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1150" w:rsidRPr="00525E6C" w14:paraId="6409988B" w14:textId="77777777" w:rsidTr="00744B12">
        <w:trPr>
          <w:cantSplit/>
          <w:trHeight w:hRule="exact" w:val="851"/>
        </w:trPr>
        <w:tc>
          <w:tcPr>
            <w:tcW w:w="1276" w:type="dxa"/>
            <w:tcBorders>
              <w:bottom w:val="single" w:sz="4" w:space="0" w:color="auto"/>
            </w:tcBorders>
            <w:shd w:val="clear" w:color="auto" w:fill="auto"/>
            <w:vAlign w:val="bottom"/>
          </w:tcPr>
          <w:p w14:paraId="096544FD" w14:textId="77777777" w:rsidR="00581150" w:rsidRPr="00525E6C" w:rsidRDefault="00581150" w:rsidP="00744B12">
            <w:pPr>
              <w:spacing w:after="80"/>
            </w:pPr>
            <w:bookmarkStart w:id="0" w:name="_Toc473483448"/>
            <w:bookmarkStart w:id="1" w:name="_Toc354410587"/>
            <w:r w:rsidRPr="00525E6C">
              <w:t xml:space="preserve">  </w:t>
            </w:r>
          </w:p>
        </w:tc>
        <w:tc>
          <w:tcPr>
            <w:tcW w:w="2268" w:type="dxa"/>
            <w:tcBorders>
              <w:bottom w:val="single" w:sz="4" w:space="0" w:color="auto"/>
            </w:tcBorders>
            <w:shd w:val="clear" w:color="auto" w:fill="auto"/>
            <w:vAlign w:val="bottom"/>
          </w:tcPr>
          <w:p w14:paraId="0D145848" w14:textId="77777777" w:rsidR="00581150" w:rsidRPr="00525E6C" w:rsidRDefault="00581150" w:rsidP="00744B12">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608B88BD" w14:textId="0A537483" w:rsidR="00581150" w:rsidRPr="00945015" w:rsidRDefault="00581150" w:rsidP="000C0EE8">
            <w:pPr>
              <w:jc w:val="right"/>
              <w:rPr>
                <w:color w:val="FF0000"/>
              </w:rPr>
            </w:pPr>
            <w:r w:rsidRPr="00525E6C">
              <w:rPr>
                <w:sz w:val="40"/>
              </w:rPr>
              <w:t>ECE</w:t>
            </w:r>
            <w:r w:rsidRPr="00525E6C">
              <w:t>/TRANS/WP.29/201</w:t>
            </w:r>
            <w:r>
              <w:t>8</w:t>
            </w:r>
            <w:r w:rsidRPr="00525E6C">
              <w:t>/</w:t>
            </w:r>
            <w:r w:rsidR="000C0EE8">
              <w:t>159</w:t>
            </w:r>
            <w:r w:rsidR="00355677">
              <w:t>/Rev.1</w:t>
            </w:r>
          </w:p>
        </w:tc>
      </w:tr>
      <w:tr w:rsidR="00581150" w:rsidRPr="00525E6C" w14:paraId="574C5230" w14:textId="77777777" w:rsidTr="00744B12">
        <w:trPr>
          <w:cantSplit/>
          <w:trHeight w:hRule="exact" w:val="2835"/>
        </w:trPr>
        <w:tc>
          <w:tcPr>
            <w:tcW w:w="1276" w:type="dxa"/>
            <w:tcBorders>
              <w:top w:val="single" w:sz="4" w:space="0" w:color="auto"/>
              <w:bottom w:val="single" w:sz="12" w:space="0" w:color="auto"/>
            </w:tcBorders>
            <w:shd w:val="clear" w:color="auto" w:fill="auto"/>
          </w:tcPr>
          <w:p w14:paraId="5F2DFD30" w14:textId="77777777" w:rsidR="00581150" w:rsidRPr="00525E6C" w:rsidRDefault="00581150" w:rsidP="00744B12">
            <w:pPr>
              <w:spacing w:before="120"/>
            </w:pPr>
            <w:r w:rsidRPr="00525E6C">
              <w:rPr>
                <w:noProof/>
                <w:lang w:val="en-US"/>
              </w:rPr>
              <w:drawing>
                <wp:inline distT="0" distB="0" distL="0" distR="0" wp14:anchorId="20B4C73F" wp14:editId="524C713C">
                  <wp:extent cx="716915" cy="592455"/>
                  <wp:effectExtent l="0" t="0" r="6985" b="0"/>
                  <wp:docPr id="28828"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0256FB79" w14:textId="77777777" w:rsidR="00581150" w:rsidRPr="00525E6C" w:rsidRDefault="00581150" w:rsidP="00744B12">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5DFA0D0C" w14:textId="77777777" w:rsidR="00581150" w:rsidRPr="00525E6C" w:rsidRDefault="00581150" w:rsidP="00744B12">
            <w:pPr>
              <w:spacing w:before="240" w:line="240" w:lineRule="exact"/>
            </w:pPr>
            <w:r w:rsidRPr="00525E6C">
              <w:t>Distr.: General</w:t>
            </w:r>
          </w:p>
          <w:p w14:paraId="5CD37920" w14:textId="530EA333" w:rsidR="00581150" w:rsidRPr="00A96F13" w:rsidRDefault="00F13D40" w:rsidP="00744B12">
            <w:pPr>
              <w:spacing w:line="240" w:lineRule="exact"/>
            </w:pPr>
            <w:r>
              <w:t>3 January 2019</w:t>
            </w:r>
          </w:p>
          <w:p w14:paraId="37DAA375" w14:textId="46B7F732" w:rsidR="00581150" w:rsidRPr="00525E6C" w:rsidRDefault="00D36788" w:rsidP="00744B12">
            <w:pPr>
              <w:spacing w:line="240" w:lineRule="exact"/>
            </w:pPr>
            <w:r>
              <w:t>English</w:t>
            </w:r>
          </w:p>
          <w:p w14:paraId="59BD8962" w14:textId="5467F228" w:rsidR="00581150" w:rsidRPr="00525E6C" w:rsidRDefault="00581150" w:rsidP="00744B12">
            <w:pPr>
              <w:spacing w:line="240" w:lineRule="exact"/>
            </w:pPr>
            <w:r w:rsidRPr="00525E6C">
              <w:t>Original: English</w:t>
            </w:r>
            <w:r w:rsidR="00D36788">
              <w:t>, French and Russian</w:t>
            </w:r>
            <w:bookmarkStart w:id="2" w:name="_GoBack"/>
            <w:bookmarkEnd w:id="2"/>
          </w:p>
        </w:tc>
      </w:tr>
    </w:tbl>
    <w:p w14:paraId="7EC62B15" w14:textId="77777777" w:rsidR="00505CE7" w:rsidRPr="00525E6C" w:rsidRDefault="00505CE7" w:rsidP="00505CE7">
      <w:pPr>
        <w:spacing w:before="120"/>
        <w:rPr>
          <w:b/>
          <w:sz w:val="28"/>
          <w:szCs w:val="28"/>
        </w:rPr>
      </w:pPr>
      <w:r w:rsidRPr="00525E6C">
        <w:rPr>
          <w:b/>
          <w:sz w:val="28"/>
          <w:szCs w:val="28"/>
        </w:rPr>
        <w:t>Economic Commission for Europe</w:t>
      </w:r>
    </w:p>
    <w:p w14:paraId="136FBCBE" w14:textId="77777777" w:rsidR="00505CE7" w:rsidRPr="00525E6C" w:rsidRDefault="00505CE7" w:rsidP="00505CE7">
      <w:pPr>
        <w:spacing w:before="120"/>
        <w:rPr>
          <w:sz w:val="28"/>
          <w:szCs w:val="28"/>
        </w:rPr>
      </w:pPr>
      <w:r w:rsidRPr="00525E6C">
        <w:rPr>
          <w:sz w:val="28"/>
          <w:szCs w:val="28"/>
        </w:rPr>
        <w:t>Inland Transport Committee</w:t>
      </w:r>
    </w:p>
    <w:p w14:paraId="40A87F18" w14:textId="77777777" w:rsidR="00505CE7" w:rsidRPr="00525E6C" w:rsidRDefault="00505CE7" w:rsidP="00505CE7">
      <w:pPr>
        <w:spacing w:before="120"/>
        <w:rPr>
          <w:b/>
          <w:sz w:val="24"/>
          <w:szCs w:val="24"/>
        </w:rPr>
      </w:pPr>
      <w:r w:rsidRPr="00525E6C">
        <w:rPr>
          <w:b/>
          <w:sz w:val="24"/>
          <w:szCs w:val="24"/>
        </w:rPr>
        <w:t>World Forum for Harmonization of Vehicle Regulations</w:t>
      </w:r>
    </w:p>
    <w:p w14:paraId="1B208CCB" w14:textId="455117B8" w:rsidR="00505CE7" w:rsidRDefault="00C37982" w:rsidP="00505CE7">
      <w:pPr>
        <w:tabs>
          <w:tab w:val="center" w:pos="4819"/>
        </w:tabs>
        <w:spacing w:before="120"/>
        <w:rPr>
          <w:b/>
          <w:lang w:val="en-US"/>
        </w:rPr>
      </w:pPr>
      <w:r>
        <w:rPr>
          <w:b/>
          <w:lang w:val="en-US"/>
        </w:rPr>
        <w:t>177</w:t>
      </w:r>
      <w:r w:rsidR="00505CE7">
        <w:rPr>
          <w:b/>
          <w:lang w:val="en-US"/>
        </w:rPr>
        <w:t>th session</w:t>
      </w:r>
    </w:p>
    <w:p w14:paraId="4AC60FC0" w14:textId="7B5013C7" w:rsidR="00505CE7" w:rsidRDefault="00505CE7" w:rsidP="00505CE7">
      <w:pPr>
        <w:rPr>
          <w:lang w:val="en-US"/>
        </w:rPr>
      </w:pPr>
      <w:r>
        <w:rPr>
          <w:lang w:val="en-US"/>
        </w:rPr>
        <w:t xml:space="preserve">Geneva, </w:t>
      </w:r>
      <w:r w:rsidR="00C37982">
        <w:rPr>
          <w:lang w:val="en-US"/>
        </w:rPr>
        <w:t>12-15 March 2019</w:t>
      </w:r>
    </w:p>
    <w:p w14:paraId="2B5727F2" w14:textId="5046D511" w:rsidR="00505CE7" w:rsidRDefault="00861F44" w:rsidP="00505CE7">
      <w:r>
        <w:t>Item 4.12.4.</w:t>
      </w:r>
      <w:r w:rsidR="00505CE7">
        <w:t xml:space="preserve"> of the provisional agenda</w:t>
      </w:r>
    </w:p>
    <w:p w14:paraId="49A437AB" w14:textId="77777777" w:rsidR="00505CE7" w:rsidRDefault="00505CE7" w:rsidP="00505CE7">
      <w:pPr>
        <w:rPr>
          <w:b/>
        </w:rPr>
      </w:pPr>
      <w:r>
        <w:rPr>
          <w:b/>
        </w:rPr>
        <w:t>1958 Agreement:</w:t>
      </w:r>
      <w:r>
        <w:rPr>
          <w:b/>
        </w:rPr>
        <w:br/>
      </w:r>
      <w:r w:rsidRPr="008405E4">
        <w:rPr>
          <w:b/>
        </w:rPr>
        <w:t xml:space="preserve">Consideration of proposals for new UN Regulations submitted </w:t>
      </w:r>
    </w:p>
    <w:p w14:paraId="3BF88346" w14:textId="77777777" w:rsidR="00505CE7" w:rsidRDefault="00505CE7" w:rsidP="00505CE7">
      <w:pPr>
        <w:rPr>
          <w:b/>
        </w:rPr>
      </w:pPr>
      <w:r w:rsidRPr="008405E4">
        <w:rPr>
          <w:b/>
        </w:rPr>
        <w:t xml:space="preserve">by the Working Parties subsidiary to the World Forum </w:t>
      </w:r>
    </w:p>
    <w:p w14:paraId="47D0DA56" w14:textId="717003FD" w:rsidR="00505CE7" w:rsidRPr="00525E6C" w:rsidRDefault="00505CE7" w:rsidP="00505CE7">
      <w:pPr>
        <w:pStyle w:val="HChG"/>
      </w:pPr>
      <w:r w:rsidRPr="00525E6C">
        <w:tab/>
      </w:r>
      <w:r w:rsidRPr="00525E6C">
        <w:tab/>
      </w:r>
      <w:r w:rsidRPr="008405E4">
        <w:t xml:space="preserve">Proposal for a new </w:t>
      </w:r>
      <w:r>
        <w:t xml:space="preserve">UN </w:t>
      </w:r>
      <w:r w:rsidRPr="008405E4">
        <w:t xml:space="preserve">Regulation on </w:t>
      </w:r>
      <w:r>
        <w:t>R</w:t>
      </w:r>
      <w:r w:rsidR="00CE465D">
        <w:t xml:space="preserve">etro-Reflective </w:t>
      </w:r>
      <w:r w:rsidRPr="008405E4">
        <w:t>Devices (</w:t>
      </w:r>
      <w:r>
        <w:t>R</w:t>
      </w:r>
      <w:r w:rsidR="00CE465D">
        <w:t>R</w:t>
      </w:r>
      <w:r w:rsidRPr="008405E4">
        <w:t>D)</w:t>
      </w:r>
    </w:p>
    <w:p w14:paraId="32550124" w14:textId="6D6B7160" w:rsidR="00505CE7" w:rsidRPr="00525E6C" w:rsidRDefault="00505CE7" w:rsidP="00505CE7">
      <w:pPr>
        <w:pStyle w:val="H1G"/>
        <w:ind w:firstLine="0"/>
        <w:rPr>
          <w:szCs w:val="24"/>
        </w:rPr>
      </w:pPr>
      <w:r w:rsidRPr="00A96F13">
        <w:rPr>
          <w:szCs w:val="24"/>
        </w:rPr>
        <w:t>Submitted</w:t>
      </w:r>
      <w:r w:rsidRPr="0036339F">
        <w:rPr>
          <w:szCs w:val="24"/>
        </w:rPr>
        <w:t xml:space="preserve"> by the </w:t>
      </w:r>
      <w:r>
        <w:rPr>
          <w:szCs w:val="24"/>
        </w:rPr>
        <w:t>Working Party o</w:t>
      </w:r>
      <w:r w:rsidR="00B43EDE">
        <w:rPr>
          <w:szCs w:val="24"/>
        </w:rPr>
        <w:t>n Lighting and Light-Signalling</w:t>
      </w:r>
      <w:r w:rsidRPr="00A96F13">
        <w:rPr>
          <w:szCs w:val="24"/>
        </w:rPr>
        <w:footnoteReference w:customMarkFollows="1" w:id="2"/>
        <w:t>*</w:t>
      </w:r>
    </w:p>
    <w:p w14:paraId="02198B23" w14:textId="516E0898" w:rsidR="00505CE7" w:rsidRPr="003C3794" w:rsidRDefault="00505CE7" w:rsidP="00505CE7">
      <w:pPr>
        <w:pStyle w:val="SingleTxtG"/>
        <w:ind w:firstLine="567"/>
        <w:rPr>
          <w:lang w:val="en-US"/>
        </w:rPr>
      </w:pPr>
      <w:r w:rsidRPr="008405E4">
        <w:rPr>
          <w:lang w:val="en-US"/>
        </w:rPr>
        <w:t xml:space="preserve">The text reproduced below was adopted by the Working Party on </w:t>
      </w:r>
      <w:r>
        <w:rPr>
          <w:lang w:val="en-US"/>
        </w:rPr>
        <w:t xml:space="preserve">Lighting and Light-Signalling </w:t>
      </w:r>
      <w:r w:rsidRPr="008405E4">
        <w:rPr>
          <w:lang w:val="en-US"/>
        </w:rPr>
        <w:t>(GR</w:t>
      </w:r>
      <w:r>
        <w:rPr>
          <w:lang w:val="en-US"/>
        </w:rPr>
        <w:t>E</w:t>
      </w:r>
      <w:r w:rsidRPr="008405E4">
        <w:rPr>
          <w:lang w:val="en-US"/>
        </w:rPr>
        <w:t xml:space="preserve">) at its </w:t>
      </w:r>
      <w:r>
        <w:rPr>
          <w:lang w:val="en-US"/>
        </w:rPr>
        <w:t xml:space="preserve">seventy-ninth </w:t>
      </w:r>
      <w:r w:rsidRPr="008405E4">
        <w:rPr>
          <w:lang w:val="en-US"/>
        </w:rPr>
        <w:t>session (ECE/TRANS/WP.29/GR</w:t>
      </w:r>
      <w:r>
        <w:rPr>
          <w:lang w:val="en-US"/>
        </w:rPr>
        <w:t>E</w:t>
      </w:r>
      <w:r w:rsidRPr="008405E4">
        <w:rPr>
          <w:lang w:val="en-US"/>
        </w:rPr>
        <w:t>/</w:t>
      </w:r>
      <w:r>
        <w:rPr>
          <w:lang w:val="en-US"/>
        </w:rPr>
        <w:t>79</w:t>
      </w:r>
      <w:r w:rsidRPr="008405E4">
        <w:rPr>
          <w:lang w:val="en-US"/>
        </w:rPr>
        <w:t>, para.</w:t>
      </w:r>
      <w:r w:rsidR="00897CDC">
        <w:rPr>
          <w:lang w:val="en-US"/>
        </w:rPr>
        <w:t> </w:t>
      </w:r>
      <w:r w:rsidRPr="008405E4">
        <w:rPr>
          <w:lang w:val="en-US"/>
        </w:rPr>
        <w:t>8)</w:t>
      </w:r>
      <w:r w:rsidR="00A80471">
        <w:rPr>
          <w:lang w:val="en-US"/>
        </w:rPr>
        <w:t xml:space="preserve"> and corrected</w:t>
      </w:r>
      <w:r w:rsidR="00A80471" w:rsidRPr="00A80471">
        <w:t xml:space="preserve"> </w:t>
      </w:r>
      <w:r w:rsidR="00A80471" w:rsidRPr="00A80471">
        <w:rPr>
          <w:lang w:val="en-US"/>
        </w:rPr>
        <w:t>at the eightieth session (ECE/TRANS/WP.29/GRE/80, para. 11)</w:t>
      </w:r>
      <w:r w:rsidRPr="008405E4">
        <w:rPr>
          <w:lang w:val="en-US"/>
        </w:rPr>
        <w:t xml:space="preserve">. It is based on </w:t>
      </w:r>
      <w:r w:rsidR="00A80471" w:rsidRPr="00A80471">
        <w:rPr>
          <w:lang w:val="en-US"/>
        </w:rPr>
        <w:t>ECE/TRANS/WP.29/2018/159</w:t>
      </w:r>
      <w:r w:rsidR="00A80471">
        <w:rPr>
          <w:lang w:val="en-US"/>
        </w:rPr>
        <w:t xml:space="preserve"> and Corr.1</w:t>
      </w:r>
      <w:r w:rsidRPr="008405E4">
        <w:rPr>
          <w:lang w:val="en-US"/>
        </w:rPr>
        <w:t xml:space="preserve">. </w:t>
      </w:r>
      <w:r>
        <w:rPr>
          <w:lang w:val="en-US"/>
        </w:rPr>
        <w:t>The secretariat has also introduced som</w:t>
      </w:r>
      <w:r w:rsidR="00897CDC">
        <w:rPr>
          <w:lang w:val="en-US"/>
        </w:rPr>
        <w:t xml:space="preserve">e minor editorial corrections. </w:t>
      </w:r>
      <w:r>
        <w:rPr>
          <w:lang w:val="en-US"/>
        </w:rPr>
        <w:t>The document</w:t>
      </w:r>
      <w:r w:rsidRPr="008405E4">
        <w:rPr>
          <w:lang w:val="en-US"/>
        </w:rPr>
        <w:t xml:space="preserve"> is submitted to the World Forum for Harmonization of Vehicle Regulations (WP.29) and to the Administrative Committee AC.1 for consideration at their </w:t>
      </w:r>
      <w:r w:rsidR="0002331A">
        <w:rPr>
          <w:lang w:val="en-US"/>
        </w:rPr>
        <w:t>March 2019</w:t>
      </w:r>
      <w:r w:rsidRPr="008405E4">
        <w:rPr>
          <w:lang w:val="en-US"/>
        </w:rPr>
        <w:t xml:space="preserve"> sessions. </w:t>
      </w:r>
    </w:p>
    <w:p w14:paraId="2319E51F" w14:textId="77777777" w:rsidR="00581150" w:rsidRDefault="00581150" w:rsidP="00581150">
      <w:pPr>
        <w:tabs>
          <w:tab w:val="left" w:pos="8505"/>
        </w:tabs>
        <w:ind w:left="1134" w:right="1134" w:firstLine="567"/>
        <w:jc w:val="both"/>
      </w:pPr>
    </w:p>
    <w:p w14:paraId="33779BF2" w14:textId="77777777" w:rsidR="00581150" w:rsidRPr="00391654" w:rsidRDefault="00581150" w:rsidP="00581150">
      <w:pPr>
        <w:rPr>
          <w:lang w:val="en-US"/>
        </w:rPr>
      </w:pPr>
    </w:p>
    <w:p w14:paraId="0EA669E9" w14:textId="77777777" w:rsidR="00581150" w:rsidRPr="00391654" w:rsidRDefault="00581150" w:rsidP="00581150">
      <w:pPr>
        <w:rPr>
          <w:b/>
          <w:bCs/>
          <w:lang w:val="en-US"/>
        </w:rPr>
      </w:pPr>
    </w:p>
    <w:p w14:paraId="3F55B590" w14:textId="77777777" w:rsidR="00581150" w:rsidRPr="00E044BA" w:rsidRDefault="00581150" w:rsidP="00581150">
      <w:pPr>
        <w:rPr>
          <w:lang w:val="en-US"/>
        </w:rPr>
        <w:sectPr w:rsidR="00581150" w:rsidRPr="00E044BA" w:rsidSect="00B43EDE">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6" w:h="16838" w:code="9"/>
          <w:pgMar w:top="1701" w:right="1134" w:bottom="2268" w:left="1134" w:header="1134" w:footer="1701" w:gutter="0"/>
          <w:cols w:space="720"/>
          <w:titlePg/>
          <w:docGrid w:linePitch="272"/>
        </w:sectPr>
      </w:pPr>
    </w:p>
    <w:bookmarkEnd w:id="0"/>
    <w:p w14:paraId="23279A85" w14:textId="4DC7DA28" w:rsidR="00625CFB" w:rsidRPr="00C64DE4" w:rsidRDefault="005A43B1" w:rsidP="005463D7">
      <w:pPr>
        <w:pStyle w:val="HChG"/>
        <w:rPr>
          <w:b w:val="0"/>
        </w:rPr>
      </w:pPr>
      <w:r w:rsidRPr="00C64DE4">
        <w:rPr>
          <w:b w:val="0"/>
        </w:rPr>
        <w:lastRenderedPageBreak/>
        <w:tab/>
      </w:r>
      <w:r w:rsidRPr="00C64DE4">
        <w:rPr>
          <w:b w:val="0"/>
        </w:rPr>
        <w:tab/>
      </w:r>
      <w:bookmarkStart w:id="3" w:name="_Toc473483449"/>
      <w:bookmarkEnd w:id="1"/>
      <w:r w:rsidRPr="00C64DE4">
        <w:t>UN Regulation on uniform provisions</w:t>
      </w:r>
      <w:bookmarkEnd w:id="3"/>
      <w:r w:rsidRPr="00C64DE4">
        <w:t xml:space="preserve"> c</w:t>
      </w:r>
      <w:r w:rsidR="00625CFB" w:rsidRPr="00C64DE4">
        <w:t xml:space="preserve">oncerning the approval of </w:t>
      </w:r>
      <w:r w:rsidR="005E2D45" w:rsidRPr="00C64DE4">
        <w:t>retro</w:t>
      </w:r>
      <w:r w:rsidR="000D279A" w:rsidRPr="00C64DE4">
        <w:t>-</w:t>
      </w:r>
      <w:r w:rsidR="00F86CDD" w:rsidRPr="00C64DE4">
        <w:t xml:space="preserve">reflective </w:t>
      </w:r>
      <w:r w:rsidR="00620EE9" w:rsidRPr="00C64DE4">
        <w:t xml:space="preserve">devices </w:t>
      </w:r>
      <w:r w:rsidR="005E2D45" w:rsidRPr="00C64DE4">
        <w:t>and marking</w:t>
      </w:r>
      <w:r w:rsidR="00620EE9" w:rsidRPr="00C64DE4">
        <w:t>s</w:t>
      </w:r>
      <w:r w:rsidR="000D279A" w:rsidRPr="00C64DE4">
        <w:t xml:space="preserve"> </w:t>
      </w:r>
      <w:r w:rsidR="00625CFB" w:rsidRPr="00C64DE4">
        <w:t>for power-driven vehicles and their trailers</w:t>
      </w:r>
    </w:p>
    <w:p w14:paraId="415FA94C" w14:textId="77777777" w:rsidR="0040198F" w:rsidRPr="00261774" w:rsidRDefault="006F01BA" w:rsidP="00744B12">
      <w:pPr>
        <w:rPr>
          <w:sz w:val="28"/>
          <w:lang w:val="fr-FR"/>
        </w:rPr>
      </w:pPr>
      <w:r w:rsidRPr="00261774">
        <w:rPr>
          <w:sz w:val="28"/>
          <w:lang w:val="fr-FR"/>
        </w:rPr>
        <w:t>Contents</w:t>
      </w:r>
    </w:p>
    <w:p w14:paraId="35FC2F5E" w14:textId="77777777" w:rsidR="002B23BC" w:rsidRPr="00F35D5B" w:rsidRDefault="002B23BC" w:rsidP="0061239E">
      <w:pPr>
        <w:spacing w:after="120"/>
        <w:ind w:left="283"/>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26B1ED69" w14:textId="03C2525C" w:rsidR="002B23BC" w:rsidRPr="00F35D5B" w:rsidRDefault="002B23BC" w:rsidP="002B23BC">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AF2264">
        <w:rPr>
          <w:noProof/>
          <w:webHidden/>
          <w:lang w:val="fr-FR"/>
        </w:rPr>
        <w:t>4</w:t>
      </w:r>
    </w:p>
    <w:p w14:paraId="12ED9AD5" w14:textId="597E9922" w:rsidR="002B23BC" w:rsidRPr="00F35D5B" w:rsidRDefault="002B23BC" w:rsidP="002B23BC">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7214DF">
        <w:rPr>
          <w:noProof/>
          <w:webHidden/>
          <w:lang w:val="fr-FR"/>
        </w:rPr>
        <w:t>5</w:t>
      </w:r>
    </w:p>
    <w:p w14:paraId="40598E02" w14:textId="75CAD20D" w:rsidR="002B23BC" w:rsidRPr="00861F44"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F35D5B">
        <w:rPr>
          <w:noProof/>
          <w:lang w:val="fr-FR"/>
        </w:rPr>
        <w:tab/>
      </w:r>
      <w:r w:rsidRPr="00861F44">
        <w:rPr>
          <w:noProof/>
        </w:rPr>
        <w:t>3.</w:t>
      </w:r>
      <w:r w:rsidRPr="00861F44">
        <w:rPr>
          <w:rFonts w:ascii="Calibri" w:hAnsi="Calibri"/>
          <w:noProof/>
          <w:lang w:eastAsia="en-GB"/>
        </w:rPr>
        <w:tab/>
      </w:r>
      <w:r w:rsidRPr="00861F44">
        <w:rPr>
          <w:noProof/>
        </w:rPr>
        <w:t xml:space="preserve">Administrative </w:t>
      </w:r>
      <w:r w:rsidR="007214DF" w:rsidRPr="00861F44">
        <w:rPr>
          <w:noProof/>
        </w:rPr>
        <w:t>p</w:t>
      </w:r>
      <w:r w:rsidRPr="00861F44">
        <w:rPr>
          <w:noProof/>
        </w:rPr>
        <w:t>rovisions</w:t>
      </w:r>
      <w:r w:rsidRPr="00861F44">
        <w:rPr>
          <w:noProof/>
          <w:webHidden/>
        </w:rPr>
        <w:tab/>
      </w:r>
      <w:r w:rsidRPr="00861F44">
        <w:rPr>
          <w:noProof/>
          <w:webHidden/>
        </w:rPr>
        <w:tab/>
      </w:r>
      <w:r w:rsidR="00AF2264" w:rsidRPr="00861F44">
        <w:rPr>
          <w:noProof/>
          <w:webHidden/>
        </w:rPr>
        <w:t>7</w:t>
      </w:r>
    </w:p>
    <w:p w14:paraId="46A9B825" w14:textId="0EED009C" w:rsidR="002B23BC" w:rsidRPr="00355677" w:rsidRDefault="002B23BC" w:rsidP="002B23BC">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861F44">
        <w:rPr>
          <w:noProof/>
        </w:rPr>
        <w:tab/>
      </w:r>
      <w:r w:rsidRPr="00355677">
        <w:rPr>
          <w:noProof/>
          <w:lang w:val="en-US"/>
        </w:rPr>
        <w:t>4.</w:t>
      </w:r>
      <w:r w:rsidRPr="00355677">
        <w:rPr>
          <w:rFonts w:ascii="Calibri" w:hAnsi="Calibri"/>
          <w:noProof/>
          <w:lang w:val="en-US" w:eastAsia="en-GB"/>
        </w:rPr>
        <w:tab/>
      </w:r>
      <w:r w:rsidRPr="00355677">
        <w:rPr>
          <w:noProof/>
          <w:lang w:val="en-US"/>
        </w:rPr>
        <w:t xml:space="preserve">General </w:t>
      </w:r>
      <w:r w:rsidR="007214DF" w:rsidRPr="00355677">
        <w:rPr>
          <w:noProof/>
          <w:lang w:val="en-US"/>
        </w:rPr>
        <w:t>r</w:t>
      </w:r>
      <w:r w:rsidRPr="00355677">
        <w:rPr>
          <w:noProof/>
          <w:lang w:val="en-US"/>
        </w:rPr>
        <w:t>equirements</w:t>
      </w:r>
      <w:r w:rsidRPr="00355677">
        <w:rPr>
          <w:noProof/>
          <w:webHidden/>
          <w:lang w:val="en-US"/>
        </w:rPr>
        <w:tab/>
      </w:r>
      <w:r w:rsidRPr="00355677">
        <w:rPr>
          <w:noProof/>
          <w:webHidden/>
          <w:lang w:val="en-US"/>
        </w:rPr>
        <w:tab/>
        <w:t>1</w:t>
      </w:r>
      <w:r w:rsidR="00AF2264" w:rsidRPr="00355677">
        <w:rPr>
          <w:noProof/>
          <w:webHidden/>
          <w:lang w:val="en-US"/>
        </w:rPr>
        <w:t>4</w:t>
      </w:r>
    </w:p>
    <w:p w14:paraId="780A3FFA" w14:textId="3EEE40CA" w:rsidR="002B23BC" w:rsidRPr="00355677" w:rsidRDefault="002B23BC" w:rsidP="002B23BC">
      <w:pPr>
        <w:tabs>
          <w:tab w:val="right" w:pos="851"/>
          <w:tab w:val="left" w:pos="1134"/>
          <w:tab w:val="left" w:pos="1701"/>
          <w:tab w:val="right" w:leader="dot" w:pos="8931"/>
          <w:tab w:val="right" w:pos="9639"/>
        </w:tabs>
        <w:spacing w:after="120"/>
        <w:ind w:left="284"/>
        <w:rPr>
          <w:noProof/>
          <w:webHidden/>
          <w:lang w:val="en-US"/>
        </w:rPr>
      </w:pPr>
      <w:r w:rsidRPr="00355677">
        <w:rPr>
          <w:noProof/>
          <w:lang w:val="en-US"/>
        </w:rPr>
        <w:tab/>
        <w:t>5.</w:t>
      </w:r>
      <w:r w:rsidRPr="00355677">
        <w:rPr>
          <w:rFonts w:ascii="Calibri" w:hAnsi="Calibri"/>
          <w:noProof/>
          <w:lang w:val="en-US" w:eastAsia="en-GB"/>
        </w:rPr>
        <w:tab/>
      </w:r>
      <w:r w:rsidRPr="00355677">
        <w:rPr>
          <w:noProof/>
          <w:lang w:val="en-US"/>
        </w:rPr>
        <w:t xml:space="preserve">Specific </w:t>
      </w:r>
      <w:r w:rsidR="007214DF" w:rsidRPr="00355677">
        <w:rPr>
          <w:noProof/>
          <w:lang w:val="en-US"/>
        </w:rPr>
        <w:t>t</w:t>
      </w:r>
      <w:r w:rsidRPr="00355677">
        <w:rPr>
          <w:noProof/>
          <w:lang w:val="en-US"/>
        </w:rPr>
        <w:t xml:space="preserve">echnical </w:t>
      </w:r>
      <w:r w:rsidR="007214DF" w:rsidRPr="00355677">
        <w:rPr>
          <w:noProof/>
          <w:lang w:val="en-US"/>
        </w:rPr>
        <w:t>r</w:t>
      </w:r>
      <w:r w:rsidRPr="00355677">
        <w:rPr>
          <w:noProof/>
          <w:lang w:val="en-US"/>
        </w:rPr>
        <w:t>equirements</w:t>
      </w:r>
      <w:r w:rsidRPr="00355677">
        <w:rPr>
          <w:noProof/>
          <w:webHidden/>
          <w:lang w:val="en-US"/>
        </w:rPr>
        <w:tab/>
      </w:r>
      <w:r w:rsidRPr="00355677">
        <w:rPr>
          <w:noProof/>
          <w:webHidden/>
          <w:lang w:val="en-US"/>
        </w:rPr>
        <w:tab/>
      </w:r>
      <w:r w:rsidR="00AF2264" w:rsidRPr="00355677">
        <w:rPr>
          <w:noProof/>
          <w:webHidden/>
          <w:lang w:val="en-US"/>
        </w:rPr>
        <w:t>1</w:t>
      </w:r>
      <w:r w:rsidRPr="00355677">
        <w:rPr>
          <w:noProof/>
          <w:webHidden/>
          <w:lang w:val="en-US"/>
        </w:rPr>
        <w:t>6</w:t>
      </w:r>
    </w:p>
    <w:p w14:paraId="20809D80" w14:textId="6F5EF73B" w:rsidR="00B570FB" w:rsidRPr="00355677" w:rsidRDefault="00B570FB" w:rsidP="00B570FB">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355677">
        <w:rPr>
          <w:noProof/>
          <w:lang w:val="en-US"/>
        </w:rPr>
        <w:tab/>
        <w:t>6.</w:t>
      </w:r>
      <w:r w:rsidRPr="00355677">
        <w:rPr>
          <w:rFonts w:ascii="Calibri" w:hAnsi="Calibri"/>
          <w:noProof/>
          <w:lang w:val="en-US" w:eastAsia="en-GB"/>
        </w:rPr>
        <w:tab/>
      </w:r>
      <w:r w:rsidRPr="00355677">
        <w:rPr>
          <w:noProof/>
          <w:lang w:val="en-US"/>
        </w:rPr>
        <w:t xml:space="preserve">Transitional </w:t>
      </w:r>
      <w:r w:rsidR="007214DF" w:rsidRPr="00355677">
        <w:rPr>
          <w:noProof/>
          <w:lang w:val="en-US"/>
        </w:rPr>
        <w:t>p</w:t>
      </w:r>
      <w:r w:rsidRPr="00355677">
        <w:rPr>
          <w:noProof/>
          <w:lang w:val="en-US"/>
        </w:rPr>
        <w:t>rovisions</w:t>
      </w:r>
      <w:r w:rsidRPr="00355677">
        <w:rPr>
          <w:noProof/>
          <w:webHidden/>
          <w:lang w:val="en-US"/>
        </w:rPr>
        <w:tab/>
      </w:r>
      <w:r w:rsidRPr="00355677">
        <w:rPr>
          <w:noProof/>
          <w:webHidden/>
          <w:lang w:val="en-US"/>
        </w:rPr>
        <w:tab/>
        <w:t>4</w:t>
      </w:r>
      <w:r w:rsidR="007214DF" w:rsidRPr="00355677">
        <w:rPr>
          <w:noProof/>
          <w:webHidden/>
          <w:lang w:val="en-US"/>
        </w:rPr>
        <w:t>1</w:t>
      </w:r>
    </w:p>
    <w:p w14:paraId="3C45402C" w14:textId="77777777" w:rsidR="002B23BC" w:rsidRPr="00355677" w:rsidRDefault="002B23BC" w:rsidP="002B23BC">
      <w:pPr>
        <w:tabs>
          <w:tab w:val="right" w:pos="851"/>
          <w:tab w:val="left" w:pos="1134"/>
          <w:tab w:val="left" w:pos="1701"/>
          <w:tab w:val="right" w:leader="dot" w:pos="8931"/>
          <w:tab w:val="right" w:pos="9639"/>
        </w:tabs>
        <w:spacing w:after="120"/>
        <w:ind w:left="284"/>
        <w:rPr>
          <w:noProof/>
          <w:lang w:val="en-US"/>
        </w:rPr>
      </w:pPr>
      <w:r w:rsidRPr="00355677">
        <w:rPr>
          <w:noProof/>
          <w:lang w:val="en-US"/>
        </w:rPr>
        <w:t>Annexes</w:t>
      </w:r>
    </w:p>
    <w:p w14:paraId="47BBB69E" w14:textId="0708792D" w:rsidR="002B23BC" w:rsidRPr="00355677" w:rsidRDefault="002B23BC" w:rsidP="002B23BC">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355677">
        <w:rPr>
          <w:noProof/>
          <w:lang w:val="en-US"/>
        </w:rPr>
        <w:tab/>
        <w:t xml:space="preserve">1 </w:t>
      </w:r>
      <w:r w:rsidRPr="00355677">
        <w:rPr>
          <w:noProof/>
          <w:lang w:val="en-US"/>
        </w:rPr>
        <w:tab/>
        <w:t>Communication</w:t>
      </w:r>
      <w:r w:rsidRPr="00355677">
        <w:rPr>
          <w:noProof/>
          <w:webHidden/>
          <w:lang w:val="en-US"/>
        </w:rPr>
        <w:tab/>
      </w:r>
      <w:r w:rsidRPr="00355677">
        <w:rPr>
          <w:noProof/>
          <w:webHidden/>
          <w:lang w:val="en-US"/>
        </w:rPr>
        <w:tab/>
      </w:r>
      <w:r w:rsidR="00AF2264" w:rsidRPr="00355677">
        <w:rPr>
          <w:noProof/>
          <w:webHidden/>
          <w:lang w:val="en-US"/>
        </w:rPr>
        <w:t>4</w:t>
      </w:r>
      <w:r w:rsidR="007214DF" w:rsidRPr="00355677">
        <w:rPr>
          <w:noProof/>
          <w:webHidden/>
          <w:lang w:val="en-US"/>
        </w:rPr>
        <w:t>2</w:t>
      </w:r>
    </w:p>
    <w:p w14:paraId="0759B50D" w14:textId="62129D6B" w:rsidR="002B23BC" w:rsidRPr="00355677" w:rsidRDefault="002B23BC" w:rsidP="002B23BC">
      <w:pPr>
        <w:tabs>
          <w:tab w:val="right" w:pos="851"/>
          <w:tab w:val="left" w:pos="1134"/>
          <w:tab w:val="left" w:pos="1701"/>
          <w:tab w:val="right" w:leader="dot" w:pos="8931"/>
          <w:tab w:val="right" w:pos="9639"/>
        </w:tabs>
        <w:spacing w:after="120"/>
        <w:ind w:left="284"/>
        <w:rPr>
          <w:noProof/>
          <w:lang w:val="en-US"/>
        </w:rPr>
      </w:pPr>
      <w:r w:rsidRPr="00355677">
        <w:rPr>
          <w:noProof/>
          <w:lang w:val="en-US"/>
        </w:rPr>
        <w:tab/>
        <w:t xml:space="preserve">2 </w:t>
      </w:r>
      <w:r w:rsidRPr="00355677">
        <w:rPr>
          <w:noProof/>
          <w:lang w:val="en-US"/>
        </w:rPr>
        <w:tab/>
        <w:t>Minimum requirements for conformity of production control procedures</w:t>
      </w:r>
      <w:r w:rsidRPr="00355677">
        <w:rPr>
          <w:noProof/>
          <w:lang w:val="en-US"/>
        </w:rPr>
        <w:tab/>
      </w:r>
      <w:r w:rsidRPr="00355677">
        <w:rPr>
          <w:noProof/>
          <w:lang w:val="en-US"/>
        </w:rPr>
        <w:tab/>
      </w:r>
      <w:r w:rsidR="00A97A98" w:rsidRPr="00355677">
        <w:rPr>
          <w:noProof/>
          <w:lang w:val="en-US"/>
        </w:rPr>
        <w:t>4</w:t>
      </w:r>
      <w:r w:rsidR="007214DF" w:rsidRPr="00355677">
        <w:rPr>
          <w:noProof/>
          <w:lang w:val="en-US"/>
        </w:rPr>
        <w:t>4</w:t>
      </w:r>
    </w:p>
    <w:p w14:paraId="17836B8C" w14:textId="21172703" w:rsidR="002B23BC" w:rsidRPr="00A54440"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355677">
        <w:rPr>
          <w:noProof/>
          <w:lang w:val="en-US"/>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AF2264">
        <w:rPr>
          <w:noProof/>
          <w:webHidden/>
        </w:rPr>
        <w:t>4</w:t>
      </w:r>
      <w:r w:rsidR="007214DF">
        <w:rPr>
          <w:noProof/>
          <w:webHidden/>
        </w:rPr>
        <w:t>6</w:t>
      </w:r>
    </w:p>
    <w:p w14:paraId="27C199B3" w14:textId="13993EE5" w:rsidR="002B23BC" w:rsidRPr="00A54440"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00AF2264" w:rsidRPr="00AF2264">
        <w:rPr>
          <w:rStyle w:val="Hyperlink"/>
        </w:rPr>
        <w:t>Photometric measurements of retro-reflective devices and marking materials</w:t>
      </w:r>
      <w:r w:rsidRPr="00A54440">
        <w:rPr>
          <w:noProof/>
          <w:webHidden/>
        </w:rPr>
        <w:tab/>
      </w:r>
      <w:r w:rsidRPr="00A54440">
        <w:rPr>
          <w:noProof/>
          <w:webHidden/>
        </w:rPr>
        <w:tab/>
      </w:r>
      <w:r w:rsidR="00AF2264">
        <w:rPr>
          <w:noProof/>
          <w:webHidden/>
        </w:rPr>
        <w:t>4</w:t>
      </w:r>
      <w:r w:rsidR="007214DF">
        <w:rPr>
          <w:noProof/>
          <w:webHidden/>
        </w:rPr>
        <w:t>8</w:t>
      </w:r>
    </w:p>
    <w:p w14:paraId="49323893" w14:textId="4068B715"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5 </w:t>
      </w:r>
      <w:r w:rsidRPr="00A54440">
        <w:rPr>
          <w:noProof/>
        </w:rPr>
        <w:tab/>
      </w:r>
      <w:r w:rsidRPr="00C64DE4">
        <w:rPr>
          <w:rStyle w:val="Hyperlink"/>
        </w:rPr>
        <w:t>Specifications of shape and dimensions</w:t>
      </w:r>
      <w:r w:rsidRPr="00A54440">
        <w:rPr>
          <w:noProof/>
          <w:webHidden/>
        </w:rPr>
        <w:tab/>
      </w:r>
      <w:r w:rsidRPr="00A54440">
        <w:rPr>
          <w:noProof/>
          <w:webHidden/>
        </w:rPr>
        <w:tab/>
      </w:r>
      <w:r w:rsidR="00AF2264">
        <w:rPr>
          <w:noProof/>
          <w:webHidden/>
        </w:rPr>
        <w:t>5</w:t>
      </w:r>
      <w:r w:rsidR="007214DF">
        <w:rPr>
          <w:noProof/>
          <w:webHidden/>
        </w:rPr>
        <w:t>6</w:t>
      </w:r>
    </w:p>
    <w:p w14:paraId="26B1435C" w14:textId="3AEA15F4"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6 </w:t>
      </w:r>
      <w:r w:rsidRPr="00A54440">
        <w:rPr>
          <w:noProof/>
        </w:rPr>
        <w:tab/>
      </w:r>
      <w:r w:rsidRPr="00A97A98">
        <w:t>Resistance to heat</w:t>
      </w:r>
      <w:r w:rsidRPr="00A54440">
        <w:rPr>
          <w:noProof/>
          <w:webHidden/>
        </w:rPr>
        <w:tab/>
      </w:r>
      <w:r w:rsidRPr="00A54440">
        <w:rPr>
          <w:noProof/>
          <w:webHidden/>
        </w:rPr>
        <w:tab/>
      </w:r>
      <w:r w:rsidR="00AF2264">
        <w:rPr>
          <w:noProof/>
          <w:webHidden/>
        </w:rPr>
        <w:t>6</w:t>
      </w:r>
      <w:r w:rsidR="007214DF">
        <w:rPr>
          <w:noProof/>
          <w:webHidden/>
        </w:rPr>
        <w:t>5</w:t>
      </w:r>
    </w:p>
    <w:p w14:paraId="7971DFBC" w14:textId="118FEE8C"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00AF2264" w:rsidRPr="00AF2264">
        <w:t>Resistance to water penetration for retro-reflective devices and Advance warning triangles</w:t>
      </w:r>
      <w:r w:rsidRPr="00A54440">
        <w:rPr>
          <w:noProof/>
          <w:webHidden/>
        </w:rPr>
        <w:tab/>
      </w:r>
      <w:r w:rsidRPr="00A54440">
        <w:rPr>
          <w:noProof/>
          <w:webHidden/>
        </w:rPr>
        <w:tab/>
      </w:r>
      <w:r w:rsidR="00AF2264">
        <w:rPr>
          <w:noProof/>
          <w:webHidden/>
        </w:rPr>
        <w:t>6</w:t>
      </w:r>
      <w:r w:rsidR="007214DF">
        <w:rPr>
          <w:noProof/>
          <w:webHidden/>
        </w:rPr>
        <w:t>6</w:t>
      </w:r>
    </w:p>
    <w:p w14:paraId="20A11BCC" w14:textId="1504475D"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00AF2264" w:rsidRPr="00AF2264">
        <w:t>Alternative test procedures of resistance to water penetration for retro-reflective devices</w:t>
      </w:r>
      <w:r w:rsidR="00AF2264">
        <w:br/>
      </w:r>
      <w:r w:rsidR="00AF2264" w:rsidRPr="00AF2264">
        <w:t xml:space="preserve"> of the Classes IB and IIIB</w:t>
      </w:r>
      <w:r w:rsidRPr="00A54440">
        <w:rPr>
          <w:noProof/>
          <w:webHidden/>
        </w:rPr>
        <w:tab/>
      </w:r>
      <w:r w:rsidRPr="00A54440">
        <w:rPr>
          <w:noProof/>
          <w:webHidden/>
        </w:rPr>
        <w:tab/>
      </w:r>
      <w:r w:rsidR="00AF2264">
        <w:rPr>
          <w:noProof/>
          <w:webHidden/>
        </w:rPr>
        <w:t>6</w:t>
      </w:r>
      <w:r w:rsidR="007214DF">
        <w:rPr>
          <w:noProof/>
          <w:webHidden/>
        </w:rPr>
        <w:t>8</w:t>
      </w:r>
    </w:p>
    <w:p w14:paraId="5FB4152F" w14:textId="6249AB56"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97A98">
        <w:t>Resistance to</w:t>
      </w:r>
      <w:r w:rsidRPr="00C64DE4">
        <w:rPr>
          <w:rStyle w:val="Hyperlink"/>
        </w:rPr>
        <w:t xml:space="preserve"> fuels</w:t>
      </w:r>
      <w:r w:rsidRPr="00A54440">
        <w:rPr>
          <w:noProof/>
          <w:webHidden/>
        </w:rPr>
        <w:tab/>
      </w:r>
      <w:r w:rsidRPr="00A54440">
        <w:rPr>
          <w:noProof/>
          <w:webHidden/>
        </w:rPr>
        <w:tab/>
      </w:r>
      <w:r w:rsidR="007214DF">
        <w:rPr>
          <w:noProof/>
          <w:webHidden/>
        </w:rPr>
        <w:t>70</w:t>
      </w:r>
    </w:p>
    <w:p w14:paraId="1A9D8F22" w14:textId="6AAA767F" w:rsidR="002B23BC" w:rsidRPr="00A54440" w:rsidRDefault="002B23BC" w:rsidP="002B23BC">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C64DE4">
        <w:rPr>
          <w:rStyle w:val="Hyperlink"/>
        </w:rPr>
        <w:t>Resistance to lubricating oils</w:t>
      </w:r>
      <w:r w:rsidRPr="00A54440">
        <w:rPr>
          <w:noProof/>
          <w:webHidden/>
        </w:rPr>
        <w:tab/>
      </w:r>
      <w:r w:rsidRPr="00A54440">
        <w:rPr>
          <w:noProof/>
          <w:webHidden/>
        </w:rPr>
        <w:tab/>
      </w:r>
      <w:r w:rsidR="00B570FB">
        <w:rPr>
          <w:noProof/>
          <w:webHidden/>
        </w:rPr>
        <w:t>7</w:t>
      </w:r>
      <w:r w:rsidR="007214DF">
        <w:rPr>
          <w:noProof/>
          <w:webHidden/>
        </w:rPr>
        <w:t>1</w:t>
      </w:r>
    </w:p>
    <w:p w14:paraId="2988C3C6" w14:textId="5629F415"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00AF2264" w:rsidRPr="00AF2264">
        <w:rPr>
          <w:rStyle w:val="Hyperlink"/>
        </w:rPr>
        <w:t>Resistance to corrosion (ISO Standard 3768)</w:t>
      </w:r>
      <w:r w:rsidRPr="00A54440">
        <w:rPr>
          <w:noProof/>
          <w:webHidden/>
        </w:rPr>
        <w:tab/>
      </w:r>
      <w:r w:rsidRPr="00A54440">
        <w:rPr>
          <w:noProof/>
          <w:webHidden/>
        </w:rPr>
        <w:tab/>
      </w:r>
      <w:r w:rsidR="00AF2264">
        <w:rPr>
          <w:noProof/>
          <w:webHidden/>
        </w:rPr>
        <w:t>7</w:t>
      </w:r>
      <w:r w:rsidR="007214DF">
        <w:rPr>
          <w:noProof/>
          <w:webHidden/>
        </w:rPr>
        <w:t>2</w:t>
      </w:r>
    </w:p>
    <w:p w14:paraId="7ECB5426" w14:textId="7EFF002E"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C64DE4">
        <w:rPr>
          <w:rStyle w:val="Hyperlink"/>
        </w:rPr>
        <w:t>Resistance of the accessible rear face of mirror-backed retro-reflective devices</w:t>
      </w:r>
      <w:r w:rsidRPr="00A54440">
        <w:rPr>
          <w:noProof/>
          <w:webHidden/>
        </w:rPr>
        <w:tab/>
      </w:r>
      <w:r w:rsidRPr="00A54440">
        <w:rPr>
          <w:noProof/>
          <w:webHidden/>
        </w:rPr>
        <w:tab/>
      </w:r>
      <w:r w:rsidR="00AF2264">
        <w:rPr>
          <w:noProof/>
          <w:webHidden/>
        </w:rPr>
        <w:t>7</w:t>
      </w:r>
      <w:r w:rsidR="007214DF">
        <w:rPr>
          <w:noProof/>
          <w:webHidden/>
        </w:rPr>
        <w:t>3</w:t>
      </w:r>
    </w:p>
    <w:p w14:paraId="5968321C" w14:textId="5E929584" w:rsidR="002B23BC" w:rsidRPr="00A54440"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C64DE4">
        <w:rPr>
          <w:rStyle w:val="Hyperlink"/>
        </w:rPr>
        <w:t>Resistance to weathering</w:t>
      </w:r>
      <w:r w:rsidRPr="00A54440">
        <w:rPr>
          <w:noProof/>
          <w:webHidden/>
        </w:rPr>
        <w:tab/>
      </w:r>
      <w:r w:rsidRPr="00A54440">
        <w:rPr>
          <w:noProof/>
          <w:webHidden/>
        </w:rPr>
        <w:tab/>
      </w:r>
      <w:r w:rsidR="00AF2264">
        <w:rPr>
          <w:noProof/>
          <w:webHidden/>
        </w:rPr>
        <w:t>7</w:t>
      </w:r>
      <w:r w:rsidR="007214DF">
        <w:rPr>
          <w:noProof/>
          <w:webHidden/>
        </w:rPr>
        <w:t>4</w:t>
      </w:r>
    </w:p>
    <w:p w14:paraId="0D574334" w14:textId="722355FE" w:rsidR="002B23BC"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14 </w:t>
      </w:r>
      <w:r w:rsidRPr="00A54440">
        <w:rPr>
          <w:noProof/>
        </w:rPr>
        <w:tab/>
      </w:r>
      <w:r w:rsidR="00AF2264" w:rsidRPr="00AF2264">
        <w:t>Stability of photometric properties</w:t>
      </w:r>
      <w:r w:rsidRPr="00A54440">
        <w:rPr>
          <w:noProof/>
          <w:webHidden/>
        </w:rPr>
        <w:tab/>
      </w:r>
      <w:r w:rsidRPr="00A54440">
        <w:rPr>
          <w:noProof/>
          <w:webHidden/>
        </w:rPr>
        <w:tab/>
      </w:r>
      <w:r w:rsidR="00AF2264">
        <w:rPr>
          <w:noProof/>
          <w:webHidden/>
        </w:rPr>
        <w:t>7</w:t>
      </w:r>
      <w:r w:rsidR="007214DF">
        <w:rPr>
          <w:noProof/>
          <w:webHidden/>
        </w:rPr>
        <w:t>6</w:t>
      </w:r>
    </w:p>
    <w:p w14:paraId="5BCD382E" w14:textId="2E6E13CC"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1</w:t>
      </w:r>
      <w:r w:rsidRPr="00A54440">
        <w:rPr>
          <w:noProof/>
        </w:rPr>
        <w:t xml:space="preserve">5 </w:t>
      </w:r>
      <w:r w:rsidRPr="00A54440">
        <w:rPr>
          <w:noProof/>
        </w:rPr>
        <w:tab/>
      </w:r>
      <w:r w:rsidR="00AF2264" w:rsidRPr="00AF2264">
        <w:rPr>
          <w:rStyle w:val="Hyperlink"/>
        </w:rPr>
        <w:t>Resistance to cleaning in the case of a sample unit of retro-reflective marking devices</w:t>
      </w:r>
      <w:r w:rsidRPr="00A54440">
        <w:rPr>
          <w:noProof/>
          <w:webHidden/>
        </w:rPr>
        <w:tab/>
      </w:r>
      <w:r w:rsidRPr="00A54440">
        <w:rPr>
          <w:noProof/>
          <w:webHidden/>
        </w:rPr>
        <w:tab/>
      </w:r>
      <w:r w:rsidR="00AF2264">
        <w:rPr>
          <w:noProof/>
          <w:webHidden/>
        </w:rPr>
        <w:t>7</w:t>
      </w:r>
      <w:r w:rsidR="007214DF">
        <w:rPr>
          <w:noProof/>
          <w:webHidden/>
        </w:rPr>
        <w:t>7</w:t>
      </w:r>
    </w:p>
    <w:p w14:paraId="6AF12D53" w14:textId="4F223EE9"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6 </w:t>
      </w:r>
      <w:r w:rsidRPr="00A54440">
        <w:rPr>
          <w:noProof/>
        </w:rPr>
        <w:tab/>
      </w:r>
      <w:r w:rsidRPr="00A97A98">
        <w:t>Bonding</w:t>
      </w:r>
      <w:r w:rsidRPr="00C64DE4">
        <w:rPr>
          <w:rStyle w:val="Hyperlink"/>
        </w:rPr>
        <w:t xml:space="preserve"> strength</w:t>
      </w:r>
      <w:r w:rsidRPr="00A54440">
        <w:rPr>
          <w:noProof/>
          <w:webHidden/>
        </w:rPr>
        <w:tab/>
      </w:r>
      <w:r w:rsidRPr="00A54440">
        <w:rPr>
          <w:noProof/>
          <w:webHidden/>
        </w:rPr>
        <w:tab/>
      </w:r>
      <w:r w:rsidR="00AF2264">
        <w:rPr>
          <w:noProof/>
          <w:webHidden/>
        </w:rPr>
        <w:t>7</w:t>
      </w:r>
      <w:r w:rsidR="007214DF">
        <w:rPr>
          <w:noProof/>
          <w:webHidden/>
        </w:rPr>
        <w:t>8</w:t>
      </w:r>
    </w:p>
    <w:p w14:paraId="4164C994" w14:textId="3C9F3B36"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7 </w:t>
      </w:r>
      <w:r w:rsidRPr="00A54440">
        <w:rPr>
          <w:noProof/>
        </w:rPr>
        <w:tab/>
      </w:r>
      <w:r w:rsidR="00AF2264" w:rsidRPr="00AF2264">
        <w:rPr>
          <w:rStyle w:val="Hyperlink"/>
        </w:rPr>
        <w:t>Flexing - Retro-reflecting Markings</w:t>
      </w:r>
      <w:r w:rsidRPr="00A54440">
        <w:rPr>
          <w:noProof/>
          <w:webHidden/>
        </w:rPr>
        <w:tab/>
      </w:r>
      <w:r w:rsidRPr="00A54440">
        <w:rPr>
          <w:noProof/>
          <w:webHidden/>
        </w:rPr>
        <w:tab/>
      </w:r>
      <w:r w:rsidR="00110C25">
        <w:rPr>
          <w:noProof/>
          <w:webHidden/>
        </w:rPr>
        <w:t>7</w:t>
      </w:r>
      <w:r w:rsidR="007214DF">
        <w:rPr>
          <w:noProof/>
          <w:webHidden/>
        </w:rPr>
        <w:t>9</w:t>
      </w:r>
    </w:p>
    <w:p w14:paraId="5296197E" w14:textId="3E8B1E0F"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8 </w:t>
      </w:r>
      <w:r w:rsidRPr="00A54440">
        <w:rPr>
          <w:noProof/>
        </w:rPr>
        <w:tab/>
      </w:r>
      <w:r w:rsidRPr="00A97A98">
        <w:t>Resistance to impact</w:t>
      </w:r>
      <w:r w:rsidRPr="00A54440">
        <w:rPr>
          <w:noProof/>
          <w:webHidden/>
        </w:rPr>
        <w:tab/>
      </w:r>
      <w:r w:rsidRPr="00A54440">
        <w:rPr>
          <w:noProof/>
          <w:webHidden/>
        </w:rPr>
        <w:tab/>
      </w:r>
      <w:r w:rsidR="007214DF">
        <w:rPr>
          <w:noProof/>
          <w:webHidden/>
        </w:rPr>
        <w:t>80</w:t>
      </w:r>
    </w:p>
    <w:p w14:paraId="635CD1BC" w14:textId="5C888FA3"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9 </w:t>
      </w:r>
      <w:r w:rsidRPr="00A54440">
        <w:rPr>
          <w:noProof/>
        </w:rPr>
        <w:tab/>
      </w:r>
      <w:r w:rsidRPr="00A97A98">
        <w:t>Rigidity</w:t>
      </w:r>
      <w:r w:rsidRPr="00C64DE4">
        <w:rPr>
          <w:rStyle w:val="Hyperlink"/>
        </w:rPr>
        <w:t xml:space="preserve"> of plates</w:t>
      </w:r>
      <w:r w:rsidRPr="00A54440">
        <w:rPr>
          <w:noProof/>
          <w:webHidden/>
        </w:rPr>
        <w:tab/>
      </w:r>
      <w:r w:rsidRPr="00A54440">
        <w:rPr>
          <w:noProof/>
          <w:webHidden/>
        </w:rPr>
        <w:tab/>
      </w:r>
      <w:r w:rsidR="00B570FB">
        <w:rPr>
          <w:noProof/>
          <w:webHidden/>
        </w:rPr>
        <w:t>8</w:t>
      </w:r>
      <w:r w:rsidR="007214DF">
        <w:rPr>
          <w:noProof/>
          <w:webHidden/>
        </w:rPr>
        <w:t>1</w:t>
      </w:r>
    </w:p>
    <w:p w14:paraId="7AE706C4" w14:textId="29B57F59" w:rsidR="002B23BC" w:rsidRPr="00A54440" w:rsidRDefault="002B23BC" w:rsidP="002B23BC">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r>
      <w:r>
        <w:rPr>
          <w:noProof/>
        </w:rPr>
        <w:t>2</w:t>
      </w:r>
      <w:r w:rsidRPr="00A54440">
        <w:rPr>
          <w:noProof/>
        </w:rPr>
        <w:t xml:space="preserve">0 </w:t>
      </w:r>
      <w:r w:rsidRPr="00A54440">
        <w:rPr>
          <w:noProof/>
        </w:rPr>
        <w:tab/>
      </w:r>
      <w:r w:rsidRPr="00C64DE4">
        <w:rPr>
          <w:rStyle w:val="Hyperlink"/>
        </w:rPr>
        <w:t xml:space="preserve">Further </w:t>
      </w:r>
      <w:r w:rsidRPr="00A97A98">
        <w:t xml:space="preserve">test procedure for Advance Warning Triangles of Type 1 and 2 </w:t>
      </w:r>
      <w:r w:rsidRPr="00A54440">
        <w:rPr>
          <w:noProof/>
          <w:webHidden/>
        </w:rPr>
        <w:tab/>
      </w:r>
      <w:r w:rsidRPr="00A54440">
        <w:rPr>
          <w:noProof/>
          <w:webHidden/>
        </w:rPr>
        <w:tab/>
      </w:r>
      <w:r w:rsidR="00AF2264">
        <w:rPr>
          <w:noProof/>
          <w:webHidden/>
        </w:rPr>
        <w:t>8</w:t>
      </w:r>
      <w:r w:rsidR="007214DF">
        <w:rPr>
          <w:noProof/>
          <w:webHidden/>
        </w:rPr>
        <w:t>2</w:t>
      </w:r>
    </w:p>
    <w:p w14:paraId="0BFB7582" w14:textId="5109C98F"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2</w:t>
      </w:r>
      <w:r w:rsidRPr="00A54440">
        <w:rPr>
          <w:noProof/>
        </w:rPr>
        <w:t xml:space="preserve">1 </w:t>
      </w:r>
      <w:r w:rsidRPr="00A54440">
        <w:rPr>
          <w:noProof/>
        </w:rPr>
        <w:tab/>
      </w:r>
      <w:r w:rsidR="00917C36" w:rsidRPr="00917C36">
        <w:rPr>
          <w:rStyle w:val="Hyperlink"/>
        </w:rPr>
        <w:t>Colour-fastness of retro-reflective devices of the Classes IA, IB, IIIA, IIIB and IVA</w:t>
      </w:r>
      <w:r w:rsidRPr="00A54440">
        <w:rPr>
          <w:noProof/>
          <w:webHidden/>
        </w:rPr>
        <w:tab/>
      </w:r>
      <w:r w:rsidRPr="00A54440">
        <w:rPr>
          <w:noProof/>
          <w:webHidden/>
        </w:rPr>
        <w:tab/>
      </w:r>
      <w:r w:rsidR="00917C36">
        <w:rPr>
          <w:noProof/>
          <w:webHidden/>
        </w:rPr>
        <w:t>8</w:t>
      </w:r>
      <w:r w:rsidR="007214DF">
        <w:rPr>
          <w:noProof/>
          <w:webHidden/>
        </w:rPr>
        <w:t>5</w:t>
      </w:r>
    </w:p>
    <w:p w14:paraId="48D7A9B5" w14:textId="5FB2623E" w:rsidR="002B23BC"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2</w:t>
      </w:r>
      <w:r w:rsidRPr="00A54440">
        <w:rPr>
          <w:noProof/>
        </w:rPr>
        <w:t xml:space="preserve">2 </w:t>
      </w:r>
      <w:r w:rsidRPr="00A54440">
        <w:rPr>
          <w:noProof/>
        </w:rPr>
        <w:tab/>
      </w:r>
      <w:r w:rsidRPr="00C64DE4">
        <w:rPr>
          <w:rStyle w:val="Hyperlink"/>
        </w:rPr>
        <w:t>Colour fastness to artificial light – Xenon Arc Test</w:t>
      </w:r>
      <w:r w:rsidRPr="00A54440">
        <w:rPr>
          <w:noProof/>
          <w:webHidden/>
        </w:rPr>
        <w:tab/>
      </w:r>
      <w:r w:rsidRPr="00A54440">
        <w:rPr>
          <w:noProof/>
          <w:webHidden/>
        </w:rPr>
        <w:tab/>
      </w:r>
      <w:r w:rsidR="007B43ED">
        <w:rPr>
          <w:noProof/>
          <w:webHidden/>
        </w:rPr>
        <w:t>8</w:t>
      </w:r>
      <w:r w:rsidR="007214DF">
        <w:rPr>
          <w:noProof/>
          <w:webHidden/>
        </w:rPr>
        <w:t>6</w:t>
      </w:r>
    </w:p>
    <w:p w14:paraId="2AADD305" w14:textId="787D876F" w:rsidR="007214DF" w:rsidRPr="00A54440" w:rsidRDefault="007214DF" w:rsidP="002B23BC">
      <w:pPr>
        <w:tabs>
          <w:tab w:val="right" w:pos="851"/>
          <w:tab w:val="left" w:pos="1134"/>
          <w:tab w:val="left" w:pos="1701"/>
          <w:tab w:val="right" w:leader="dot" w:pos="8931"/>
          <w:tab w:val="right" w:pos="9639"/>
        </w:tabs>
        <w:spacing w:after="120"/>
        <w:ind w:left="284"/>
        <w:rPr>
          <w:noProof/>
          <w:webHidden/>
        </w:rPr>
      </w:pPr>
      <w:r>
        <w:rPr>
          <w:noProof/>
          <w:webHidden/>
        </w:rPr>
        <w:lastRenderedPageBreak/>
        <w:tab/>
      </w:r>
      <w:r>
        <w:rPr>
          <w:noProof/>
          <w:webHidden/>
        </w:rPr>
        <w:tab/>
        <w:t xml:space="preserve">Appendix 1 - </w:t>
      </w:r>
      <w:r w:rsidRPr="007214DF">
        <w:rPr>
          <w:noProof/>
        </w:rPr>
        <w:t>Definition of the Grey Scale</w:t>
      </w:r>
      <w:r>
        <w:rPr>
          <w:noProof/>
        </w:rPr>
        <w:tab/>
      </w:r>
      <w:r>
        <w:rPr>
          <w:noProof/>
        </w:rPr>
        <w:tab/>
        <w:t>90</w:t>
      </w:r>
    </w:p>
    <w:p w14:paraId="14966869" w14:textId="2F0945E8" w:rsidR="002B23BC" w:rsidRPr="00A54440" w:rsidRDefault="002B23BC" w:rsidP="002B23BC">
      <w:pPr>
        <w:tabs>
          <w:tab w:val="right" w:pos="851"/>
          <w:tab w:val="left" w:pos="1134"/>
          <w:tab w:val="left" w:pos="1701"/>
          <w:tab w:val="right" w:leader="dot" w:pos="8931"/>
          <w:tab w:val="right" w:pos="9639"/>
        </w:tabs>
        <w:spacing w:after="120"/>
        <w:ind w:left="1134" w:hanging="850"/>
        <w:rPr>
          <w:rFonts w:ascii="Calibri" w:hAnsi="Calibri"/>
          <w:noProof/>
          <w:lang w:eastAsia="en-GB"/>
        </w:rPr>
      </w:pPr>
      <w:r w:rsidRPr="00A54440">
        <w:rPr>
          <w:noProof/>
        </w:rPr>
        <w:tab/>
      </w:r>
      <w:r>
        <w:rPr>
          <w:noProof/>
        </w:rPr>
        <w:t>2</w:t>
      </w:r>
      <w:r w:rsidRPr="00A54440">
        <w:rPr>
          <w:noProof/>
        </w:rPr>
        <w:t xml:space="preserve">3 </w:t>
      </w:r>
      <w:r w:rsidRPr="00A54440">
        <w:rPr>
          <w:noProof/>
        </w:rPr>
        <w:tab/>
      </w:r>
      <w:r w:rsidRPr="00C64DE4">
        <w:rPr>
          <w:rStyle w:val="Hyperlink"/>
        </w:rPr>
        <w:t>Description of the measurement geometry for measurement of the colour</w:t>
      </w:r>
      <w:r w:rsidRPr="00C64DE4">
        <w:rPr>
          <w:rStyle w:val="Hyperlink"/>
        </w:rPr>
        <w:br/>
        <w:t>and the luminance factor of fluorescent retro-reflective materials</w:t>
      </w:r>
      <w:r w:rsidRPr="00A54440">
        <w:rPr>
          <w:noProof/>
          <w:webHidden/>
        </w:rPr>
        <w:tab/>
      </w:r>
      <w:r w:rsidRPr="00A54440">
        <w:rPr>
          <w:noProof/>
          <w:webHidden/>
        </w:rPr>
        <w:tab/>
      </w:r>
      <w:r w:rsidR="00917C36">
        <w:rPr>
          <w:noProof/>
          <w:webHidden/>
        </w:rPr>
        <w:t>9</w:t>
      </w:r>
      <w:r w:rsidR="007214DF">
        <w:rPr>
          <w:noProof/>
          <w:webHidden/>
        </w:rPr>
        <w:t>2</w:t>
      </w:r>
    </w:p>
    <w:p w14:paraId="69304DF2" w14:textId="79B2312E" w:rsidR="002B23BC"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2</w:t>
      </w:r>
      <w:r w:rsidRPr="00A54440">
        <w:rPr>
          <w:noProof/>
        </w:rPr>
        <w:t xml:space="preserve">4 </w:t>
      </w:r>
      <w:r w:rsidRPr="00A54440">
        <w:rPr>
          <w:noProof/>
        </w:rPr>
        <w:tab/>
      </w:r>
      <w:r w:rsidRPr="00C64DE4">
        <w:rPr>
          <w:rStyle w:val="Hyperlink"/>
        </w:rPr>
        <w:t>Examples of approval marks</w:t>
      </w:r>
      <w:r w:rsidRPr="00A54440">
        <w:rPr>
          <w:noProof/>
          <w:webHidden/>
        </w:rPr>
        <w:tab/>
      </w:r>
      <w:r w:rsidRPr="00A54440">
        <w:rPr>
          <w:noProof/>
          <w:webHidden/>
        </w:rPr>
        <w:tab/>
      </w:r>
      <w:r w:rsidR="00917C36">
        <w:rPr>
          <w:noProof/>
          <w:webHidden/>
        </w:rPr>
        <w:t>9</w:t>
      </w:r>
      <w:r w:rsidR="007214DF">
        <w:rPr>
          <w:noProof/>
          <w:webHidden/>
        </w:rPr>
        <w:t>3</w:t>
      </w:r>
    </w:p>
    <w:p w14:paraId="641CCA8C" w14:textId="0B9FBA7D" w:rsidR="0021547E" w:rsidRDefault="0021547E" w:rsidP="0021547E">
      <w:pPr>
        <w:tabs>
          <w:tab w:val="right" w:pos="851"/>
          <w:tab w:val="left" w:pos="1134"/>
          <w:tab w:val="left" w:pos="1701"/>
          <w:tab w:val="right" w:leader="dot" w:pos="8931"/>
          <w:tab w:val="right" w:pos="9639"/>
        </w:tabs>
        <w:spacing w:after="120"/>
        <w:ind w:left="1134" w:hanging="850"/>
        <w:rPr>
          <w:noProof/>
          <w:webHidden/>
        </w:rPr>
      </w:pPr>
      <w:r w:rsidRPr="00A54440">
        <w:rPr>
          <w:noProof/>
        </w:rPr>
        <w:tab/>
      </w:r>
      <w:r>
        <w:rPr>
          <w:noProof/>
        </w:rPr>
        <w:t>25</w:t>
      </w:r>
      <w:r w:rsidRPr="00A54440">
        <w:rPr>
          <w:noProof/>
        </w:rPr>
        <w:t xml:space="preserve"> </w:t>
      </w:r>
      <w:r w:rsidRPr="00A54440">
        <w:rPr>
          <w:noProof/>
        </w:rPr>
        <w:tab/>
      </w:r>
      <w:r w:rsidRPr="0021547E">
        <w:rPr>
          <w:rStyle w:val="Hyperlink"/>
        </w:rPr>
        <w:t xml:space="preserve">Guidelines for installation of rear marking plates on slow-moving vehicles (by construction) </w:t>
      </w:r>
      <w:r>
        <w:rPr>
          <w:rStyle w:val="Hyperlink"/>
        </w:rPr>
        <w:br/>
      </w:r>
      <w:r w:rsidRPr="0021547E">
        <w:rPr>
          <w:rStyle w:val="Hyperlink"/>
        </w:rPr>
        <w:t>and their trailers</w:t>
      </w:r>
      <w:r w:rsidRPr="00A54440">
        <w:rPr>
          <w:noProof/>
          <w:webHidden/>
        </w:rPr>
        <w:tab/>
      </w:r>
      <w:r w:rsidRPr="00A54440">
        <w:rPr>
          <w:noProof/>
          <w:webHidden/>
        </w:rPr>
        <w:tab/>
      </w:r>
      <w:r>
        <w:rPr>
          <w:noProof/>
          <w:webHidden/>
        </w:rPr>
        <w:t>9</w:t>
      </w:r>
      <w:r w:rsidR="007214DF">
        <w:rPr>
          <w:noProof/>
          <w:webHidden/>
        </w:rPr>
        <w:t>7</w:t>
      </w:r>
    </w:p>
    <w:p w14:paraId="2DC7BD46" w14:textId="7D3C0CC1" w:rsidR="002F4566" w:rsidRPr="00C64DE4" w:rsidRDefault="002F4566" w:rsidP="002B23BC">
      <w:pPr>
        <w:pStyle w:val="TOC1"/>
      </w:pPr>
    </w:p>
    <w:p w14:paraId="62B5012B" w14:textId="77777777" w:rsidR="002F4566" w:rsidRPr="00C64DE4" w:rsidRDefault="002F4566" w:rsidP="002F4566"/>
    <w:p w14:paraId="54FAA72F" w14:textId="77777777" w:rsidR="002F4566" w:rsidRPr="00C64DE4" w:rsidRDefault="002F4566">
      <w:pPr>
        <w:suppressAutoHyphens w:val="0"/>
        <w:spacing w:line="240" w:lineRule="auto"/>
      </w:pPr>
      <w:r w:rsidRPr="00C64DE4">
        <w:br w:type="page"/>
      </w:r>
    </w:p>
    <w:p w14:paraId="2EECAABD" w14:textId="01D27F20" w:rsidR="00F86CDD" w:rsidRPr="00B94AD9" w:rsidRDefault="00B94AD9" w:rsidP="00B94AD9">
      <w:pPr>
        <w:pStyle w:val="HChG"/>
      </w:pPr>
      <w:r w:rsidRPr="00B94AD9">
        <w:lastRenderedPageBreak/>
        <w:tab/>
      </w:r>
      <w:r w:rsidRPr="00B94AD9">
        <w:tab/>
      </w:r>
      <w:r w:rsidR="00F86CDD" w:rsidRPr="00B94AD9">
        <w:t>Introduction</w:t>
      </w:r>
    </w:p>
    <w:p w14:paraId="485EE761" w14:textId="2F82DABA" w:rsidR="007A5BDF" w:rsidRPr="00C64DE4" w:rsidRDefault="007A5BDF" w:rsidP="00B94AD9">
      <w:pPr>
        <w:pStyle w:val="para"/>
        <w:ind w:left="1134" w:firstLine="567"/>
        <w:rPr>
          <w:lang w:val="en-GB"/>
        </w:rPr>
      </w:pPr>
      <w:bookmarkStart w:id="4" w:name="_Toc354410588"/>
      <w:r w:rsidRPr="005F3914">
        <w:rPr>
          <w:lang w:val="en-GB"/>
        </w:rPr>
        <w:t xml:space="preserve">This </w:t>
      </w:r>
      <w:r w:rsidR="002F7323" w:rsidRPr="005F3914">
        <w:rPr>
          <w:lang w:val="en-GB"/>
        </w:rPr>
        <w:t>R</w:t>
      </w:r>
      <w:r w:rsidRPr="005F3914">
        <w:rPr>
          <w:lang w:val="en-GB"/>
        </w:rPr>
        <w:t xml:space="preserve">egulation combines the provisions of individual </w:t>
      </w:r>
      <w:r w:rsidR="00B43EDE">
        <w:rPr>
          <w:lang w:val="en-GB"/>
        </w:rPr>
        <w:t xml:space="preserve">UN </w:t>
      </w:r>
      <w:r w:rsidRPr="005F3914">
        <w:rPr>
          <w:lang w:val="en-GB"/>
        </w:rPr>
        <w:t>Regulations Nos. 3,</w:t>
      </w:r>
      <w:r w:rsidR="006A0A27" w:rsidRPr="005F3914">
        <w:rPr>
          <w:lang w:val="en-GB"/>
        </w:rPr>
        <w:t xml:space="preserve"> </w:t>
      </w:r>
      <w:r w:rsidRPr="005F3914">
        <w:rPr>
          <w:lang w:val="en-GB"/>
        </w:rPr>
        <w:t>27,</w:t>
      </w:r>
      <w:r w:rsidR="006A0A27" w:rsidRPr="005F3914">
        <w:rPr>
          <w:lang w:val="en-GB"/>
        </w:rPr>
        <w:t xml:space="preserve"> </w:t>
      </w:r>
      <w:r w:rsidRPr="005F3914">
        <w:rPr>
          <w:lang w:val="en-GB"/>
        </w:rPr>
        <w:t>69,</w:t>
      </w:r>
      <w:r w:rsidR="006A0A27" w:rsidRPr="005F3914">
        <w:rPr>
          <w:lang w:val="en-GB"/>
        </w:rPr>
        <w:t xml:space="preserve"> </w:t>
      </w:r>
      <w:r w:rsidRPr="005F3914">
        <w:rPr>
          <w:lang w:val="en-GB"/>
        </w:rPr>
        <w:t xml:space="preserve">70 and 104 into a single </w:t>
      </w:r>
      <w:r w:rsidR="00AC53AC">
        <w:rPr>
          <w:lang w:val="en-GB"/>
        </w:rPr>
        <w:t xml:space="preserve">UN </w:t>
      </w:r>
      <w:r w:rsidR="00FC1837">
        <w:rPr>
          <w:lang w:val="en-GB"/>
        </w:rPr>
        <w:t>R</w:t>
      </w:r>
      <w:r w:rsidRPr="005F3914">
        <w:rPr>
          <w:lang w:val="en-GB"/>
        </w:rPr>
        <w:t xml:space="preserve">egulation, and is the outcome of the </w:t>
      </w:r>
      <w:r w:rsidR="002F7323" w:rsidRPr="005F3914">
        <w:rPr>
          <w:lang w:val="en-GB"/>
        </w:rPr>
        <w:t>World Forum for Harmonization of Vehicle Regulations (</w:t>
      </w:r>
      <w:r w:rsidRPr="005F3914">
        <w:rPr>
          <w:lang w:val="en-GB"/>
        </w:rPr>
        <w:t>WP.29</w:t>
      </w:r>
      <w:r w:rsidR="002F7323" w:rsidRPr="005F3914">
        <w:rPr>
          <w:lang w:val="en-GB"/>
        </w:rPr>
        <w:t>)</w:t>
      </w:r>
      <w:r w:rsidRPr="005F3914">
        <w:rPr>
          <w:lang w:val="en-GB"/>
        </w:rPr>
        <w:t xml:space="preserve"> decision to simplify </w:t>
      </w:r>
      <w:r w:rsidR="005F3914" w:rsidRPr="005F3914">
        <w:rPr>
          <w:lang w:val="en-GB"/>
        </w:rPr>
        <w:t>the lighting</w:t>
      </w:r>
      <w:r w:rsidRPr="005F3914">
        <w:rPr>
          <w:lang w:val="en-GB"/>
        </w:rPr>
        <w:t xml:space="preserve"> and light-signalling </w:t>
      </w:r>
      <w:r w:rsidR="002F7323" w:rsidRPr="005F3914">
        <w:rPr>
          <w:lang w:val="en-GB"/>
        </w:rPr>
        <w:t>R</w:t>
      </w:r>
      <w:r w:rsidRPr="005F3914">
        <w:rPr>
          <w:lang w:val="en-GB"/>
        </w:rPr>
        <w:t>egulations based on the initial proposal by the European Union and Japan.</w:t>
      </w:r>
    </w:p>
    <w:p w14:paraId="7BDF6274" w14:textId="118B4B69" w:rsidR="007A5BDF" w:rsidRPr="00C64DE4" w:rsidRDefault="007A5BDF" w:rsidP="00B94AD9">
      <w:pPr>
        <w:pStyle w:val="para"/>
        <w:ind w:left="1134" w:firstLine="567"/>
        <w:rPr>
          <w:lang w:val="en-GB"/>
        </w:rPr>
      </w:pPr>
      <w:r w:rsidRPr="00C64DE4">
        <w:rPr>
          <w:lang w:val="en-GB"/>
        </w:rPr>
        <w:t xml:space="preserve">The objective of this </w:t>
      </w:r>
      <w:r w:rsidR="002F7323" w:rsidRPr="005F3914">
        <w:rPr>
          <w:lang w:val="en-GB"/>
        </w:rPr>
        <w:t>R</w:t>
      </w:r>
      <w:r w:rsidRPr="005F3914">
        <w:rPr>
          <w:lang w:val="en-GB"/>
        </w:rPr>
        <w:t xml:space="preserve">egulation is to increase the clarity, </w:t>
      </w:r>
      <w:r w:rsidR="002F7323" w:rsidRPr="005F3914">
        <w:rPr>
          <w:lang w:val="en-GB"/>
        </w:rPr>
        <w:t xml:space="preserve">to </w:t>
      </w:r>
      <w:r w:rsidRPr="005F3914">
        <w:rPr>
          <w:lang w:val="en-GB"/>
        </w:rPr>
        <w:t xml:space="preserve">consolidate and streamline the complexity of requirements in </w:t>
      </w:r>
      <w:r w:rsidR="00B43EDE">
        <w:rPr>
          <w:lang w:val="en-GB"/>
        </w:rPr>
        <w:t xml:space="preserve">UN </w:t>
      </w:r>
      <w:r w:rsidRPr="005F3914">
        <w:rPr>
          <w:lang w:val="en-GB"/>
        </w:rPr>
        <w:t xml:space="preserve">Regulations </w:t>
      </w:r>
      <w:r w:rsidR="006A0A27" w:rsidRPr="005F3914">
        <w:rPr>
          <w:lang w:val="en-GB"/>
        </w:rPr>
        <w:t xml:space="preserve">Nos. 3, 27, 69, 70 and 104 </w:t>
      </w:r>
      <w:r w:rsidRPr="005F3914">
        <w:rPr>
          <w:lang w:val="en-GB"/>
        </w:rPr>
        <w:t xml:space="preserve">and </w:t>
      </w:r>
      <w:r w:rsidR="009149E5">
        <w:rPr>
          <w:lang w:val="en-GB"/>
        </w:rPr>
        <w:t xml:space="preserve">to </w:t>
      </w:r>
      <w:r w:rsidRPr="005F3914">
        <w:rPr>
          <w:lang w:val="en-GB"/>
        </w:rPr>
        <w:t xml:space="preserve">prepare for the future transition to performance based requirements, by reducing the number of </w:t>
      </w:r>
      <w:r w:rsidR="00AC53AC">
        <w:rPr>
          <w:lang w:val="en-GB"/>
        </w:rPr>
        <w:t xml:space="preserve">UN </w:t>
      </w:r>
      <w:r w:rsidR="00FC1837">
        <w:rPr>
          <w:lang w:val="en-GB"/>
        </w:rPr>
        <w:t>R</w:t>
      </w:r>
      <w:r w:rsidRPr="005F3914">
        <w:rPr>
          <w:lang w:val="en-GB"/>
        </w:rPr>
        <w:t>egulations through an editorial exercise without changing any of the detailed technical requirements already in force up to the date of entry into force of this</w:t>
      </w:r>
      <w:r w:rsidR="002F7323" w:rsidRPr="005F3914">
        <w:rPr>
          <w:lang w:val="en-GB"/>
        </w:rPr>
        <w:t xml:space="preserve"> R</w:t>
      </w:r>
      <w:r w:rsidRPr="005F3914">
        <w:rPr>
          <w:lang w:val="en-GB"/>
        </w:rPr>
        <w:t>egulation.</w:t>
      </w:r>
      <w:r w:rsidRPr="00C64DE4">
        <w:rPr>
          <w:lang w:val="en-GB"/>
        </w:rPr>
        <w:t xml:space="preserve"> </w:t>
      </w:r>
    </w:p>
    <w:p w14:paraId="43D103C3" w14:textId="1CF3E47C" w:rsidR="007A5BDF" w:rsidRPr="00C64DE4" w:rsidRDefault="007A5BDF" w:rsidP="00B94AD9">
      <w:pPr>
        <w:pStyle w:val="para"/>
        <w:ind w:left="1134" w:firstLine="567"/>
        <w:rPr>
          <w:lang w:val="en-GB"/>
        </w:rPr>
      </w:pPr>
      <w:r w:rsidRPr="00C64DE4">
        <w:rPr>
          <w:lang w:val="en-GB"/>
        </w:rPr>
        <w:t xml:space="preserve">Although this </w:t>
      </w:r>
      <w:r w:rsidR="002F7323">
        <w:rPr>
          <w:lang w:val="en-GB"/>
        </w:rPr>
        <w:t>R</w:t>
      </w:r>
      <w:r w:rsidRPr="00C64DE4">
        <w:rPr>
          <w:lang w:val="en-GB"/>
        </w:rPr>
        <w:t xml:space="preserve">egulation departs from the traditional approach of having a separate </w:t>
      </w:r>
      <w:r w:rsidR="00FC1837">
        <w:rPr>
          <w:lang w:val="en-GB"/>
        </w:rPr>
        <w:t>R</w:t>
      </w:r>
      <w:r w:rsidRPr="00C64DE4">
        <w:rPr>
          <w:lang w:val="en-GB"/>
        </w:rPr>
        <w:t xml:space="preserve">egulation for each </w:t>
      </w:r>
      <w:r w:rsidR="00235C7B">
        <w:rPr>
          <w:lang w:val="en-GB"/>
        </w:rPr>
        <w:t>retro-reflective</w:t>
      </w:r>
      <w:r w:rsidR="002F7323" w:rsidRPr="005F3914">
        <w:rPr>
          <w:lang w:val="en-GB"/>
        </w:rPr>
        <w:t xml:space="preserve"> </w:t>
      </w:r>
      <w:r w:rsidR="006A0A27" w:rsidRPr="005F3914">
        <w:rPr>
          <w:lang w:val="en-GB"/>
        </w:rPr>
        <w:t>device</w:t>
      </w:r>
      <w:r w:rsidRPr="005F3914">
        <w:rPr>
          <w:lang w:val="en-GB"/>
        </w:rPr>
        <w:t>,</w:t>
      </w:r>
      <w:r w:rsidRPr="00C64DE4">
        <w:rPr>
          <w:lang w:val="en-GB"/>
        </w:rPr>
        <w:t xml:space="preserve"> by combining all </w:t>
      </w:r>
      <w:r w:rsidR="002F7323">
        <w:rPr>
          <w:lang w:val="en-GB"/>
        </w:rPr>
        <w:t>retro</w:t>
      </w:r>
      <w:r w:rsidR="005F3914">
        <w:rPr>
          <w:lang w:val="en-GB"/>
        </w:rPr>
        <w:t>-</w:t>
      </w:r>
      <w:r w:rsidR="002F7323">
        <w:rPr>
          <w:lang w:val="en-GB"/>
        </w:rPr>
        <w:t>refl</w:t>
      </w:r>
      <w:r w:rsidR="005F3914">
        <w:rPr>
          <w:lang w:val="en-GB"/>
        </w:rPr>
        <w:t>e</w:t>
      </w:r>
      <w:r w:rsidR="002F7323">
        <w:rPr>
          <w:lang w:val="en-GB"/>
        </w:rPr>
        <w:t xml:space="preserve">ctors </w:t>
      </w:r>
      <w:r w:rsidR="006A0A27" w:rsidRPr="00C64DE4">
        <w:rPr>
          <w:lang w:val="en-GB"/>
        </w:rPr>
        <w:t xml:space="preserve">retro-reflective </w:t>
      </w:r>
      <w:r w:rsidR="005F3914">
        <w:rPr>
          <w:lang w:val="en-GB"/>
        </w:rPr>
        <w:t>marking plates</w:t>
      </w:r>
      <w:r w:rsidR="009149E5">
        <w:rPr>
          <w:lang w:val="en-GB"/>
        </w:rPr>
        <w:t xml:space="preserve">, </w:t>
      </w:r>
      <w:r w:rsidR="00235C7B">
        <w:rPr>
          <w:lang w:val="en-GB"/>
        </w:rPr>
        <w:t>retro-reflective</w:t>
      </w:r>
      <w:r w:rsidR="002F7323">
        <w:rPr>
          <w:lang w:val="en-GB"/>
        </w:rPr>
        <w:t xml:space="preserve"> </w:t>
      </w:r>
      <w:r w:rsidR="006A0A27" w:rsidRPr="00C64DE4">
        <w:rPr>
          <w:lang w:val="en-GB"/>
        </w:rPr>
        <w:t xml:space="preserve">markings </w:t>
      </w:r>
      <w:r w:rsidR="009149E5">
        <w:rPr>
          <w:lang w:val="en-GB"/>
        </w:rPr>
        <w:t xml:space="preserve">and advance warning triangles </w:t>
      </w:r>
      <w:r w:rsidRPr="00C64DE4">
        <w:rPr>
          <w:lang w:val="en-GB"/>
        </w:rPr>
        <w:t xml:space="preserve">into a single </w:t>
      </w:r>
      <w:r w:rsidR="002F7323">
        <w:rPr>
          <w:lang w:val="en-GB"/>
        </w:rPr>
        <w:t>R</w:t>
      </w:r>
      <w:r w:rsidRPr="00C64DE4">
        <w:rPr>
          <w:lang w:val="en-GB"/>
        </w:rPr>
        <w:t>egulation, this simplified</w:t>
      </w:r>
      <w:r w:rsidR="00B94AD9">
        <w:rPr>
          <w:lang w:val="en-GB"/>
        </w:rPr>
        <w:t xml:space="preserve"> UN </w:t>
      </w:r>
      <w:r w:rsidR="002F7323">
        <w:rPr>
          <w:lang w:val="en-GB"/>
        </w:rPr>
        <w:t>R</w:t>
      </w:r>
      <w:r w:rsidRPr="00C64DE4">
        <w:rPr>
          <w:lang w:val="en-GB"/>
        </w:rPr>
        <w:t xml:space="preserve">egulation contains all provisions and operates according to the existing structure of series of amendments, their transitional provisions and supplements. The transitional provisions associated with a new series of amendments </w:t>
      </w:r>
      <w:r w:rsidR="000B150A">
        <w:rPr>
          <w:lang w:val="en-GB"/>
        </w:rPr>
        <w:t>to</w:t>
      </w:r>
      <w:r w:rsidRPr="00C64DE4">
        <w:rPr>
          <w:lang w:val="en-GB"/>
        </w:rPr>
        <w:t xml:space="preserve"> this Regulation will be identified for each device as applicable, this also includes a list of devices and their applicable </w:t>
      </w:r>
      <w:r w:rsidR="00685F19" w:rsidRPr="002B23BC">
        <w:rPr>
          <w:lang w:val="en-GB"/>
        </w:rPr>
        <w:t xml:space="preserve">change indexes relating to the </w:t>
      </w:r>
      <w:r w:rsidRPr="00C64DE4">
        <w:rPr>
          <w:lang w:val="en-GB"/>
        </w:rPr>
        <w:t xml:space="preserve">series of amendments. </w:t>
      </w:r>
    </w:p>
    <w:p w14:paraId="448A20FD" w14:textId="27D8ADA6" w:rsidR="007A5BDF" w:rsidRPr="00C64DE4" w:rsidRDefault="007A5BDF" w:rsidP="00B94AD9">
      <w:pPr>
        <w:pStyle w:val="para"/>
        <w:ind w:left="1134" w:firstLine="567"/>
        <w:rPr>
          <w:lang w:val="en-GB"/>
        </w:rPr>
      </w:pPr>
      <w:r w:rsidRPr="00C64DE4">
        <w:rPr>
          <w:lang w:val="en-GB"/>
        </w:rPr>
        <w:t xml:space="preserve">It is expected that all </w:t>
      </w:r>
      <w:r w:rsidR="00FC1837">
        <w:rPr>
          <w:lang w:val="en-GB"/>
        </w:rPr>
        <w:t>C</w:t>
      </w:r>
      <w:r w:rsidRPr="00C64DE4">
        <w:rPr>
          <w:lang w:val="en-GB"/>
        </w:rPr>
        <w:t xml:space="preserve">ontracting </w:t>
      </w:r>
      <w:r w:rsidR="00FC1837">
        <w:rPr>
          <w:lang w:val="en-GB"/>
        </w:rPr>
        <w:t>P</w:t>
      </w:r>
      <w:r w:rsidRPr="00C64DE4">
        <w:rPr>
          <w:lang w:val="en-GB"/>
        </w:rPr>
        <w:t xml:space="preserve">arties to the 1958 </w:t>
      </w:r>
      <w:r w:rsidR="00B94AD9">
        <w:rPr>
          <w:lang w:val="en-GB"/>
        </w:rPr>
        <w:t>A</w:t>
      </w:r>
      <w:r w:rsidRPr="00C64DE4">
        <w:rPr>
          <w:lang w:val="en-GB"/>
        </w:rPr>
        <w:t xml:space="preserve">greement will adopt this </w:t>
      </w:r>
      <w:r w:rsidR="002F7323">
        <w:rPr>
          <w:lang w:val="en-GB"/>
        </w:rPr>
        <w:t>R</w:t>
      </w:r>
      <w:r w:rsidRPr="00C64DE4">
        <w:rPr>
          <w:lang w:val="en-GB"/>
        </w:rPr>
        <w:t xml:space="preserve">egulation and </w:t>
      </w:r>
      <w:r w:rsidR="005F3914">
        <w:rPr>
          <w:lang w:val="en-GB"/>
        </w:rPr>
        <w:t>will</w:t>
      </w:r>
      <w:r w:rsidR="005F3914" w:rsidRPr="00C64DE4">
        <w:rPr>
          <w:lang w:val="en-GB"/>
        </w:rPr>
        <w:t xml:space="preserve"> </w:t>
      </w:r>
      <w:r w:rsidRPr="00C64DE4">
        <w:rPr>
          <w:lang w:val="en-GB"/>
        </w:rPr>
        <w:t>provide detailed explanation in case they are not in a position to adopt particular</w:t>
      </w:r>
      <w:r w:rsidR="002F7323">
        <w:rPr>
          <w:lang w:val="en-GB"/>
        </w:rPr>
        <w:t xml:space="preserve"> </w:t>
      </w:r>
      <w:r w:rsidR="00235C7B">
        <w:rPr>
          <w:lang w:val="en-GB"/>
        </w:rPr>
        <w:t>retro-reflective</w:t>
      </w:r>
      <w:r w:rsidRPr="00C64DE4">
        <w:rPr>
          <w:lang w:val="en-GB"/>
        </w:rPr>
        <w:t xml:space="preserve"> </w:t>
      </w:r>
      <w:r w:rsidR="006A0A27" w:rsidRPr="005F3914">
        <w:rPr>
          <w:lang w:val="en-GB"/>
        </w:rPr>
        <w:t>devices</w:t>
      </w:r>
      <w:r w:rsidRPr="005F3914">
        <w:rPr>
          <w:lang w:val="en-GB"/>
        </w:rPr>
        <w:t>. These</w:t>
      </w:r>
      <w:r w:rsidRPr="00C64DE4">
        <w:rPr>
          <w:lang w:val="en-GB"/>
        </w:rPr>
        <w:t xml:space="preserve"> decisions will be registered in ECE/TRANS/WP.29/343 that rec</w:t>
      </w:r>
      <w:r w:rsidR="00347565">
        <w:rPr>
          <w:lang w:val="en-GB"/>
        </w:rPr>
        <w:t>ords the status of the annexed UN R</w:t>
      </w:r>
      <w:r w:rsidRPr="00C64DE4">
        <w:rPr>
          <w:lang w:val="en-GB"/>
        </w:rPr>
        <w:t xml:space="preserve">egulations and of the amendments. </w:t>
      </w:r>
    </w:p>
    <w:p w14:paraId="2DFEC12D" w14:textId="3E8A7D1D" w:rsidR="00D864D0" w:rsidRPr="00C64DE4" w:rsidRDefault="007A5BDF" w:rsidP="00B94AD9">
      <w:pPr>
        <w:pStyle w:val="para"/>
        <w:ind w:left="1134" w:firstLine="567"/>
        <w:rPr>
          <w:lang w:val="en-GB"/>
        </w:rPr>
      </w:pPr>
      <w:r w:rsidRPr="00C64DE4">
        <w:rPr>
          <w:color w:val="000000"/>
          <w:lang w:val="en-GB"/>
        </w:rPr>
        <w:t xml:space="preserve">Regarding the requirements for approval markings, this </w:t>
      </w:r>
      <w:r w:rsidR="002F7323">
        <w:rPr>
          <w:color w:val="000000"/>
          <w:lang w:val="en-GB"/>
        </w:rPr>
        <w:t>R</w:t>
      </w:r>
      <w:r w:rsidRPr="00C64DE4">
        <w:rPr>
          <w:color w:val="000000"/>
          <w:lang w:val="en-GB"/>
        </w:rPr>
        <w:t xml:space="preserve">egulation includes the requirements for the use of the "Unique Identifier" and is conditional upon access to </w:t>
      </w:r>
      <w:r w:rsidR="00F4356F">
        <w:rPr>
          <w:color w:val="000000"/>
          <w:lang w:val="en-GB"/>
        </w:rPr>
        <w:t xml:space="preserve">a </w:t>
      </w:r>
      <w:r w:rsidRPr="00C64DE4">
        <w:rPr>
          <w:color w:val="000000"/>
          <w:lang w:val="en-GB"/>
        </w:rPr>
        <w:t>secure internet database</w:t>
      </w:r>
      <w:r w:rsidR="00F4356F">
        <w:rPr>
          <w:color w:val="000000"/>
          <w:lang w:val="en-GB"/>
        </w:rPr>
        <w:t xml:space="preserve"> established by UNECE</w:t>
      </w:r>
      <w:r w:rsidRPr="00C64DE4">
        <w:rPr>
          <w:color w:val="000000"/>
          <w:lang w:val="en-GB"/>
        </w:rPr>
        <w:t xml:space="preserve"> (in accordance with Schedule 5 of the 1958 Agreement) where all type approval documentation is held. When the “Unique Identifier” is used there is no requirement for </w:t>
      </w:r>
      <w:r w:rsidR="00235C7B">
        <w:rPr>
          <w:color w:val="000000"/>
          <w:lang w:val="en-GB"/>
        </w:rPr>
        <w:t>retro-reflective</w:t>
      </w:r>
      <w:r w:rsidR="002F7323">
        <w:rPr>
          <w:color w:val="000000"/>
          <w:lang w:val="en-GB"/>
        </w:rPr>
        <w:t xml:space="preserve"> devices</w:t>
      </w:r>
      <w:r w:rsidRPr="00C64DE4">
        <w:rPr>
          <w:color w:val="000000"/>
          <w:lang w:val="en-GB"/>
        </w:rPr>
        <w:t xml:space="preserve">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t>
      </w:r>
    </w:p>
    <w:p w14:paraId="2145A47B" w14:textId="77777777" w:rsidR="00CF50ED" w:rsidRDefault="00685F19" w:rsidP="002B23BC">
      <w:pPr>
        <w:pStyle w:val="HChG"/>
      </w:pPr>
      <w:r>
        <w:rPr>
          <w:lang w:eastAsia="fr-FR"/>
        </w:rPr>
        <w:tab/>
      </w:r>
      <w:r>
        <w:rPr>
          <w:lang w:eastAsia="fr-FR"/>
        </w:rPr>
        <w:tab/>
        <w:t>1</w:t>
      </w:r>
      <w:r w:rsidRPr="00C71BF4">
        <w:rPr>
          <w:lang w:eastAsia="fr-FR"/>
        </w:rPr>
        <w:t>.</w:t>
      </w:r>
      <w:r w:rsidRPr="00C71BF4">
        <w:rPr>
          <w:lang w:eastAsia="fr-FR"/>
        </w:rPr>
        <w:tab/>
      </w:r>
      <w:r w:rsidRPr="00C71BF4">
        <w:rPr>
          <w:lang w:eastAsia="fr-FR"/>
        </w:rPr>
        <w:tab/>
      </w:r>
      <w:r w:rsidR="00BA1E59" w:rsidRPr="00C64DE4">
        <w:t>Scope</w:t>
      </w:r>
      <w:bookmarkEnd w:id="4"/>
      <w:r w:rsidR="00BA1E59" w:rsidRPr="00C64DE4">
        <w:t xml:space="preserve"> </w:t>
      </w:r>
    </w:p>
    <w:p w14:paraId="07C3D7F5" w14:textId="61EEAA22" w:rsidR="00DA777F" w:rsidRDefault="00896919" w:rsidP="002F7323">
      <w:pPr>
        <w:pStyle w:val="para"/>
        <w:ind w:firstLine="0"/>
        <w:jc w:val="left"/>
        <w:rPr>
          <w:lang w:val="en-GB"/>
        </w:rPr>
      </w:pPr>
      <w:r w:rsidRPr="00C64DE4">
        <w:rPr>
          <w:lang w:val="en-GB"/>
        </w:rPr>
        <w:t>This Regulation applies to</w:t>
      </w:r>
      <w:r w:rsidR="001F57DC" w:rsidRPr="00C64DE4">
        <w:rPr>
          <w:lang w:val="en-GB"/>
        </w:rPr>
        <w:t xml:space="preserve"> </w:t>
      </w:r>
      <w:r w:rsidR="002F7323">
        <w:rPr>
          <w:lang w:val="en-GB"/>
        </w:rPr>
        <w:t>r</w:t>
      </w:r>
      <w:r w:rsidR="001F57DC" w:rsidRPr="00C64DE4">
        <w:rPr>
          <w:lang w:val="en-GB"/>
        </w:rPr>
        <w:t>etro-</w:t>
      </w:r>
      <w:r w:rsidR="00E56C1D" w:rsidRPr="00C64DE4">
        <w:rPr>
          <w:lang w:val="en-GB"/>
        </w:rPr>
        <w:t xml:space="preserve">reflective </w:t>
      </w:r>
      <w:r w:rsidR="001F57DC" w:rsidRPr="00C64DE4">
        <w:rPr>
          <w:lang w:val="en-GB"/>
        </w:rPr>
        <w:t>devices as</w:t>
      </w:r>
      <w:r w:rsidR="00DA777F" w:rsidRPr="00C64DE4">
        <w:rPr>
          <w:lang w:val="en-GB"/>
        </w:rPr>
        <w:t>:</w:t>
      </w:r>
    </w:p>
    <w:p w14:paraId="679E64C1" w14:textId="77777777" w:rsidR="00CF50ED" w:rsidRDefault="005E2D45" w:rsidP="002B23BC">
      <w:pPr>
        <w:pStyle w:val="para"/>
        <w:tabs>
          <w:tab w:val="right" w:pos="851"/>
        </w:tabs>
        <w:ind w:firstLine="0"/>
        <w:contextualSpacing/>
        <w:rPr>
          <w:lang w:val="en-GB"/>
        </w:rPr>
      </w:pPr>
      <w:r w:rsidRPr="00C64DE4">
        <w:rPr>
          <w:lang w:val="en-GB"/>
        </w:rPr>
        <w:t>Retro-reflectors of the Classes IA, IB, IIIA, IIIB and IVA</w:t>
      </w:r>
    </w:p>
    <w:p w14:paraId="428C1DD9" w14:textId="77777777" w:rsidR="00CF50ED" w:rsidRDefault="005E2D45" w:rsidP="002B23BC">
      <w:pPr>
        <w:pStyle w:val="para"/>
        <w:tabs>
          <w:tab w:val="right" w:pos="851"/>
        </w:tabs>
        <w:ind w:firstLine="0"/>
        <w:contextualSpacing/>
        <w:rPr>
          <w:lang w:val="en-GB"/>
        </w:rPr>
      </w:pPr>
      <w:r w:rsidRPr="00C64DE4">
        <w:rPr>
          <w:lang w:val="en-GB"/>
        </w:rPr>
        <w:t>Retro</w:t>
      </w:r>
      <w:r w:rsidR="00F86CDD" w:rsidRPr="00C64DE4">
        <w:rPr>
          <w:lang w:val="en-GB"/>
        </w:rPr>
        <w:t>-</w:t>
      </w:r>
      <w:r w:rsidRPr="00C64DE4">
        <w:rPr>
          <w:lang w:val="en-GB"/>
        </w:rPr>
        <w:t>reflective Markings of the Classes C, D, E</w:t>
      </w:r>
      <w:r w:rsidR="00EC21CE" w:rsidRPr="00C64DE4">
        <w:rPr>
          <w:lang w:val="en-GB"/>
        </w:rPr>
        <w:t xml:space="preserve"> and</w:t>
      </w:r>
      <w:r w:rsidRPr="00C64DE4">
        <w:rPr>
          <w:lang w:val="en-GB"/>
        </w:rPr>
        <w:t xml:space="preserve"> F</w:t>
      </w:r>
      <w:r w:rsidR="00DA777F" w:rsidRPr="00C64DE4">
        <w:rPr>
          <w:lang w:val="en-GB"/>
        </w:rPr>
        <w:t xml:space="preserve"> </w:t>
      </w:r>
    </w:p>
    <w:p w14:paraId="1461F097" w14:textId="1B9EB2EF" w:rsidR="00CF50ED" w:rsidRDefault="005E2D45" w:rsidP="002B23BC">
      <w:pPr>
        <w:pStyle w:val="para"/>
        <w:tabs>
          <w:tab w:val="right" w:pos="851"/>
        </w:tabs>
        <w:ind w:firstLine="0"/>
        <w:contextualSpacing/>
        <w:rPr>
          <w:lang w:val="en-GB"/>
        </w:rPr>
      </w:pPr>
      <w:r w:rsidRPr="00C64DE4">
        <w:rPr>
          <w:lang w:val="en-GB"/>
        </w:rPr>
        <w:t>Retro</w:t>
      </w:r>
      <w:r w:rsidR="00F86CDD" w:rsidRPr="00C64DE4">
        <w:rPr>
          <w:lang w:val="en-GB"/>
        </w:rPr>
        <w:t>-</w:t>
      </w:r>
      <w:r w:rsidRPr="00C64DE4">
        <w:rPr>
          <w:lang w:val="en-GB"/>
        </w:rPr>
        <w:t xml:space="preserve">reflective Marking Plates </w:t>
      </w:r>
      <w:r w:rsidR="00AD6A50">
        <w:rPr>
          <w:lang w:val="en-GB"/>
        </w:rPr>
        <w:t>for Heavy and Long Vehicles</w:t>
      </w:r>
      <w:r w:rsidR="00235C7B">
        <w:rPr>
          <w:lang w:val="en-GB"/>
        </w:rPr>
        <w:t xml:space="preserve"> </w:t>
      </w:r>
      <w:r w:rsidRPr="00C64DE4">
        <w:rPr>
          <w:lang w:val="en-GB"/>
        </w:rPr>
        <w:t xml:space="preserve">of the Classes </w:t>
      </w:r>
      <w:r w:rsidR="00EC21CE" w:rsidRPr="00C64DE4">
        <w:rPr>
          <w:lang w:val="en-GB"/>
        </w:rPr>
        <w:t>1</w:t>
      </w:r>
      <w:r w:rsidRPr="00C64DE4">
        <w:rPr>
          <w:lang w:val="en-GB"/>
        </w:rPr>
        <w:t xml:space="preserve">, </w:t>
      </w:r>
      <w:r w:rsidR="00EC21CE" w:rsidRPr="00C64DE4">
        <w:rPr>
          <w:lang w:val="en-GB"/>
        </w:rPr>
        <w:t>2</w:t>
      </w:r>
      <w:r w:rsidRPr="00C64DE4">
        <w:rPr>
          <w:lang w:val="en-GB"/>
        </w:rPr>
        <w:t xml:space="preserve">, </w:t>
      </w:r>
      <w:r w:rsidR="00EC21CE" w:rsidRPr="00C64DE4">
        <w:rPr>
          <w:lang w:val="en-GB"/>
        </w:rPr>
        <w:t>3</w:t>
      </w:r>
      <w:r w:rsidRPr="00C64DE4">
        <w:rPr>
          <w:lang w:val="en-GB"/>
        </w:rPr>
        <w:t xml:space="preserve">, </w:t>
      </w:r>
      <w:r w:rsidR="00EC21CE" w:rsidRPr="00C64DE4">
        <w:rPr>
          <w:lang w:val="en-GB"/>
        </w:rPr>
        <w:t>4 and 5</w:t>
      </w:r>
      <w:r w:rsidRPr="00C64DE4">
        <w:rPr>
          <w:lang w:val="en-GB"/>
        </w:rPr>
        <w:t xml:space="preserve"> </w:t>
      </w:r>
    </w:p>
    <w:p w14:paraId="0C5793C5" w14:textId="3243441B" w:rsidR="00CF50ED" w:rsidRDefault="00EC21CE" w:rsidP="002B23BC">
      <w:pPr>
        <w:pStyle w:val="para"/>
        <w:tabs>
          <w:tab w:val="right" w:pos="851"/>
        </w:tabs>
        <w:ind w:firstLine="0"/>
        <w:contextualSpacing/>
        <w:rPr>
          <w:lang w:val="en-GB"/>
        </w:rPr>
      </w:pPr>
      <w:r w:rsidRPr="00C64DE4">
        <w:rPr>
          <w:lang w:val="en-GB"/>
        </w:rPr>
        <w:t>Retro</w:t>
      </w:r>
      <w:r w:rsidR="00F86CDD" w:rsidRPr="00C64DE4">
        <w:rPr>
          <w:lang w:val="en-GB"/>
        </w:rPr>
        <w:t>-</w:t>
      </w:r>
      <w:r w:rsidRPr="00C64DE4">
        <w:rPr>
          <w:lang w:val="en-GB"/>
        </w:rPr>
        <w:t xml:space="preserve">reflective Marking Plates for </w:t>
      </w:r>
      <w:r w:rsidR="00AD6A50">
        <w:rPr>
          <w:lang w:val="en-GB"/>
        </w:rPr>
        <w:t>S</w:t>
      </w:r>
      <w:r w:rsidRPr="00C64DE4">
        <w:rPr>
          <w:lang w:val="en-GB"/>
        </w:rPr>
        <w:t xml:space="preserve">low </w:t>
      </w:r>
      <w:r w:rsidR="00AD6A50">
        <w:rPr>
          <w:lang w:val="en-GB"/>
        </w:rPr>
        <w:t>M</w:t>
      </w:r>
      <w:r w:rsidRPr="00C64DE4">
        <w:rPr>
          <w:lang w:val="en-GB"/>
        </w:rPr>
        <w:t xml:space="preserve">oving </w:t>
      </w:r>
      <w:r w:rsidR="00AD6A50">
        <w:rPr>
          <w:lang w:val="en-GB"/>
        </w:rPr>
        <w:t>V</w:t>
      </w:r>
      <w:r w:rsidRPr="00C64DE4">
        <w:rPr>
          <w:lang w:val="en-GB"/>
        </w:rPr>
        <w:t>ehicles</w:t>
      </w:r>
      <w:r w:rsidR="00235C7B">
        <w:rPr>
          <w:lang w:val="en-GB"/>
        </w:rPr>
        <w:t xml:space="preserve"> </w:t>
      </w:r>
      <w:r w:rsidRPr="00C64DE4">
        <w:rPr>
          <w:lang w:val="en-GB"/>
        </w:rPr>
        <w:t>of the Class</w:t>
      </w:r>
      <w:r w:rsidR="00AD6A50">
        <w:rPr>
          <w:lang w:val="en-GB"/>
        </w:rPr>
        <w:t>es</w:t>
      </w:r>
      <w:r w:rsidRPr="00C64DE4">
        <w:rPr>
          <w:lang w:val="en-GB"/>
        </w:rPr>
        <w:t xml:space="preserve"> </w:t>
      </w:r>
      <w:r w:rsidR="00E03C9D">
        <w:rPr>
          <w:lang w:val="en-GB"/>
        </w:rPr>
        <w:t>1</w:t>
      </w:r>
      <w:r w:rsidR="002F7323">
        <w:rPr>
          <w:lang w:val="en-GB"/>
        </w:rPr>
        <w:t xml:space="preserve"> </w:t>
      </w:r>
      <w:r w:rsidR="00E03C9D">
        <w:rPr>
          <w:lang w:val="en-GB"/>
        </w:rPr>
        <w:t xml:space="preserve">and 2 </w:t>
      </w:r>
    </w:p>
    <w:p w14:paraId="16CCA7EA" w14:textId="77777777" w:rsidR="00CF50ED" w:rsidRDefault="00AA16DA" w:rsidP="002B23BC">
      <w:pPr>
        <w:pStyle w:val="para"/>
        <w:tabs>
          <w:tab w:val="right" w:pos="851"/>
        </w:tabs>
        <w:ind w:firstLine="0"/>
        <w:contextualSpacing/>
        <w:rPr>
          <w:lang w:val="en-GB"/>
        </w:rPr>
      </w:pPr>
      <w:r w:rsidRPr="00C64DE4">
        <w:rPr>
          <w:lang w:val="en-GB"/>
        </w:rPr>
        <w:t>Advance Warning Triangles of Type 1 and 2</w:t>
      </w:r>
    </w:p>
    <w:p w14:paraId="28BCC308" w14:textId="77777777" w:rsidR="00CF50ED" w:rsidRDefault="00685F19" w:rsidP="000563FE">
      <w:pPr>
        <w:pStyle w:val="HChG"/>
      </w:pPr>
      <w:r>
        <w:rPr>
          <w:bCs/>
          <w:szCs w:val="28"/>
        </w:rPr>
        <w:lastRenderedPageBreak/>
        <w:tab/>
      </w:r>
      <w:r>
        <w:rPr>
          <w:bCs/>
          <w:szCs w:val="28"/>
        </w:rPr>
        <w:tab/>
      </w:r>
      <w:r w:rsidRPr="004E2AF7">
        <w:rPr>
          <w:bCs/>
          <w:szCs w:val="28"/>
        </w:rPr>
        <w:t>2.</w:t>
      </w:r>
      <w:r w:rsidRPr="004E2AF7">
        <w:rPr>
          <w:bCs/>
          <w:szCs w:val="28"/>
        </w:rPr>
        <w:tab/>
      </w:r>
      <w:r w:rsidRPr="004E2AF7">
        <w:rPr>
          <w:bCs/>
          <w:szCs w:val="28"/>
        </w:rPr>
        <w:tab/>
      </w:r>
      <w:r w:rsidR="00610A0E" w:rsidRPr="00C64DE4">
        <w:t>Definitions</w:t>
      </w:r>
    </w:p>
    <w:p w14:paraId="6C92D91A" w14:textId="1C01CA12" w:rsidR="00CF50ED" w:rsidRDefault="00436F10" w:rsidP="000563FE">
      <w:pPr>
        <w:pStyle w:val="SingleTxtG"/>
        <w:keepNext/>
        <w:keepLines/>
        <w:ind w:left="2268"/>
      </w:pPr>
      <w:r w:rsidRPr="00C64DE4">
        <w:t xml:space="preserve">For </w:t>
      </w:r>
      <w:r w:rsidRPr="009D06D9">
        <w:rPr>
          <w:bCs/>
        </w:rPr>
        <w:t>the</w:t>
      </w:r>
      <w:r w:rsidRPr="00C64DE4">
        <w:t xml:space="preserve"> purpose of this Regulation</w:t>
      </w:r>
      <w:r w:rsidR="005F3914">
        <w:t>:</w:t>
      </w:r>
    </w:p>
    <w:p w14:paraId="589FBA6C" w14:textId="2177A4F6" w:rsidR="00CF50ED" w:rsidRDefault="005F3914" w:rsidP="000563FE">
      <w:pPr>
        <w:pStyle w:val="SingleTxtG"/>
        <w:keepNext/>
        <w:keepLines/>
        <w:ind w:left="2268" w:hanging="1134"/>
      </w:pPr>
      <w:r>
        <w:t>2.1</w:t>
      </w:r>
      <w:r w:rsidR="009024FD">
        <w:t>.</w:t>
      </w:r>
      <w:r>
        <w:tab/>
      </w:r>
      <w:r w:rsidRPr="009D06D9">
        <w:rPr>
          <w:bCs/>
        </w:rPr>
        <w:t>A</w:t>
      </w:r>
      <w:r w:rsidR="00AD5848" w:rsidRPr="009D06D9">
        <w:rPr>
          <w:bCs/>
        </w:rPr>
        <w:t>ll</w:t>
      </w:r>
      <w:r w:rsidR="00AD5848" w:rsidRPr="00C64DE4">
        <w:t xml:space="preserve"> the definitions given in </w:t>
      </w:r>
      <w:r w:rsidR="00F96BD1">
        <w:t xml:space="preserve">the latest series of amendments to </w:t>
      </w:r>
      <w:r w:rsidR="009F2ABB">
        <w:t xml:space="preserve">UN </w:t>
      </w:r>
      <w:r w:rsidR="00AD5848" w:rsidRPr="00C64DE4">
        <w:t xml:space="preserve">Regulation No. 48 in force at the time of application for type approval shall apply, </w:t>
      </w:r>
      <w:r w:rsidR="00EF287B">
        <w:t>unless otherwise specified.</w:t>
      </w:r>
    </w:p>
    <w:p w14:paraId="02BFA45E" w14:textId="3C74E328" w:rsidR="00CF50ED" w:rsidRDefault="00F4356F" w:rsidP="00B94AD9">
      <w:pPr>
        <w:pStyle w:val="SingleTxtG"/>
        <w:ind w:left="2268" w:hanging="1134"/>
      </w:pPr>
      <w:r>
        <w:t>2.1.1.</w:t>
      </w:r>
      <w:r>
        <w:tab/>
      </w:r>
      <w:r w:rsidRPr="00C64DE4">
        <w:t>"</w:t>
      </w:r>
      <w:r w:rsidRPr="00AD6A50">
        <w:rPr>
          <w:i/>
        </w:rPr>
        <w:t>Retro-reflective devices</w:t>
      </w:r>
      <w:r w:rsidR="000B150A">
        <w:rPr>
          <w:i/>
        </w:rPr>
        <w:t xml:space="preserve"> </w:t>
      </w:r>
      <w:r w:rsidR="000B150A" w:rsidRPr="000B150A">
        <w:rPr>
          <w:i/>
        </w:rPr>
        <w:t>of different types</w:t>
      </w:r>
      <w:r w:rsidR="00AC53AC" w:rsidRPr="00AC53AC">
        <w:rPr>
          <w:iCs/>
        </w:rPr>
        <w:t>"</w:t>
      </w:r>
      <w:r w:rsidRPr="00C64DE4">
        <w:t xml:space="preserve"> </w:t>
      </w:r>
      <w:r w:rsidR="000B150A" w:rsidRPr="009D06D9">
        <w:rPr>
          <w:bCs/>
        </w:rPr>
        <w:t>means</w:t>
      </w:r>
      <w:r w:rsidR="000B150A">
        <w:t xml:space="preserve"> retro-reflective devices</w:t>
      </w:r>
      <w:r w:rsidR="009F2ABB">
        <w:t>,</w:t>
      </w:r>
      <w:r w:rsidR="000B150A">
        <w:t xml:space="preserve"> </w:t>
      </w:r>
      <w:r w:rsidRPr="00C64DE4">
        <w:t xml:space="preserve">as retro-reflectors or </w:t>
      </w:r>
      <w:r w:rsidR="00235C7B">
        <w:t>retro-reflective</w:t>
      </w:r>
      <w:r w:rsidRPr="00C64DE4">
        <w:t xml:space="preserve"> materials or marking plates or </w:t>
      </w:r>
      <w:r w:rsidR="000B150A">
        <w:rPr>
          <w:lang w:eastAsia="en-GB"/>
        </w:rPr>
        <w:t>a</w:t>
      </w:r>
      <w:r w:rsidRPr="00C64DE4">
        <w:rPr>
          <w:lang w:eastAsia="en-GB"/>
        </w:rPr>
        <w:t xml:space="preserve">dvance </w:t>
      </w:r>
      <w:r w:rsidR="000B150A">
        <w:rPr>
          <w:lang w:eastAsia="en-GB"/>
        </w:rPr>
        <w:t>w</w:t>
      </w:r>
      <w:r w:rsidRPr="00C64DE4">
        <w:rPr>
          <w:lang w:eastAsia="en-GB"/>
        </w:rPr>
        <w:t xml:space="preserve">arning </w:t>
      </w:r>
      <w:r w:rsidR="000B150A">
        <w:rPr>
          <w:lang w:eastAsia="en-GB"/>
        </w:rPr>
        <w:t>t</w:t>
      </w:r>
      <w:r w:rsidRPr="00C64DE4">
        <w:rPr>
          <w:lang w:eastAsia="en-GB"/>
        </w:rPr>
        <w:t xml:space="preserve">riangles </w:t>
      </w:r>
      <w:r w:rsidRPr="00C64DE4">
        <w:t>of different type</w:t>
      </w:r>
      <w:r w:rsidR="000B150A">
        <w:t>s</w:t>
      </w:r>
      <w:r w:rsidRPr="00C64DE4">
        <w:t>, which differ in such essential respects as:</w:t>
      </w:r>
    </w:p>
    <w:p w14:paraId="0D11698B" w14:textId="4312FC6C" w:rsidR="00CF50ED" w:rsidRDefault="00867855" w:rsidP="00B94AD9">
      <w:pPr>
        <w:pStyle w:val="SingleTxtG"/>
        <w:ind w:left="2268"/>
        <w:rPr>
          <w:iCs/>
        </w:rPr>
      </w:pPr>
      <w:r>
        <w:rPr>
          <w:iCs/>
        </w:rPr>
        <w:t>(</w:t>
      </w:r>
      <w:r w:rsidR="00F4356F" w:rsidRPr="00C64DE4">
        <w:rPr>
          <w:iCs/>
        </w:rPr>
        <w:t>a)</w:t>
      </w:r>
      <w:r w:rsidR="00F4356F" w:rsidRPr="00C64DE4">
        <w:rPr>
          <w:iCs/>
        </w:rPr>
        <w:tab/>
      </w:r>
      <w:r w:rsidR="00AC53AC">
        <w:rPr>
          <w:iCs/>
        </w:rPr>
        <w:t>T</w:t>
      </w:r>
      <w:r w:rsidR="00F4356F" w:rsidRPr="00C64DE4">
        <w:rPr>
          <w:iCs/>
        </w:rPr>
        <w:t xml:space="preserve">he </w:t>
      </w:r>
      <w:r w:rsidR="00F4356F" w:rsidRPr="009D06D9">
        <w:t>trade</w:t>
      </w:r>
      <w:r w:rsidR="00F4356F" w:rsidRPr="00C64DE4">
        <w:rPr>
          <w:iCs/>
        </w:rPr>
        <w:t xml:space="preserve"> name or mark:</w:t>
      </w:r>
    </w:p>
    <w:p w14:paraId="700AA03C" w14:textId="734DC972" w:rsidR="00CF50ED" w:rsidRDefault="00F4356F" w:rsidP="00B94AD9">
      <w:pPr>
        <w:pStyle w:val="SingleTxtG"/>
        <w:ind w:left="3261" w:hanging="426"/>
        <w:rPr>
          <w:iCs/>
        </w:rPr>
      </w:pPr>
      <w:r w:rsidRPr="00C64DE4">
        <w:rPr>
          <w:iCs/>
        </w:rPr>
        <w:t>(i)</w:t>
      </w:r>
      <w:r w:rsidRPr="00C64DE4">
        <w:rPr>
          <w:iCs/>
        </w:rPr>
        <w:tab/>
      </w:r>
      <w:r w:rsidR="00AC53AC">
        <w:rPr>
          <w:iCs/>
        </w:rPr>
        <w:t>R</w:t>
      </w:r>
      <w:r w:rsidR="00235C7B">
        <w:rPr>
          <w:iCs/>
        </w:rPr>
        <w:t xml:space="preserve">etro-reflective </w:t>
      </w:r>
      <w:r>
        <w:rPr>
          <w:iCs/>
        </w:rPr>
        <w:t>devices</w:t>
      </w:r>
      <w:r w:rsidRPr="00C64DE4">
        <w:rPr>
          <w:iCs/>
        </w:rPr>
        <w:t xml:space="preserve"> bearing the </w:t>
      </w:r>
      <w:r w:rsidRPr="009D06D9">
        <w:t>same</w:t>
      </w:r>
      <w:r w:rsidRPr="00C64DE4">
        <w:rPr>
          <w:iCs/>
        </w:rPr>
        <w:t xml:space="preserve"> trade name or mark but produced by different manufacturers are considered as being of different types;</w:t>
      </w:r>
    </w:p>
    <w:p w14:paraId="62B20B1B" w14:textId="57859E48" w:rsidR="00CF50ED" w:rsidRDefault="00F4356F" w:rsidP="00B94AD9">
      <w:pPr>
        <w:pStyle w:val="SingleTxtG"/>
        <w:ind w:left="3261" w:hanging="426"/>
        <w:rPr>
          <w:iCs/>
        </w:rPr>
      </w:pPr>
      <w:r w:rsidRPr="00C64DE4">
        <w:rPr>
          <w:iCs/>
        </w:rPr>
        <w:t>(ii)</w:t>
      </w:r>
      <w:r w:rsidRPr="00C64DE4">
        <w:rPr>
          <w:iCs/>
        </w:rPr>
        <w:tab/>
      </w:r>
      <w:r w:rsidR="00AC53AC">
        <w:rPr>
          <w:iCs/>
        </w:rPr>
        <w:t>R</w:t>
      </w:r>
      <w:r w:rsidR="00235C7B">
        <w:rPr>
          <w:iCs/>
        </w:rPr>
        <w:t>etro-reflective</w:t>
      </w:r>
      <w:r>
        <w:rPr>
          <w:iCs/>
        </w:rPr>
        <w:t xml:space="preserve"> devices</w:t>
      </w:r>
      <w:r w:rsidRPr="00C64DE4">
        <w:rPr>
          <w:iCs/>
        </w:rPr>
        <w:t xml:space="preserve"> produced by the same manufacturer differing only by the trade name or mark are considered as</w:t>
      </w:r>
      <w:r>
        <w:rPr>
          <w:iCs/>
        </w:rPr>
        <w:t xml:space="preserve"> being of the same type;</w:t>
      </w:r>
    </w:p>
    <w:p w14:paraId="6360FC53" w14:textId="35B25FFD" w:rsidR="00CF50ED" w:rsidRDefault="00867855" w:rsidP="00B94AD9">
      <w:pPr>
        <w:pStyle w:val="SingleTxtG"/>
        <w:ind w:left="2268"/>
      </w:pPr>
      <w:r>
        <w:rPr>
          <w:iCs/>
        </w:rPr>
        <w:t>(</w:t>
      </w:r>
      <w:r w:rsidR="00F4356F">
        <w:rPr>
          <w:iCs/>
        </w:rPr>
        <w:t>b)</w:t>
      </w:r>
      <w:r w:rsidR="00F4356F">
        <w:rPr>
          <w:iCs/>
        </w:rPr>
        <w:tab/>
      </w:r>
      <w:r w:rsidR="00AC53AC">
        <w:t>T</w:t>
      </w:r>
      <w:r w:rsidR="00F4356F" w:rsidRPr="009D06D9">
        <w:t>he characteristics of the retro-reflective material;</w:t>
      </w:r>
    </w:p>
    <w:p w14:paraId="1ABCDD1D" w14:textId="3F4BEA77" w:rsidR="00CF50ED" w:rsidRDefault="00867855" w:rsidP="00B94AD9">
      <w:pPr>
        <w:pStyle w:val="SingleTxtG"/>
        <w:ind w:left="2268"/>
      </w:pPr>
      <w:r>
        <w:t>(</w:t>
      </w:r>
      <w:r w:rsidR="003768D3" w:rsidRPr="00C64DE4">
        <w:t>c)</w:t>
      </w:r>
      <w:r w:rsidR="003768D3" w:rsidRPr="00C64DE4">
        <w:tab/>
      </w:r>
      <w:r w:rsidR="00AC53AC">
        <w:t>T</w:t>
      </w:r>
      <w:r w:rsidR="003768D3" w:rsidRPr="00C64DE4">
        <w:t>he characteristics of the fluorescent material, if applicable;</w:t>
      </w:r>
    </w:p>
    <w:p w14:paraId="5A7B56A8" w14:textId="58916571" w:rsidR="00CF50ED" w:rsidRDefault="00867855" w:rsidP="00B94AD9">
      <w:pPr>
        <w:pStyle w:val="SingleTxtG"/>
        <w:ind w:left="2835" w:hanging="567"/>
      </w:pPr>
      <w:r>
        <w:t>(</w:t>
      </w:r>
      <w:r w:rsidR="003768D3" w:rsidRPr="00C64DE4">
        <w:t>d)</w:t>
      </w:r>
      <w:r w:rsidR="003768D3" w:rsidRPr="00C64DE4">
        <w:tab/>
      </w:r>
      <w:r w:rsidR="00AC53AC">
        <w:t>T</w:t>
      </w:r>
      <w:r w:rsidR="003768D3" w:rsidRPr="00C64DE4">
        <w:t>he parts affecting the properties of the retro-reflective materials and/or plates;</w:t>
      </w:r>
    </w:p>
    <w:p w14:paraId="48B862EB" w14:textId="1EA34368" w:rsidR="00CF50ED" w:rsidRDefault="00867855" w:rsidP="00B94AD9">
      <w:pPr>
        <w:pStyle w:val="SingleTxtG"/>
        <w:ind w:left="2835" w:hanging="567"/>
      </w:pPr>
      <w:r>
        <w:t>(</w:t>
      </w:r>
      <w:r w:rsidR="003768D3" w:rsidRPr="00C64DE4">
        <w:t>e)</w:t>
      </w:r>
      <w:r w:rsidR="003768D3" w:rsidRPr="00C64DE4">
        <w:tab/>
      </w:r>
      <w:r w:rsidR="00AC53AC">
        <w:t>T</w:t>
      </w:r>
      <w:r w:rsidR="003768D3" w:rsidRPr="00C64DE4">
        <w:t>he distinctive geometrical and mechanical features of the design (only for plates/devices corresponding to the</w:t>
      </w:r>
      <w:r w:rsidR="003768D3">
        <w:t xml:space="preserve"> </w:t>
      </w:r>
      <w:r w:rsidR="003768D3" w:rsidRPr="00C64DE4">
        <w:t>Annex 5.</w:t>
      </w:r>
    </w:p>
    <w:p w14:paraId="64B79CD2" w14:textId="77777777" w:rsidR="00CF50ED" w:rsidRDefault="00E43165" w:rsidP="00B94AD9">
      <w:pPr>
        <w:spacing w:after="120"/>
        <w:ind w:left="2268" w:right="1134"/>
        <w:jc w:val="both"/>
        <w:rPr>
          <w:lang w:eastAsia="en-GB"/>
        </w:rPr>
      </w:pPr>
      <w:r w:rsidRPr="00C64DE4">
        <w:t>For</w:t>
      </w:r>
      <w:r w:rsidRPr="00C64DE4">
        <w:rPr>
          <w:lang w:eastAsia="en-GB"/>
        </w:rPr>
        <w:t xml:space="preserve"> materials and/or plates corresponding to the</w:t>
      </w:r>
      <w:r>
        <w:rPr>
          <w:lang w:eastAsia="en-GB"/>
        </w:rPr>
        <w:t xml:space="preserve"> </w:t>
      </w:r>
      <w:r w:rsidRPr="00C64DE4">
        <w:rPr>
          <w:lang w:eastAsia="en-GB"/>
        </w:rPr>
        <w:t>Annex 5, differences in the shape and dimensions of the marking shall not constitute a different type.</w:t>
      </w:r>
    </w:p>
    <w:p w14:paraId="7308211E" w14:textId="77777777" w:rsidR="00CF50ED" w:rsidRDefault="003768D3" w:rsidP="00B94AD9">
      <w:pPr>
        <w:pStyle w:val="SingleTxtG"/>
        <w:ind w:left="2268" w:hanging="1134"/>
        <w:rPr>
          <w:iCs/>
        </w:rPr>
      </w:pPr>
      <w:r w:rsidRPr="003768D3">
        <w:rPr>
          <w:iCs/>
        </w:rPr>
        <w:t>2.1.2</w:t>
      </w:r>
      <w:r w:rsidR="009024FD">
        <w:rPr>
          <w:iCs/>
        </w:rPr>
        <w:t>.</w:t>
      </w:r>
      <w:r w:rsidR="00F4356F" w:rsidRPr="003768D3">
        <w:rPr>
          <w:iCs/>
        </w:rPr>
        <w:tab/>
      </w:r>
      <w:r w:rsidR="00F4356F" w:rsidRPr="003768D3">
        <w:rPr>
          <w:iCs/>
        </w:rPr>
        <w:tab/>
        <w:t xml:space="preserve">In </w:t>
      </w:r>
      <w:r w:rsidR="00F4356F" w:rsidRPr="006D1920">
        <w:t>the</w:t>
      </w:r>
      <w:r w:rsidR="00F4356F" w:rsidRPr="003768D3">
        <w:rPr>
          <w:iCs/>
        </w:rPr>
        <w:t xml:space="preserve"> case of a type </w:t>
      </w:r>
      <w:r w:rsidR="00AD6A50">
        <w:rPr>
          <w:iCs/>
        </w:rPr>
        <w:t xml:space="preserve">of </w:t>
      </w:r>
      <w:r w:rsidR="00AD6A50" w:rsidRPr="00C64DE4">
        <w:t>"</w:t>
      </w:r>
      <w:r w:rsidR="00AD6A50" w:rsidRPr="00AD6A50">
        <w:rPr>
          <w:i/>
        </w:rPr>
        <w:t>retro-reflective device</w:t>
      </w:r>
      <w:r w:rsidR="00AD6A50" w:rsidRPr="00C64DE4">
        <w:t xml:space="preserve">" </w:t>
      </w:r>
      <w:r w:rsidR="00F4356F" w:rsidRPr="003768D3">
        <w:rPr>
          <w:iCs/>
        </w:rPr>
        <w:t>o</w:t>
      </w:r>
      <w:r w:rsidR="00AD6A50">
        <w:rPr>
          <w:iCs/>
        </w:rPr>
        <w:t>r</w:t>
      </w:r>
      <w:r w:rsidR="00F4356F" w:rsidRPr="003768D3">
        <w:rPr>
          <w:iCs/>
        </w:rPr>
        <w:t xml:space="preserve"> reflective marking material differing only by the trade name or mark from a type that has already been approved it shall be sufficient to submit:</w:t>
      </w:r>
    </w:p>
    <w:p w14:paraId="19EB6D45" w14:textId="5B3E99C1" w:rsidR="00CF50ED" w:rsidRDefault="00867855" w:rsidP="00B94AD9">
      <w:pPr>
        <w:pStyle w:val="SingleTxtG"/>
        <w:ind w:left="2835" w:hanging="567"/>
        <w:rPr>
          <w:iCs/>
        </w:rPr>
      </w:pPr>
      <w:r>
        <w:rPr>
          <w:iCs/>
        </w:rPr>
        <w:t>(</w:t>
      </w:r>
      <w:r w:rsidR="003768D3" w:rsidRPr="003768D3">
        <w:rPr>
          <w:iCs/>
        </w:rPr>
        <w:t>a</w:t>
      </w:r>
      <w:r w:rsidR="00F4356F" w:rsidRPr="003768D3">
        <w:rPr>
          <w:iCs/>
        </w:rPr>
        <w:t>)</w:t>
      </w:r>
      <w:r w:rsidR="00F4356F" w:rsidRPr="003768D3">
        <w:rPr>
          <w:iCs/>
        </w:rPr>
        <w:tab/>
      </w:r>
      <w:r w:rsidR="00AC53AC">
        <w:rPr>
          <w:iCs/>
        </w:rPr>
        <w:t>A</w:t>
      </w:r>
      <w:r w:rsidR="00F4356F" w:rsidRPr="003768D3">
        <w:rPr>
          <w:iCs/>
        </w:rPr>
        <w:t xml:space="preserve"> </w:t>
      </w:r>
      <w:r w:rsidR="00F4356F" w:rsidRPr="006D1920">
        <w:t>declaration</w:t>
      </w:r>
      <w:r w:rsidR="00F4356F" w:rsidRPr="003768D3">
        <w:rPr>
          <w:iCs/>
        </w:rPr>
        <w:t xml:space="preserve"> by the </w:t>
      </w:r>
      <w:r w:rsidR="00AD6A50" w:rsidRPr="00C64DE4">
        <w:t>"</w:t>
      </w:r>
      <w:r w:rsidR="00AD6A50" w:rsidRPr="00AD6A50">
        <w:rPr>
          <w:i/>
        </w:rPr>
        <w:t>retro-reflective device</w:t>
      </w:r>
      <w:r w:rsidR="00AD6A50" w:rsidRPr="00C64DE4">
        <w:t xml:space="preserve">" </w:t>
      </w:r>
      <w:r w:rsidR="00AD6A50">
        <w:t xml:space="preserve">or </w:t>
      </w:r>
      <w:r w:rsidR="00F4356F" w:rsidRPr="003768D3">
        <w:rPr>
          <w:iCs/>
        </w:rPr>
        <w:t xml:space="preserve">reflective marking material manufacturer that the type submitted is identical with (except in the trade name or mark) and has been produced by the same manufacturer as the type already approved, the latter being identified by its </w:t>
      </w:r>
      <w:r w:rsidR="00F96BD1">
        <w:rPr>
          <w:iCs/>
        </w:rPr>
        <w:t>approval number</w:t>
      </w:r>
      <w:r w:rsidR="00F4356F" w:rsidRPr="003768D3">
        <w:rPr>
          <w:iCs/>
        </w:rPr>
        <w:t>;</w:t>
      </w:r>
    </w:p>
    <w:p w14:paraId="77CB9CCC" w14:textId="310179EE" w:rsidR="00CF50ED" w:rsidRDefault="00867855" w:rsidP="00B94AD9">
      <w:pPr>
        <w:pStyle w:val="SingleTxtG"/>
        <w:ind w:left="2835" w:hanging="567"/>
        <w:rPr>
          <w:iCs/>
        </w:rPr>
      </w:pPr>
      <w:r>
        <w:rPr>
          <w:iCs/>
        </w:rPr>
        <w:t>(</w:t>
      </w:r>
      <w:r w:rsidR="003768D3" w:rsidRPr="003768D3">
        <w:rPr>
          <w:iCs/>
        </w:rPr>
        <w:t>b)</w:t>
      </w:r>
      <w:r w:rsidR="00F4356F" w:rsidRPr="003768D3">
        <w:rPr>
          <w:iCs/>
        </w:rPr>
        <w:tab/>
      </w:r>
      <w:r w:rsidR="00AC53AC">
        <w:rPr>
          <w:iCs/>
        </w:rPr>
        <w:t>T</w:t>
      </w:r>
      <w:r w:rsidR="00F4356F" w:rsidRPr="003768D3">
        <w:rPr>
          <w:iCs/>
        </w:rPr>
        <w:t>wo samples bearing the new trade name or mark or equivalent documentation.</w:t>
      </w:r>
    </w:p>
    <w:p w14:paraId="336959DA" w14:textId="5FA21F2C" w:rsidR="00CF50ED" w:rsidRPr="00B94AD9" w:rsidRDefault="00AE6B14" w:rsidP="00B94AD9">
      <w:pPr>
        <w:pStyle w:val="para"/>
        <w:rPr>
          <w:lang w:val="en-US" w:eastAsia="en-GB"/>
        </w:rPr>
      </w:pPr>
      <w:r w:rsidRPr="00B94AD9">
        <w:rPr>
          <w:lang w:val="en-US"/>
        </w:rPr>
        <w:t>2</w:t>
      </w:r>
      <w:r w:rsidR="001521DB" w:rsidRPr="00B94AD9">
        <w:rPr>
          <w:lang w:val="en-US"/>
        </w:rPr>
        <w:t>.2</w:t>
      </w:r>
      <w:r w:rsidR="001A2674" w:rsidRPr="00B94AD9">
        <w:rPr>
          <w:lang w:val="en-US"/>
        </w:rPr>
        <w:t>.</w:t>
      </w:r>
      <w:r w:rsidR="001521DB" w:rsidRPr="00B94AD9">
        <w:rPr>
          <w:lang w:val="en-US"/>
        </w:rPr>
        <w:tab/>
      </w:r>
      <w:r w:rsidR="00FD64C0" w:rsidRPr="00B94AD9">
        <w:rPr>
          <w:lang w:val="en-US"/>
        </w:rPr>
        <w:t xml:space="preserve">A </w:t>
      </w:r>
      <w:r w:rsidR="00FD64C0" w:rsidRPr="00B94AD9">
        <w:rPr>
          <w:iCs/>
          <w:lang w:val="en-US"/>
        </w:rPr>
        <w:t>type</w:t>
      </w:r>
      <w:r w:rsidR="00FD64C0" w:rsidRPr="00B94AD9">
        <w:rPr>
          <w:lang w:val="en-US"/>
        </w:rPr>
        <w:t xml:space="preserve"> of "</w:t>
      </w:r>
      <w:r w:rsidR="005A117F" w:rsidRPr="00B94AD9">
        <w:rPr>
          <w:i/>
          <w:lang w:val="en-US"/>
        </w:rPr>
        <w:t>retro-reflective device</w:t>
      </w:r>
      <w:r w:rsidR="00FD64C0" w:rsidRPr="00B94AD9">
        <w:rPr>
          <w:lang w:val="en-US"/>
        </w:rPr>
        <w:t xml:space="preserve">" </w:t>
      </w:r>
      <w:r w:rsidR="000B150A" w:rsidRPr="00B94AD9">
        <w:rPr>
          <w:lang w:val="en-US"/>
        </w:rPr>
        <w:t xml:space="preserve">or </w:t>
      </w:r>
      <w:r w:rsidR="00235C7B" w:rsidRPr="00B94AD9">
        <w:rPr>
          <w:lang w:val="en-US"/>
        </w:rPr>
        <w:t>retro-reflective</w:t>
      </w:r>
      <w:r w:rsidR="000B150A" w:rsidRPr="00B94AD9">
        <w:rPr>
          <w:lang w:val="en-US"/>
        </w:rPr>
        <w:t xml:space="preserve"> material </w:t>
      </w:r>
      <w:r w:rsidR="00FD64C0" w:rsidRPr="00B94AD9">
        <w:rPr>
          <w:lang w:val="en-US"/>
        </w:rPr>
        <w:t>is defined by the models and descriptive literature</w:t>
      </w:r>
      <w:r w:rsidR="00FD64C0" w:rsidRPr="00B94AD9">
        <w:rPr>
          <w:lang w:val="en-US" w:eastAsia="en-GB"/>
        </w:rPr>
        <w:t xml:space="preserve"> submitted with the application for approval. Retro-reflecti</w:t>
      </w:r>
      <w:r w:rsidR="00E56C1D" w:rsidRPr="00B94AD9">
        <w:rPr>
          <w:lang w:val="en-US" w:eastAsia="en-GB"/>
        </w:rPr>
        <w:t>ve</w:t>
      </w:r>
      <w:r w:rsidR="00FD64C0" w:rsidRPr="00B94AD9">
        <w:rPr>
          <w:lang w:val="en-US" w:eastAsia="en-GB"/>
        </w:rPr>
        <w:t xml:space="preserve"> devices can be considered as belonging to the same type if they have one or more "retro-reflecting optical units" which are identical with those of the standard model, or if not identical are symmetrical and suitable for mounting one on the left and one on the right side of the vehicle, and if their other parts differ from those of the standard model only in ways not affecting the properties to which </w:t>
      </w:r>
      <w:r w:rsidR="006211BB">
        <w:rPr>
          <w:lang w:val="en-US" w:eastAsia="en-GB"/>
        </w:rPr>
        <w:t>this Regulation</w:t>
      </w:r>
      <w:r w:rsidR="00FD64C0" w:rsidRPr="00B94AD9">
        <w:rPr>
          <w:color w:val="FF0000"/>
          <w:lang w:val="en-US" w:eastAsia="en-GB"/>
        </w:rPr>
        <w:t xml:space="preserve"> </w:t>
      </w:r>
      <w:r w:rsidR="00FD64C0" w:rsidRPr="00B94AD9">
        <w:rPr>
          <w:lang w:val="en-US" w:eastAsia="en-GB"/>
        </w:rPr>
        <w:t xml:space="preserve">applies. A change of colour of the </w:t>
      </w:r>
      <w:r w:rsidR="006D1920" w:rsidRPr="00B94AD9">
        <w:rPr>
          <w:lang w:val="en-US" w:eastAsia="en-GB"/>
        </w:rPr>
        <w:t xml:space="preserve">retro-reflective materials of the Classes “D” and “E” </w:t>
      </w:r>
      <w:r w:rsidR="00FD64C0" w:rsidRPr="00B94AD9">
        <w:rPr>
          <w:lang w:val="en-US" w:eastAsia="en-GB"/>
        </w:rPr>
        <w:t xml:space="preserve">does not constitute a </w:t>
      </w:r>
      <w:r w:rsidR="00FD64C0" w:rsidRPr="00DC6929">
        <w:rPr>
          <w:lang w:val="en-GB" w:eastAsia="en-GB"/>
        </w:rPr>
        <w:t>change</w:t>
      </w:r>
      <w:r w:rsidR="00FD64C0" w:rsidRPr="00B94AD9">
        <w:rPr>
          <w:lang w:val="en-US" w:eastAsia="en-GB"/>
        </w:rPr>
        <w:t xml:space="preserve"> of type.</w:t>
      </w:r>
    </w:p>
    <w:p w14:paraId="6BA8D310" w14:textId="77777777" w:rsidR="00CF50ED" w:rsidRPr="00B94AD9" w:rsidRDefault="00AE6B14" w:rsidP="00B94AD9">
      <w:pPr>
        <w:pStyle w:val="para"/>
        <w:rPr>
          <w:lang w:val="en-US" w:eastAsia="en-GB"/>
        </w:rPr>
      </w:pPr>
      <w:r w:rsidRPr="00B94AD9">
        <w:rPr>
          <w:lang w:val="en-US" w:eastAsia="en-GB"/>
        </w:rPr>
        <w:t>2.</w:t>
      </w:r>
      <w:r w:rsidR="00E43165" w:rsidRPr="00B94AD9">
        <w:rPr>
          <w:lang w:val="en-US" w:eastAsia="en-GB"/>
        </w:rPr>
        <w:t>3</w:t>
      </w:r>
      <w:r w:rsidR="001A2674" w:rsidRPr="00B94AD9">
        <w:rPr>
          <w:lang w:val="en-US" w:eastAsia="en-GB"/>
        </w:rPr>
        <w:t>.</w:t>
      </w:r>
      <w:r w:rsidRPr="00B94AD9">
        <w:rPr>
          <w:lang w:val="en-US" w:eastAsia="en-GB"/>
        </w:rPr>
        <w:tab/>
      </w:r>
      <w:r w:rsidR="00DB79AD" w:rsidRPr="006D1920">
        <w:rPr>
          <w:lang w:val="en-GB" w:eastAsia="en-GB"/>
        </w:rPr>
        <w:t>Definitions</w:t>
      </w:r>
      <w:r w:rsidR="00DB79AD" w:rsidRPr="00B94AD9">
        <w:rPr>
          <w:lang w:val="en-US" w:eastAsia="en-GB"/>
        </w:rPr>
        <w:t xml:space="preserve"> CIE-Goniometer Sy</w:t>
      </w:r>
      <w:r w:rsidRPr="00B94AD9">
        <w:rPr>
          <w:lang w:val="en-US" w:eastAsia="en-GB"/>
        </w:rPr>
        <w:t>stem</w:t>
      </w:r>
    </w:p>
    <w:p w14:paraId="46B608F8" w14:textId="4973A1CB" w:rsidR="00CF50ED" w:rsidRPr="00B94AD9" w:rsidRDefault="00C61501" w:rsidP="00B94AD9">
      <w:pPr>
        <w:pStyle w:val="para"/>
        <w:rPr>
          <w:lang w:val="en-US"/>
        </w:rPr>
      </w:pPr>
      <w:r w:rsidRPr="00B94AD9">
        <w:rPr>
          <w:lang w:val="en-US"/>
        </w:rPr>
        <w:lastRenderedPageBreak/>
        <w:t>2.</w:t>
      </w:r>
      <w:r w:rsidR="00E43165" w:rsidRPr="00B94AD9">
        <w:rPr>
          <w:lang w:val="en-US"/>
        </w:rPr>
        <w:t>3</w:t>
      </w:r>
      <w:r w:rsidRPr="00B94AD9">
        <w:rPr>
          <w:lang w:val="en-US"/>
        </w:rPr>
        <w:t>.1.</w:t>
      </w:r>
      <w:r w:rsidRPr="00B94AD9">
        <w:rPr>
          <w:lang w:val="en-US"/>
        </w:rPr>
        <w:tab/>
      </w:r>
      <w:r w:rsidR="00CF50ED" w:rsidRPr="00811B70">
        <w:rPr>
          <w:lang w:val="en-GB" w:eastAsia="en-GB"/>
        </w:rPr>
        <w:t>Geometric</w:t>
      </w:r>
      <w:r w:rsidRPr="00B94AD9">
        <w:rPr>
          <w:lang w:val="en-US"/>
        </w:rPr>
        <w:t xml:space="preserve"> definitions (see </w:t>
      </w:r>
      <w:r w:rsidR="006D1920" w:rsidRPr="00B94AD9">
        <w:rPr>
          <w:lang w:val="en-US"/>
        </w:rPr>
        <w:t xml:space="preserve">Figure </w:t>
      </w:r>
      <w:r w:rsidRPr="00B94AD9">
        <w:rPr>
          <w:lang w:val="en-US"/>
        </w:rPr>
        <w:t>A4-II)</w:t>
      </w:r>
    </w:p>
    <w:p w14:paraId="5082EB2F"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.1</w:t>
      </w:r>
      <w:r w:rsidR="00C61501" w:rsidRPr="00C64DE4">
        <w:t>.1</w:t>
      </w:r>
      <w:r w:rsidRPr="00C64DE4">
        <w:t>.</w:t>
      </w:r>
      <w:r w:rsidR="00DB79AD" w:rsidRPr="00C64DE4">
        <w:tab/>
        <w:t>"</w:t>
      </w:r>
      <w:r w:rsidR="00DB79AD" w:rsidRPr="00C64DE4">
        <w:rPr>
          <w:i/>
        </w:rPr>
        <w:t>Illumination axis (symbol I)</w:t>
      </w:r>
      <w:r w:rsidR="00DB79AD" w:rsidRPr="00C64DE4">
        <w:t xml:space="preserve">" means a </w:t>
      </w:r>
      <w:r w:rsidR="00DB79AD" w:rsidRPr="00C64DE4">
        <w:rPr>
          <w:lang w:eastAsia="en-GB"/>
        </w:rPr>
        <w:t>line</w:t>
      </w:r>
      <w:r w:rsidR="00DB79AD" w:rsidRPr="00C64DE4">
        <w:t xml:space="preserve"> segment from the centre of reference to the light source.</w:t>
      </w:r>
    </w:p>
    <w:p w14:paraId="498542CA"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2.</w:t>
      </w:r>
      <w:r w:rsidR="00DB79AD" w:rsidRPr="00C64DE4">
        <w:tab/>
        <w:t>"</w:t>
      </w:r>
      <w:r w:rsidR="00DB79AD" w:rsidRPr="00C64DE4">
        <w:rPr>
          <w:i/>
        </w:rPr>
        <w:t>Observation axis (symbol O)</w:t>
      </w:r>
      <w:r w:rsidR="00DB79AD" w:rsidRPr="00C64DE4">
        <w:t>" means a line segment from the centre of reference to the photometer head;</w:t>
      </w:r>
    </w:p>
    <w:p w14:paraId="18601B9F" w14:textId="388F42E3"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3.</w:t>
      </w:r>
      <w:r w:rsidR="00DB79AD" w:rsidRPr="00C64DE4">
        <w:tab/>
        <w:t>"</w:t>
      </w:r>
      <w:r w:rsidR="00DB79AD" w:rsidRPr="00C64DE4">
        <w:rPr>
          <w:i/>
        </w:rPr>
        <w:t>Observation angle (symbol α)</w:t>
      </w:r>
      <w:r w:rsidR="00DB79AD" w:rsidRPr="00C64DE4">
        <w:t xml:space="preserve">" means the angle between the illumination </w:t>
      </w:r>
      <w:r w:rsidR="00C47E59">
        <w:t xml:space="preserve">axis and the observation axis. </w:t>
      </w:r>
      <w:r w:rsidR="00DB79AD" w:rsidRPr="00C64DE4">
        <w:t>The observation angle is always positive and, in the case of retro-reflection, is restricted to small angles;</w:t>
      </w:r>
    </w:p>
    <w:p w14:paraId="3A106D3E"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4.</w:t>
      </w:r>
      <w:r w:rsidR="00DB79AD" w:rsidRPr="00C64DE4">
        <w:tab/>
        <w:t>"</w:t>
      </w:r>
      <w:r w:rsidR="00DB79AD" w:rsidRPr="00C64DE4">
        <w:rPr>
          <w:i/>
        </w:rPr>
        <w:t>Observation on half-plane</w:t>
      </w:r>
      <w:r w:rsidR="00DB79AD" w:rsidRPr="00C64DE4">
        <w:t>" means the half-plane which originates on the illumination axis and which contains the observation axis;</w:t>
      </w:r>
    </w:p>
    <w:p w14:paraId="233BAC22"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5</w:t>
      </w:r>
      <w:r w:rsidR="00DB79AD" w:rsidRPr="00C64DE4">
        <w:t>.</w:t>
      </w:r>
      <w:r w:rsidR="00DB79AD" w:rsidRPr="00C64DE4">
        <w:tab/>
        <w:t>"</w:t>
      </w:r>
      <w:r w:rsidR="00DB79AD" w:rsidRPr="00C64DE4">
        <w:rPr>
          <w:i/>
        </w:rPr>
        <w:t>Reference axis (symbol R)</w:t>
      </w:r>
      <w:r w:rsidR="00DB79AD" w:rsidRPr="00C64DE4">
        <w:t>" means a designated line segment originating on the centre of reference which is used to describe the angular position of the retro-reflective device;</w:t>
      </w:r>
    </w:p>
    <w:p w14:paraId="43474834" w14:textId="48BE182A"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6</w:t>
      </w:r>
      <w:r w:rsidR="00DB79AD" w:rsidRPr="00C64DE4">
        <w:t>.</w:t>
      </w:r>
      <w:r w:rsidR="00DB79AD" w:rsidRPr="00C64DE4">
        <w:tab/>
        <w:t>"</w:t>
      </w:r>
      <w:r w:rsidR="00DB79AD" w:rsidRPr="00C64DE4">
        <w:rPr>
          <w:i/>
        </w:rPr>
        <w:t>Entrance angle (symbol β)</w:t>
      </w:r>
      <w:r w:rsidR="00DB79AD" w:rsidRPr="00C64DE4">
        <w:t>" means the angle from the illuminati</w:t>
      </w:r>
      <w:r w:rsidR="00C47E59">
        <w:t xml:space="preserve">on axis to the reference axis. </w:t>
      </w:r>
      <w:r w:rsidR="00DB79AD" w:rsidRPr="00C64DE4">
        <w:t>The entrance angle is usually not larger than 90</w:t>
      </w:r>
      <w:r w:rsidR="00DB79AD" w:rsidRPr="00C64DE4">
        <w:sym w:font="Symbol" w:char="F0B0"/>
      </w:r>
      <w:r w:rsidR="00DB79AD" w:rsidRPr="00C64DE4">
        <w:t xml:space="preserve"> but, for completeness, its full range is defined as 0</w:t>
      </w:r>
      <w:r w:rsidR="00DB79AD" w:rsidRPr="00C64DE4">
        <w:sym w:font="Symbol" w:char="F0B0"/>
      </w:r>
      <w:r w:rsidR="00DB79AD" w:rsidRPr="00C64DE4">
        <w:t> &lt; β &lt; 180</w:t>
      </w:r>
      <w:r w:rsidR="00DB79AD" w:rsidRPr="00C64DE4">
        <w:sym w:font="Symbol" w:char="F0B0"/>
      </w:r>
      <w:r w:rsidR="00C47E59">
        <w:t xml:space="preserve">. </w:t>
      </w:r>
      <w:r w:rsidR="00DB79AD" w:rsidRPr="00C64DE4">
        <w:t>In order to specify the orientation in full, this angle is characterised by two components, β</w:t>
      </w:r>
      <w:r w:rsidR="00DB79AD" w:rsidRPr="00C64DE4">
        <w:rPr>
          <w:vertAlign w:val="subscript"/>
        </w:rPr>
        <w:t>1</w:t>
      </w:r>
      <w:r w:rsidR="00DB79AD" w:rsidRPr="00C64DE4">
        <w:t xml:space="preserve"> and β</w:t>
      </w:r>
      <w:r w:rsidR="00DB79AD" w:rsidRPr="00C64DE4">
        <w:rPr>
          <w:vertAlign w:val="subscript"/>
        </w:rPr>
        <w:t>2</w:t>
      </w:r>
      <w:r w:rsidR="00DB79AD" w:rsidRPr="00C64DE4">
        <w:t>;</w:t>
      </w:r>
    </w:p>
    <w:p w14:paraId="20A9C10B"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7.</w:t>
      </w:r>
      <w:r w:rsidR="00DB79AD" w:rsidRPr="00C64DE4">
        <w:tab/>
        <w:t>"</w:t>
      </w:r>
      <w:r w:rsidR="00DB79AD" w:rsidRPr="00C64DE4">
        <w:rPr>
          <w:i/>
        </w:rPr>
        <w:t>Rotation angle (symbol ε)</w:t>
      </w:r>
      <w:r w:rsidR="00DB79AD" w:rsidRPr="00C64DE4">
        <w:t>" means the angle indicating the orientation of the retro-reflecting material by an appropriate symbol with respect to rotation about the reference axis.</w:t>
      </w:r>
      <w:r w:rsidR="00DB79AD" w:rsidRPr="00C64DE4">
        <w:rPr>
          <w:color w:val="000000"/>
          <w:lang w:eastAsia="en-GB"/>
        </w:rPr>
        <w:t xml:space="preserve"> If retro-</w:t>
      </w:r>
      <w:r w:rsidR="00CF50ED" w:rsidRPr="00811B70">
        <w:t>reflective</w:t>
      </w:r>
      <w:r w:rsidR="00DB79AD" w:rsidRPr="00C64DE4">
        <w:rPr>
          <w:color w:val="000000"/>
          <w:lang w:eastAsia="en-GB"/>
        </w:rPr>
        <w:t xml:space="preserve"> materials or devices have a marking (e.g.</w:t>
      </w:r>
      <w:r w:rsidR="00E43165">
        <w:rPr>
          <w:color w:val="000000"/>
          <w:lang w:eastAsia="en-GB"/>
        </w:rPr>
        <w:t xml:space="preserve"> </w:t>
      </w:r>
      <w:r w:rsidR="00DB79AD" w:rsidRPr="00C64DE4">
        <w:rPr>
          <w:color w:val="000000"/>
          <w:lang w:eastAsia="en-GB"/>
        </w:rPr>
        <w:t>TOP), this marking governs the starting position.</w:t>
      </w:r>
      <w:r w:rsidR="00C61501" w:rsidRPr="00C64DE4">
        <w:rPr>
          <w:color w:val="000000"/>
          <w:lang w:eastAsia="en-GB"/>
        </w:rPr>
        <w:t xml:space="preserve"> </w:t>
      </w:r>
      <w:r w:rsidR="00DB79AD" w:rsidRPr="00C64DE4">
        <w:rPr>
          <w:color w:val="000000"/>
          <w:lang w:eastAsia="en-GB"/>
        </w:rPr>
        <w:t xml:space="preserve">The angle of rotation </w:t>
      </w:r>
      <w:r w:rsidR="00DB79AD" w:rsidRPr="00C64DE4">
        <w:t>ε</w:t>
      </w:r>
      <w:r w:rsidR="00C61501" w:rsidRPr="00C64DE4">
        <w:rPr>
          <w:color w:val="000000"/>
          <w:lang w:eastAsia="en-GB"/>
        </w:rPr>
        <w:t xml:space="preserve"> lies in the range</w:t>
      </w:r>
      <w:r w:rsidR="00E43165">
        <w:rPr>
          <w:color w:val="000000"/>
          <w:lang w:eastAsia="en-GB"/>
        </w:rPr>
        <w:t xml:space="preserve"> </w:t>
      </w:r>
      <w:r w:rsidR="00DB79AD" w:rsidRPr="00C64DE4">
        <w:rPr>
          <w:color w:val="000000"/>
          <w:lang w:eastAsia="en-GB"/>
        </w:rPr>
        <w:t xml:space="preserve">-180° &lt; </w:t>
      </w:r>
      <w:r w:rsidR="00DB79AD" w:rsidRPr="00C64DE4">
        <w:t>ε</w:t>
      </w:r>
      <w:r w:rsidR="00DB79AD" w:rsidRPr="00C64DE4">
        <w:rPr>
          <w:color w:val="000000"/>
          <w:lang w:eastAsia="en-GB"/>
        </w:rPr>
        <w:t xml:space="preserve"> &lt;+180°.</w:t>
      </w:r>
    </w:p>
    <w:p w14:paraId="2B5F87C8"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8.</w:t>
      </w:r>
      <w:r w:rsidR="00DB79AD" w:rsidRPr="00C64DE4">
        <w:tab/>
        <w:t>"</w:t>
      </w:r>
      <w:r w:rsidR="00DB79AD" w:rsidRPr="00C64DE4">
        <w:rPr>
          <w:i/>
        </w:rPr>
        <w:t>First axis (symbol 1)</w:t>
      </w:r>
      <w:r w:rsidR="00DB79AD" w:rsidRPr="00C64DE4">
        <w:t>" means an axis through the centre of reference and perpendicular to the observation half-plane;</w:t>
      </w:r>
    </w:p>
    <w:p w14:paraId="0AE8D3C2"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9.</w:t>
      </w:r>
      <w:r w:rsidR="00DB79AD" w:rsidRPr="00C64DE4">
        <w:tab/>
        <w:t>"</w:t>
      </w:r>
      <w:r w:rsidR="00DB79AD" w:rsidRPr="00C64DE4">
        <w:rPr>
          <w:i/>
        </w:rPr>
        <w:t>First component of the entrance angle (symbol β</w:t>
      </w:r>
      <w:r w:rsidR="00DB79AD" w:rsidRPr="00C64DE4">
        <w:rPr>
          <w:i/>
          <w:vertAlign w:val="subscript"/>
        </w:rPr>
        <w:t>1</w:t>
      </w:r>
      <w:r w:rsidR="00DB79AD" w:rsidRPr="00C64DE4">
        <w:rPr>
          <w:i/>
        </w:rPr>
        <w:t>)</w:t>
      </w:r>
      <w:r w:rsidR="00DB79AD" w:rsidRPr="00C64DE4">
        <w:t>" means the angle from the illumination axis to the plane containing the reference axis and the first axis;</w:t>
      </w:r>
    </w:p>
    <w:p w14:paraId="211073A0" w14:textId="77777777" w:rsidR="00DB79AD" w:rsidRPr="00C64DE4" w:rsidRDefault="00DB79AD" w:rsidP="00B94AD9">
      <w:pPr>
        <w:spacing w:after="120"/>
        <w:ind w:left="2268" w:right="1134" w:hanging="1134"/>
        <w:jc w:val="both"/>
      </w:pPr>
      <w:r w:rsidRPr="00C64DE4">
        <w:tab/>
        <w:t>range: -180</w:t>
      </w:r>
      <w:r w:rsidRPr="00C64DE4">
        <w:sym w:font="Symbol" w:char="F0B0"/>
      </w:r>
      <w:r w:rsidRPr="00C64DE4">
        <w:t xml:space="preserve"> &lt; β</w:t>
      </w:r>
      <w:r w:rsidRPr="00C64DE4">
        <w:rPr>
          <w:vertAlign w:val="subscript"/>
        </w:rPr>
        <w:t>1</w:t>
      </w:r>
      <w:r w:rsidRPr="00C64DE4">
        <w:t xml:space="preserve"> &lt; 180</w:t>
      </w:r>
      <w:r w:rsidRPr="00C64DE4">
        <w:sym w:font="Symbol" w:char="F0B0"/>
      </w:r>
      <w:r w:rsidRPr="00C64DE4">
        <w:t>;</w:t>
      </w:r>
    </w:p>
    <w:p w14:paraId="0F3072CE"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10.</w:t>
      </w:r>
      <w:r w:rsidR="00DB79AD" w:rsidRPr="00C64DE4">
        <w:tab/>
        <w:t>"</w:t>
      </w:r>
      <w:r w:rsidR="00DB79AD" w:rsidRPr="00C64DE4">
        <w:rPr>
          <w:i/>
        </w:rPr>
        <w:t>Second component of the entrance angle (symbol β</w:t>
      </w:r>
      <w:r w:rsidR="00DB79AD" w:rsidRPr="00C64DE4">
        <w:rPr>
          <w:i/>
          <w:vertAlign w:val="subscript"/>
        </w:rPr>
        <w:t>2</w:t>
      </w:r>
      <w:r w:rsidR="00DB79AD" w:rsidRPr="00C64DE4">
        <w:rPr>
          <w:i/>
        </w:rPr>
        <w:t>)</w:t>
      </w:r>
      <w:r w:rsidR="00DB79AD" w:rsidRPr="00C64DE4">
        <w:t>" means the angle from the plane containing the observation half-plane to the reference axis;</w:t>
      </w:r>
    </w:p>
    <w:p w14:paraId="50B10CB8" w14:textId="77777777" w:rsidR="00DB79AD" w:rsidRPr="00C64DE4" w:rsidRDefault="00DB79AD" w:rsidP="00B94AD9">
      <w:pPr>
        <w:spacing w:after="120"/>
        <w:ind w:left="2268" w:right="1134" w:hanging="1134"/>
        <w:jc w:val="both"/>
      </w:pPr>
      <w:r w:rsidRPr="00C64DE4">
        <w:tab/>
        <w:t>range -90</w:t>
      </w:r>
      <w:r w:rsidRPr="00C64DE4">
        <w:sym w:font="Symbol" w:char="F0B0"/>
      </w:r>
      <w:r w:rsidRPr="00C64DE4">
        <w:t xml:space="preserve"> &lt; β</w:t>
      </w:r>
      <w:r w:rsidRPr="00C64DE4">
        <w:rPr>
          <w:vertAlign w:val="subscript"/>
        </w:rPr>
        <w:t>2</w:t>
      </w:r>
      <w:r w:rsidRPr="00C64DE4">
        <w:t xml:space="preserve"> &lt; 90</w:t>
      </w:r>
      <w:r w:rsidRPr="00C64DE4">
        <w:sym w:font="Symbol" w:char="F0B0"/>
      </w:r>
      <w:r w:rsidRPr="00C64DE4">
        <w:t>;</w:t>
      </w:r>
    </w:p>
    <w:p w14:paraId="3341DE6A" w14:textId="6B2ECB6D"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11.</w:t>
      </w:r>
      <w:r w:rsidR="00DB79AD" w:rsidRPr="00C64DE4">
        <w:tab/>
        <w:t>"</w:t>
      </w:r>
      <w:r w:rsidR="00DB79AD" w:rsidRPr="00C64DE4">
        <w:rPr>
          <w:i/>
        </w:rPr>
        <w:t>Second axis (symbol 2)</w:t>
      </w:r>
      <w:r w:rsidR="00DB79AD" w:rsidRPr="00C64DE4">
        <w:t>" means an axis through the centre of reference and perpendicular to both the firs</w:t>
      </w:r>
      <w:r w:rsidR="00E11165">
        <w:t xml:space="preserve">t axis and the reference axis. </w:t>
      </w:r>
      <w:r w:rsidR="00DB79AD" w:rsidRPr="00C64DE4">
        <w:t>The positive direction of the second axis lies in the observation half-plane when -90</w:t>
      </w:r>
      <w:r w:rsidR="00DB79AD" w:rsidRPr="00C64DE4">
        <w:sym w:font="Symbol" w:char="F0B0"/>
      </w:r>
      <w:r w:rsidR="00DB79AD" w:rsidRPr="00C64DE4">
        <w:t> &lt; β</w:t>
      </w:r>
      <w:r w:rsidR="00DB79AD" w:rsidRPr="00C64DE4">
        <w:rPr>
          <w:vertAlign w:val="subscript"/>
        </w:rPr>
        <w:t>1</w:t>
      </w:r>
      <w:r w:rsidR="00DB79AD" w:rsidRPr="00C64DE4">
        <w:t> &lt; 90</w:t>
      </w:r>
      <w:r w:rsidR="00DB79AD" w:rsidRPr="00C64DE4">
        <w:sym w:font="Symbol" w:char="F0B0"/>
      </w:r>
      <w:r w:rsidR="00DB79AD" w:rsidRPr="00C64DE4">
        <w:t xml:space="preserve"> as shown in </w:t>
      </w:r>
      <w:r w:rsidR="00716589">
        <w:t>F</w:t>
      </w:r>
      <w:r w:rsidR="00716589" w:rsidRPr="00C64DE4">
        <w:t>igure </w:t>
      </w:r>
      <w:r w:rsidR="00D14910" w:rsidRPr="00C64DE4">
        <w:t>A</w:t>
      </w:r>
      <w:r w:rsidR="00DB79AD" w:rsidRPr="00C64DE4">
        <w:t>4-II.</w:t>
      </w:r>
    </w:p>
    <w:p w14:paraId="00FE4DBF" w14:textId="77777777" w:rsidR="00DB79AD" w:rsidRPr="00B94AD9" w:rsidRDefault="00C61501" w:rsidP="00B94AD9">
      <w:pPr>
        <w:pStyle w:val="para"/>
        <w:rPr>
          <w:lang w:val="en-US"/>
        </w:rPr>
      </w:pPr>
      <w:r w:rsidRPr="00B94AD9">
        <w:rPr>
          <w:lang w:val="en-US"/>
        </w:rPr>
        <w:t>2.</w:t>
      </w:r>
      <w:r w:rsidR="00E43165" w:rsidRPr="00B94AD9">
        <w:rPr>
          <w:lang w:val="en-US"/>
        </w:rPr>
        <w:t>3</w:t>
      </w:r>
      <w:r w:rsidRPr="00B94AD9">
        <w:rPr>
          <w:lang w:val="en-US"/>
        </w:rPr>
        <w:t>.2</w:t>
      </w:r>
      <w:r w:rsidR="00DB79AD" w:rsidRPr="00B94AD9">
        <w:rPr>
          <w:lang w:val="en-US"/>
        </w:rPr>
        <w:t>.</w:t>
      </w:r>
      <w:r w:rsidR="00DB79AD" w:rsidRPr="00B94AD9">
        <w:rPr>
          <w:lang w:val="en-US"/>
        </w:rPr>
        <w:tab/>
      </w:r>
      <w:r w:rsidR="00DB79AD" w:rsidRPr="00811B70">
        <w:rPr>
          <w:lang w:val="en-GB" w:eastAsia="en-GB"/>
        </w:rPr>
        <w:t>Definition</w:t>
      </w:r>
      <w:r w:rsidR="00DB79AD" w:rsidRPr="00B94AD9">
        <w:rPr>
          <w:lang w:val="en-US"/>
        </w:rPr>
        <w:t xml:space="preserve"> of photometric terms</w:t>
      </w:r>
    </w:p>
    <w:p w14:paraId="13EEB9D3"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.2.1</w:t>
      </w:r>
      <w:r w:rsidR="00DB79AD" w:rsidRPr="00C64DE4">
        <w:t>.</w:t>
      </w:r>
      <w:r w:rsidR="00DB79AD" w:rsidRPr="00C64DE4">
        <w:tab/>
        <w:t>"</w:t>
      </w:r>
      <w:r w:rsidR="00DB79AD" w:rsidRPr="00C64DE4">
        <w:rPr>
          <w:i/>
        </w:rPr>
        <w:t>Coefficient of retro-reflection (symbol R')</w:t>
      </w:r>
      <w:r w:rsidR="00DB79AD" w:rsidRPr="00C64DE4">
        <w:t>" means the quotient of the coefficient of luminous intensity R of a plane retro-reflecting surface and its area A</w:t>
      </w:r>
    </w:p>
    <w:p w14:paraId="485B930B" w14:textId="170F5B7C" w:rsidR="00CF50ED" w:rsidRDefault="00DB79AD" w:rsidP="00B94AD9">
      <w:pPr>
        <w:spacing w:after="120"/>
        <w:ind w:left="2268" w:right="1134"/>
        <w:jc w:val="both"/>
      </w:pPr>
      <w:r w:rsidRPr="00C64DE4">
        <w:rPr>
          <w:position w:val="-28"/>
        </w:rPr>
        <w:object w:dxaOrig="980" w:dyaOrig="680" w14:anchorId="2A55D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33.8pt" o:ole="">
            <v:imagedata r:id="rId15" o:title=""/>
          </v:shape>
          <o:OLEObject Type="Embed" ProgID="Equation.3" ShapeID="_x0000_i1025" DrawAspect="Content" ObjectID="_1608032077" r:id="rId16"/>
        </w:object>
      </w:r>
      <w:r w:rsidRPr="00C64DE4">
        <w:tab/>
        <w:t>The coefficient of retro-reflection R' is expressed</w:t>
      </w:r>
      <w:r w:rsidR="009F2AB8" w:rsidRPr="00C64DE4">
        <w:t xml:space="preserve"> </w:t>
      </w:r>
      <w:r w:rsidRPr="00C64DE4">
        <w:t>in candelas per m</w:t>
      </w:r>
      <w:r w:rsidRPr="00C64DE4">
        <w:rPr>
          <w:vertAlign w:val="superscript"/>
        </w:rPr>
        <w:t>2</w:t>
      </w:r>
      <w:r w:rsidRPr="00C64DE4">
        <w:t xml:space="preserve"> per lx (</w:t>
      </w:r>
      <w:r w:rsidR="002004F4" w:rsidRPr="00C64DE4">
        <w:t>cd</w:t>
      </w:r>
      <w:r w:rsidR="002004F4">
        <w:t>∙</w:t>
      </w:r>
      <w:r w:rsidR="002004F4" w:rsidRPr="00C64DE4">
        <w:t>m</w:t>
      </w:r>
      <w:r w:rsidR="00AC53AC" w:rsidRPr="00C64DE4">
        <w:rPr>
          <w:vertAlign w:val="superscript"/>
        </w:rPr>
        <w:t>-</w:t>
      </w:r>
      <w:r w:rsidR="00AC53AC">
        <w:rPr>
          <w:vertAlign w:val="superscript"/>
        </w:rPr>
        <w:t>2</w:t>
      </w:r>
      <w:r w:rsidR="002004F4">
        <w:t>∙</w:t>
      </w:r>
      <w:r w:rsidR="002004F4" w:rsidRPr="002004F4">
        <w:t>lx</w:t>
      </w:r>
      <w:r w:rsidR="002004F4" w:rsidRPr="00C64DE4">
        <w:rPr>
          <w:vertAlign w:val="superscript"/>
        </w:rPr>
        <w:t>-1</w:t>
      </w:r>
      <w:r w:rsidRPr="00C64DE4">
        <w:t>)</w:t>
      </w:r>
    </w:p>
    <w:p w14:paraId="7C24DA18" w14:textId="77777777" w:rsidR="00DB79AD" w:rsidRPr="00C64DE4" w:rsidRDefault="00DB79AD" w:rsidP="00B94AD9">
      <w:pPr>
        <w:spacing w:after="120"/>
        <w:ind w:left="2268" w:right="1134"/>
      </w:pPr>
      <w:r w:rsidRPr="00C64DE4">
        <w:rPr>
          <w:position w:val="-30"/>
        </w:rPr>
        <w:object w:dxaOrig="1320" w:dyaOrig="720" w14:anchorId="3AA680AB">
          <v:shape id="_x0000_i1026" type="#_x0000_t75" style="width:65.1pt;height:36.95pt" o:ole="">
            <v:imagedata r:id="rId17" o:title=""/>
          </v:shape>
          <o:OLEObject Type="Embed" ProgID="Equation.3" ShapeID="_x0000_i1026" DrawAspect="Content" ObjectID="_1608032078" r:id="rId18"/>
        </w:object>
      </w:r>
      <w:r w:rsidRPr="00C64DE4">
        <w:t xml:space="preserve">     (Luminance / Illumination);</w:t>
      </w:r>
    </w:p>
    <w:p w14:paraId="2CCFC767"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w:t>
      </w:r>
      <w:r w:rsidR="00DB79AD" w:rsidRPr="00C64DE4">
        <w:t>2.</w:t>
      </w:r>
      <w:r w:rsidR="00DB79AD" w:rsidRPr="00C64DE4">
        <w:tab/>
        <w:t>"</w:t>
      </w:r>
      <w:r w:rsidR="00DB79AD" w:rsidRPr="00C64DE4">
        <w:rPr>
          <w:i/>
        </w:rPr>
        <w:t>Angular diameter of the retro-reflector sample (symbol η</w:t>
      </w:r>
      <w:r w:rsidR="00DB79AD" w:rsidRPr="00C64DE4">
        <w:rPr>
          <w:i/>
          <w:vertAlign w:val="subscript"/>
        </w:rPr>
        <w:t>1</w:t>
      </w:r>
      <w:r w:rsidR="00DB79AD" w:rsidRPr="00C64DE4">
        <w:rPr>
          <w:i/>
        </w:rPr>
        <w:t>)</w:t>
      </w:r>
      <w:r w:rsidR="00DB79AD" w:rsidRPr="00C64DE4">
        <w:t>" means the angle subtended by the greatest dimension of the retro-reflective sample, either at the centre of the source of illumination or at the centre of the receiver (ß</w:t>
      </w:r>
      <w:r w:rsidR="00DB79AD" w:rsidRPr="00C64DE4">
        <w:rPr>
          <w:vertAlign w:val="subscript"/>
        </w:rPr>
        <w:t xml:space="preserve">1 </w:t>
      </w:r>
      <w:r w:rsidR="00DB79AD" w:rsidRPr="00C64DE4">
        <w:t>= ß</w:t>
      </w:r>
      <w:r w:rsidR="00DB79AD" w:rsidRPr="00C64DE4">
        <w:rPr>
          <w:vertAlign w:val="subscript"/>
        </w:rPr>
        <w:t xml:space="preserve">2 </w:t>
      </w:r>
      <w:r w:rsidR="00DB79AD" w:rsidRPr="00C64DE4">
        <w:t>= 0</w:t>
      </w:r>
      <w:r w:rsidR="00DB79AD" w:rsidRPr="00C64DE4">
        <w:sym w:font="Symbol" w:char="F0B0"/>
      </w:r>
      <w:r w:rsidR="00DB79AD" w:rsidRPr="00C64DE4">
        <w:t>);</w:t>
      </w:r>
    </w:p>
    <w:p w14:paraId="3A21777C"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w:t>
      </w:r>
      <w:r w:rsidR="00DB79AD" w:rsidRPr="00C64DE4">
        <w:t>.3.</w:t>
      </w:r>
      <w:r w:rsidR="00DB79AD" w:rsidRPr="00C64DE4">
        <w:tab/>
        <w:t>"</w:t>
      </w:r>
      <w:r w:rsidR="00DB79AD" w:rsidRPr="00C64DE4">
        <w:rPr>
          <w:i/>
        </w:rPr>
        <w:t>Angular diameter of the receiver (symbol η</w:t>
      </w:r>
      <w:r w:rsidR="00DB79AD" w:rsidRPr="00C64DE4">
        <w:rPr>
          <w:i/>
          <w:vertAlign w:val="subscript"/>
        </w:rPr>
        <w:t>2</w:t>
      </w:r>
      <w:r w:rsidR="00DB79AD" w:rsidRPr="00C64DE4">
        <w:rPr>
          <w:i/>
        </w:rPr>
        <w:t>)</w:t>
      </w:r>
      <w:r w:rsidR="00DB79AD" w:rsidRPr="00C64DE4">
        <w:t>" means the angle subtended by the greatest dimension of the receiver as seen from the centre of reference (β</w:t>
      </w:r>
      <w:r w:rsidR="00DB79AD" w:rsidRPr="00C64DE4">
        <w:rPr>
          <w:vertAlign w:val="subscript"/>
        </w:rPr>
        <w:t>1</w:t>
      </w:r>
      <w:r w:rsidR="00DB79AD" w:rsidRPr="00C64DE4">
        <w:t xml:space="preserve"> = β</w:t>
      </w:r>
      <w:r w:rsidR="00DB79AD" w:rsidRPr="00C64DE4">
        <w:rPr>
          <w:vertAlign w:val="subscript"/>
        </w:rPr>
        <w:t>2</w:t>
      </w:r>
      <w:r w:rsidR="00DB79AD" w:rsidRPr="00C64DE4">
        <w:t xml:space="preserve"> = 0</w:t>
      </w:r>
      <w:r w:rsidR="00DB79AD" w:rsidRPr="00C64DE4">
        <w:sym w:font="Symbol" w:char="F0B0"/>
      </w:r>
      <w:r w:rsidR="00DB79AD" w:rsidRPr="00C64DE4">
        <w:t>);</w:t>
      </w:r>
    </w:p>
    <w:p w14:paraId="30F1AB50"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w:t>
      </w:r>
      <w:r w:rsidR="00DB79AD" w:rsidRPr="00C64DE4">
        <w:t>4.</w:t>
      </w:r>
      <w:r w:rsidR="00DB79AD" w:rsidRPr="00C64DE4">
        <w:tab/>
        <w:t>"</w:t>
      </w:r>
      <w:r w:rsidR="00DB79AD" w:rsidRPr="00C64DE4">
        <w:rPr>
          <w:i/>
        </w:rPr>
        <w:t>Luminance factor (symbol ß)</w:t>
      </w:r>
      <w:r w:rsidR="00DB79AD" w:rsidRPr="00C64DE4">
        <w:t>" means the ratio of the luminance of the body to the luminance of a perfect diffuser under identical conditions of illumination and observation;</w:t>
      </w:r>
    </w:p>
    <w:p w14:paraId="4245D8AE" w14:textId="77777777" w:rsidR="00CF50ED" w:rsidRDefault="00C61501" w:rsidP="00B94AD9">
      <w:pPr>
        <w:tabs>
          <w:tab w:val="left" w:pos="-1440"/>
          <w:tab w:val="left" w:pos="-720"/>
        </w:tabs>
        <w:spacing w:after="120"/>
        <w:ind w:left="2268" w:right="1134" w:hanging="1134"/>
        <w:jc w:val="both"/>
        <w:rPr>
          <w:b/>
          <w:smallCaps/>
          <w:sz w:val="28"/>
          <w:szCs w:val="28"/>
        </w:rPr>
      </w:pPr>
      <w:r w:rsidRPr="00C64DE4">
        <w:t>2.</w:t>
      </w:r>
      <w:r w:rsidR="00E43165">
        <w:t>3</w:t>
      </w:r>
      <w:r w:rsidRPr="00C64DE4">
        <w:t>.2.</w:t>
      </w:r>
      <w:r w:rsidR="00DB79AD" w:rsidRPr="00C64DE4">
        <w:t>5.</w:t>
      </w:r>
      <w:r w:rsidR="00DB79AD" w:rsidRPr="00C64DE4">
        <w:tab/>
        <w:t>"</w:t>
      </w:r>
      <w:r w:rsidR="00DB79AD" w:rsidRPr="00C64DE4">
        <w:rPr>
          <w:i/>
        </w:rPr>
        <w:t>Colour of the reflected light of the device</w:t>
      </w:r>
      <w:r w:rsidR="00DB79AD" w:rsidRPr="00C64DE4">
        <w:t>" The definitions of the colour of the reflected light are given in Annex 4.</w:t>
      </w:r>
    </w:p>
    <w:p w14:paraId="0C966308" w14:textId="6790FD78" w:rsidR="00CF50ED" w:rsidRDefault="00390C46" w:rsidP="00811B70">
      <w:pPr>
        <w:pStyle w:val="HChG"/>
      </w:pPr>
      <w:r>
        <w:tab/>
      </w:r>
      <w:r>
        <w:tab/>
      </w:r>
      <w:r w:rsidR="00C61501" w:rsidRPr="00C64DE4">
        <w:t>3</w:t>
      </w:r>
      <w:r w:rsidR="008B431F" w:rsidRPr="00C64DE4">
        <w:t>.</w:t>
      </w:r>
      <w:r>
        <w:tab/>
      </w:r>
      <w:r w:rsidR="008B431F" w:rsidRPr="00C64DE4">
        <w:tab/>
      </w:r>
      <w:r w:rsidR="00981F3E" w:rsidRPr="00C64DE4">
        <w:t xml:space="preserve">Administrative </w:t>
      </w:r>
      <w:r w:rsidR="006367C6">
        <w:t>p</w:t>
      </w:r>
      <w:r w:rsidR="00981F3E" w:rsidRPr="00C64DE4">
        <w:t>rovisions</w:t>
      </w:r>
    </w:p>
    <w:p w14:paraId="0061D8E4" w14:textId="6FFB6665" w:rsidR="00CF50ED" w:rsidRDefault="00047C52" w:rsidP="00806416">
      <w:pPr>
        <w:tabs>
          <w:tab w:val="left" w:pos="-1440"/>
          <w:tab w:val="left" w:pos="-720"/>
          <w:tab w:val="left" w:pos="8505"/>
        </w:tabs>
        <w:spacing w:after="120"/>
        <w:ind w:left="2268" w:right="1134" w:hanging="1134"/>
        <w:jc w:val="both"/>
      </w:pPr>
      <w:r w:rsidRPr="00C64DE4">
        <w:t>3.1.</w:t>
      </w:r>
      <w:r w:rsidRPr="00C64DE4">
        <w:tab/>
      </w:r>
      <w:r w:rsidR="00AC53AC" w:rsidRPr="00C64DE4">
        <w:t>Application for approval</w:t>
      </w:r>
    </w:p>
    <w:p w14:paraId="20B9E762" w14:textId="686D7677" w:rsidR="00CF50ED" w:rsidRDefault="00C61501" w:rsidP="00806416">
      <w:pPr>
        <w:tabs>
          <w:tab w:val="left" w:pos="-1440"/>
          <w:tab w:val="left" w:pos="-720"/>
          <w:tab w:val="left" w:pos="8505"/>
        </w:tabs>
        <w:spacing w:after="120"/>
        <w:ind w:left="2268" w:right="1134" w:hanging="1134"/>
        <w:jc w:val="both"/>
      </w:pPr>
      <w:r w:rsidRPr="00C64DE4">
        <w:t>3</w:t>
      </w:r>
      <w:r w:rsidR="00436F10" w:rsidRPr="00C64DE4">
        <w:t>.1.1</w:t>
      </w:r>
      <w:r w:rsidR="001A2674" w:rsidRPr="00C64DE4">
        <w:t>.</w:t>
      </w:r>
      <w:r w:rsidR="00436F10" w:rsidRPr="00C64DE4">
        <w:tab/>
      </w:r>
      <w:r w:rsidR="00436F10" w:rsidRPr="00C64DE4">
        <w:rPr>
          <w:rFonts w:eastAsia="MS Mincho"/>
          <w:lang w:eastAsia="ja-JP"/>
        </w:rPr>
        <w:t xml:space="preserve">The </w:t>
      </w:r>
      <w:r w:rsidR="00CF50ED" w:rsidRPr="00811B70">
        <w:t>application</w:t>
      </w:r>
      <w:r w:rsidR="00436F10" w:rsidRPr="00C64DE4">
        <w:rPr>
          <w:rFonts w:eastAsia="MS Mincho"/>
          <w:lang w:eastAsia="ja-JP"/>
        </w:rPr>
        <w:t xml:space="preserve"> for type approval shall be submitted by the holder of the trade name or mark or by his duly accredited representative.</w:t>
      </w:r>
      <w:r w:rsidR="003D165A">
        <w:rPr>
          <w:rFonts w:eastAsia="MS Mincho"/>
          <w:lang w:eastAsia="ja-JP"/>
        </w:rPr>
        <w:t xml:space="preserve"> </w:t>
      </w:r>
      <w:r w:rsidR="00436F10" w:rsidRPr="00C64DE4">
        <w:rPr>
          <w:rFonts w:eastAsia="MS Mincho"/>
          <w:lang w:eastAsia="ja-JP"/>
        </w:rPr>
        <w:t xml:space="preserve">It </w:t>
      </w:r>
      <w:r w:rsidR="00CF50ED" w:rsidRPr="00811B70">
        <w:t xml:space="preserve">shall </w:t>
      </w:r>
      <w:r w:rsidR="00436F10" w:rsidRPr="00C64DE4">
        <w:t>be accompanied by:</w:t>
      </w:r>
    </w:p>
    <w:p w14:paraId="16EE60BD" w14:textId="3D6A6976" w:rsidR="00CF50ED" w:rsidRDefault="00CF50ED" w:rsidP="00806416">
      <w:pPr>
        <w:tabs>
          <w:tab w:val="left" w:pos="-1440"/>
          <w:tab w:val="left" w:pos="-720"/>
          <w:tab w:val="left" w:pos="8505"/>
        </w:tabs>
        <w:spacing w:after="120"/>
        <w:ind w:left="2268" w:right="1134" w:hanging="1134"/>
        <w:jc w:val="both"/>
        <w:rPr>
          <w:rFonts w:eastAsia="MS Mincho"/>
          <w:lang w:eastAsia="ja-JP"/>
        </w:rPr>
      </w:pPr>
      <w:r w:rsidRPr="00811B70">
        <w:t>3.1.</w:t>
      </w:r>
      <w:r w:rsidR="00FC2A2F">
        <w:t>1</w:t>
      </w:r>
      <w:r w:rsidRPr="00811B70">
        <w:t>.1.</w:t>
      </w:r>
      <w:r w:rsidRPr="00811B70">
        <w:tab/>
      </w:r>
      <w:r w:rsidR="00AC53AC">
        <w:t>I</w:t>
      </w:r>
      <w:r w:rsidRPr="00811B70">
        <w:t xml:space="preserve">n </w:t>
      </w:r>
      <w:r w:rsidR="00F74FEC" w:rsidRPr="00FC2A2F">
        <w:rPr>
          <w:rFonts w:eastAsia="MS Mincho"/>
          <w:lang w:eastAsia="ja-JP"/>
        </w:rPr>
        <w:t>case</w:t>
      </w:r>
      <w:r w:rsidR="00F74FEC" w:rsidRPr="00805977">
        <w:rPr>
          <w:rFonts w:eastAsia="MS Mincho"/>
          <w:lang w:eastAsia="ja-JP"/>
        </w:rPr>
        <w:t xml:space="preserve"> of retroreflectors</w:t>
      </w:r>
      <w:r w:rsidR="00AD6A50">
        <w:rPr>
          <w:rFonts w:eastAsia="MS Mincho"/>
          <w:lang w:eastAsia="ja-JP"/>
        </w:rPr>
        <w:t>:</w:t>
      </w:r>
    </w:p>
    <w:p w14:paraId="5201E6BC" w14:textId="5116265C"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a)</w:t>
      </w:r>
      <w:r w:rsidR="00A376DB">
        <w:rPr>
          <w:rFonts w:eastAsia="MS Mincho"/>
          <w:lang w:eastAsia="ja-JP"/>
        </w:rPr>
        <w:tab/>
      </w:r>
      <w:r w:rsidR="00F74FEC" w:rsidRPr="00805977">
        <w:rPr>
          <w:rFonts w:eastAsia="MS Mincho"/>
          <w:lang w:eastAsia="ja-JP"/>
        </w:rPr>
        <w:t xml:space="preserve">At the choice of the applicant, </w:t>
      </w:r>
      <w:r w:rsidR="00A376DB">
        <w:rPr>
          <w:rFonts w:eastAsia="MS Mincho"/>
          <w:lang w:eastAsia="ja-JP"/>
        </w:rPr>
        <w:t xml:space="preserve">the </w:t>
      </w:r>
      <w:r w:rsidR="00A376DB" w:rsidRPr="00990996">
        <w:t>application</w:t>
      </w:r>
      <w:r w:rsidR="00A376DB" w:rsidRPr="00C64DE4">
        <w:rPr>
          <w:rFonts w:eastAsia="MS Mincho"/>
          <w:lang w:eastAsia="ja-JP"/>
        </w:rPr>
        <w:t xml:space="preserve"> for type approval </w:t>
      </w:r>
      <w:r w:rsidR="00F74FEC" w:rsidRPr="00805977">
        <w:rPr>
          <w:rFonts w:eastAsia="MS Mincho"/>
          <w:lang w:eastAsia="ja-JP"/>
        </w:rPr>
        <w:t>will specify that the device may be installed on a vehicle with different inclinations of the reference axis in respect to the vehicle reference planes and to the ground or, in the case of Classes IA, IB and IVA retro-reflectors, rotate around its reference axis; these different conditions of installation shall be indi</w:t>
      </w:r>
      <w:r w:rsidR="008C0737">
        <w:rPr>
          <w:rFonts w:eastAsia="MS Mincho"/>
          <w:lang w:eastAsia="ja-JP"/>
        </w:rPr>
        <w:t>cated in the communication form;</w:t>
      </w:r>
      <w:r w:rsidR="00F74FEC" w:rsidRPr="00805977">
        <w:rPr>
          <w:rFonts w:eastAsia="MS Mincho"/>
          <w:lang w:eastAsia="ja-JP"/>
        </w:rPr>
        <w:t xml:space="preserve"> </w:t>
      </w:r>
    </w:p>
    <w:p w14:paraId="2DFD9D5A" w14:textId="19254546"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b)</w:t>
      </w:r>
      <w:r w:rsidR="00A376DB">
        <w:rPr>
          <w:rFonts w:eastAsia="MS Mincho"/>
          <w:lang w:eastAsia="ja-JP"/>
        </w:rPr>
        <w:tab/>
      </w:r>
      <w:r w:rsidR="00F74FEC" w:rsidRPr="00805977">
        <w:rPr>
          <w:rFonts w:eastAsia="MS Mincho"/>
          <w:lang w:eastAsia="ja-JP"/>
        </w:rPr>
        <w:t>Drawings, in triplicate, in sufficient detail to permit identification of the type, showing geometrically the position(s) in which the retro-reflecting device may be fitted to the vehicle, and in case of class IB or IIIB-retro-reflectors details of installation. The drawings must show the position intended for the approval number and class indicator in relation to the circle of the approval</w:t>
      </w:r>
      <w:r w:rsidR="00805977">
        <w:rPr>
          <w:rFonts w:eastAsia="MS Mincho"/>
          <w:lang w:eastAsia="ja-JP"/>
        </w:rPr>
        <w:t xml:space="preserve"> mark;</w:t>
      </w:r>
    </w:p>
    <w:p w14:paraId="758A647A" w14:textId="45DF5C21"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c)</w:t>
      </w:r>
      <w:r w:rsidR="00A376DB">
        <w:rPr>
          <w:rFonts w:eastAsia="MS Mincho"/>
          <w:lang w:eastAsia="ja-JP"/>
        </w:rPr>
        <w:tab/>
      </w:r>
      <w:r w:rsidR="00F74FEC" w:rsidRPr="00805977">
        <w:rPr>
          <w:rFonts w:eastAsia="MS Mincho"/>
          <w:lang w:eastAsia="ja-JP"/>
        </w:rPr>
        <w:t xml:space="preserve">A brief description giving the technical specifications of the materials of which the retro-reflecting optical unit is </w:t>
      </w:r>
      <w:r w:rsidR="00805977" w:rsidRPr="00805977">
        <w:rPr>
          <w:rFonts w:eastAsia="MS Mincho"/>
          <w:lang w:eastAsia="ja-JP"/>
        </w:rPr>
        <w:t>made;</w:t>
      </w:r>
    </w:p>
    <w:p w14:paraId="593D93E8" w14:textId="24DE45B1"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d)</w:t>
      </w:r>
      <w:r w:rsidR="00A376DB">
        <w:rPr>
          <w:rFonts w:eastAsia="MS Mincho"/>
          <w:lang w:eastAsia="ja-JP"/>
        </w:rPr>
        <w:tab/>
      </w:r>
      <w:r w:rsidR="00F74FEC" w:rsidRPr="00805977">
        <w:rPr>
          <w:rFonts w:eastAsia="MS Mincho"/>
          <w:lang w:eastAsia="ja-JP"/>
        </w:rPr>
        <w:t xml:space="preserve">Samples of the retro-reflecting device of a colour specified by the manufacturer and, if necessary, the means of </w:t>
      </w:r>
      <w:r w:rsidR="00805977">
        <w:rPr>
          <w:rFonts w:eastAsia="MS Mincho"/>
          <w:lang w:eastAsia="ja-JP"/>
        </w:rPr>
        <w:t>fixation;</w:t>
      </w:r>
      <w:r w:rsidR="00F74FEC" w:rsidRPr="00805977">
        <w:rPr>
          <w:rFonts w:eastAsia="MS Mincho"/>
          <w:lang w:eastAsia="ja-JP"/>
        </w:rPr>
        <w:t xml:space="preserve"> the number of samples to be submitted is specified in Annex 4;</w:t>
      </w:r>
    </w:p>
    <w:p w14:paraId="2A60013A" w14:textId="7E2459C2"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e)</w:t>
      </w:r>
      <w:r w:rsidR="00A376DB">
        <w:rPr>
          <w:rFonts w:eastAsia="MS Mincho"/>
          <w:lang w:eastAsia="ja-JP"/>
        </w:rPr>
        <w:tab/>
      </w:r>
      <w:r w:rsidR="00F74FEC" w:rsidRPr="00805977">
        <w:rPr>
          <w:rFonts w:eastAsia="MS Mincho"/>
          <w:lang w:eastAsia="ja-JP"/>
        </w:rPr>
        <w:t>If necessary, two samples in other colour(s) for simultaneous or subsequent extension of the approval to devices in other colour(s)</w:t>
      </w:r>
      <w:r w:rsidR="00805977">
        <w:rPr>
          <w:rFonts w:eastAsia="MS Mincho"/>
          <w:lang w:eastAsia="ja-JP"/>
        </w:rPr>
        <w:t>;</w:t>
      </w:r>
    </w:p>
    <w:p w14:paraId="401BCEA9" w14:textId="53946C19"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f)</w:t>
      </w:r>
      <w:r w:rsidR="00A376DB">
        <w:rPr>
          <w:rFonts w:eastAsia="MS Mincho"/>
          <w:lang w:eastAsia="ja-JP"/>
        </w:rPr>
        <w:tab/>
      </w:r>
      <w:r w:rsidR="00F74FEC" w:rsidRPr="00805977">
        <w:rPr>
          <w:rFonts w:eastAsia="MS Mincho"/>
          <w:lang w:eastAsia="ja-JP"/>
        </w:rPr>
        <w:t>In the case of devices of Class IVA: samples of the retro-reflecting device and, if necessary, the means of fixation; the number of samples to be submitted is specified in Annex 14.</w:t>
      </w:r>
    </w:p>
    <w:p w14:paraId="05D3F2E7" w14:textId="1A11067E" w:rsidR="00F74FEC" w:rsidRDefault="00F74FEC" w:rsidP="00806416">
      <w:pPr>
        <w:widowControl w:val="0"/>
        <w:tabs>
          <w:tab w:val="left" w:pos="8505"/>
        </w:tabs>
        <w:spacing w:after="120"/>
        <w:ind w:left="2268" w:right="1134" w:hanging="1134"/>
        <w:jc w:val="both"/>
      </w:pPr>
      <w:r>
        <w:lastRenderedPageBreak/>
        <w:t>3.1.</w:t>
      </w:r>
      <w:r w:rsidR="00A376DB">
        <w:t>1</w:t>
      </w:r>
      <w:r>
        <w:t>.2.</w:t>
      </w:r>
      <w:r>
        <w:tab/>
      </w:r>
      <w:r w:rsidR="00AC53AC">
        <w:t>I</w:t>
      </w:r>
      <w:r>
        <w:t>n case of advance warning triangles</w:t>
      </w:r>
      <w:r w:rsidR="00AD6A50">
        <w:t>:</w:t>
      </w:r>
    </w:p>
    <w:p w14:paraId="2F1A42AA" w14:textId="30F791C8" w:rsidR="00CF50ED" w:rsidRPr="00811B70" w:rsidRDefault="00867855" w:rsidP="00806416">
      <w:pPr>
        <w:pStyle w:val="SingleTxtG"/>
        <w:tabs>
          <w:tab w:val="left" w:pos="8505"/>
        </w:tabs>
        <w:ind w:left="2835" w:hanging="567"/>
        <w:rPr>
          <w:rFonts w:eastAsia="MS Mincho"/>
          <w:lang w:eastAsia="ja-JP"/>
        </w:rPr>
      </w:pPr>
      <w:r>
        <w:t>(</w:t>
      </w:r>
      <w:r w:rsidR="00B76DC9">
        <w:t>a)</w:t>
      </w:r>
      <w:r w:rsidR="00B76DC9">
        <w:tab/>
      </w:r>
      <w:r w:rsidR="00CF50ED" w:rsidRPr="00811B70">
        <w:rPr>
          <w:rFonts w:eastAsia="MS Mincho"/>
          <w:lang w:eastAsia="ja-JP"/>
        </w:rPr>
        <w:t>Dimensional drawings in triplicate in sufficient detail to permit identification of the type;</w:t>
      </w:r>
    </w:p>
    <w:p w14:paraId="1D7C36D2" w14:textId="24A081BF"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b)</w:t>
      </w:r>
      <w:r w:rsidR="00B76DC9">
        <w:rPr>
          <w:rFonts w:eastAsia="MS Mincho"/>
          <w:lang w:eastAsia="ja-JP"/>
        </w:rPr>
        <w:tab/>
      </w:r>
      <w:r w:rsidR="00CF50ED" w:rsidRPr="00811B70">
        <w:rPr>
          <w:rFonts w:eastAsia="MS Mincho"/>
          <w:lang w:eastAsia="ja-JP"/>
        </w:rPr>
        <w:t>A brief description giving the technical specifications of the materials constituting the advance warning triangle and instructions for use;</w:t>
      </w:r>
    </w:p>
    <w:p w14:paraId="414FDF92" w14:textId="3C9E46C1"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c)</w:t>
      </w:r>
      <w:r w:rsidR="00B76DC9">
        <w:rPr>
          <w:rFonts w:eastAsia="MS Mincho"/>
          <w:lang w:eastAsia="ja-JP"/>
        </w:rPr>
        <w:tab/>
      </w:r>
      <w:r w:rsidR="00CF50ED" w:rsidRPr="00811B70">
        <w:rPr>
          <w:rFonts w:eastAsia="MS Mincho"/>
          <w:lang w:eastAsia="ja-JP"/>
        </w:rPr>
        <w:t>A copy of the instructions on its assembly for use;</w:t>
      </w:r>
    </w:p>
    <w:p w14:paraId="3040B03E" w14:textId="1F0D2B73"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d)</w:t>
      </w:r>
      <w:r w:rsidR="00B76DC9">
        <w:rPr>
          <w:rFonts w:eastAsia="MS Mincho"/>
          <w:lang w:eastAsia="ja-JP"/>
        </w:rPr>
        <w:tab/>
      </w:r>
      <w:r w:rsidR="00CF50ED" w:rsidRPr="00811B70">
        <w:rPr>
          <w:rFonts w:eastAsia="MS Mincho"/>
          <w:lang w:eastAsia="ja-JP"/>
        </w:rPr>
        <w:t>Four samples of the advance warning triangle and at least two protective covers if the advance warning triangles are to be supplied with protective covers;</w:t>
      </w:r>
    </w:p>
    <w:p w14:paraId="3CB609F3" w14:textId="5748A7F4"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e)</w:t>
      </w:r>
      <w:r w:rsidR="00B76DC9">
        <w:rPr>
          <w:rFonts w:eastAsia="MS Mincho"/>
          <w:lang w:eastAsia="ja-JP"/>
        </w:rPr>
        <w:tab/>
      </w:r>
      <w:r w:rsidR="00CF50ED" w:rsidRPr="00811B70">
        <w:rPr>
          <w:rFonts w:eastAsia="MS Mincho"/>
          <w:lang w:eastAsia="ja-JP"/>
        </w:rPr>
        <w:t>Two samples of the fluorescent or fluorescent retro-reflecting material in which a 100 x 100 mm square can be inscribed and which are fully representative of the material applied under the same conditions to the same base material as used for the advance warning triangle;</w:t>
      </w:r>
    </w:p>
    <w:p w14:paraId="2EA8776F" w14:textId="196018EE"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f)</w:t>
      </w:r>
      <w:r w:rsidR="00B76DC9">
        <w:rPr>
          <w:rFonts w:eastAsia="MS Mincho"/>
          <w:lang w:eastAsia="ja-JP"/>
        </w:rPr>
        <w:tab/>
      </w:r>
      <w:r w:rsidR="00CF50ED" w:rsidRPr="00811B70">
        <w:rPr>
          <w:rFonts w:eastAsia="MS Mincho"/>
          <w:lang w:eastAsia="ja-JP"/>
        </w:rPr>
        <w:t xml:space="preserve">In the case of a type of advance-warning triangle differing only by the trade name or mark from a type that has already been approved it shall be sufficient to submit: </w:t>
      </w:r>
    </w:p>
    <w:p w14:paraId="0FFAB418" w14:textId="16A91B69" w:rsidR="00CF50ED" w:rsidRPr="00811B70" w:rsidRDefault="00867855" w:rsidP="00806416">
      <w:pPr>
        <w:pStyle w:val="SingleTxtG"/>
        <w:tabs>
          <w:tab w:val="left" w:pos="8505"/>
        </w:tabs>
        <w:ind w:left="3261" w:hanging="426"/>
        <w:rPr>
          <w:rFonts w:eastAsia="MS Mincho"/>
          <w:lang w:eastAsia="ja-JP"/>
        </w:rPr>
      </w:pPr>
      <w:r>
        <w:rPr>
          <w:rFonts w:eastAsia="MS Mincho"/>
          <w:lang w:eastAsia="ja-JP"/>
        </w:rPr>
        <w:t>(</w:t>
      </w:r>
      <w:r w:rsidR="00F6459E">
        <w:rPr>
          <w:rFonts w:eastAsia="MS Mincho"/>
          <w:lang w:eastAsia="ja-JP"/>
        </w:rPr>
        <w:t>i</w:t>
      </w:r>
      <w:r w:rsidR="00B76DC9">
        <w:rPr>
          <w:rFonts w:eastAsia="MS Mincho"/>
          <w:lang w:eastAsia="ja-JP"/>
        </w:rPr>
        <w:t>)</w:t>
      </w:r>
      <w:r w:rsidR="00F6459E">
        <w:rPr>
          <w:rFonts w:eastAsia="MS Mincho"/>
          <w:lang w:eastAsia="ja-JP"/>
        </w:rPr>
        <w:tab/>
      </w:r>
      <w:r w:rsidR="00CF50ED" w:rsidRPr="00811B70">
        <w:rPr>
          <w:rFonts w:eastAsia="MS Mincho"/>
          <w:lang w:eastAsia="ja-JP"/>
        </w:rPr>
        <w:t xml:space="preserve">A declaration by the advance-warning triangle manufacturer that the type submitted is identical (except in the trade name or mark) with and has been produced by the same manufacturer as, the type already approved, the latter being identified by its approval number; </w:t>
      </w:r>
    </w:p>
    <w:p w14:paraId="1FDBBD3C" w14:textId="708D406A" w:rsidR="00CF50ED" w:rsidRDefault="00867855" w:rsidP="00806416">
      <w:pPr>
        <w:pStyle w:val="SingleTxtG"/>
        <w:tabs>
          <w:tab w:val="left" w:pos="8505"/>
        </w:tabs>
        <w:ind w:left="3261" w:hanging="426"/>
      </w:pPr>
      <w:r>
        <w:rPr>
          <w:rFonts w:eastAsia="MS Mincho"/>
          <w:lang w:eastAsia="ja-JP"/>
        </w:rPr>
        <w:t>(</w:t>
      </w:r>
      <w:r w:rsidR="00F6459E">
        <w:rPr>
          <w:rFonts w:eastAsia="MS Mincho"/>
          <w:lang w:eastAsia="ja-JP"/>
        </w:rPr>
        <w:t>ii</w:t>
      </w:r>
      <w:r w:rsidR="00B76DC9">
        <w:rPr>
          <w:rFonts w:eastAsia="MS Mincho"/>
          <w:lang w:eastAsia="ja-JP"/>
        </w:rPr>
        <w:t>)</w:t>
      </w:r>
      <w:r w:rsidR="00B76DC9">
        <w:rPr>
          <w:rFonts w:eastAsia="MS Mincho"/>
          <w:lang w:eastAsia="ja-JP"/>
        </w:rPr>
        <w:tab/>
      </w:r>
      <w:r w:rsidR="00CF50ED" w:rsidRPr="00811B70">
        <w:rPr>
          <w:rFonts w:eastAsia="MS Mincho"/>
          <w:lang w:eastAsia="ja-JP"/>
        </w:rPr>
        <w:t>Two samples bearing the new trade name or mark or equivalent</w:t>
      </w:r>
      <w:r w:rsidR="00F74FEC" w:rsidRPr="00805977">
        <w:t xml:space="preserve"> documentation.</w:t>
      </w:r>
    </w:p>
    <w:p w14:paraId="4BF76955" w14:textId="2A310C23" w:rsidR="00CF50ED" w:rsidRDefault="00F74FEC" w:rsidP="00806416">
      <w:pPr>
        <w:widowControl w:val="0"/>
        <w:tabs>
          <w:tab w:val="left" w:pos="8505"/>
        </w:tabs>
        <w:spacing w:after="120"/>
        <w:ind w:left="2268" w:right="1134" w:hanging="1134"/>
        <w:jc w:val="both"/>
      </w:pPr>
      <w:r>
        <w:t>3.1.</w:t>
      </w:r>
      <w:r w:rsidR="00175A1F">
        <w:t>1</w:t>
      </w:r>
      <w:r>
        <w:t>.3.</w:t>
      </w:r>
      <w:r>
        <w:tab/>
      </w:r>
      <w:r w:rsidR="00AC53AC">
        <w:t>I</w:t>
      </w:r>
      <w:r>
        <w:t>n case of marking plates</w:t>
      </w:r>
      <w:r w:rsidR="00AD6A50">
        <w:t>:</w:t>
      </w:r>
    </w:p>
    <w:p w14:paraId="6D90C71B" w14:textId="38F982A4"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a)</w:t>
      </w:r>
      <w:r w:rsidR="00175A1F">
        <w:rPr>
          <w:rFonts w:eastAsia="MS Mincho"/>
          <w:lang w:eastAsia="ja-JP"/>
        </w:rPr>
        <w:tab/>
      </w:r>
      <w:r w:rsidR="00CF50ED" w:rsidRPr="00811B70">
        <w:rPr>
          <w:rFonts w:eastAsia="MS Mincho"/>
          <w:lang w:eastAsia="ja-JP"/>
        </w:rPr>
        <w:t>Drawings, in triplicate, sufficiently detailed to perm</w:t>
      </w:r>
      <w:r w:rsidR="00C47E59">
        <w:rPr>
          <w:rFonts w:eastAsia="MS Mincho"/>
          <w:lang w:eastAsia="ja-JP"/>
        </w:rPr>
        <w:t xml:space="preserve">it identification of the type. </w:t>
      </w:r>
      <w:r w:rsidR="00CF50ED" w:rsidRPr="00811B70">
        <w:rPr>
          <w:rFonts w:eastAsia="MS Mincho"/>
          <w:lang w:eastAsia="ja-JP"/>
        </w:rPr>
        <w:t>The drawings shall show geometrically the position in which the marking plate is to be fitted t</w:t>
      </w:r>
      <w:r w:rsidR="00C47E59">
        <w:rPr>
          <w:rFonts w:eastAsia="MS Mincho"/>
          <w:lang w:eastAsia="ja-JP"/>
        </w:rPr>
        <w:t xml:space="preserve">o the rear end of the vehicle. </w:t>
      </w:r>
      <w:r w:rsidR="00CF50ED" w:rsidRPr="00811B70">
        <w:rPr>
          <w:rFonts w:eastAsia="MS Mincho"/>
          <w:lang w:eastAsia="ja-JP"/>
        </w:rPr>
        <w:t>They shall also show the position intended for the approval number and the identification symbol in relation to the circle of the approval mark;</w:t>
      </w:r>
    </w:p>
    <w:p w14:paraId="66333FDB" w14:textId="2631083E"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b)</w:t>
      </w:r>
      <w:r w:rsidR="00175A1F">
        <w:rPr>
          <w:rFonts w:eastAsia="MS Mincho"/>
          <w:lang w:eastAsia="ja-JP"/>
        </w:rPr>
        <w:tab/>
      </w:r>
      <w:r w:rsidR="00CF50ED" w:rsidRPr="00811B70">
        <w:rPr>
          <w:rFonts w:eastAsia="MS Mincho"/>
          <w:lang w:eastAsia="ja-JP"/>
        </w:rPr>
        <w:t>A brief description giving the technical specifications of the materials of which the retro-reflective areas are made;</w:t>
      </w:r>
    </w:p>
    <w:p w14:paraId="5725A7DF" w14:textId="4215F163"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c)</w:t>
      </w:r>
      <w:r w:rsidR="00175A1F">
        <w:rPr>
          <w:rFonts w:eastAsia="MS Mincho"/>
          <w:lang w:eastAsia="ja-JP"/>
        </w:rPr>
        <w:tab/>
      </w:r>
      <w:r w:rsidR="00CF50ED" w:rsidRPr="00811B70">
        <w:rPr>
          <w:rFonts w:eastAsia="MS Mincho"/>
          <w:lang w:eastAsia="ja-JP"/>
        </w:rPr>
        <w:t>A brief description giving the technical specifications of the materials of which the fluorescent areas are made;</w:t>
      </w:r>
    </w:p>
    <w:p w14:paraId="5AA604C1" w14:textId="5EDA4C03"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d)</w:t>
      </w:r>
      <w:r w:rsidR="00175A1F">
        <w:rPr>
          <w:rFonts w:eastAsia="MS Mincho"/>
          <w:lang w:eastAsia="ja-JP"/>
        </w:rPr>
        <w:tab/>
      </w:r>
      <w:r w:rsidR="00CF50ED" w:rsidRPr="00811B70">
        <w:rPr>
          <w:rFonts w:eastAsia="MS Mincho"/>
          <w:lang w:eastAsia="ja-JP"/>
        </w:rPr>
        <w:t>Samples of the retro-reflective and of the fluorescent areas; the number of samples to be submitted is specified in Annex 4</w:t>
      </w:r>
      <w:r w:rsidR="003F7DD4">
        <w:rPr>
          <w:rFonts w:eastAsia="MS Mincho"/>
          <w:lang w:eastAsia="ja-JP"/>
        </w:rPr>
        <w:t>;</w:t>
      </w:r>
    </w:p>
    <w:p w14:paraId="2E114BC9" w14:textId="7D98C9C4" w:rsidR="00CF50ED" w:rsidRPr="00811B70" w:rsidRDefault="003F7DD4" w:rsidP="00806416">
      <w:pPr>
        <w:widowControl w:val="0"/>
        <w:tabs>
          <w:tab w:val="left" w:pos="8505"/>
        </w:tabs>
        <w:spacing w:after="120"/>
        <w:ind w:left="2268" w:right="1134" w:hanging="1134"/>
        <w:jc w:val="both"/>
        <w:rPr>
          <w:rFonts w:eastAsia="MS Mincho"/>
          <w:lang w:eastAsia="ja-JP"/>
        </w:rPr>
      </w:pPr>
      <w:r>
        <w:rPr>
          <w:rFonts w:eastAsia="MS Mincho"/>
          <w:lang w:eastAsia="ja-JP"/>
        </w:rPr>
        <w:t>3.1.1.3.1.</w:t>
      </w:r>
      <w:r>
        <w:rPr>
          <w:rFonts w:eastAsia="MS Mincho"/>
          <w:lang w:eastAsia="ja-JP"/>
        </w:rPr>
        <w:tab/>
      </w:r>
      <w:r w:rsidR="00CF50ED" w:rsidRPr="00811B70">
        <w:rPr>
          <w:rFonts w:eastAsia="MS Mincho"/>
          <w:lang w:eastAsia="ja-JP"/>
        </w:rPr>
        <w:t xml:space="preserve">The </w:t>
      </w:r>
      <w:r w:rsidR="00614A4F">
        <w:t>Type Approval</w:t>
      </w:r>
      <w:r w:rsidR="00CF50ED" w:rsidRPr="00811B70">
        <w:rPr>
          <w:rFonts w:eastAsia="MS Mincho"/>
          <w:lang w:eastAsia="ja-JP"/>
        </w:rPr>
        <w:t xml:space="preserve"> Authority shall verify the existence of satisfactory arrangements for ensuring effective control of the conformity of production before type approval is granted.</w:t>
      </w:r>
    </w:p>
    <w:p w14:paraId="68953888" w14:textId="6810FADF" w:rsidR="00CF50ED" w:rsidRDefault="007205FB" w:rsidP="00806416">
      <w:pPr>
        <w:widowControl w:val="0"/>
        <w:tabs>
          <w:tab w:val="left" w:pos="8505"/>
        </w:tabs>
        <w:spacing w:after="120"/>
        <w:ind w:left="2268" w:right="1134" w:hanging="1134"/>
        <w:jc w:val="both"/>
      </w:pPr>
      <w:r>
        <w:t>3.1.</w:t>
      </w:r>
      <w:r w:rsidR="00175A1F">
        <w:t>1</w:t>
      </w:r>
      <w:r>
        <w:t>.4.</w:t>
      </w:r>
      <w:r>
        <w:tab/>
      </w:r>
      <w:r w:rsidR="00AC53AC">
        <w:t>I</w:t>
      </w:r>
      <w:r>
        <w:t xml:space="preserve">n case of </w:t>
      </w:r>
      <w:r w:rsidR="0041216C" w:rsidRPr="0041216C">
        <w:t>retro-reflective marking material</w:t>
      </w:r>
      <w:r w:rsidR="00AD6A50">
        <w:t>:</w:t>
      </w:r>
    </w:p>
    <w:p w14:paraId="76D88D9F" w14:textId="424DC90B" w:rsidR="00CF50ED" w:rsidRDefault="00867855" w:rsidP="00806416">
      <w:pPr>
        <w:pStyle w:val="SingleTxtG"/>
        <w:tabs>
          <w:tab w:val="left" w:pos="8505"/>
        </w:tabs>
        <w:ind w:left="2835" w:hanging="567"/>
      </w:pPr>
      <w:r>
        <w:rPr>
          <w:rFonts w:eastAsia="MS Mincho"/>
          <w:lang w:eastAsia="ja-JP"/>
        </w:rPr>
        <w:t>(</w:t>
      </w:r>
      <w:r w:rsidR="003F7DD4">
        <w:rPr>
          <w:rFonts w:eastAsia="MS Mincho"/>
          <w:lang w:eastAsia="ja-JP"/>
        </w:rPr>
        <w:t>a)</w:t>
      </w:r>
      <w:r w:rsidR="003F7DD4">
        <w:rPr>
          <w:rFonts w:eastAsia="MS Mincho"/>
          <w:lang w:eastAsia="ja-JP"/>
        </w:rPr>
        <w:tab/>
      </w:r>
      <w:r w:rsidR="00F74FEC" w:rsidRPr="0041216C">
        <w:t>Drawings, in triplicate, sufficiently detailed to perm</w:t>
      </w:r>
      <w:r w:rsidR="00C47E59">
        <w:t xml:space="preserve">it identification of the type. </w:t>
      </w:r>
      <w:r w:rsidR="00F74FEC" w:rsidRPr="0041216C">
        <w:t xml:space="preserve">The drawings shall show geometrically the orientation in which the marking materials </w:t>
      </w:r>
      <w:r w:rsidR="00C47E59">
        <w:t xml:space="preserve">are to be fitted to a vehicle. </w:t>
      </w:r>
      <w:r w:rsidR="00F74FEC" w:rsidRPr="0041216C">
        <w:t>They shall also show the position intended for the approval number and the identification symbol in relation to the circle of the approval mark;</w:t>
      </w:r>
    </w:p>
    <w:p w14:paraId="6CBE04B8" w14:textId="439A586C" w:rsidR="00CF50ED" w:rsidRDefault="00867855" w:rsidP="00806416">
      <w:pPr>
        <w:pStyle w:val="SingleTxtG"/>
        <w:tabs>
          <w:tab w:val="left" w:pos="8505"/>
        </w:tabs>
        <w:ind w:left="2835" w:hanging="567"/>
      </w:pPr>
      <w:r>
        <w:lastRenderedPageBreak/>
        <w:t>(</w:t>
      </w:r>
      <w:r w:rsidR="003F7DD4">
        <w:t>b)</w:t>
      </w:r>
      <w:r w:rsidR="003F7DD4">
        <w:tab/>
      </w:r>
      <w:r w:rsidR="00F74FEC" w:rsidRPr="0041216C">
        <w:t>A brief description giving the technical specifications of the retro-reflective marking materials;</w:t>
      </w:r>
    </w:p>
    <w:p w14:paraId="50C7FFB4" w14:textId="133EF4CA" w:rsidR="00CF50ED" w:rsidRDefault="00867855" w:rsidP="00806416">
      <w:pPr>
        <w:pStyle w:val="SingleTxtG"/>
        <w:tabs>
          <w:tab w:val="left" w:pos="8505"/>
        </w:tabs>
        <w:ind w:left="2835" w:hanging="567"/>
      </w:pPr>
      <w:r>
        <w:t>(</w:t>
      </w:r>
      <w:r w:rsidR="003F7DD4">
        <w:t>c)</w:t>
      </w:r>
      <w:r w:rsidR="003F7DD4">
        <w:tab/>
      </w:r>
      <w:r w:rsidR="00F74FEC" w:rsidRPr="0041216C">
        <w:t xml:space="preserve">Samples of the retro-reflective marking materials, as specified in </w:t>
      </w:r>
      <w:r w:rsidR="00220CE5">
        <w:t>Chapter 5</w:t>
      </w:r>
      <w:r w:rsidR="00F74FEC" w:rsidRPr="0041216C">
        <w:t>;</w:t>
      </w:r>
    </w:p>
    <w:p w14:paraId="23A975C8" w14:textId="71419CC8" w:rsidR="00CA45F0" w:rsidRPr="00990996" w:rsidRDefault="00867855" w:rsidP="00806416">
      <w:pPr>
        <w:pStyle w:val="SingleTxtG"/>
        <w:tabs>
          <w:tab w:val="left" w:pos="8505"/>
        </w:tabs>
        <w:ind w:left="2835" w:hanging="567"/>
        <w:rPr>
          <w:rFonts w:eastAsia="MS Mincho"/>
          <w:lang w:eastAsia="ja-JP"/>
        </w:rPr>
      </w:pPr>
      <w:r>
        <w:rPr>
          <w:rFonts w:eastAsia="MS Mincho"/>
          <w:lang w:eastAsia="ja-JP"/>
        </w:rPr>
        <w:t>(</w:t>
      </w:r>
      <w:r w:rsidR="00CA45F0">
        <w:rPr>
          <w:rFonts w:eastAsia="MS Mincho"/>
          <w:lang w:eastAsia="ja-JP"/>
        </w:rPr>
        <w:t>d)</w:t>
      </w:r>
      <w:r w:rsidR="00CA45F0">
        <w:rPr>
          <w:rFonts w:eastAsia="MS Mincho"/>
          <w:lang w:eastAsia="ja-JP"/>
        </w:rPr>
        <w:tab/>
      </w:r>
      <w:r w:rsidR="00CA45F0" w:rsidRPr="00CA45F0">
        <w:rPr>
          <w:rFonts w:eastAsia="MS Mincho"/>
          <w:lang w:eastAsia="ja-JP"/>
        </w:rPr>
        <w:t>In the case of a type of reflective marking material differing only by the trade name or mark from a type that has already been approved it shall be sufficient to submit</w:t>
      </w:r>
      <w:r w:rsidR="00CA45F0" w:rsidRPr="00990996">
        <w:rPr>
          <w:rFonts w:eastAsia="MS Mincho"/>
          <w:lang w:eastAsia="ja-JP"/>
        </w:rPr>
        <w:t xml:space="preserve">: </w:t>
      </w:r>
    </w:p>
    <w:p w14:paraId="371847E2" w14:textId="38E15A65" w:rsidR="00CA45F0" w:rsidRPr="00990996" w:rsidRDefault="00867855" w:rsidP="00806416">
      <w:pPr>
        <w:pStyle w:val="SingleTxtG"/>
        <w:tabs>
          <w:tab w:val="left" w:pos="8505"/>
        </w:tabs>
        <w:ind w:left="3261" w:hanging="426"/>
        <w:rPr>
          <w:rFonts w:eastAsia="MS Mincho"/>
          <w:lang w:eastAsia="ja-JP"/>
        </w:rPr>
      </w:pPr>
      <w:r>
        <w:rPr>
          <w:rFonts w:eastAsia="MS Mincho"/>
          <w:lang w:eastAsia="ja-JP"/>
        </w:rPr>
        <w:t>(</w:t>
      </w:r>
      <w:r w:rsidR="00CA45F0">
        <w:rPr>
          <w:rFonts w:eastAsia="MS Mincho"/>
          <w:lang w:eastAsia="ja-JP"/>
        </w:rPr>
        <w:t>i)</w:t>
      </w:r>
      <w:r w:rsidR="00CA45F0">
        <w:rPr>
          <w:rFonts w:eastAsia="MS Mincho"/>
          <w:lang w:eastAsia="ja-JP"/>
        </w:rPr>
        <w:tab/>
      </w:r>
      <w:r w:rsidR="00AC53AC" w:rsidRPr="00AC53AC">
        <w:rPr>
          <w:rFonts w:eastAsia="MS Mincho"/>
          <w:spacing w:val="-4"/>
          <w:lang w:eastAsia="ja-JP"/>
        </w:rPr>
        <w:t>A</w:t>
      </w:r>
      <w:r w:rsidR="00CA45F0" w:rsidRPr="00AC53AC">
        <w:rPr>
          <w:rFonts w:eastAsia="MS Mincho"/>
          <w:spacing w:val="-4"/>
          <w:lang w:eastAsia="ja-JP"/>
        </w:rPr>
        <w:t xml:space="preserve"> declaration by the reflective marking material manufacturer that the type submitted is identical with (except in the trade name or mark) and has been produced by the same manufacturer as the type already approved, the latter being identified by its approval code;</w:t>
      </w:r>
      <w:r w:rsidR="00CA45F0" w:rsidRPr="00990996">
        <w:rPr>
          <w:rFonts w:eastAsia="MS Mincho"/>
          <w:lang w:eastAsia="ja-JP"/>
        </w:rPr>
        <w:t xml:space="preserve"> </w:t>
      </w:r>
    </w:p>
    <w:p w14:paraId="398A74DB" w14:textId="4ABF0173" w:rsidR="00CA45F0" w:rsidRPr="00805977" w:rsidRDefault="00867855" w:rsidP="00806416">
      <w:pPr>
        <w:pStyle w:val="SingleTxtG"/>
        <w:tabs>
          <w:tab w:val="left" w:pos="8505"/>
        </w:tabs>
        <w:ind w:left="3261" w:hanging="426"/>
      </w:pPr>
      <w:r>
        <w:rPr>
          <w:rFonts w:eastAsia="MS Mincho"/>
          <w:lang w:eastAsia="ja-JP"/>
        </w:rPr>
        <w:t>(</w:t>
      </w:r>
      <w:r w:rsidR="00CA45F0">
        <w:rPr>
          <w:rFonts w:eastAsia="MS Mincho"/>
          <w:lang w:eastAsia="ja-JP"/>
        </w:rPr>
        <w:t>ii)</w:t>
      </w:r>
      <w:r w:rsidR="00CA45F0">
        <w:rPr>
          <w:rFonts w:eastAsia="MS Mincho"/>
          <w:lang w:eastAsia="ja-JP"/>
        </w:rPr>
        <w:tab/>
      </w:r>
      <w:r w:rsidR="00AC53AC">
        <w:rPr>
          <w:rFonts w:eastAsia="MS Mincho"/>
          <w:lang w:eastAsia="ja-JP"/>
        </w:rPr>
        <w:t>T</w:t>
      </w:r>
      <w:r w:rsidR="00CA45F0" w:rsidRPr="00CA45F0">
        <w:rPr>
          <w:rFonts w:eastAsia="MS Mincho"/>
          <w:lang w:eastAsia="ja-JP"/>
        </w:rPr>
        <w:t>wo samples bearing the new trade name or mark or equivalent documentation</w:t>
      </w:r>
      <w:r w:rsidR="00CA45F0" w:rsidRPr="00805977">
        <w:t>.</w:t>
      </w:r>
    </w:p>
    <w:p w14:paraId="04B8649E" w14:textId="66BC2AC2" w:rsidR="00CF50ED" w:rsidRDefault="001062C5" w:rsidP="00806416">
      <w:pPr>
        <w:widowControl w:val="0"/>
        <w:tabs>
          <w:tab w:val="left" w:pos="8505"/>
        </w:tabs>
        <w:spacing w:after="120"/>
        <w:ind w:left="2268" w:right="1134" w:hanging="1134"/>
        <w:jc w:val="both"/>
      </w:pPr>
      <w:r w:rsidRPr="00C64DE4">
        <w:t>3.2</w:t>
      </w:r>
      <w:r w:rsidR="005D2F9E">
        <w:t>.</w:t>
      </w:r>
      <w:r w:rsidRPr="00C64DE4">
        <w:tab/>
      </w:r>
      <w:r w:rsidR="00AC53AC">
        <w:t>Approval</w:t>
      </w:r>
    </w:p>
    <w:p w14:paraId="30F8B686" w14:textId="23E31DD5" w:rsidR="00CF50ED" w:rsidRDefault="00651F1D" w:rsidP="00806416">
      <w:pPr>
        <w:widowControl w:val="0"/>
        <w:tabs>
          <w:tab w:val="left" w:pos="8505"/>
        </w:tabs>
        <w:spacing w:after="120"/>
        <w:ind w:left="2268" w:right="1134" w:hanging="1134"/>
        <w:jc w:val="both"/>
      </w:pPr>
      <w:r w:rsidRPr="00C64DE4">
        <w:t>3</w:t>
      </w:r>
      <w:r w:rsidR="00436F10" w:rsidRPr="00C64DE4">
        <w:t>.2.1.</w:t>
      </w:r>
      <w:r w:rsidR="00436F10" w:rsidRPr="00C64DE4">
        <w:tab/>
      </w:r>
      <w:r w:rsidR="005D2F9E">
        <w:t xml:space="preserve">A separate approval is required for each </w:t>
      </w:r>
      <w:r w:rsidR="00235C7B">
        <w:t>retro-reflective</w:t>
      </w:r>
      <w:r w:rsidR="00824D6F">
        <w:t xml:space="preserve"> device listed in paragraph 1</w:t>
      </w:r>
      <w:r w:rsidR="00CA250F">
        <w:t>.</w:t>
      </w:r>
    </w:p>
    <w:p w14:paraId="507F0433" w14:textId="332EDFC7" w:rsidR="00CF50ED" w:rsidRDefault="00651F1D" w:rsidP="00806416">
      <w:pPr>
        <w:widowControl w:val="0"/>
        <w:tabs>
          <w:tab w:val="left" w:pos="8505"/>
        </w:tabs>
        <w:spacing w:after="120"/>
        <w:ind w:left="2268" w:right="1134" w:hanging="1134"/>
        <w:jc w:val="both"/>
      </w:pPr>
      <w:r w:rsidRPr="00C64DE4">
        <w:t>3</w:t>
      </w:r>
      <w:r w:rsidR="00436F10" w:rsidRPr="00C64DE4">
        <w:t>.2.2.</w:t>
      </w:r>
      <w:r w:rsidR="00436F10" w:rsidRPr="00C64DE4">
        <w:tab/>
      </w:r>
      <w:r w:rsidR="00824D6F">
        <w:t>N</w:t>
      </w:r>
      <w:r w:rsidR="00436F10" w:rsidRPr="00C64DE4">
        <w:t xml:space="preserve">otice of approval or of extension or refusal or withdrawal of approval of a type of a device pursuant to </w:t>
      </w:r>
      <w:r w:rsidR="006211BB">
        <w:t>this Regulation</w:t>
      </w:r>
      <w:r w:rsidR="00436F10" w:rsidRPr="00C64DE4">
        <w:t xml:space="preserve"> shall be communicated to the Contracting Parties to the 1958 Agreement which apply </w:t>
      </w:r>
      <w:r w:rsidR="006211BB">
        <w:t>this Regulation</w:t>
      </w:r>
      <w:r w:rsidR="00436F10" w:rsidRPr="00C64DE4">
        <w:t xml:space="preserve">, by means of a form conforming to the model in </w:t>
      </w:r>
      <w:r w:rsidR="00436F10" w:rsidRPr="00C64DE4">
        <w:rPr>
          <w:bCs/>
        </w:rPr>
        <w:t>Annex 1</w:t>
      </w:r>
      <w:r w:rsidR="00436F10" w:rsidRPr="00C64DE4">
        <w:t>;</w:t>
      </w:r>
    </w:p>
    <w:p w14:paraId="33D10A58" w14:textId="5AFC3198" w:rsidR="00CF50ED" w:rsidRDefault="00651F1D" w:rsidP="00806416">
      <w:pPr>
        <w:widowControl w:val="0"/>
        <w:tabs>
          <w:tab w:val="left" w:pos="8505"/>
        </w:tabs>
        <w:spacing w:after="120"/>
        <w:ind w:left="2268" w:right="1134" w:hanging="1134"/>
        <w:jc w:val="both"/>
      </w:pPr>
      <w:r w:rsidRPr="00C64DE4">
        <w:t>3</w:t>
      </w:r>
      <w:r w:rsidR="00436F10" w:rsidRPr="00C64DE4">
        <w:t>.2.3.</w:t>
      </w:r>
      <w:r w:rsidR="00436F10" w:rsidRPr="00C64DE4">
        <w:tab/>
      </w:r>
      <w:r w:rsidR="00824D6F">
        <w:t>A</w:t>
      </w:r>
      <w:r w:rsidR="00436F10" w:rsidRPr="00C64DE4">
        <w:t xml:space="preserve">n approval number shall be assigned to each type approved and shall be marked on the device following the </w:t>
      </w:r>
      <w:r w:rsidR="00436F10" w:rsidRPr="00824D6F">
        <w:t xml:space="preserve">requirements of </w:t>
      </w:r>
      <w:r w:rsidR="00872E6C" w:rsidRPr="00824D6F">
        <w:t>p</w:t>
      </w:r>
      <w:r w:rsidR="00436F10" w:rsidRPr="00824D6F">
        <w:t xml:space="preserve">aragraph </w:t>
      </w:r>
      <w:r w:rsidR="00802939" w:rsidRPr="00824D6F">
        <w:t>3</w:t>
      </w:r>
      <w:r w:rsidR="00436F10" w:rsidRPr="00824D6F">
        <w:t>.3</w:t>
      </w:r>
      <w:r w:rsidR="00CA250F">
        <w:t>.</w:t>
      </w:r>
      <w:r w:rsidR="00436F10" w:rsidRPr="00C64DE4">
        <w:rPr>
          <w:b/>
        </w:rPr>
        <w:t xml:space="preserve"> </w:t>
      </w:r>
      <w:r w:rsidR="00436F10" w:rsidRPr="00C64DE4">
        <w:t>The same Contracting Party shall not assign the same number to another type of device of the same function</w:t>
      </w:r>
      <w:r w:rsidR="00A76E5B">
        <w:t>.</w:t>
      </w:r>
    </w:p>
    <w:p w14:paraId="7586A86F" w14:textId="7958ADB1" w:rsidR="00CF50ED" w:rsidRDefault="00802939" w:rsidP="00806416">
      <w:pPr>
        <w:widowControl w:val="0"/>
        <w:tabs>
          <w:tab w:val="left" w:pos="8505"/>
        </w:tabs>
        <w:spacing w:after="120"/>
        <w:ind w:left="2268" w:right="1134" w:hanging="1134"/>
        <w:jc w:val="both"/>
      </w:pPr>
      <w:r w:rsidRPr="00C64DE4">
        <w:t>3.2.</w:t>
      </w:r>
      <w:r w:rsidR="00824D6F">
        <w:t>4.</w:t>
      </w:r>
      <w:r w:rsidRPr="00C64DE4">
        <w:tab/>
      </w:r>
      <w:r w:rsidR="00C1408B" w:rsidRPr="004E2AF7">
        <w:t xml:space="preserve">The symbols identifying the </w:t>
      </w:r>
      <w:r w:rsidR="00C1408B">
        <w:t>r</w:t>
      </w:r>
      <w:r w:rsidR="00C1408B" w:rsidRPr="00C1408B">
        <w:t>etro-reflective devices</w:t>
      </w:r>
      <w:r w:rsidR="00C1408B" w:rsidRPr="00C1408B" w:rsidDel="00C1408B">
        <w:t xml:space="preserve"> </w:t>
      </w:r>
      <w:r w:rsidR="00824D6F">
        <w:t>to be referenced in the Annex 1 shall be as follow</w:t>
      </w:r>
      <w:r w:rsidR="00C1408B">
        <w:t>s</w:t>
      </w:r>
      <w:r w:rsidR="00824D6F">
        <w:t>:</w:t>
      </w:r>
    </w:p>
    <w:p w14:paraId="2244EF9C" w14:textId="51058B08" w:rsidR="00AC53AC" w:rsidRDefault="00802939" w:rsidP="00AC53AC">
      <w:pPr>
        <w:pStyle w:val="Heading1"/>
      </w:pPr>
      <w:r w:rsidRPr="00C64DE4">
        <w:t xml:space="preserve">Table </w:t>
      </w:r>
      <w:r w:rsidR="00471E08">
        <w:t>1</w:t>
      </w:r>
    </w:p>
    <w:p w14:paraId="49F89BB1" w14:textId="5BC150C8" w:rsidR="00CF50ED" w:rsidRPr="00AC53AC" w:rsidRDefault="00802939" w:rsidP="00AC53AC">
      <w:pPr>
        <w:pStyle w:val="Heading1"/>
        <w:spacing w:after="120"/>
        <w:rPr>
          <w:b/>
          <w:bCs/>
        </w:rPr>
      </w:pPr>
      <w:r w:rsidRPr="00AC53AC">
        <w:rPr>
          <w:b/>
          <w:bCs/>
        </w:rPr>
        <w:t>List of retro-reflective devices and their symbols</w:t>
      </w:r>
    </w:p>
    <w:tbl>
      <w:tblPr>
        <w:tblW w:w="708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5"/>
        <w:gridCol w:w="814"/>
        <w:gridCol w:w="990"/>
        <w:gridCol w:w="1088"/>
        <w:gridCol w:w="1021"/>
      </w:tblGrid>
      <w:tr w:rsidR="00802939" w:rsidRPr="00C64DE4" w14:paraId="322603C1" w14:textId="77777777" w:rsidTr="00AC53AC">
        <w:trPr>
          <w:tblHeader/>
        </w:trPr>
        <w:tc>
          <w:tcPr>
            <w:tcW w:w="3175" w:type="dxa"/>
            <w:tcBorders>
              <w:top w:val="single" w:sz="4" w:space="0" w:color="auto"/>
              <w:left w:val="single" w:sz="4" w:space="0" w:color="auto"/>
              <w:bottom w:val="single" w:sz="12" w:space="0" w:color="auto"/>
              <w:right w:val="single" w:sz="4" w:space="0" w:color="auto"/>
            </w:tcBorders>
            <w:shd w:val="clear" w:color="auto" w:fill="auto"/>
            <w:vAlign w:val="center"/>
          </w:tcPr>
          <w:p w14:paraId="6179A865" w14:textId="77777777" w:rsidR="00802939" w:rsidRPr="00703C66" w:rsidRDefault="00802939" w:rsidP="00AC53AC">
            <w:pPr>
              <w:widowControl w:val="0"/>
              <w:spacing w:before="80" w:after="80" w:line="200" w:lineRule="exact"/>
              <w:jc w:val="center"/>
              <w:rPr>
                <w:i/>
                <w:sz w:val="16"/>
              </w:rPr>
            </w:pPr>
            <w:r w:rsidRPr="00703C66">
              <w:rPr>
                <w:i/>
                <w:sz w:val="16"/>
              </w:rPr>
              <w:t>Retro-reflective devices</w:t>
            </w:r>
          </w:p>
        </w:tc>
        <w:tc>
          <w:tcPr>
            <w:tcW w:w="814" w:type="dxa"/>
            <w:tcBorders>
              <w:top w:val="single" w:sz="4" w:space="0" w:color="auto"/>
              <w:left w:val="single" w:sz="4" w:space="0" w:color="auto"/>
              <w:bottom w:val="single" w:sz="12" w:space="0" w:color="auto"/>
              <w:right w:val="single" w:sz="4" w:space="0" w:color="auto"/>
            </w:tcBorders>
            <w:shd w:val="clear" w:color="auto" w:fill="auto"/>
            <w:vAlign w:val="center"/>
          </w:tcPr>
          <w:p w14:paraId="133E1564" w14:textId="77777777" w:rsidR="00802939" w:rsidRPr="00703C66" w:rsidRDefault="00802939" w:rsidP="00AC53AC">
            <w:pPr>
              <w:widowControl w:val="0"/>
              <w:spacing w:before="80" w:after="80" w:line="200" w:lineRule="exact"/>
              <w:jc w:val="center"/>
              <w:rPr>
                <w:i/>
                <w:sz w:val="16"/>
              </w:rPr>
            </w:pPr>
            <w:r w:rsidRPr="00703C66">
              <w:rPr>
                <w:i/>
                <w:sz w:val="16"/>
              </w:rPr>
              <w:t>Symbol</w:t>
            </w:r>
          </w:p>
        </w:tc>
        <w:tc>
          <w:tcPr>
            <w:tcW w:w="990" w:type="dxa"/>
            <w:tcBorders>
              <w:top w:val="single" w:sz="4" w:space="0" w:color="auto"/>
              <w:left w:val="single" w:sz="4" w:space="0" w:color="auto"/>
              <w:bottom w:val="single" w:sz="12" w:space="0" w:color="auto"/>
              <w:right w:val="single" w:sz="4" w:space="0" w:color="auto"/>
            </w:tcBorders>
            <w:vAlign w:val="center"/>
          </w:tcPr>
          <w:p w14:paraId="4FC769FB" w14:textId="77777777" w:rsidR="00802939" w:rsidRPr="00703C66" w:rsidRDefault="00802939" w:rsidP="00AC53AC">
            <w:pPr>
              <w:widowControl w:val="0"/>
              <w:spacing w:before="80" w:after="80" w:line="200" w:lineRule="exact"/>
              <w:jc w:val="center"/>
              <w:rPr>
                <w:i/>
                <w:sz w:val="16"/>
              </w:rPr>
            </w:pPr>
            <w:r w:rsidRPr="00703C66">
              <w:rPr>
                <w:i/>
                <w:sz w:val="16"/>
              </w:rPr>
              <w:t>Additional symbol</w:t>
            </w:r>
          </w:p>
        </w:tc>
        <w:tc>
          <w:tcPr>
            <w:tcW w:w="1088" w:type="dxa"/>
            <w:tcBorders>
              <w:top w:val="single" w:sz="4" w:space="0" w:color="auto"/>
              <w:left w:val="single" w:sz="4" w:space="0" w:color="auto"/>
              <w:bottom w:val="single" w:sz="12" w:space="0" w:color="auto"/>
              <w:right w:val="single" w:sz="4" w:space="0" w:color="auto"/>
            </w:tcBorders>
            <w:vAlign w:val="center"/>
          </w:tcPr>
          <w:p w14:paraId="3039950E" w14:textId="5A0C584F" w:rsidR="00802939" w:rsidRPr="00703C66" w:rsidRDefault="00802939" w:rsidP="00AC53AC">
            <w:pPr>
              <w:widowControl w:val="0"/>
              <w:spacing w:before="80" w:after="80" w:line="200" w:lineRule="exact"/>
              <w:jc w:val="center"/>
              <w:rPr>
                <w:i/>
                <w:sz w:val="16"/>
              </w:rPr>
            </w:pPr>
            <w:r w:rsidRPr="00703C66">
              <w:rPr>
                <w:i/>
                <w:sz w:val="16"/>
              </w:rPr>
              <w:t xml:space="preserve">Minimum “a” for </w:t>
            </w:r>
            <w:r w:rsidR="00056B12" w:rsidRPr="00703C66">
              <w:rPr>
                <w:i/>
                <w:sz w:val="16"/>
              </w:rPr>
              <w:t>Figure</w:t>
            </w:r>
            <w:r w:rsidR="00A76E5B" w:rsidRPr="00703C66">
              <w:rPr>
                <w:i/>
                <w:sz w:val="16"/>
              </w:rPr>
              <w:br/>
            </w:r>
            <w:r w:rsidRPr="00703C66">
              <w:rPr>
                <w:i/>
                <w:sz w:val="16"/>
              </w:rPr>
              <w:t>A24-I (values in mm)</w:t>
            </w:r>
          </w:p>
        </w:tc>
        <w:tc>
          <w:tcPr>
            <w:tcW w:w="1021" w:type="dxa"/>
            <w:tcBorders>
              <w:top w:val="single" w:sz="4" w:space="0" w:color="auto"/>
              <w:left w:val="single" w:sz="4" w:space="0" w:color="auto"/>
              <w:bottom w:val="single" w:sz="12" w:space="0" w:color="auto"/>
              <w:right w:val="single" w:sz="4" w:space="0" w:color="auto"/>
            </w:tcBorders>
            <w:vAlign w:val="center"/>
          </w:tcPr>
          <w:p w14:paraId="2C180FE1" w14:textId="77777777" w:rsidR="00802939" w:rsidRPr="00703C66" w:rsidRDefault="00802939" w:rsidP="00AC53AC">
            <w:pPr>
              <w:widowControl w:val="0"/>
              <w:spacing w:before="80" w:after="80" w:line="200" w:lineRule="exact"/>
              <w:jc w:val="center"/>
              <w:rPr>
                <w:i/>
                <w:sz w:val="16"/>
              </w:rPr>
            </w:pPr>
            <w:r w:rsidRPr="00703C66">
              <w:rPr>
                <w:i/>
                <w:sz w:val="16"/>
              </w:rPr>
              <w:t>Paragraph</w:t>
            </w:r>
          </w:p>
        </w:tc>
      </w:tr>
      <w:tr w:rsidR="00802939" w:rsidRPr="00C64DE4" w14:paraId="02DA1969" w14:textId="77777777" w:rsidTr="00AC53AC">
        <w:tc>
          <w:tcPr>
            <w:tcW w:w="3175" w:type="dxa"/>
            <w:tcBorders>
              <w:top w:val="single" w:sz="12" w:space="0" w:color="auto"/>
            </w:tcBorders>
            <w:shd w:val="clear" w:color="auto" w:fill="auto"/>
            <w:vAlign w:val="center"/>
          </w:tcPr>
          <w:p w14:paraId="776AD4DB" w14:textId="77777777" w:rsidR="00802939" w:rsidRPr="00806416" w:rsidRDefault="00802939" w:rsidP="00AC53AC">
            <w:pPr>
              <w:widowControl w:val="0"/>
              <w:spacing w:before="40" w:after="40" w:line="220" w:lineRule="exact"/>
              <w:ind w:left="108"/>
              <w:rPr>
                <w:sz w:val="18"/>
                <w:szCs w:val="18"/>
              </w:rPr>
            </w:pPr>
            <w:r w:rsidRPr="00806416">
              <w:rPr>
                <w:sz w:val="18"/>
                <w:szCs w:val="18"/>
              </w:rPr>
              <w:t>Retro-reflector for motor vehicles (independent)</w:t>
            </w:r>
          </w:p>
        </w:tc>
        <w:tc>
          <w:tcPr>
            <w:tcW w:w="814" w:type="dxa"/>
            <w:tcBorders>
              <w:top w:val="single" w:sz="12" w:space="0" w:color="auto"/>
            </w:tcBorders>
            <w:shd w:val="clear" w:color="auto" w:fill="auto"/>
            <w:vAlign w:val="center"/>
          </w:tcPr>
          <w:p w14:paraId="5874DC47" w14:textId="77777777" w:rsidR="00802939" w:rsidRPr="00806416" w:rsidRDefault="00802939" w:rsidP="00AC53AC">
            <w:pPr>
              <w:widowControl w:val="0"/>
              <w:spacing w:before="40" w:after="40" w:line="220" w:lineRule="exact"/>
              <w:jc w:val="center"/>
              <w:rPr>
                <w:sz w:val="18"/>
                <w:szCs w:val="18"/>
              </w:rPr>
            </w:pPr>
            <w:r w:rsidRPr="00806416">
              <w:rPr>
                <w:sz w:val="18"/>
                <w:szCs w:val="18"/>
              </w:rPr>
              <w:t>IA</w:t>
            </w:r>
          </w:p>
        </w:tc>
        <w:tc>
          <w:tcPr>
            <w:tcW w:w="990" w:type="dxa"/>
            <w:tcBorders>
              <w:top w:val="single" w:sz="12" w:space="0" w:color="auto"/>
            </w:tcBorders>
            <w:vAlign w:val="center"/>
          </w:tcPr>
          <w:p w14:paraId="1633806A" w14:textId="77777777" w:rsidR="00802939" w:rsidRPr="00806416" w:rsidRDefault="00802939" w:rsidP="00AC53AC">
            <w:pPr>
              <w:widowControl w:val="0"/>
              <w:spacing w:before="40" w:after="40" w:line="220" w:lineRule="exact"/>
              <w:jc w:val="center"/>
              <w:rPr>
                <w:sz w:val="18"/>
                <w:szCs w:val="18"/>
              </w:rPr>
            </w:pPr>
          </w:p>
        </w:tc>
        <w:tc>
          <w:tcPr>
            <w:tcW w:w="1088" w:type="dxa"/>
            <w:tcBorders>
              <w:top w:val="single" w:sz="12" w:space="0" w:color="auto"/>
            </w:tcBorders>
            <w:vAlign w:val="center"/>
          </w:tcPr>
          <w:p w14:paraId="50D21635"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tcBorders>
              <w:top w:val="single" w:sz="12" w:space="0" w:color="auto"/>
            </w:tcBorders>
            <w:vAlign w:val="center"/>
          </w:tcPr>
          <w:p w14:paraId="26AAD5D5" w14:textId="77777777" w:rsidR="00802939" w:rsidRPr="00806416" w:rsidRDefault="00486D4E" w:rsidP="00AC53AC">
            <w:pPr>
              <w:widowControl w:val="0"/>
              <w:spacing w:before="40" w:after="40" w:line="220" w:lineRule="exact"/>
              <w:jc w:val="center"/>
              <w:rPr>
                <w:sz w:val="18"/>
                <w:szCs w:val="18"/>
              </w:rPr>
            </w:pPr>
            <w:r w:rsidRPr="00806416">
              <w:rPr>
                <w:sz w:val="18"/>
                <w:szCs w:val="18"/>
              </w:rPr>
              <w:t>5.1.7.</w:t>
            </w:r>
          </w:p>
        </w:tc>
      </w:tr>
      <w:tr w:rsidR="00802939" w:rsidRPr="00C64DE4" w14:paraId="284BEAD4" w14:textId="77777777" w:rsidTr="00AC53AC">
        <w:tc>
          <w:tcPr>
            <w:tcW w:w="3175" w:type="dxa"/>
            <w:shd w:val="clear" w:color="auto" w:fill="auto"/>
            <w:vAlign w:val="center"/>
          </w:tcPr>
          <w:p w14:paraId="040D7A22" w14:textId="77777777" w:rsidR="00802939" w:rsidRPr="00806416" w:rsidRDefault="00802939" w:rsidP="00AC53AC">
            <w:pPr>
              <w:widowControl w:val="0"/>
              <w:spacing w:before="40" w:after="40" w:line="220" w:lineRule="exact"/>
              <w:ind w:left="106"/>
              <w:rPr>
                <w:sz w:val="18"/>
                <w:szCs w:val="18"/>
              </w:rPr>
            </w:pPr>
            <w:r w:rsidRPr="00806416">
              <w:rPr>
                <w:sz w:val="18"/>
                <w:szCs w:val="18"/>
              </w:rPr>
              <w:t>Rear retro-reflector for motor vehicles (combined with other signal lamps which are not watertight)</w:t>
            </w:r>
          </w:p>
        </w:tc>
        <w:tc>
          <w:tcPr>
            <w:tcW w:w="814" w:type="dxa"/>
            <w:shd w:val="clear" w:color="auto" w:fill="auto"/>
            <w:vAlign w:val="center"/>
          </w:tcPr>
          <w:p w14:paraId="14132B8B" w14:textId="77777777" w:rsidR="00802939" w:rsidRPr="00806416" w:rsidRDefault="00802939" w:rsidP="00AC53AC">
            <w:pPr>
              <w:widowControl w:val="0"/>
              <w:spacing w:before="40" w:after="40" w:line="220" w:lineRule="exact"/>
              <w:jc w:val="center"/>
              <w:rPr>
                <w:sz w:val="18"/>
                <w:szCs w:val="18"/>
              </w:rPr>
            </w:pPr>
            <w:r w:rsidRPr="00806416">
              <w:rPr>
                <w:sz w:val="18"/>
                <w:szCs w:val="18"/>
              </w:rPr>
              <w:t>IB</w:t>
            </w:r>
          </w:p>
        </w:tc>
        <w:tc>
          <w:tcPr>
            <w:tcW w:w="990" w:type="dxa"/>
            <w:vAlign w:val="center"/>
          </w:tcPr>
          <w:p w14:paraId="3E7A3F04"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72D04AA3"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vAlign w:val="center"/>
          </w:tcPr>
          <w:p w14:paraId="3BCC50FE" w14:textId="77777777" w:rsidR="00802939" w:rsidRPr="00806416" w:rsidRDefault="00486D4E" w:rsidP="00AC53AC">
            <w:pPr>
              <w:widowControl w:val="0"/>
              <w:spacing w:before="40" w:after="40" w:line="220" w:lineRule="exact"/>
              <w:jc w:val="center"/>
              <w:rPr>
                <w:sz w:val="18"/>
                <w:szCs w:val="18"/>
              </w:rPr>
            </w:pPr>
            <w:r w:rsidRPr="00806416">
              <w:rPr>
                <w:sz w:val="18"/>
                <w:szCs w:val="18"/>
              </w:rPr>
              <w:t>5.1.7.</w:t>
            </w:r>
          </w:p>
        </w:tc>
      </w:tr>
      <w:tr w:rsidR="00802939" w:rsidRPr="00C64DE4" w14:paraId="4EFDE591" w14:textId="77777777" w:rsidTr="00AC53AC">
        <w:tc>
          <w:tcPr>
            <w:tcW w:w="3175" w:type="dxa"/>
            <w:shd w:val="clear" w:color="auto" w:fill="auto"/>
            <w:vAlign w:val="center"/>
          </w:tcPr>
          <w:p w14:paraId="037C9698" w14:textId="77777777" w:rsidR="00802939" w:rsidRPr="00806416" w:rsidRDefault="00802939" w:rsidP="00AC53AC">
            <w:pPr>
              <w:widowControl w:val="0"/>
              <w:spacing w:before="40" w:after="40" w:line="220" w:lineRule="exact"/>
              <w:ind w:left="106"/>
              <w:rPr>
                <w:sz w:val="18"/>
                <w:szCs w:val="18"/>
              </w:rPr>
            </w:pPr>
            <w:r w:rsidRPr="00806416">
              <w:rPr>
                <w:sz w:val="18"/>
                <w:szCs w:val="18"/>
              </w:rPr>
              <w:t xml:space="preserve">Retro-reflector for trailers </w:t>
            </w:r>
            <w:r w:rsidR="00A76E5B" w:rsidRPr="00806416">
              <w:rPr>
                <w:sz w:val="18"/>
                <w:szCs w:val="18"/>
              </w:rPr>
              <w:t>(</w:t>
            </w:r>
            <w:r w:rsidRPr="00806416">
              <w:rPr>
                <w:sz w:val="18"/>
                <w:szCs w:val="18"/>
              </w:rPr>
              <w:t>independent)</w:t>
            </w:r>
          </w:p>
        </w:tc>
        <w:tc>
          <w:tcPr>
            <w:tcW w:w="814" w:type="dxa"/>
            <w:shd w:val="clear" w:color="auto" w:fill="auto"/>
            <w:vAlign w:val="center"/>
          </w:tcPr>
          <w:p w14:paraId="5DA9F4F2" w14:textId="77777777" w:rsidR="00802939" w:rsidRPr="00806416" w:rsidRDefault="00802939" w:rsidP="00AC53AC">
            <w:pPr>
              <w:widowControl w:val="0"/>
              <w:spacing w:before="40" w:after="40" w:line="220" w:lineRule="exact"/>
              <w:jc w:val="center"/>
              <w:rPr>
                <w:sz w:val="18"/>
                <w:szCs w:val="18"/>
              </w:rPr>
            </w:pPr>
            <w:r w:rsidRPr="00806416">
              <w:rPr>
                <w:sz w:val="18"/>
                <w:szCs w:val="18"/>
              </w:rPr>
              <w:t>IIIA</w:t>
            </w:r>
          </w:p>
        </w:tc>
        <w:tc>
          <w:tcPr>
            <w:tcW w:w="990" w:type="dxa"/>
            <w:vAlign w:val="center"/>
          </w:tcPr>
          <w:p w14:paraId="5C26DCCD"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59F18C19"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vAlign w:val="center"/>
          </w:tcPr>
          <w:p w14:paraId="22987CF1" w14:textId="77777777" w:rsidR="00802939" w:rsidRPr="00806416" w:rsidRDefault="00486D4E" w:rsidP="00AC53AC">
            <w:pPr>
              <w:widowControl w:val="0"/>
              <w:spacing w:before="40" w:after="40" w:line="220" w:lineRule="exact"/>
              <w:jc w:val="center"/>
              <w:rPr>
                <w:sz w:val="18"/>
                <w:szCs w:val="18"/>
              </w:rPr>
            </w:pPr>
            <w:r w:rsidRPr="00806416">
              <w:rPr>
                <w:sz w:val="18"/>
                <w:szCs w:val="18"/>
              </w:rPr>
              <w:t>5.2.6.</w:t>
            </w:r>
          </w:p>
        </w:tc>
      </w:tr>
      <w:tr w:rsidR="00802939" w:rsidRPr="00C64DE4" w14:paraId="4FA699A2" w14:textId="77777777" w:rsidTr="00AC53AC">
        <w:tc>
          <w:tcPr>
            <w:tcW w:w="3175" w:type="dxa"/>
            <w:shd w:val="clear" w:color="auto" w:fill="auto"/>
            <w:vAlign w:val="center"/>
          </w:tcPr>
          <w:p w14:paraId="7D5CD878" w14:textId="77777777" w:rsidR="00802939" w:rsidRPr="00806416" w:rsidRDefault="00802939" w:rsidP="00AC53AC">
            <w:pPr>
              <w:widowControl w:val="0"/>
              <w:spacing w:before="40" w:after="40" w:line="220" w:lineRule="exact"/>
              <w:ind w:left="106"/>
              <w:rPr>
                <w:sz w:val="18"/>
                <w:szCs w:val="18"/>
              </w:rPr>
            </w:pPr>
            <w:r w:rsidRPr="00806416">
              <w:rPr>
                <w:sz w:val="18"/>
                <w:szCs w:val="18"/>
              </w:rPr>
              <w:t>Rear retro-reflector for trailers (combined with other signal lamps which are not watertight)</w:t>
            </w:r>
          </w:p>
        </w:tc>
        <w:tc>
          <w:tcPr>
            <w:tcW w:w="814" w:type="dxa"/>
            <w:shd w:val="clear" w:color="auto" w:fill="auto"/>
            <w:vAlign w:val="center"/>
          </w:tcPr>
          <w:p w14:paraId="6DE969E7" w14:textId="77777777" w:rsidR="00802939" w:rsidRPr="00806416" w:rsidRDefault="00802939" w:rsidP="00AC53AC">
            <w:pPr>
              <w:widowControl w:val="0"/>
              <w:spacing w:before="40" w:after="40" w:line="220" w:lineRule="exact"/>
              <w:jc w:val="center"/>
              <w:rPr>
                <w:sz w:val="18"/>
                <w:szCs w:val="18"/>
              </w:rPr>
            </w:pPr>
            <w:r w:rsidRPr="00806416">
              <w:rPr>
                <w:sz w:val="18"/>
                <w:szCs w:val="18"/>
              </w:rPr>
              <w:t>IIIB</w:t>
            </w:r>
          </w:p>
        </w:tc>
        <w:tc>
          <w:tcPr>
            <w:tcW w:w="990" w:type="dxa"/>
            <w:vAlign w:val="center"/>
          </w:tcPr>
          <w:p w14:paraId="2E90BBEE"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01865A6E"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vAlign w:val="center"/>
          </w:tcPr>
          <w:p w14:paraId="1A47CD95" w14:textId="77777777" w:rsidR="00802939" w:rsidRPr="00806416" w:rsidRDefault="00486D4E" w:rsidP="00AC53AC">
            <w:pPr>
              <w:widowControl w:val="0"/>
              <w:spacing w:before="40" w:after="40" w:line="220" w:lineRule="exact"/>
              <w:jc w:val="center"/>
              <w:rPr>
                <w:sz w:val="18"/>
                <w:szCs w:val="18"/>
              </w:rPr>
            </w:pPr>
            <w:r w:rsidRPr="00806416">
              <w:rPr>
                <w:sz w:val="18"/>
                <w:szCs w:val="18"/>
              </w:rPr>
              <w:t>5.2.6.</w:t>
            </w:r>
          </w:p>
        </w:tc>
      </w:tr>
      <w:tr w:rsidR="00802939" w:rsidRPr="00C64DE4" w14:paraId="0B2DED6E" w14:textId="77777777" w:rsidTr="00AC53AC">
        <w:tc>
          <w:tcPr>
            <w:tcW w:w="3175" w:type="dxa"/>
            <w:shd w:val="clear" w:color="auto" w:fill="auto"/>
            <w:vAlign w:val="center"/>
          </w:tcPr>
          <w:p w14:paraId="4560AC49" w14:textId="77777777" w:rsidR="00802939" w:rsidRPr="00806416" w:rsidRDefault="00802939" w:rsidP="00AC53AC">
            <w:pPr>
              <w:widowControl w:val="0"/>
              <w:spacing w:before="40" w:after="40" w:line="220" w:lineRule="exact"/>
              <w:ind w:left="106"/>
              <w:rPr>
                <w:sz w:val="18"/>
                <w:szCs w:val="18"/>
              </w:rPr>
            </w:pPr>
            <w:r w:rsidRPr="00806416">
              <w:rPr>
                <w:sz w:val="18"/>
                <w:szCs w:val="18"/>
              </w:rPr>
              <w:t>Rear wide</w:t>
            </w:r>
            <w:r w:rsidR="00A76E5B" w:rsidRPr="00806416">
              <w:rPr>
                <w:sz w:val="18"/>
                <w:szCs w:val="18"/>
              </w:rPr>
              <w:t>-</w:t>
            </w:r>
            <w:r w:rsidRPr="00806416">
              <w:rPr>
                <w:sz w:val="18"/>
                <w:szCs w:val="18"/>
              </w:rPr>
              <w:t xml:space="preserve">angle retro reflector </w:t>
            </w:r>
          </w:p>
        </w:tc>
        <w:tc>
          <w:tcPr>
            <w:tcW w:w="814" w:type="dxa"/>
            <w:shd w:val="clear" w:color="auto" w:fill="auto"/>
            <w:vAlign w:val="center"/>
          </w:tcPr>
          <w:p w14:paraId="28BE592B" w14:textId="77777777" w:rsidR="00802939" w:rsidRPr="00806416" w:rsidRDefault="00802939" w:rsidP="00AC53AC">
            <w:pPr>
              <w:widowControl w:val="0"/>
              <w:spacing w:before="40" w:after="40" w:line="220" w:lineRule="exact"/>
              <w:jc w:val="center"/>
              <w:rPr>
                <w:sz w:val="18"/>
                <w:szCs w:val="18"/>
              </w:rPr>
            </w:pPr>
            <w:r w:rsidRPr="00806416">
              <w:rPr>
                <w:sz w:val="18"/>
                <w:szCs w:val="18"/>
              </w:rPr>
              <w:t>IVA</w:t>
            </w:r>
          </w:p>
        </w:tc>
        <w:tc>
          <w:tcPr>
            <w:tcW w:w="990" w:type="dxa"/>
            <w:vAlign w:val="center"/>
          </w:tcPr>
          <w:p w14:paraId="296F88A2"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36D989AA"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vAlign w:val="center"/>
          </w:tcPr>
          <w:p w14:paraId="52831E4A" w14:textId="77777777" w:rsidR="00802939" w:rsidRPr="00806416" w:rsidRDefault="00486D4E" w:rsidP="00AC53AC">
            <w:pPr>
              <w:widowControl w:val="0"/>
              <w:spacing w:before="40" w:after="40" w:line="220" w:lineRule="exact"/>
              <w:jc w:val="center"/>
              <w:rPr>
                <w:sz w:val="18"/>
                <w:szCs w:val="18"/>
              </w:rPr>
            </w:pPr>
            <w:r w:rsidRPr="00806416">
              <w:rPr>
                <w:sz w:val="18"/>
                <w:szCs w:val="18"/>
              </w:rPr>
              <w:t>5.3.7.</w:t>
            </w:r>
          </w:p>
        </w:tc>
      </w:tr>
      <w:tr w:rsidR="00802939" w:rsidRPr="00C64DE4" w14:paraId="29757EDB" w14:textId="77777777" w:rsidTr="00AC53AC">
        <w:tc>
          <w:tcPr>
            <w:tcW w:w="3175" w:type="dxa"/>
            <w:shd w:val="clear" w:color="auto" w:fill="auto"/>
            <w:vAlign w:val="center"/>
          </w:tcPr>
          <w:p w14:paraId="7BFA41B1" w14:textId="77777777" w:rsidR="00802939" w:rsidRPr="00806416" w:rsidRDefault="00802939" w:rsidP="00AC53AC">
            <w:pPr>
              <w:tabs>
                <w:tab w:val="left" w:pos="1418"/>
              </w:tabs>
              <w:spacing w:before="40" w:after="40" w:line="220" w:lineRule="exact"/>
              <w:ind w:left="106"/>
              <w:rPr>
                <w:sz w:val="18"/>
                <w:szCs w:val="18"/>
              </w:rPr>
            </w:pPr>
            <w:r w:rsidRPr="00806416">
              <w:rPr>
                <w:sz w:val="18"/>
                <w:szCs w:val="18"/>
              </w:rPr>
              <w:t>Conspicuity marking (material for contour/strip marking)</w:t>
            </w:r>
          </w:p>
        </w:tc>
        <w:tc>
          <w:tcPr>
            <w:tcW w:w="814" w:type="dxa"/>
            <w:shd w:val="clear" w:color="auto" w:fill="auto"/>
            <w:vAlign w:val="center"/>
          </w:tcPr>
          <w:p w14:paraId="4AB70E00" w14:textId="77777777" w:rsidR="00802939" w:rsidRPr="00806416" w:rsidRDefault="00802939" w:rsidP="00AC53AC">
            <w:pPr>
              <w:widowControl w:val="0"/>
              <w:spacing w:before="40" w:after="40" w:line="220" w:lineRule="exact"/>
              <w:jc w:val="center"/>
              <w:rPr>
                <w:sz w:val="18"/>
                <w:szCs w:val="18"/>
              </w:rPr>
            </w:pPr>
            <w:r w:rsidRPr="00806416">
              <w:rPr>
                <w:sz w:val="18"/>
                <w:szCs w:val="18"/>
              </w:rPr>
              <w:t>C</w:t>
            </w:r>
          </w:p>
        </w:tc>
        <w:tc>
          <w:tcPr>
            <w:tcW w:w="990" w:type="dxa"/>
            <w:vAlign w:val="center"/>
          </w:tcPr>
          <w:p w14:paraId="6BA0E2A6" w14:textId="77777777" w:rsidR="00802939" w:rsidRPr="00806416" w:rsidRDefault="00802939" w:rsidP="00AC53AC">
            <w:pPr>
              <w:widowControl w:val="0"/>
              <w:spacing w:before="40" w:after="40" w:line="220" w:lineRule="exact"/>
              <w:jc w:val="center"/>
              <w:rPr>
                <w:sz w:val="18"/>
                <w:szCs w:val="18"/>
              </w:rPr>
            </w:pPr>
            <w:r w:rsidRPr="00806416">
              <w:rPr>
                <w:sz w:val="18"/>
                <w:szCs w:val="18"/>
              </w:rPr>
              <w:t>104R</w:t>
            </w:r>
          </w:p>
        </w:tc>
        <w:tc>
          <w:tcPr>
            <w:tcW w:w="1088" w:type="dxa"/>
            <w:vAlign w:val="center"/>
          </w:tcPr>
          <w:p w14:paraId="1623F38B" w14:textId="77777777" w:rsidR="00802939" w:rsidRPr="00806416" w:rsidRDefault="00802939" w:rsidP="00AC53AC">
            <w:pPr>
              <w:widowControl w:val="0"/>
              <w:spacing w:before="40" w:after="40" w:line="220" w:lineRule="exact"/>
              <w:jc w:val="center"/>
              <w:rPr>
                <w:sz w:val="18"/>
                <w:szCs w:val="18"/>
              </w:rPr>
            </w:pPr>
            <w:r w:rsidRPr="00806416">
              <w:rPr>
                <w:sz w:val="18"/>
                <w:szCs w:val="18"/>
              </w:rPr>
              <w:t>12</w:t>
            </w:r>
          </w:p>
        </w:tc>
        <w:tc>
          <w:tcPr>
            <w:tcW w:w="1021" w:type="dxa"/>
            <w:vAlign w:val="center"/>
          </w:tcPr>
          <w:p w14:paraId="7C42CB12" w14:textId="77777777" w:rsidR="00802939" w:rsidRPr="00806416" w:rsidRDefault="00486D4E" w:rsidP="00AC53AC">
            <w:pPr>
              <w:widowControl w:val="0"/>
              <w:spacing w:before="40" w:after="40" w:line="220" w:lineRule="exact"/>
              <w:jc w:val="center"/>
              <w:rPr>
                <w:sz w:val="18"/>
                <w:szCs w:val="18"/>
              </w:rPr>
            </w:pPr>
            <w:r w:rsidRPr="00806416">
              <w:rPr>
                <w:sz w:val="18"/>
                <w:szCs w:val="18"/>
              </w:rPr>
              <w:t>5.4.</w:t>
            </w:r>
          </w:p>
        </w:tc>
      </w:tr>
      <w:tr w:rsidR="00802939" w:rsidRPr="00C64DE4" w14:paraId="586764A4" w14:textId="77777777" w:rsidTr="00AC53AC">
        <w:tc>
          <w:tcPr>
            <w:tcW w:w="3175" w:type="dxa"/>
            <w:shd w:val="clear" w:color="auto" w:fill="auto"/>
            <w:vAlign w:val="center"/>
          </w:tcPr>
          <w:p w14:paraId="1B906137" w14:textId="77777777" w:rsidR="00802939" w:rsidRPr="00806416" w:rsidRDefault="00802939" w:rsidP="00AC53AC">
            <w:pPr>
              <w:widowControl w:val="0"/>
              <w:spacing w:before="40" w:after="40" w:line="220" w:lineRule="exact"/>
              <w:ind w:left="106"/>
              <w:rPr>
                <w:sz w:val="18"/>
                <w:szCs w:val="18"/>
              </w:rPr>
            </w:pPr>
            <w:r w:rsidRPr="00806416">
              <w:rPr>
                <w:sz w:val="18"/>
                <w:szCs w:val="18"/>
              </w:rPr>
              <w:t xml:space="preserve">Conspicuity marking </w:t>
            </w:r>
            <w:r w:rsidRPr="00806416">
              <w:rPr>
                <w:rFonts w:eastAsia="MS Mincho"/>
                <w:sz w:val="18"/>
                <w:szCs w:val="18"/>
                <w:lang w:eastAsia="ja-JP"/>
              </w:rPr>
              <w:t xml:space="preserve">(material for distinctive markings/graphics intended for </w:t>
            </w:r>
            <w:r w:rsidRPr="00806416">
              <w:rPr>
                <w:rFonts w:eastAsia="MS Mincho"/>
                <w:sz w:val="18"/>
                <w:szCs w:val="18"/>
                <w:lang w:eastAsia="ja-JP"/>
              </w:rPr>
              <w:lastRenderedPageBreak/>
              <w:t>a limited area)</w:t>
            </w:r>
          </w:p>
        </w:tc>
        <w:tc>
          <w:tcPr>
            <w:tcW w:w="814" w:type="dxa"/>
            <w:shd w:val="clear" w:color="auto" w:fill="auto"/>
            <w:vAlign w:val="center"/>
          </w:tcPr>
          <w:p w14:paraId="0CEE43AA" w14:textId="77777777" w:rsidR="00802939" w:rsidRPr="00806416" w:rsidRDefault="00802939" w:rsidP="00AC53AC">
            <w:pPr>
              <w:widowControl w:val="0"/>
              <w:spacing w:before="40" w:after="40" w:line="220" w:lineRule="exact"/>
              <w:jc w:val="center"/>
              <w:rPr>
                <w:sz w:val="18"/>
                <w:szCs w:val="18"/>
              </w:rPr>
            </w:pPr>
            <w:r w:rsidRPr="00806416">
              <w:rPr>
                <w:sz w:val="18"/>
                <w:szCs w:val="18"/>
              </w:rPr>
              <w:lastRenderedPageBreak/>
              <w:t>D</w:t>
            </w:r>
          </w:p>
        </w:tc>
        <w:tc>
          <w:tcPr>
            <w:tcW w:w="990" w:type="dxa"/>
            <w:vAlign w:val="center"/>
          </w:tcPr>
          <w:p w14:paraId="2BA68B94" w14:textId="77777777" w:rsidR="00802939" w:rsidRPr="00806416" w:rsidRDefault="00802939" w:rsidP="00AC53AC">
            <w:pPr>
              <w:widowControl w:val="0"/>
              <w:spacing w:before="40" w:after="40" w:line="220" w:lineRule="exact"/>
              <w:jc w:val="center"/>
              <w:rPr>
                <w:sz w:val="18"/>
                <w:szCs w:val="18"/>
              </w:rPr>
            </w:pPr>
            <w:r w:rsidRPr="00806416">
              <w:rPr>
                <w:sz w:val="18"/>
                <w:szCs w:val="18"/>
              </w:rPr>
              <w:t>104R</w:t>
            </w:r>
          </w:p>
        </w:tc>
        <w:tc>
          <w:tcPr>
            <w:tcW w:w="1088" w:type="dxa"/>
            <w:vAlign w:val="center"/>
          </w:tcPr>
          <w:p w14:paraId="2F4576CC" w14:textId="77777777" w:rsidR="00802939" w:rsidRPr="00806416" w:rsidRDefault="00802939" w:rsidP="00AC53AC">
            <w:pPr>
              <w:widowControl w:val="0"/>
              <w:spacing w:before="40" w:after="40" w:line="220" w:lineRule="exact"/>
              <w:jc w:val="center"/>
              <w:rPr>
                <w:sz w:val="18"/>
                <w:szCs w:val="18"/>
              </w:rPr>
            </w:pPr>
            <w:r w:rsidRPr="00806416">
              <w:rPr>
                <w:sz w:val="18"/>
                <w:szCs w:val="18"/>
              </w:rPr>
              <w:t>12</w:t>
            </w:r>
          </w:p>
        </w:tc>
        <w:tc>
          <w:tcPr>
            <w:tcW w:w="1021" w:type="dxa"/>
            <w:vAlign w:val="center"/>
          </w:tcPr>
          <w:p w14:paraId="16EB3545" w14:textId="77777777" w:rsidR="00802939" w:rsidRPr="00806416" w:rsidRDefault="00486D4E" w:rsidP="00AC53AC">
            <w:pPr>
              <w:widowControl w:val="0"/>
              <w:spacing w:before="40" w:after="40" w:line="220" w:lineRule="exact"/>
              <w:jc w:val="center"/>
              <w:rPr>
                <w:sz w:val="18"/>
                <w:szCs w:val="18"/>
              </w:rPr>
            </w:pPr>
            <w:r w:rsidRPr="00806416">
              <w:rPr>
                <w:sz w:val="18"/>
                <w:szCs w:val="18"/>
              </w:rPr>
              <w:t>5.4.</w:t>
            </w:r>
          </w:p>
        </w:tc>
      </w:tr>
      <w:tr w:rsidR="00802939" w:rsidRPr="00C64DE4" w14:paraId="4EA8CC90" w14:textId="77777777" w:rsidTr="00AC53AC">
        <w:tc>
          <w:tcPr>
            <w:tcW w:w="3175" w:type="dxa"/>
            <w:shd w:val="clear" w:color="auto" w:fill="auto"/>
            <w:vAlign w:val="center"/>
          </w:tcPr>
          <w:p w14:paraId="118CD9D9" w14:textId="77777777" w:rsidR="00802939" w:rsidRPr="00806416" w:rsidRDefault="00802939" w:rsidP="00AC53AC">
            <w:pPr>
              <w:widowControl w:val="0"/>
              <w:spacing w:before="40" w:after="40" w:line="220" w:lineRule="exact"/>
              <w:ind w:left="106"/>
              <w:rPr>
                <w:sz w:val="18"/>
                <w:szCs w:val="18"/>
              </w:rPr>
            </w:pPr>
            <w:r w:rsidRPr="00806416">
              <w:rPr>
                <w:rFonts w:eastAsia="MS Mincho"/>
                <w:sz w:val="18"/>
                <w:szCs w:val="18"/>
                <w:lang w:eastAsia="ja-JP"/>
              </w:rPr>
              <w:t>Conspicuity marking (material for distinctive markings/graphics intended for an extended area)</w:t>
            </w:r>
          </w:p>
        </w:tc>
        <w:tc>
          <w:tcPr>
            <w:tcW w:w="814" w:type="dxa"/>
            <w:shd w:val="clear" w:color="auto" w:fill="auto"/>
            <w:vAlign w:val="center"/>
          </w:tcPr>
          <w:p w14:paraId="638E0D61" w14:textId="77777777" w:rsidR="00802939" w:rsidRPr="00806416" w:rsidRDefault="00802939" w:rsidP="00AC53AC">
            <w:pPr>
              <w:widowControl w:val="0"/>
              <w:spacing w:before="40" w:after="40" w:line="220" w:lineRule="exact"/>
              <w:jc w:val="center"/>
              <w:rPr>
                <w:sz w:val="18"/>
                <w:szCs w:val="18"/>
              </w:rPr>
            </w:pPr>
            <w:r w:rsidRPr="00806416">
              <w:rPr>
                <w:sz w:val="18"/>
                <w:szCs w:val="18"/>
              </w:rPr>
              <w:t>E</w:t>
            </w:r>
          </w:p>
        </w:tc>
        <w:tc>
          <w:tcPr>
            <w:tcW w:w="990" w:type="dxa"/>
            <w:vAlign w:val="center"/>
          </w:tcPr>
          <w:p w14:paraId="5BA4413E" w14:textId="77777777" w:rsidR="00802939" w:rsidRPr="00806416" w:rsidRDefault="00802939" w:rsidP="00AC53AC">
            <w:pPr>
              <w:widowControl w:val="0"/>
              <w:spacing w:before="40" w:after="40" w:line="220" w:lineRule="exact"/>
              <w:jc w:val="center"/>
              <w:rPr>
                <w:sz w:val="18"/>
                <w:szCs w:val="18"/>
              </w:rPr>
            </w:pPr>
            <w:r w:rsidRPr="00806416">
              <w:rPr>
                <w:sz w:val="18"/>
                <w:szCs w:val="18"/>
              </w:rPr>
              <w:t>104R</w:t>
            </w:r>
          </w:p>
        </w:tc>
        <w:tc>
          <w:tcPr>
            <w:tcW w:w="1088" w:type="dxa"/>
            <w:vAlign w:val="center"/>
          </w:tcPr>
          <w:p w14:paraId="4767BCCB" w14:textId="77777777" w:rsidR="00802939" w:rsidRPr="00806416" w:rsidRDefault="00802939" w:rsidP="00AC53AC">
            <w:pPr>
              <w:widowControl w:val="0"/>
              <w:spacing w:before="40" w:after="40" w:line="220" w:lineRule="exact"/>
              <w:jc w:val="center"/>
              <w:rPr>
                <w:sz w:val="18"/>
                <w:szCs w:val="18"/>
              </w:rPr>
            </w:pPr>
            <w:r w:rsidRPr="00806416">
              <w:rPr>
                <w:sz w:val="18"/>
                <w:szCs w:val="18"/>
              </w:rPr>
              <w:t>12</w:t>
            </w:r>
          </w:p>
        </w:tc>
        <w:tc>
          <w:tcPr>
            <w:tcW w:w="1021" w:type="dxa"/>
            <w:vAlign w:val="center"/>
          </w:tcPr>
          <w:p w14:paraId="71C28658" w14:textId="77777777" w:rsidR="00802939" w:rsidRPr="00806416" w:rsidRDefault="00486D4E" w:rsidP="00AC53AC">
            <w:pPr>
              <w:widowControl w:val="0"/>
              <w:spacing w:before="40" w:after="40" w:line="220" w:lineRule="exact"/>
              <w:jc w:val="center"/>
              <w:rPr>
                <w:sz w:val="18"/>
                <w:szCs w:val="18"/>
              </w:rPr>
            </w:pPr>
            <w:r w:rsidRPr="00806416">
              <w:rPr>
                <w:sz w:val="18"/>
                <w:szCs w:val="18"/>
              </w:rPr>
              <w:t>5.4.</w:t>
            </w:r>
          </w:p>
        </w:tc>
      </w:tr>
      <w:tr w:rsidR="00802939" w:rsidRPr="00C64DE4" w14:paraId="0FA41640" w14:textId="77777777" w:rsidTr="00AC53AC">
        <w:tc>
          <w:tcPr>
            <w:tcW w:w="3175" w:type="dxa"/>
            <w:shd w:val="clear" w:color="auto" w:fill="auto"/>
            <w:vAlign w:val="center"/>
          </w:tcPr>
          <w:p w14:paraId="3CBC8E0C" w14:textId="77777777" w:rsidR="00802939" w:rsidRPr="00806416" w:rsidRDefault="00802939" w:rsidP="00AC53AC">
            <w:pPr>
              <w:keepNext/>
              <w:keepLines/>
              <w:widowControl w:val="0"/>
              <w:spacing w:before="40" w:after="40" w:line="220" w:lineRule="exact"/>
              <w:ind w:left="106"/>
              <w:rPr>
                <w:sz w:val="18"/>
                <w:szCs w:val="18"/>
              </w:rPr>
            </w:pPr>
            <w:r w:rsidRPr="00806416">
              <w:rPr>
                <w:sz w:val="18"/>
                <w:szCs w:val="18"/>
              </w:rPr>
              <w:t xml:space="preserve">Conspicuity marking </w:t>
            </w:r>
            <w:r w:rsidRPr="00806416">
              <w:rPr>
                <w:rFonts w:eastAsia="MS Mincho"/>
                <w:sz w:val="18"/>
                <w:szCs w:val="18"/>
                <w:lang w:eastAsia="ja-JP"/>
              </w:rPr>
              <w:t>(materials for distinctive markings or graphics as base or background in printing process for fully coloured logos and markings of class "E" in use which fulfil the requirements of class "D" materials)</w:t>
            </w:r>
          </w:p>
        </w:tc>
        <w:tc>
          <w:tcPr>
            <w:tcW w:w="814" w:type="dxa"/>
            <w:shd w:val="clear" w:color="auto" w:fill="auto"/>
            <w:vAlign w:val="center"/>
          </w:tcPr>
          <w:p w14:paraId="28A2451E" w14:textId="77777777" w:rsidR="00802939" w:rsidRPr="00806416" w:rsidRDefault="00802939" w:rsidP="00AC53AC">
            <w:pPr>
              <w:keepNext/>
              <w:keepLines/>
              <w:widowControl w:val="0"/>
              <w:spacing w:before="40" w:after="40" w:line="220" w:lineRule="exact"/>
              <w:jc w:val="center"/>
              <w:rPr>
                <w:sz w:val="18"/>
                <w:szCs w:val="18"/>
              </w:rPr>
            </w:pPr>
            <w:r w:rsidRPr="00806416">
              <w:rPr>
                <w:sz w:val="18"/>
                <w:szCs w:val="18"/>
              </w:rPr>
              <w:t>D/E</w:t>
            </w:r>
          </w:p>
        </w:tc>
        <w:tc>
          <w:tcPr>
            <w:tcW w:w="990" w:type="dxa"/>
            <w:vAlign w:val="center"/>
          </w:tcPr>
          <w:p w14:paraId="744252CE" w14:textId="77777777" w:rsidR="00802939" w:rsidRPr="00806416" w:rsidRDefault="00802939" w:rsidP="00AC53AC">
            <w:pPr>
              <w:keepNext/>
              <w:keepLines/>
              <w:widowControl w:val="0"/>
              <w:spacing w:before="40" w:after="40" w:line="220" w:lineRule="exact"/>
              <w:jc w:val="center"/>
              <w:rPr>
                <w:sz w:val="18"/>
                <w:szCs w:val="18"/>
              </w:rPr>
            </w:pPr>
            <w:r w:rsidRPr="00806416">
              <w:rPr>
                <w:sz w:val="18"/>
                <w:szCs w:val="18"/>
              </w:rPr>
              <w:t>104R</w:t>
            </w:r>
          </w:p>
        </w:tc>
        <w:tc>
          <w:tcPr>
            <w:tcW w:w="1088" w:type="dxa"/>
            <w:vAlign w:val="center"/>
          </w:tcPr>
          <w:p w14:paraId="2F6FB0E8" w14:textId="77777777" w:rsidR="00802939" w:rsidRPr="00806416" w:rsidRDefault="00802939" w:rsidP="00AC53AC">
            <w:pPr>
              <w:keepNext/>
              <w:keepLines/>
              <w:widowControl w:val="0"/>
              <w:spacing w:before="40" w:after="40" w:line="220" w:lineRule="exact"/>
              <w:jc w:val="center"/>
              <w:rPr>
                <w:sz w:val="18"/>
                <w:szCs w:val="18"/>
              </w:rPr>
            </w:pPr>
            <w:r w:rsidRPr="00806416">
              <w:rPr>
                <w:sz w:val="18"/>
                <w:szCs w:val="18"/>
              </w:rPr>
              <w:t>12</w:t>
            </w:r>
          </w:p>
        </w:tc>
        <w:tc>
          <w:tcPr>
            <w:tcW w:w="1021" w:type="dxa"/>
            <w:vAlign w:val="center"/>
          </w:tcPr>
          <w:p w14:paraId="6AE288B9" w14:textId="77777777" w:rsidR="00802939" w:rsidRPr="00806416" w:rsidRDefault="00486D4E" w:rsidP="00AC53AC">
            <w:pPr>
              <w:keepNext/>
              <w:keepLines/>
              <w:widowControl w:val="0"/>
              <w:spacing w:before="40" w:after="40" w:line="220" w:lineRule="exact"/>
              <w:jc w:val="center"/>
              <w:rPr>
                <w:sz w:val="18"/>
                <w:szCs w:val="18"/>
              </w:rPr>
            </w:pPr>
            <w:r w:rsidRPr="00806416">
              <w:rPr>
                <w:sz w:val="18"/>
                <w:szCs w:val="18"/>
              </w:rPr>
              <w:t>5.5.</w:t>
            </w:r>
          </w:p>
        </w:tc>
      </w:tr>
      <w:tr w:rsidR="00802939" w:rsidRPr="00C64DE4" w14:paraId="03454A4D" w14:textId="77777777" w:rsidTr="00AC53AC">
        <w:tc>
          <w:tcPr>
            <w:tcW w:w="3175" w:type="dxa"/>
            <w:shd w:val="clear" w:color="auto" w:fill="auto"/>
            <w:vAlign w:val="center"/>
          </w:tcPr>
          <w:p w14:paraId="24F63E3D" w14:textId="77777777" w:rsidR="00802939" w:rsidRPr="00806416" w:rsidRDefault="00802939" w:rsidP="00AC53AC">
            <w:pPr>
              <w:widowControl w:val="0"/>
              <w:spacing w:before="40" w:after="40" w:line="220" w:lineRule="exact"/>
              <w:ind w:left="106"/>
              <w:rPr>
                <w:sz w:val="18"/>
                <w:szCs w:val="18"/>
              </w:rPr>
            </w:pPr>
            <w:r w:rsidRPr="00806416">
              <w:rPr>
                <w:sz w:val="18"/>
                <w:szCs w:val="18"/>
              </w:rPr>
              <w:t>Retro-reflective materials for extremities marking of class F</w:t>
            </w:r>
          </w:p>
        </w:tc>
        <w:tc>
          <w:tcPr>
            <w:tcW w:w="814" w:type="dxa"/>
            <w:shd w:val="clear" w:color="auto" w:fill="auto"/>
            <w:vAlign w:val="center"/>
          </w:tcPr>
          <w:p w14:paraId="15BE6B5A" w14:textId="77777777" w:rsidR="00802939" w:rsidRPr="00806416" w:rsidRDefault="00802939" w:rsidP="00AC53AC">
            <w:pPr>
              <w:widowControl w:val="0"/>
              <w:spacing w:before="40" w:after="40" w:line="220" w:lineRule="exact"/>
              <w:jc w:val="center"/>
              <w:rPr>
                <w:sz w:val="18"/>
                <w:szCs w:val="18"/>
              </w:rPr>
            </w:pPr>
            <w:r w:rsidRPr="00806416">
              <w:rPr>
                <w:sz w:val="18"/>
                <w:szCs w:val="18"/>
              </w:rPr>
              <w:t>F</w:t>
            </w:r>
          </w:p>
        </w:tc>
        <w:tc>
          <w:tcPr>
            <w:tcW w:w="990" w:type="dxa"/>
            <w:vAlign w:val="center"/>
          </w:tcPr>
          <w:p w14:paraId="45291038" w14:textId="77777777" w:rsidR="00802939" w:rsidRPr="00806416" w:rsidRDefault="00802939" w:rsidP="00AC53AC">
            <w:pPr>
              <w:widowControl w:val="0"/>
              <w:spacing w:before="40" w:after="40" w:line="220" w:lineRule="exact"/>
              <w:jc w:val="center"/>
              <w:rPr>
                <w:sz w:val="18"/>
                <w:szCs w:val="18"/>
              </w:rPr>
            </w:pPr>
            <w:r w:rsidRPr="00806416">
              <w:rPr>
                <w:sz w:val="18"/>
                <w:szCs w:val="18"/>
              </w:rPr>
              <w:t>104R</w:t>
            </w:r>
          </w:p>
        </w:tc>
        <w:tc>
          <w:tcPr>
            <w:tcW w:w="1088" w:type="dxa"/>
            <w:vAlign w:val="center"/>
          </w:tcPr>
          <w:p w14:paraId="53601AD8" w14:textId="77777777" w:rsidR="00802939" w:rsidRPr="00806416" w:rsidRDefault="00802939" w:rsidP="00AC53AC">
            <w:pPr>
              <w:widowControl w:val="0"/>
              <w:spacing w:before="40" w:after="40" w:line="220" w:lineRule="exact"/>
              <w:jc w:val="center"/>
              <w:rPr>
                <w:sz w:val="18"/>
                <w:szCs w:val="18"/>
              </w:rPr>
            </w:pPr>
            <w:r w:rsidRPr="00806416">
              <w:rPr>
                <w:sz w:val="18"/>
                <w:szCs w:val="18"/>
              </w:rPr>
              <w:t>12</w:t>
            </w:r>
          </w:p>
        </w:tc>
        <w:tc>
          <w:tcPr>
            <w:tcW w:w="1021" w:type="dxa"/>
            <w:vAlign w:val="center"/>
          </w:tcPr>
          <w:p w14:paraId="28F2BCE4" w14:textId="77777777" w:rsidR="00802939" w:rsidRPr="00806416" w:rsidRDefault="00486D4E" w:rsidP="00AC53AC">
            <w:pPr>
              <w:widowControl w:val="0"/>
              <w:spacing w:before="40" w:after="40" w:line="220" w:lineRule="exact"/>
              <w:jc w:val="center"/>
              <w:rPr>
                <w:sz w:val="18"/>
                <w:szCs w:val="18"/>
              </w:rPr>
            </w:pPr>
            <w:r w:rsidRPr="00806416">
              <w:rPr>
                <w:sz w:val="18"/>
                <w:szCs w:val="18"/>
              </w:rPr>
              <w:t>5.6.</w:t>
            </w:r>
          </w:p>
        </w:tc>
      </w:tr>
      <w:tr w:rsidR="00802939" w:rsidRPr="00C64DE4" w14:paraId="3694566B" w14:textId="77777777" w:rsidTr="00AC53AC">
        <w:tc>
          <w:tcPr>
            <w:tcW w:w="3175" w:type="dxa"/>
            <w:shd w:val="clear" w:color="auto" w:fill="auto"/>
            <w:vAlign w:val="center"/>
          </w:tcPr>
          <w:p w14:paraId="14402CCA" w14:textId="77777777" w:rsidR="00802939" w:rsidRPr="00806416" w:rsidRDefault="00802939" w:rsidP="00AC53AC">
            <w:pPr>
              <w:widowControl w:val="0"/>
              <w:spacing w:before="40" w:after="40" w:line="220" w:lineRule="exact"/>
              <w:ind w:left="106"/>
              <w:rPr>
                <w:sz w:val="18"/>
                <w:szCs w:val="18"/>
              </w:rPr>
            </w:pPr>
            <w:r w:rsidRPr="00806416">
              <w:rPr>
                <w:sz w:val="18"/>
                <w:szCs w:val="18"/>
              </w:rPr>
              <w:t>Retro-reflective marking for long or heavy vehicles (retro-reflective and fluorescent materials)</w:t>
            </w:r>
          </w:p>
          <w:p w14:paraId="7D02F96E" w14:textId="77777777" w:rsidR="00802939" w:rsidRPr="00806416" w:rsidRDefault="00802939" w:rsidP="00AC53AC">
            <w:pPr>
              <w:widowControl w:val="0"/>
              <w:spacing w:before="40" w:after="40" w:line="220" w:lineRule="exact"/>
              <w:ind w:left="106"/>
              <w:rPr>
                <w:sz w:val="18"/>
                <w:szCs w:val="18"/>
              </w:rPr>
            </w:pPr>
            <w:r w:rsidRPr="00806416">
              <w:rPr>
                <w:sz w:val="18"/>
                <w:szCs w:val="18"/>
              </w:rPr>
              <w:t>Marking plate of class 1 or class 2</w:t>
            </w:r>
          </w:p>
        </w:tc>
        <w:tc>
          <w:tcPr>
            <w:tcW w:w="814" w:type="dxa"/>
            <w:shd w:val="clear" w:color="auto" w:fill="auto"/>
            <w:vAlign w:val="center"/>
          </w:tcPr>
          <w:p w14:paraId="7627DCB4" w14:textId="77777777" w:rsidR="00802939" w:rsidRPr="00806416" w:rsidRDefault="00802939" w:rsidP="00AC53AC">
            <w:pPr>
              <w:widowControl w:val="0"/>
              <w:spacing w:before="40" w:after="40" w:line="220" w:lineRule="exact"/>
              <w:jc w:val="center"/>
              <w:rPr>
                <w:sz w:val="18"/>
                <w:szCs w:val="18"/>
              </w:rPr>
            </w:pPr>
            <w:r w:rsidRPr="00806416">
              <w:rPr>
                <w:sz w:val="18"/>
                <w:szCs w:val="18"/>
              </w:rPr>
              <w:t>RF</w:t>
            </w:r>
          </w:p>
        </w:tc>
        <w:tc>
          <w:tcPr>
            <w:tcW w:w="990" w:type="dxa"/>
            <w:vAlign w:val="center"/>
          </w:tcPr>
          <w:p w14:paraId="724AED62"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3F81BC84" w14:textId="77777777" w:rsidR="00802939" w:rsidRPr="00806416" w:rsidRDefault="00802939" w:rsidP="00AC53AC">
            <w:pPr>
              <w:widowControl w:val="0"/>
              <w:spacing w:before="40" w:after="40" w:line="220" w:lineRule="exact"/>
              <w:jc w:val="center"/>
              <w:rPr>
                <w:sz w:val="18"/>
                <w:szCs w:val="18"/>
              </w:rPr>
            </w:pPr>
            <w:r w:rsidRPr="00806416">
              <w:rPr>
                <w:sz w:val="18"/>
                <w:szCs w:val="18"/>
              </w:rPr>
              <w:t>5</w:t>
            </w:r>
          </w:p>
        </w:tc>
        <w:tc>
          <w:tcPr>
            <w:tcW w:w="1021" w:type="dxa"/>
            <w:vAlign w:val="center"/>
          </w:tcPr>
          <w:p w14:paraId="6F29EDCA" w14:textId="77777777" w:rsidR="00802939" w:rsidRPr="00806416" w:rsidRDefault="00486D4E" w:rsidP="00AC53AC">
            <w:pPr>
              <w:widowControl w:val="0"/>
              <w:spacing w:before="40" w:after="40" w:line="220" w:lineRule="exact"/>
              <w:jc w:val="center"/>
              <w:rPr>
                <w:sz w:val="18"/>
                <w:szCs w:val="18"/>
              </w:rPr>
            </w:pPr>
            <w:r w:rsidRPr="00806416">
              <w:rPr>
                <w:sz w:val="18"/>
                <w:szCs w:val="18"/>
              </w:rPr>
              <w:t>5.7.</w:t>
            </w:r>
          </w:p>
        </w:tc>
      </w:tr>
      <w:tr w:rsidR="00802939" w:rsidRPr="00C64DE4" w14:paraId="68A77A46" w14:textId="77777777" w:rsidTr="00AC53AC">
        <w:tc>
          <w:tcPr>
            <w:tcW w:w="3175" w:type="dxa"/>
            <w:shd w:val="clear" w:color="auto" w:fill="auto"/>
            <w:vAlign w:val="center"/>
          </w:tcPr>
          <w:p w14:paraId="73C42068" w14:textId="5C29AA60" w:rsidR="00802939" w:rsidRPr="00806416" w:rsidRDefault="00802939" w:rsidP="00AC53AC">
            <w:pPr>
              <w:widowControl w:val="0"/>
              <w:spacing w:before="40" w:after="40" w:line="220" w:lineRule="exact"/>
              <w:ind w:left="106"/>
              <w:rPr>
                <w:sz w:val="18"/>
                <w:szCs w:val="18"/>
              </w:rPr>
            </w:pPr>
            <w:r w:rsidRPr="00806416">
              <w:rPr>
                <w:sz w:val="18"/>
                <w:szCs w:val="18"/>
              </w:rPr>
              <w:t>Retro-reflective marking for long or heavy vehicles (retro-reflective only materials)</w:t>
            </w:r>
            <w:r w:rsidR="00806416">
              <w:rPr>
                <w:sz w:val="18"/>
                <w:szCs w:val="18"/>
              </w:rPr>
              <w:t xml:space="preserve"> -</w:t>
            </w:r>
            <w:r w:rsidR="00F615D5" w:rsidRPr="00806416">
              <w:rPr>
                <w:sz w:val="18"/>
                <w:szCs w:val="18"/>
              </w:rPr>
              <w:t xml:space="preserve"> </w:t>
            </w:r>
            <w:r w:rsidRPr="00806416">
              <w:rPr>
                <w:sz w:val="18"/>
                <w:szCs w:val="18"/>
              </w:rPr>
              <w:t>Marking plate of class 3,</w:t>
            </w:r>
            <w:r w:rsidR="00F615D5" w:rsidRPr="00806416">
              <w:rPr>
                <w:sz w:val="18"/>
                <w:szCs w:val="18"/>
              </w:rPr>
              <w:br/>
            </w:r>
            <w:r w:rsidRPr="00806416">
              <w:rPr>
                <w:sz w:val="18"/>
                <w:szCs w:val="18"/>
              </w:rPr>
              <w:t>class 4 or class 5</w:t>
            </w:r>
          </w:p>
        </w:tc>
        <w:tc>
          <w:tcPr>
            <w:tcW w:w="814" w:type="dxa"/>
            <w:shd w:val="clear" w:color="auto" w:fill="auto"/>
            <w:vAlign w:val="center"/>
          </w:tcPr>
          <w:p w14:paraId="461C384E" w14:textId="77777777" w:rsidR="00802939" w:rsidRPr="00806416" w:rsidRDefault="00802939" w:rsidP="00AC53AC">
            <w:pPr>
              <w:widowControl w:val="0"/>
              <w:spacing w:before="40" w:after="40" w:line="220" w:lineRule="exact"/>
              <w:jc w:val="center"/>
              <w:rPr>
                <w:sz w:val="18"/>
                <w:szCs w:val="18"/>
              </w:rPr>
            </w:pPr>
            <w:r w:rsidRPr="00806416">
              <w:rPr>
                <w:sz w:val="18"/>
                <w:szCs w:val="18"/>
              </w:rPr>
              <w:t>RR</w:t>
            </w:r>
          </w:p>
        </w:tc>
        <w:tc>
          <w:tcPr>
            <w:tcW w:w="990" w:type="dxa"/>
            <w:vAlign w:val="center"/>
          </w:tcPr>
          <w:p w14:paraId="43A8F25C"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43668E16" w14:textId="77777777" w:rsidR="00802939" w:rsidRPr="00806416" w:rsidRDefault="00802939" w:rsidP="00AC53AC">
            <w:pPr>
              <w:widowControl w:val="0"/>
              <w:spacing w:before="40" w:after="40" w:line="220" w:lineRule="exact"/>
              <w:jc w:val="center"/>
              <w:rPr>
                <w:sz w:val="18"/>
                <w:szCs w:val="18"/>
              </w:rPr>
            </w:pPr>
            <w:r w:rsidRPr="00806416">
              <w:rPr>
                <w:sz w:val="18"/>
                <w:szCs w:val="18"/>
              </w:rPr>
              <w:t>5</w:t>
            </w:r>
          </w:p>
        </w:tc>
        <w:tc>
          <w:tcPr>
            <w:tcW w:w="1021" w:type="dxa"/>
            <w:vAlign w:val="center"/>
          </w:tcPr>
          <w:p w14:paraId="5065B397" w14:textId="77777777" w:rsidR="00802939" w:rsidRPr="00806416" w:rsidRDefault="00486D4E" w:rsidP="00AC53AC">
            <w:pPr>
              <w:widowControl w:val="0"/>
              <w:spacing w:before="40" w:after="40" w:line="220" w:lineRule="exact"/>
              <w:jc w:val="center"/>
              <w:rPr>
                <w:sz w:val="18"/>
                <w:szCs w:val="18"/>
              </w:rPr>
            </w:pPr>
            <w:r w:rsidRPr="00806416">
              <w:rPr>
                <w:sz w:val="18"/>
                <w:szCs w:val="18"/>
              </w:rPr>
              <w:t>5.7.</w:t>
            </w:r>
          </w:p>
        </w:tc>
      </w:tr>
      <w:tr w:rsidR="00802939" w:rsidRPr="00C64DE4" w14:paraId="249BA3BF" w14:textId="77777777" w:rsidTr="00AC53AC">
        <w:tc>
          <w:tcPr>
            <w:tcW w:w="3175" w:type="dxa"/>
            <w:shd w:val="clear" w:color="auto" w:fill="auto"/>
            <w:vAlign w:val="center"/>
          </w:tcPr>
          <w:p w14:paraId="7C0AC823" w14:textId="77777777" w:rsidR="00802939" w:rsidRPr="00806416" w:rsidRDefault="00802939" w:rsidP="00AC53AC">
            <w:pPr>
              <w:widowControl w:val="0"/>
              <w:spacing w:before="40" w:after="40" w:line="220" w:lineRule="exact"/>
              <w:ind w:left="106"/>
              <w:rPr>
                <w:sz w:val="18"/>
                <w:szCs w:val="18"/>
              </w:rPr>
            </w:pPr>
            <w:r w:rsidRPr="00806416">
              <w:rPr>
                <w:sz w:val="18"/>
                <w:szCs w:val="18"/>
              </w:rPr>
              <w:t>Marking for slow moving vehicles (retro-reflective and fluorescent materials) - Marking plate of class 1</w:t>
            </w:r>
          </w:p>
        </w:tc>
        <w:tc>
          <w:tcPr>
            <w:tcW w:w="814" w:type="dxa"/>
            <w:shd w:val="clear" w:color="auto" w:fill="auto"/>
            <w:vAlign w:val="center"/>
          </w:tcPr>
          <w:p w14:paraId="44ACD875" w14:textId="77777777" w:rsidR="00802939" w:rsidRPr="00806416" w:rsidRDefault="00802939" w:rsidP="00AC53AC">
            <w:pPr>
              <w:widowControl w:val="0"/>
              <w:spacing w:before="40" w:after="40" w:line="220" w:lineRule="exact"/>
              <w:jc w:val="center"/>
              <w:rPr>
                <w:sz w:val="18"/>
                <w:szCs w:val="18"/>
              </w:rPr>
            </w:pPr>
            <w:r w:rsidRPr="00806416">
              <w:rPr>
                <w:sz w:val="18"/>
                <w:szCs w:val="18"/>
              </w:rPr>
              <w:t>RF</w:t>
            </w:r>
          </w:p>
        </w:tc>
        <w:tc>
          <w:tcPr>
            <w:tcW w:w="990" w:type="dxa"/>
            <w:vAlign w:val="center"/>
          </w:tcPr>
          <w:p w14:paraId="35F8D027"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2556453B" w14:textId="77777777" w:rsidR="00802939" w:rsidRPr="00806416" w:rsidRDefault="00802939" w:rsidP="00AC53AC">
            <w:pPr>
              <w:widowControl w:val="0"/>
              <w:spacing w:before="40" w:after="40" w:line="220" w:lineRule="exact"/>
              <w:jc w:val="center"/>
              <w:rPr>
                <w:sz w:val="18"/>
                <w:szCs w:val="18"/>
              </w:rPr>
            </w:pPr>
            <w:r w:rsidRPr="00806416">
              <w:rPr>
                <w:sz w:val="18"/>
                <w:szCs w:val="18"/>
              </w:rPr>
              <w:t>5</w:t>
            </w:r>
          </w:p>
        </w:tc>
        <w:tc>
          <w:tcPr>
            <w:tcW w:w="1021" w:type="dxa"/>
            <w:vAlign w:val="center"/>
          </w:tcPr>
          <w:p w14:paraId="79AAB2D6" w14:textId="77777777" w:rsidR="00802939" w:rsidRPr="00806416" w:rsidRDefault="00D55F7E" w:rsidP="00AC53AC">
            <w:pPr>
              <w:widowControl w:val="0"/>
              <w:spacing w:before="40" w:after="40" w:line="220" w:lineRule="exact"/>
              <w:jc w:val="center"/>
              <w:rPr>
                <w:sz w:val="18"/>
                <w:szCs w:val="18"/>
              </w:rPr>
            </w:pPr>
            <w:r w:rsidRPr="00806416">
              <w:rPr>
                <w:sz w:val="18"/>
                <w:szCs w:val="18"/>
              </w:rPr>
              <w:t>5.7.</w:t>
            </w:r>
          </w:p>
        </w:tc>
      </w:tr>
      <w:tr w:rsidR="00802939" w:rsidRPr="00C64DE4" w14:paraId="37B98D93" w14:textId="77777777" w:rsidTr="00AC53AC">
        <w:tc>
          <w:tcPr>
            <w:tcW w:w="3175" w:type="dxa"/>
            <w:tcBorders>
              <w:bottom w:val="single" w:sz="4" w:space="0" w:color="auto"/>
            </w:tcBorders>
            <w:shd w:val="clear" w:color="auto" w:fill="auto"/>
            <w:vAlign w:val="center"/>
          </w:tcPr>
          <w:p w14:paraId="01E58E5D" w14:textId="77777777" w:rsidR="00802939" w:rsidRPr="00806416" w:rsidRDefault="00802939" w:rsidP="00AC53AC">
            <w:pPr>
              <w:widowControl w:val="0"/>
              <w:spacing w:before="40" w:after="40" w:line="220" w:lineRule="exact"/>
              <w:ind w:left="106"/>
              <w:rPr>
                <w:sz w:val="18"/>
                <w:szCs w:val="18"/>
              </w:rPr>
            </w:pPr>
            <w:r w:rsidRPr="00806416">
              <w:rPr>
                <w:sz w:val="18"/>
                <w:szCs w:val="18"/>
              </w:rPr>
              <w:t>Marking for slow moving vehicles (retro-reflective only materials) - Marking plate of class 2</w:t>
            </w:r>
          </w:p>
        </w:tc>
        <w:tc>
          <w:tcPr>
            <w:tcW w:w="814" w:type="dxa"/>
            <w:tcBorders>
              <w:bottom w:val="single" w:sz="4" w:space="0" w:color="auto"/>
            </w:tcBorders>
            <w:shd w:val="clear" w:color="auto" w:fill="auto"/>
            <w:vAlign w:val="center"/>
          </w:tcPr>
          <w:p w14:paraId="5E932D32" w14:textId="77777777" w:rsidR="00802939" w:rsidRPr="00806416" w:rsidRDefault="00802939" w:rsidP="00AC53AC">
            <w:pPr>
              <w:widowControl w:val="0"/>
              <w:spacing w:before="40" w:after="40" w:line="220" w:lineRule="exact"/>
              <w:jc w:val="center"/>
              <w:rPr>
                <w:sz w:val="18"/>
                <w:szCs w:val="18"/>
              </w:rPr>
            </w:pPr>
            <w:r w:rsidRPr="00806416">
              <w:rPr>
                <w:sz w:val="18"/>
                <w:szCs w:val="18"/>
              </w:rPr>
              <w:t>RR</w:t>
            </w:r>
          </w:p>
        </w:tc>
        <w:tc>
          <w:tcPr>
            <w:tcW w:w="990" w:type="dxa"/>
            <w:tcBorders>
              <w:bottom w:val="single" w:sz="4" w:space="0" w:color="auto"/>
            </w:tcBorders>
            <w:vAlign w:val="center"/>
          </w:tcPr>
          <w:p w14:paraId="4F39C5D6" w14:textId="77777777" w:rsidR="00802939" w:rsidRPr="00806416" w:rsidRDefault="00802939" w:rsidP="00AC53AC">
            <w:pPr>
              <w:widowControl w:val="0"/>
              <w:spacing w:before="40" w:after="40" w:line="220" w:lineRule="exact"/>
              <w:jc w:val="center"/>
              <w:rPr>
                <w:sz w:val="18"/>
                <w:szCs w:val="18"/>
              </w:rPr>
            </w:pPr>
          </w:p>
        </w:tc>
        <w:tc>
          <w:tcPr>
            <w:tcW w:w="1088" w:type="dxa"/>
            <w:tcBorders>
              <w:bottom w:val="single" w:sz="4" w:space="0" w:color="auto"/>
            </w:tcBorders>
            <w:vAlign w:val="center"/>
          </w:tcPr>
          <w:p w14:paraId="76677815" w14:textId="77777777" w:rsidR="00802939" w:rsidRPr="00806416" w:rsidRDefault="00802939" w:rsidP="00AC53AC">
            <w:pPr>
              <w:widowControl w:val="0"/>
              <w:spacing w:before="40" w:after="40" w:line="220" w:lineRule="exact"/>
              <w:jc w:val="center"/>
              <w:rPr>
                <w:sz w:val="18"/>
                <w:szCs w:val="18"/>
              </w:rPr>
            </w:pPr>
            <w:r w:rsidRPr="00806416">
              <w:rPr>
                <w:sz w:val="18"/>
                <w:szCs w:val="18"/>
              </w:rPr>
              <w:t>5</w:t>
            </w:r>
          </w:p>
        </w:tc>
        <w:tc>
          <w:tcPr>
            <w:tcW w:w="1021" w:type="dxa"/>
            <w:tcBorders>
              <w:bottom w:val="single" w:sz="4" w:space="0" w:color="auto"/>
            </w:tcBorders>
            <w:vAlign w:val="center"/>
          </w:tcPr>
          <w:p w14:paraId="7A76B98F" w14:textId="77777777" w:rsidR="00802939" w:rsidRPr="00806416" w:rsidRDefault="00486D4E" w:rsidP="00AC53AC">
            <w:pPr>
              <w:widowControl w:val="0"/>
              <w:spacing w:before="40" w:after="40" w:line="220" w:lineRule="exact"/>
              <w:jc w:val="center"/>
              <w:rPr>
                <w:sz w:val="18"/>
                <w:szCs w:val="18"/>
              </w:rPr>
            </w:pPr>
            <w:r w:rsidRPr="00806416">
              <w:rPr>
                <w:sz w:val="18"/>
                <w:szCs w:val="18"/>
              </w:rPr>
              <w:t>5.8.</w:t>
            </w:r>
          </w:p>
        </w:tc>
      </w:tr>
      <w:tr w:rsidR="00802939" w:rsidRPr="00C64DE4" w14:paraId="19D4BD8E" w14:textId="77777777" w:rsidTr="00AC53AC">
        <w:tc>
          <w:tcPr>
            <w:tcW w:w="3175" w:type="dxa"/>
            <w:tcBorders>
              <w:bottom w:val="single" w:sz="12" w:space="0" w:color="auto"/>
            </w:tcBorders>
            <w:shd w:val="clear" w:color="auto" w:fill="auto"/>
            <w:vAlign w:val="center"/>
          </w:tcPr>
          <w:p w14:paraId="64790629" w14:textId="77777777" w:rsidR="00802939" w:rsidRPr="00806416" w:rsidRDefault="00802939" w:rsidP="00AC53AC">
            <w:pPr>
              <w:widowControl w:val="0"/>
              <w:spacing w:before="40" w:after="40" w:line="220" w:lineRule="exact"/>
              <w:ind w:left="106"/>
              <w:rPr>
                <w:sz w:val="18"/>
                <w:szCs w:val="18"/>
              </w:rPr>
            </w:pPr>
            <w:r w:rsidRPr="00806416">
              <w:rPr>
                <w:sz w:val="18"/>
                <w:szCs w:val="18"/>
              </w:rPr>
              <w:t>Advance Warning Triangle</w:t>
            </w:r>
          </w:p>
        </w:tc>
        <w:tc>
          <w:tcPr>
            <w:tcW w:w="814" w:type="dxa"/>
            <w:tcBorders>
              <w:bottom w:val="single" w:sz="12" w:space="0" w:color="auto"/>
            </w:tcBorders>
            <w:shd w:val="clear" w:color="auto" w:fill="auto"/>
            <w:vAlign w:val="center"/>
          </w:tcPr>
          <w:p w14:paraId="11EE30DC" w14:textId="77777777" w:rsidR="00802939" w:rsidRPr="00806416" w:rsidRDefault="00802939" w:rsidP="00AC53AC">
            <w:pPr>
              <w:widowControl w:val="0"/>
              <w:spacing w:before="40" w:after="40" w:line="220" w:lineRule="exact"/>
              <w:jc w:val="center"/>
              <w:rPr>
                <w:sz w:val="18"/>
                <w:szCs w:val="18"/>
              </w:rPr>
            </w:pPr>
            <w:r w:rsidRPr="00806416">
              <w:rPr>
                <w:sz w:val="18"/>
                <w:szCs w:val="18"/>
              </w:rPr>
              <w:t>-</w:t>
            </w:r>
          </w:p>
        </w:tc>
        <w:tc>
          <w:tcPr>
            <w:tcW w:w="990" w:type="dxa"/>
            <w:tcBorders>
              <w:bottom w:val="single" w:sz="12" w:space="0" w:color="auto"/>
            </w:tcBorders>
            <w:vAlign w:val="center"/>
          </w:tcPr>
          <w:p w14:paraId="79D512DA" w14:textId="77777777" w:rsidR="00802939" w:rsidRPr="00806416" w:rsidRDefault="00802939" w:rsidP="00AC53AC">
            <w:pPr>
              <w:widowControl w:val="0"/>
              <w:spacing w:before="40" w:after="40" w:line="220" w:lineRule="exact"/>
              <w:jc w:val="center"/>
              <w:rPr>
                <w:sz w:val="18"/>
                <w:szCs w:val="18"/>
              </w:rPr>
            </w:pPr>
            <w:r w:rsidRPr="00806416">
              <w:rPr>
                <w:sz w:val="18"/>
                <w:szCs w:val="18"/>
              </w:rPr>
              <w:t>27R</w:t>
            </w:r>
          </w:p>
        </w:tc>
        <w:tc>
          <w:tcPr>
            <w:tcW w:w="1088" w:type="dxa"/>
            <w:tcBorders>
              <w:bottom w:val="single" w:sz="12" w:space="0" w:color="auto"/>
            </w:tcBorders>
            <w:vAlign w:val="center"/>
          </w:tcPr>
          <w:p w14:paraId="7E413877" w14:textId="77777777" w:rsidR="00802939" w:rsidRPr="00806416" w:rsidRDefault="00802939" w:rsidP="00AC53AC">
            <w:pPr>
              <w:widowControl w:val="0"/>
              <w:spacing w:before="40" w:after="40" w:line="220" w:lineRule="exact"/>
              <w:jc w:val="center"/>
              <w:rPr>
                <w:sz w:val="18"/>
                <w:szCs w:val="18"/>
              </w:rPr>
            </w:pPr>
            <w:r w:rsidRPr="00806416">
              <w:rPr>
                <w:sz w:val="18"/>
                <w:szCs w:val="18"/>
              </w:rPr>
              <w:t>8</w:t>
            </w:r>
          </w:p>
        </w:tc>
        <w:tc>
          <w:tcPr>
            <w:tcW w:w="1021" w:type="dxa"/>
            <w:tcBorders>
              <w:bottom w:val="single" w:sz="12" w:space="0" w:color="auto"/>
            </w:tcBorders>
            <w:vAlign w:val="center"/>
          </w:tcPr>
          <w:p w14:paraId="2720366D" w14:textId="77777777" w:rsidR="00802939" w:rsidRPr="00806416" w:rsidRDefault="00D55F7E" w:rsidP="00AC53AC">
            <w:pPr>
              <w:widowControl w:val="0"/>
              <w:spacing w:before="40" w:after="40" w:line="220" w:lineRule="exact"/>
              <w:jc w:val="center"/>
              <w:rPr>
                <w:sz w:val="18"/>
                <w:szCs w:val="18"/>
              </w:rPr>
            </w:pPr>
            <w:r w:rsidRPr="00806416">
              <w:rPr>
                <w:sz w:val="18"/>
                <w:szCs w:val="18"/>
              </w:rPr>
              <w:t>5</w:t>
            </w:r>
          </w:p>
        </w:tc>
      </w:tr>
    </w:tbl>
    <w:p w14:paraId="5DD5D8FD" w14:textId="40E46987" w:rsidR="00FC589D" w:rsidRDefault="00766BB8" w:rsidP="00806416">
      <w:pPr>
        <w:widowControl w:val="0"/>
        <w:spacing w:before="120" w:after="120" w:line="240" w:lineRule="auto"/>
        <w:ind w:left="2268" w:right="1134" w:hanging="1134"/>
        <w:jc w:val="both"/>
      </w:pPr>
      <w:r>
        <w:t>3.2.5.</w:t>
      </w:r>
      <w:r>
        <w:tab/>
        <w:t>The a</w:t>
      </w:r>
      <w:r w:rsidRPr="00766BB8">
        <w:t xml:space="preserve">pplicable change indexes </w:t>
      </w:r>
      <w:r>
        <w:t xml:space="preserve">for each </w:t>
      </w:r>
      <w:r w:rsidR="00C1408B">
        <w:t xml:space="preserve">device </w:t>
      </w:r>
      <w:r w:rsidRPr="00766BB8">
        <w:t>relating to the series of amendments</w:t>
      </w:r>
      <w:r>
        <w:t xml:space="preserve"> shall be as follow</w:t>
      </w:r>
      <w:r w:rsidR="00C1408B">
        <w:t>s</w:t>
      </w:r>
      <w:r w:rsidR="00B570FB">
        <w:t xml:space="preserve"> </w:t>
      </w:r>
      <w:r w:rsidR="00B570FB" w:rsidRPr="00B570FB">
        <w:t>(see also paragraph 6.1.1.)</w:t>
      </w:r>
      <w:r>
        <w:t>:</w:t>
      </w:r>
    </w:p>
    <w:p w14:paraId="1472F615" w14:textId="66A4CB8D" w:rsidR="00AC53AC" w:rsidRDefault="00FC589D" w:rsidP="00AC53AC">
      <w:pPr>
        <w:pStyle w:val="Heading1"/>
      </w:pPr>
      <w:r w:rsidRPr="00C64DE4">
        <w:t xml:space="preserve">Table </w:t>
      </w:r>
      <w:r>
        <w:t>2</w:t>
      </w:r>
    </w:p>
    <w:p w14:paraId="6FF253CC" w14:textId="384A462D" w:rsidR="00FC589D" w:rsidRPr="00AC53AC" w:rsidRDefault="00FC589D" w:rsidP="00AC53AC">
      <w:pPr>
        <w:pStyle w:val="Heading1"/>
        <w:spacing w:after="120"/>
        <w:rPr>
          <w:b/>
          <w:bCs/>
        </w:rPr>
      </w:pPr>
      <w:r w:rsidRPr="00AC53AC">
        <w:rPr>
          <w:b/>
          <w:bCs/>
        </w:rPr>
        <w:t>Series of amendments and change index</w:t>
      </w:r>
    </w:p>
    <w:tbl>
      <w:tblPr>
        <w:tblStyle w:val="TableGrid"/>
        <w:tblW w:w="7056" w:type="dxa"/>
        <w:tblInd w:w="1134"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505"/>
        <w:gridCol w:w="850"/>
        <w:gridCol w:w="851"/>
        <w:gridCol w:w="850"/>
      </w:tblGrid>
      <w:tr w:rsidR="0081592B" w:rsidRPr="00C64DE4" w14:paraId="0DECAD63" w14:textId="05AA32AD" w:rsidTr="00AC53AC">
        <w:trPr>
          <w:trHeight w:val="284"/>
          <w:tblHeader/>
        </w:trPr>
        <w:tc>
          <w:tcPr>
            <w:tcW w:w="4505" w:type="dxa"/>
            <w:tcBorders>
              <w:bottom w:val="single" w:sz="4" w:space="0" w:color="auto"/>
            </w:tcBorders>
            <w:vAlign w:val="center"/>
          </w:tcPr>
          <w:p w14:paraId="7BBDBA4B" w14:textId="573DC366" w:rsidR="0081592B" w:rsidRPr="00B94AD9" w:rsidRDefault="0081592B" w:rsidP="00AC53AC">
            <w:pPr>
              <w:pStyle w:val="para"/>
              <w:spacing w:before="80" w:after="80" w:line="200" w:lineRule="atLeast"/>
              <w:ind w:left="0" w:right="-68" w:firstLine="0"/>
              <w:jc w:val="center"/>
              <w:rPr>
                <w:i/>
                <w:sz w:val="18"/>
                <w:szCs w:val="18"/>
                <w:lang w:val="en-US"/>
              </w:rPr>
            </w:pPr>
            <w:r w:rsidRPr="00B94AD9">
              <w:rPr>
                <w:i/>
                <w:sz w:val="18"/>
                <w:szCs w:val="18"/>
                <w:lang w:val="en-US"/>
              </w:rPr>
              <w:t>Series of amendments to the Regulation</w:t>
            </w:r>
          </w:p>
        </w:tc>
        <w:tc>
          <w:tcPr>
            <w:tcW w:w="850" w:type="dxa"/>
            <w:tcBorders>
              <w:bottom w:val="single" w:sz="4" w:space="0" w:color="auto"/>
            </w:tcBorders>
            <w:vAlign w:val="center"/>
          </w:tcPr>
          <w:p w14:paraId="38A0DA8A" w14:textId="12CEB108" w:rsidR="0081592B" w:rsidRPr="0081592B" w:rsidRDefault="0081592B" w:rsidP="00AC53AC">
            <w:pPr>
              <w:pStyle w:val="para"/>
              <w:spacing w:before="80" w:after="80" w:line="200" w:lineRule="atLeast"/>
              <w:ind w:left="0" w:right="-68" w:firstLine="0"/>
              <w:jc w:val="center"/>
              <w:rPr>
                <w:i/>
                <w:sz w:val="18"/>
                <w:szCs w:val="18"/>
              </w:rPr>
            </w:pPr>
            <w:r w:rsidRPr="005C596A">
              <w:rPr>
                <w:i/>
                <w:sz w:val="18"/>
                <w:szCs w:val="18"/>
              </w:rPr>
              <w:t>00</w:t>
            </w:r>
          </w:p>
        </w:tc>
        <w:tc>
          <w:tcPr>
            <w:tcW w:w="851" w:type="dxa"/>
            <w:tcBorders>
              <w:bottom w:val="single" w:sz="4" w:space="0" w:color="auto"/>
            </w:tcBorders>
          </w:tcPr>
          <w:p w14:paraId="1546D44C" w14:textId="77777777" w:rsidR="0081592B" w:rsidRPr="0081592B" w:rsidRDefault="0081592B" w:rsidP="00AC53AC">
            <w:pPr>
              <w:pStyle w:val="para"/>
              <w:spacing w:before="80" w:after="80" w:line="200" w:lineRule="atLeast"/>
              <w:ind w:left="0" w:right="-68" w:firstLine="0"/>
              <w:jc w:val="center"/>
              <w:rPr>
                <w:i/>
                <w:sz w:val="18"/>
                <w:szCs w:val="18"/>
              </w:rPr>
            </w:pPr>
          </w:p>
        </w:tc>
        <w:tc>
          <w:tcPr>
            <w:tcW w:w="850" w:type="dxa"/>
            <w:tcBorders>
              <w:bottom w:val="single" w:sz="4" w:space="0" w:color="auto"/>
            </w:tcBorders>
          </w:tcPr>
          <w:p w14:paraId="6D66C7EC" w14:textId="089D4AAF" w:rsidR="0081592B" w:rsidRPr="0081592B" w:rsidRDefault="0081592B" w:rsidP="00AC53AC">
            <w:pPr>
              <w:pStyle w:val="para"/>
              <w:spacing w:before="80" w:after="80" w:line="200" w:lineRule="atLeast"/>
              <w:ind w:left="0" w:right="-68" w:firstLine="0"/>
              <w:jc w:val="center"/>
              <w:rPr>
                <w:i/>
                <w:sz w:val="18"/>
                <w:szCs w:val="18"/>
              </w:rPr>
            </w:pPr>
          </w:p>
        </w:tc>
      </w:tr>
      <w:tr w:rsidR="0081592B" w:rsidRPr="00C64DE4" w14:paraId="0C847AEE" w14:textId="1B10A7F7" w:rsidTr="00AC53AC">
        <w:trPr>
          <w:trHeight w:val="284"/>
          <w:tblHeader/>
        </w:trPr>
        <w:tc>
          <w:tcPr>
            <w:tcW w:w="4505" w:type="dxa"/>
            <w:tcBorders>
              <w:top w:val="single" w:sz="4" w:space="0" w:color="auto"/>
              <w:bottom w:val="single" w:sz="12" w:space="0" w:color="auto"/>
            </w:tcBorders>
            <w:vAlign w:val="center"/>
          </w:tcPr>
          <w:p w14:paraId="2689D750" w14:textId="77777777" w:rsidR="0081592B" w:rsidRPr="0081592B" w:rsidRDefault="0081592B" w:rsidP="00AC53AC">
            <w:pPr>
              <w:spacing w:before="80" w:after="80" w:line="200" w:lineRule="atLeast"/>
              <w:jc w:val="center"/>
              <w:rPr>
                <w:i/>
                <w:sz w:val="18"/>
                <w:szCs w:val="18"/>
              </w:rPr>
            </w:pPr>
            <w:r w:rsidRPr="0081592B">
              <w:rPr>
                <w:i/>
                <w:sz w:val="18"/>
                <w:szCs w:val="18"/>
              </w:rPr>
              <w:t>Device</w:t>
            </w:r>
          </w:p>
        </w:tc>
        <w:tc>
          <w:tcPr>
            <w:tcW w:w="2551" w:type="dxa"/>
            <w:gridSpan w:val="3"/>
            <w:tcBorders>
              <w:top w:val="single" w:sz="4" w:space="0" w:color="auto"/>
              <w:bottom w:val="single" w:sz="12" w:space="0" w:color="auto"/>
            </w:tcBorders>
            <w:vAlign w:val="center"/>
          </w:tcPr>
          <w:p w14:paraId="690872B0" w14:textId="31642C2A" w:rsidR="0081592B" w:rsidRPr="0081592B" w:rsidRDefault="0081592B" w:rsidP="00AC53AC">
            <w:pPr>
              <w:pStyle w:val="para"/>
              <w:spacing w:before="80" w:after="80" w:line="200" w:lineRule="atLeast"/>
              <w:ind w:left="0" w:right="-68" w:firstLine="0"/>
              <w:jc w:val="center"/>
              <w:rPr>
                <w:i/>
                <w:sz w:val="18"/>
                <w:szCs w:val="18"/>
                <w:lang w:val="en-GB"/>
              </w:rPr>
            </w:pPr>
            <w:r w:rsidRPr="0081592B">
              <w:rPr>
                <w:i/>
                <w:sz w:val="18"/>
                <w:szCs w:val="18"/>
                <w:lang w:val="en-GB"/>
              </w:rPr>
              <w:t>Change Index for the specific</w:t>
            </w:r>
            <w:r>
              <w:rPr>
                <w:i/>
                <w:sz w:val="18"/>
                <w:szCs w:val="18"/>
                <w:lang w:val="en-GB"/>
              </w:rPr>
              <w:t xml:space="preserve"> device</w:t>
            </w:r>
          </w:p>
        </w:tc>
      </w:tr>
      <w:tr w:rsidR="0081592B" w:rsidRPr="00C64DE4" w14:paraId="451D3D6F" w14:textId="0424C07A" w:rsidTr="00AC53AC">
        <w:trPr>
          <w:trHeight w:val="284"/>
        </w:trPr>
        <w:tc>
          <w:tcPr>
            <w:tcW w:w="4505" w:type="dxa"/>
            <w:tcBorders>
              <w:top w:val="single" w:sz="12" w:space="0" w:color="auto"/>
              <w:bottom w:val="single" w:sz="2" w:space="0" w:color="auto"/>
            </w:tcBorders>
            <w:vAlign w:val="center"/>
          </w:tcPr>
          <w:p w14:paraId="516CA6F2"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Retro-reflector for motor vehicles (independent)</w:t>
            </w:r>
          </w:p>
        </w:tc>
        <w:tc>
          <w:tcPr>
            <w:tcW w:w="850" w:type="dxa"/>
            <w:tcBorders>
              <w:top w:val="single" w:sz="12" w:space="0" w:color="auto"/>
              <w:bottom w:val="single" w:sz="2" w:space="0" w:color="auto"/>
            </w:tcBorders>
            <w:vAlign w:val="center"/>
          </w:tcPr>
          <w:p w14:paraId="504D6B61"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12" w:space="0" w:color="auto"/>
              <w:bottom w:val="single" w:sz="2" w:space="0" w:color="auto"/>
            </w:tcBorders>
          </w:tcPr>
          <w:p w14:paraId="6C8C7723"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12" w:space="0" w:color="auto"/>
              <w:bottom w:val="single" w:sz="2" w:space="0" w:color="auto"/>
            </w:tcBorders>
          </w:tcPr>
          <w:p w14:paraId="10F8C970" w14:textId="3CE65D0C"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255FB96C" w14:textId="33547B3F" w:rsidTr="00AC53AC">
        <w:trPr>
          <w:trHeight w:val="284"/>
        </w:trPr>
        <w:tc>
          <w:tcPr>
            <w:tcW w:w="4505" w:type="dxa"/>
            <w:tcBorders>
              <w:top w:val="single" w:sz="2" w:space="0" w:color="auto"/>
              <w:bottom w:val="single" w:sz="2" w:space="0" w:color="auto"/>
            </w:tcBorders>
            <w:vAlign w:val="center"/>
          </w:tcPr>
          <w:p w14:paraId="0DCA92F6"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Rear retro-reflector for motor vehicles (combined with other signal lamps which are not watertight)</w:t>
            </w:r>
          </w:p>
        </w:tc>
        <w:tc>
          <w:tcPr>
            <w:tcW w:w="850" w:type="dxa"/>
            <w:tcBorders>
              <w:top w:val="single" w:sz="2" w:space="0" w:color="auto"/>
              <w:bottom w:val="single" w:sz="2" w:space="0" w:color="auto"/>
            </w:tcBorders>
            <w:vAlign w:val="center"/>
          </w:tcPr>
          <w:p w14:paraId="2F748D5B"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5D655B53"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4B08E425" w14:textId="63C37B7D"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26BC32A0" w14:textId="2F254B7D" w:rsidTr="00AC53AC">
        <w:trPr>
          <w:trHeight w:val="284"/>
        </w:trPr>
        <w:tc>
          <w:tcPr>
            <w:tcW w:w="4505" w:type="dxa"/>
            <w:tcBorders>
              <w:top w:val="single" w:sz="2" w:space="0" w:color="auto"/>
              <w:bottom w:val="single" w:sz="2" w:space="0" w:color="auto"/>
            </w:tcBorders>
            <w:vAlign w:val="center"/>
          </w:tcPr>
          <w:p w14:paraId="64592425"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Retro-reflector for trailers (independent)</w:t>
            </w:r>
          </w:p>
        </w:tc>
        <w:tc>
          <w:tcPr>
            <w:tcW w:w="850" w:type="dxa"/>
            <w:tcBorders>
              <w:top w:val="single" w:sz="2" w:space="0" w:color="auto"/>
              <w:bottom w:val="single" w:sz="2" w:space="0" w:color="auto"/>
            </w:tcBorders>
            <w:vAlign w:val="center"/>
          </w:tcPr>
          <w:p w14:paraId="4ACC9D52"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4631C973"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44CDD167" w14:textId="146D7518"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7743F2F7" w14:textId="26E731D7" w:rsidTr="00AC53AC">
        <w:trPr>
          <w:trHeight w:val="284"/>
        </w:trPr>
        <w:tc>
          <w:tcPr>
            <w:tcW w:w="4505" w:type="dxa"/>
            <w:tcBorders>
              <w:top w:val="single" w:sz="2" w:space="0" w:color="auto"/>
              <w:bottom w:val="single" w:sz="2" w:space="0" w:color="auto"/>
            </w:tcBorders>
            <w:vAlign w:val="center"/>
          </w:tcPr>
          <w:p w14:paraId="1CEEE3D1"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Rear retro-reflector for trailers (combined with other signal lamps which are not watertight)</w:t>
            </w:r>
          </w:p>
        </w:tc>
        <w:tc>
          <w:tcPr>
            <w:tcW w:w="850" w:type="dxa"/>
            <w:tcBorders>
              <w:top w:val="single" w:sz="2" w:space="0" w:color="auto"/>
              <w:bottom w:val="single" w:sz="2" w:space="0" w:color="auto"/>
            </w:tcBorders>
            <w:vAlign w:val="center"/>
          </w:tcPr>
          <w:p w14:paraId="13A68B8A"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3FF9E499"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0E6FBB48" w14:textId="7F0A0F4C"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4A9A2032" w14:textId="6F707924" w:rsidTr="00AC53AC">
        <w:trPr>
          <w:trHeight w:val="284"/>
        </w:trPr>
        <w:tc>
          <w:tcPr>
            <w:tcW w:w="4505" w:type="dxa"/>
            <w:tcBorders>
              <w:top w:val="single" w:sz="2" w:space="0" w:color="auto"/>
              <w:bottom w:val="single" w:sz="2" w:space="0" w:color="auto"/>
            </w:tcBorders>
            <w:vAlign w:val="center"/>
          </w:tcPr>
          <w:p w14:paraId="04CCD2AA"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 xml:space="preserve">Rear wide-angle retro reflector </w:t>
            </w:r>
          </w:p>
        </w:tc>
        <w:tc>
          <w:tcPr>
            <w:tcW w:w="850" w:type="dxa"/>
            <w:tcBorders>
              <w:top w:val="single" w:sz="2" w:space="0" w:color="auto"/>
              <w:bottom w:val="single" w:sz="2" w:space="0" w:color="auto"/>
            </w:tcBorders>
            <w:vAlign w:val="center"/>
          </w:tcPr>
          <w:p w14:paraId="40BA6AA5"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1C64C1F1"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48E45EED" w14:textId="70C3A383"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4A7B74B1" w14:textId="7C1A85E2" w:rsidTr="00AC53AC">
        <w:trPr>
          <w:trHeight w:val="284"/>
        </w:trPr>
        <w:tc>
          <w:tcPr>
            <w:tcW w:w="4505" w:type="dxa"/>
            <w:tcBorders>
              <w:top w:val="single" w:sz="2" w:space="0" w:color="auto"/>
              <w:bottom w:val="single" w:sz="2" w:space="0" w:color="auto"/>
            </w:tcBorders>
            <w:vAlign w:val="center"/>
          </w:tcPr>
          <w:p w14:paraId="15D1F95B"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 xml:space="preserve">Conspicuity marking </w:t>
            </w:r>
            <w:r w:rsidRPr="00C64DE4">
              <w:rPr>
                <w:rFonts w:eastAsia="MS Mincho"/>
                <w:lang w:eastAsia="ja-JP"/>
              </w:rPr>
              <w:t>(material for contour/strip marking)</w:t>
            </w:r>
          </w:p>
        </w:tc>
        <w:tc>
          <w:tcPr>
            <w:tcW w:w="850" w:type="dxa"/>
            <w:tcBorders>
              <w:top w:val="single" w:sz="2" w:space="0" w:color="auto"/>
              <w:bottom w:val="single" w:sz="2" w:space="0" w:color="auto"/>
            </w:tcBorders>
            <w:vAlign w:val="center"/>
          </w:tcPr>
          <w:p w14:paraId="3357CDB5"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69A73A59"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208F1C80" w14:textId="6070FD03"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2BBDFE53" w14:textId="2D451578" w:rsidTr="00AC53AC">
        <w:trPr>
          <w:trHeight w:val="284"/>
        </w:trPr>
        <w:tc>
          <w:tcPr>
            <w:tcW w:w="4505" w:type="dxa"/>
            <w:tcBorders>
              <w:top w:val="single" w:sz="2" w:space="0" w:color="auto"/>
              <w:bottom w:val="single" w:sz="2" w:space="0" w:color="auto"/>
            </w:tcBorders>
            <w:vAlign w:val="center"/>
          </w:tcPr>
          <w:p w14:paraId="7D387F44"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 xml:space="preserve">Conspicuity marking </w:t>
            </w:r>
            <w:r w:rsidRPr="00C64DE4">
              <w:rPr>
                <w:rFonts w:eastAsia="MS Mincho"/>
                <w:lang w:eastAsia="ja-JP"/>
              </w:rPr>
              <w:t xml:space="preserve">(material for distinctive </w:t>
            </w:r>
            <w:r w:rsidRPr="00C64DE4">
              <w:rPr>
                <w:rFonts w:eastAsia="MS Mincho"/>
                <w:lang w:eastAsia="ja-JP"/>
              </w:rPr>
              <w:lastRenderedPageBreak/>
              <w:t>markings/graphics intended for a limited area)</w:t>
            </w:r>
          </w:p>
        </w:tc>
        <w:tc>
          <w:tcPr>
            <w:tcW w:w="850" w:type="dxa"/>
            <w:tcBorders>
              <w:top w:val="single" w:sz="2" w:space="0" w:color="auto"/>
              <w:bottom w:val="single" w:sz="2" w:space="0" w:color="auto"/>
            </w:tcBorders>
            <w:vAlign w:val="center"/>
          </w:tcPr>
          <w:p w14:paraId="7B775327"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lastRenderedPageBreak/>
              <w:t>0</w:t>
            </w:r>
          </w:p>
        </w:tc>
        <w:tc>
          <w:tcPr>
            <w:tcW w:w="851" w:type="dxa"/>
            <w:tcBorders>
              <w:top w:val="single" w:sz="2" w:space="0" w:color="auto"/>
              <w:bottom w:val="single" w:sz="2" w:space="0" w:color="auto"/>
            </w:tcBorders>
          </w:tcPr>
          <w:p w14:paraId="09BB024B"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4E55748F" w14:textId="4F765580"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4FCC7782" w14:textId="3F65753B" w:rsidTr="00AC53AC">
        <w:trPr>
          <w:trHeight w:val="284"/>
        </w:trPr>
        <w:tc>
          <w:tcPr>
            <w:tcW w:w="4505" w:type="dxa"/>
            <w:tcBorders>
              <w:top w:val="single" w:sz="2" w:space="0" w:color="auto"/>
              <w:bottom w:val="single" w:sz="4" w:space="0" w:color="auto"/>
            </w:tcBorders>
            <w:vAlign w:val="center"/>
          </w:tcPr>
          <w:p w14:paraId="32D27312"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 xml:space="preserve">Conspicuity marking </w:t>
            </w:r>
            <w:r w:rsidRPr="00C64DE4">
              <w:rPr>
                <w:rFonts w:eastAsia="MS Mincho"/>
                <w:lang w:eastAsia="ja-JP"/>
              </w:rPr>
              <w:t>(material for distinctive markings/graphics intended for an extended area)</w:t>
            </w:r>
          </w:p>
        </w:tc>
        <w:tc>
          <w:tcPr>
            <w:tcW w:w="850" w:type="dxa"/>
            <w:tcBorders>
              <w:top w:val="single" w:sz="2" w:space="0" w:color="auto"/>
              <w:bottom w:val="single" w:sz="4" w:space="0" w:color="auto"/>
            </w:tcBorders>
            <w:vAlign w:val="center"/>
          </w:tcPr>
          <w:p w14:paraId="4E9546DD"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4" w:space="0" w:color="auto"/>
            </w:tcBorders>
          </w:tcPr>
          <w:p w14:paraId="345BBAC6"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4" w:space="0" w:color="auto"/>
            </w:tcBorders>
          </w:tcPr>
          <w:p w14:paraId="324F25C3" w14:textId="6653B536"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3E7CE958" w14:textId="21686EB3" w:rsidTr="00AC53AC">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72118D4A"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 xml:space="preserve">Conspicuity marking </w:t>
            </w:r>
            <w:r w:rsidRPr="00C64DE4">
              <w:rPr>
                <w:rFonts w:eastAsia="MS Mincho"/>
                <w:lang w:eastAsia="ja-JP"/>
              </w:rPr>
              <w:t>(materials for distinctive markings or graphics as base or background in printing process for fully coloured logos and markings of class "E" in use which fulfil the requirements of class "D" materials)</w:t>
            </w:r>
          </w:p>
        </w:tc>
        <w:tc>
          <w:tcPr>
            <w:tcW w:w="850" w:type="dxa"/>
            <w:tcBorders>
              <w:top w:val="single" w:sz="4" w:space="0" w:color="auto"/>
              <w:left w:val="single" w:sz="4" w:space="0" w:color="auto"/>
              <w:bottom w:val="single" w:sz="4" w:space="0" w:color="auto"/>
              <w:right w:val="single" w:sz="4" w:space="0" w:color="auto"/>
            </w:tcBorders>
            <w:vAlign w:val="center"/>
          </w:tcPr>
          <w:p w14:paraId="266652A2"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6366F599"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3E6BA018" w14:textId="3E1915D2"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267D7569" w14:textId="41E9951B" w:rsidTr="00AC53AC">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59109C4D"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Retro-reflective materials for extremities marking of class F</w:t>
            </w:r>
          </w:p>
        </w:tc>
        <w:tc>
          <w:tcPr>
            <w:tcW w:w="850" w:type="dxa"/>
            <w:tcBorders>
              <w:top w:val="single" w:sz="4" w:space="0" w:color="auto"/>
              <w:left w:val="single" w:sz="4" w:space="0" w:color="auto"/>
              <w:bottom w:val="single" w:sz="4" w:space="0" w:color="auto"/>
              <w:right w:val="single" w:sz="4" w:space="0" w:color="auto"/>
            </w:tcBorders>
            <w:vAlign w:val="center"/>
          </w:tcPr>
          <w:p w14:paraId="6D490CD0"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24DB752E"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390A053A" w14:textId="7FE8E664"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73C21487" w14:textId="5077426F" w:rsidTr="00AC53AC">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360DFBB6"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Retro-reflective marking for long or heavy vehicles (retro-reflective and fluorescent materials) Marking plate of class 1 or class 2</w:t>
            </w:r>
          </w:p>
        </w:tc>
        <w:tc>
          <w:tcPr>
            <w:tcW w:w="850" w:type="dxa"/>
            <w:tcBorders>
              <w:top w:val="single" w:sz="4" w:space="0" w:color="auto"/>
              <w:left w:val="single" w:sz="4" w:space="0" w:color="auto"/>
              <w:bottom w:val="single" w:sz="4" w:space="0" w:color="auto"/>
              <w:right w:val="single" w:sz="4" w:space="0" w:color="auto"/>
            </w:tcBorders>
            <w:vAlign w:val="center"/>
          </w:tcPr>
          <w:p w14:paraId="517E424B"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1A94968F"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0A3C774A" w14:textId="122B1A17"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6B292A6E" w14:textId="4CB918FD" w:rsidTr="00AC53AC">
        <w:trPr>
          <w:trHeight w:val="284"/>
        </w:trPr>
        <w:tc>
          <w:tcPr>
            <w:tcW w:w="4505" w:type="dxa"/>
            <w:tcBorders>
              <w:top w:val="single" w:sz="4" w:space="0" w:color="auto"/>
              <w:bottom w:val="single" w:sz="2" w:space="0" w:color="auto"/>
            </w:tcBorders>
            <w:vAlign w:val="center"/>
          </w:tcPr>
          <w:p w14:paraId="779A84B6"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Retro-reflective marking for long or heavy vehicles (retro-reflective only materials) Marking plate of class 3, class 4 or class 5</w:t>
            </w:r>
          </w:p>
        </w:tc>
        <w:tc>
          <w:tcPr>
            <w:tcW w:w="850" w:type="dxa"/>
            <w:tcBorders>
              <w:top w:val="single" w:sz="4" w:space="0" w:color="auto"/>
              <w:bottom w:val="single" w:sz="2" w:space="0" w:color="auto"/>
            </w:tcBorders>
            <w:vAlign w:val="center"/>
          </w:tcPr>
          <w:p w14:paraId="7DE23C1D"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4" w:space="0" w:color="auto"/>
              <w:bottom w:val="single" w:sz="2" w:space="0" w:color="auto"/>
            </w:tcBorders>
          </w:tcPr>
          <w:p w14:paraId="06D5FBFA"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4" w:space="0" w:color="auto"/>
              <w:bottom w:val="single" w:sz="2" w:space="0" w:color="auto"/>
            </w:tcBorders>
          </w:tcPr>
          <w:p w14:paraId="74008A35" w14:textId="5160BA40"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1F66B477" w14:textId="53C30D76" w:rsidTr="00AC53AC">
        <w:trPr>
          <w:trHeight w:val="284"/>
        </w:trPr>
        <w:tc>
          <w:tcPr>
            <w:tcW w:w="4505" w:type="dxa"/>
            <w:tcBorders>
              <w:top w:val="single" w:sz="2" w:space="0" w:color="auto"/>
              <w:bottom w:val="single" w:sz="2" w:space="0" w:color="auto"/>
            </w:tcBorders>
            <w:vAlign w:val="center"/>
          </w:tcPr>
          <w:p w14:paraId="254DAE95"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Marking for slow moving vehicles (retro-reflective and fluorescent materials) Marking plate of class 1</w:t>
            </w:r>
          </w:p>
        </w:tc>
        <w:tc>
          <w:tcPr>
            <w:tcW w:w="850" w:type="dxa"/>
            <w:tcBorders>
              <w:top w:val="single" w:sz="2" w:space="0" w:color="auto"/>
              <w:bottom w:val="single" w:sz="2" w:space="0" w:color="auto"/>
            </w:tcBorders>
            <w:vAlign w:val="center"/>
          </w:tcPr>
          <w:p w14:paraId="302F3DE8"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092CA953"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7CE84B98" w14:textId="5A304750"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0648DD21" w14:textId="76A8FD5A" w:rsidTr="00AC53AC">
        <w:trPr>
          <w:trHeight w:val="284"/>
        </w:trPr>
        <w:tc>
          <w:tcPr>
            <w:tcW w:w="4505" w:type="dxa"/>
            <w:tcBorders>
              <w:top w:val="single" w:sz="2" w:space="0" w:color="auto"/>
              <w:bottom w:val="single" w:sz="2" w:space="0" w:color="auto"/>
            </w:tcBorders>
            <w:vAlign w:val="center"/>
          </w:tcPr>
          <w:p w14:paraId="42260223"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Marking for slow moving vehicles (retro-reflective only materials)</w:t>
            </w:r>
          </w:p>
          <w:p w14:paraId="472CC870" w14:textId="77777777" w:rsidR="0081592B" w:rsidRPr="00061A3C" w:rsidRDefault="0081592B" w:rsidP="00AC53AC">
            <w:pPr>
              <w:spacing w:before="40" w:after="40" w:line="220" w:lineRule="exact"/>
              <w:ind w:left="106"/>
              <w:rPr>
                <w:rFonts w:eastAsia="MS Mincho"/>
                <w:lang w:eastAsia="ja-JP"/>
              </w:rPr>
            </w:pPr>
            <w:r w:rsidRPr="00061A3C">
              <w:rPr>
                <w:rFonts w:eastAsia="MS Mincho"/>
                <w:lang w:eastAsia="ja-JP"/>
              </w:rPr>
              <w:t>Marking plate of class 2</w:t>
            </w:r>
          </w:p>
        </w:tc>
        <w:tc>
          <w:tcPr>
            <w:tcW w:w="850" w:type="dxa"/>
            <w:tcBorders>
              <w:top w:val="single" w:sz="2" w:space="0" w:color="auto"/>
              <w:bottom w:val="single" w:sz="2" w:space="0" w:color="auto"/>
            </w:tcBorders>
            <w:vAlign w:val="center"/>
          </w:tcPr>
          <w:p w14:paraId="1C1254B8"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2" w:space="0" w:color="auto"/>
            </w:tcBorders>
          </w:tcPr>
          <w:p w14:paraId="70FB296B"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4C0C5EB4" w14:textId="11687FCA" w:rsidR="0081592B" w:rsidRPr="00C64DE4" w:rsidRDefault="0081592B" w:rsidP="00AC53AC">
            <w:pPr>
              <w:pStyle w:val="para"/>
              <w:spacing w:before="40" w:after="40" w:line="220" w:lineRule="exact"/>
              <w:ind w:left="0" w:right="-68" w:firstLine="0"/>
              <w:jc w:val="center"/>
              <w:rPr>
                <w:iCs/>
                <w:lang w:val="en-GB"/>
              </w:rPr>
            </w:pPr>
          </w:p>
        </w:tc>
      </w:tr>
      <w:tr w:rsidR="0081592B" w:rsidRPr="00C64DE4" w14:paraId="2911E219" w14:textId="119A06B8" w:rsidTr="00AC53AC">
        <w:trPr>
          <w:trHeight w:val="270"/>
        </w:trPr>
        <w:tc>
          <w:tcPr>
            <w:tcW w:w="4505" w:type="dxa"/>
            <w:tcBorders>
              <w:top w:val="single" w:sz="2" w:space="0" w:color="auto"/>
              <w:bottom w:val="single" w:sz="12" w:space="0" w:color="auto"/>
            </w:tcBorders>
            <w:vAlign w:val="center"/>
          </w:tcPr>
          <w:p w14:paraId="3457FD00" w14:textId="77777777" w:rsidR="0081592B" w:rsidRPr="00061A3C" w:rsidRDefault="0081592B" w:rsidP="00AC53AC">
            <w:pPr>
              <w:widowControl w:val="0"/>
              <w:spacing w:before="40" w:after="40" w:line="220" w:lineRule="exact"/>
              <w:ind w:left="106"/>
              <w:rPr>
                <w:rFonts w:eastAsia="MS Mincho"/>
                <w:lang w:eastAsia="ja-JP"/>
              </w:rPr>
            </w:pPr>
            <w:r w:rsidRPr="00061A3C">
              <w:rPr>
                <w:rFonts w:eastAsia="MS Mincho"/>
                <w:lang w:eastAsia="ja-JP"/>
              </w:rPr>
              <w:t>Advance Warning Triangle</w:t>
            </w:r>
          </w:p>
        </w:tc>
        <w:tc>
          <w:tcPr>
            <w:tcW w:w="850" w:type="dxa"/>
            <w:tcBorders>
              <w:top w:val="single" w:sz="2" w:space="0" w:color="auto"/>
              <w:bottom w:val="single" w:sz="12" w:space="0" w:color="auto"/>
            </w:tcBorders>
            <w:vAlign w:val="center"/>
          </w:tcPr>
          <w:p w14:paraId="2E91C3D1" w14:textId="77777777" w:rsidR="0081592B" w:rsidRPr="00C64DE4" w:rsidRDefault="0081592B" w:rsidP="00AC53AC">
            <w:pPr>
              <w:pStyle w:val="para"/>
              <w:spacing w:before="40" w:after="40" w:line="220" w:lineRule="exact"/>
              <w:ind w:left="0" w:right="-68" w:firstLine="0"/>
              <w:jc w:val="center"/>
              <w:rPr>
                <w:iCs/>
                <w:lang w:val="en-GB"/>
              </w:rPr>
            </w:pPr>
            <w:r w:rsidRPr="00C64DE4">
              <w:rPr>
                <w:iCs/>
                <w:lang w:val="en-GB"/>
              </w:rPr>
              <w:t>0</w:t>
            </w:r>
          </w:p>
        </w:tc>
        <w:tc>
          <w:tcPr>
            <w:tcW w:w="851" w:type="dxa"/>
            <w:tcBorders>
              <w:top w:val="single" w:sz="2" w:space="0" w:color="auto"/>
              <w:bottom w:val="single" w:sz="12" w:space="0" w:color="auto"/>
            </w:tcBorders>
          </w:tcPr>
          <w:p w14:paraId="7B7BB6E4" w14:textId="77777777" w:rsidR="0081592B" w:rsidRPr="00C64DE4" w:rsidRDefault="0081592B" w:rsidP="00AC53AC">
            <w:pPr>
              <w:pStyle w:val="para"/>
              <w:spacing w:before="40" w:after="40" w:line="220" w:lineRule="exact"/>
              <w:ind w:left="0" w:right="-68" w:firstLine="0"/>
              <w:jc w:val="center"/>
              <w:rPr>
                <w:iCs/>
                <w:lang w:val="en-GB"/>
              </w:rPr>
            </w:pPr>
          </w:p>
        </w:tc>
        <w:tc>
          <w:tcPr>
            <w:tcW w:w="850" w:type="dxa"/>
            <w:tcBorders>
              <w:top w:val="single" w:sz="2" w:space="0" w:color="auto"/>
              <w:bottom w:val="single" w:sz="12" w:space="0" w:color="auto"/>
            </w:tcBorders>
          </w:tcPr>
          <w:p w14:paraId="5D0086D3" w14:textId="6E70E12F" w:rsidR="0081592B" w:rsidRPr="00C64DE4" w:rsidRDefault="0081592B" w:rsidP="00AC53AC">
            <w:pPr>
              <w:pStyle w:val="para"/>
              <w:spacing w:before="40" w:after="40" w:line="220" w:lineRule="exact"/>
              <w:ind w:left="0" w:right="-68" w:firstLine="0"/>
              <w:jc w:val="center"/>
              <w:rPr>
                <w:iCs/>
                <w:lang w:val="en-GB"/>
              </w:rPr>
            </w:pPr>
          </w:p>
        </w:tc>
      </w:tr>
    </w:tbl>
    <w:p w14:paraId="741E813F" w14:textId="7DCCADEB" w:rsidR="00CF50ED" w:rsidRDefault="00471E08" w:rsidP="00806416">
      <w:pPr>
        <w:widowControl w:val="0"/>
        <w:spacing w:before="120" w:after="120"/>
        <w:ind w:left="2268" w:right="1134" w:hanging="1134"/>
        <w:jc w:val="both"/>
      </w:pPr>
      <w:r w:rsidRPr="004E2AF7">
        <w:t>3.3</w:t>
      </w:r>
      <w:r w:rsidR="005B527E">
        <w:t>.</w:t>
      </w:r>
      <w:r w:rsidRPr="004E2AF7">
        <w:tab/>
      </w:r>
      <w:r w:rsidR="00AC53AC" w:rsidRPr="004E2AF7">
        <w:t>Approval mark</w:t>
      </w:r>
      <w:r w:rsidRPr="004E2AF7">
        <w:t xml:space="preserve"> </w:t>
      </w:r>
    </w:p>
    <w:p w14:paraId="51514A0B" w14:textId="77777777" w:rsidR="00CF50ED" w:rsidRDefault="00471E08" w:rsidP="00806416">
      <w:pPr>
        <w:widowControl w:val="0"/>
        <w:spacing w:after="120"/>
        <w:ind w:left="2268" w:right="1134" w:hanging="1134"/>
        <w:jc w:val="both"/>
      </w:pPr>
      <w:r w:rsidRPr="004E2AF7">
        <w:t>3.3.1.</w:t>
      </w:r>
      <w:r w:rsidRPr="004E2AF7">
        <w:tab/>
        <w:t>General provisions</w:t>
      </w:r>
    </w:p>
    <w:p w14:paraId="36926116" w14:textId="72634C9B" w:rsidR="00CF50ED" w:rsidRDefault="00471E08" w:rsidP="00806416">
      <w:pPr>
        <w:widowControl w:val="0"/>
        <w:spacing w:after="120"/>
        <w:ind w:left="2268" w:right="1134" w:hanging="1134"/>
        <w:jc w:val="both"/>
      </w:pPr>
      <w:r w:rsidRPr="004E2AF7">
        <w:t>3.3.1.1.</w:t>
      </w:r>
      <w:r w:rsidRPr="004E2AF7">
        <w:tab/>
      </w:r>
      <w:r w:rsidRPr="00C71BF4">
        <w:t xml:space="preserve">Every </w:t>
      </w:r>
      <w:r>
        <w:t>device</w:t>
      </w:r>
      <w:r w:rsidRPr="00C71BF4">
        <w:t xml:space="preserve"> </w:t>
      </w:r>
      <w:r w:rsidRPr="00A47DB7">
        <w:t>belonging to an approved type shall comprise</w:t>
      </w:r>
      <w:r>
        <w:t xml:space="preserve"> a space of sufficient size for</w:t>
      </w:r>
      <w:r w:rsidRPr="005747D4">
        <w:t xml:space="preserve"> </w:t>
      </w:r>
      <w:r w:rsidRPr="009644B4">
        <w:t xml:space="preserve">the Unique Identifier (UI) as referred to in the 1958 </w:t>
      </w:r>
      <w:r>
        <w:t>A</w:t>
      </w:r>
      <w:r w:rsidRPr="009644B4">
        <w:t>greement</w:t>
      </w:r>
      <w:r>
        <w:t xml:space="preserve"> and other markings as </w:t>
      </w:r>
      <w:r w:rsidRPr="00DD37EE">
        <w:t>defined in paragraph 3.3.4.2. to 3.3.4.6. or, if technically not possible, the approval mark</w:t>
      </w:r>
      <w:r w:rsidR="00FC589D">
        <w:t>ing</w:t>
      </w:r>
      <w:r w:rsidRPr="00DD37EE">
        <w:t xml:space="preserve"> with the additional symbols and other markings as defined in paragraphs 3.3.</w:t>
      </w:r>
      <w:r w:rsidRPr="004E2AF7">
        <w:t>4.2. to 3.3.4.6</w:t>
      </w:r>
      <w:r w:rsidR="00D10274">
        <w:t>.</w:t>
      </w:r>
    </w:p>
    <w:p w14:paraId="28A361B6" w14:textId="77777777" w:rsidR="00CF50ED" w:rsidRPr="00E45482" w:rsidRDefault="00471E08" w:rsidP="00806416">
      <w:pPr>
        <w:widowControl w:val="0"/>
        <w:spacing w:after="120"/>
        <w:ind w:left="2268" w:right="1134" w:hanging="1134"/>
        <w:jc w:val="both"/>
      </w:pPr>
      <w:r w:rsidRPr="004E2AF7">
        <w:t>3.3.1.2.</w:t>
      </w:r>
      <w:r w:rsidRPr="004E2AF7">
        <w:tab/>
        <w:t xml:space="preserve">Examples of the arrangement of the markings are shown in Annex </w:t>
      </w:r>
      <w:r w:rsidR="00220CE5">
        <w:t>24</w:t>
      </w:r>
      <w:r w:rsidRPr="004E2AF7">
        <w:t>.</w:t>
      </w:r>
    </w:p>
    <w:p w14:paraId="1EE838FE" w14:textId="08EC2BD9" w:rsidR="00CF50ED" w:rsidRDefault="00471E08" w:rsidP="00806416">
      <w:pPr>
        <w:widowControl w:val="0"/>
        <w:spacing w:after="120"/>
        <w:ind w:left="2268" w:right="1134" w:hanging="1134"/>
        <w:jc w:val="both"/>
      </w:pPr>
      <w:r w:rsidRPr="004E2AF7">
        <w:t>3.3.2.</w:t>
      </w:r>
      <w:r w:rsidRPr="004E2AF7">
        <w:tab/>
        <w:t>The approval mark</w:t>
      </w:r>
      <w:r w:rsidR="00FC589D">
        <w:t>ing</w:t>
      </w:r>
      <w:r w:rsidRPr="004E2AF7">
        <w:t xml:space="preserve"> shall consist of:</w:t>
      </w:r>
    </w:p>
    <w:p w14:paraId="4DDF32C0" w14:textId="77777777" w:rsidR="00471E08" w:rsidRPr="004E2AF7" w:rsidRDefault="00471E08" w:rsidP="00806416">
      <w:pPr>
        <w:widowControl w:val="0"/>
        <w:spacing w:after="120"/>
        <w:ind w:left="2268" w:right="1134" w:hanging="1134"/>
        <w:jc w:val="both"/>
      </w:pPr>
      <w:r w:rsidRPr="004E2AF7">
        <w:t>3.3.2.1</w:t>
      </w:r>
      <w:r w:rsidR="005B527E">
        <w:t>.</w:t>
      </w:r>
      <w:r w:rsidRPr="004E2AF7">
        <w:tab/>
        <w:t>A circle surrounding the letter "E" followed by the distinguishing number of the country which has granted approval.</w:t>
      </w:r>
    </w:p>
    <w:p w14:paraId="06AADEB9" w14:textId="2AC7539D" w:rsidR="00471E08" w:rsidRPr="004E2AF7" w:rsidRDefault="00471E08" w:rsidP="00806416">
      <w:pPr>
        <w:widowControl w:val="0"/>
        <w:spacing w:after="120"/>
        <w:ind w:left="2268" w:right="1134" w:hanging="1134"/>
        <w:jc w:val="both"/>
      </w:pPr>
      <w:r w:rsidRPr="004E2AF7">
        <w:t>3.3.2.2.</w:t>
      </w:r>
      <w:r w:rsidRPr="004E2AF7">
        <w:tab/>
        <w:t>The approval number prescribed in paragraph 3.2.</w:t>
      </w:r>
      <w:r>
        <w:t>3.2</w:t>
      </w:r>
      <w:r w:rsidR="00D10274">
        <w:t>.</w:t>
      </w:r>
    </w:p>
    <w:p w14:paraId="642F130E" w14:textId="04B2447F" w:rsidR="00471E08" w:rsidRPr="004E2AF7" w:rsidRDefault="00E45482" w:rsidP="00806416">
      <w:pPr>
        <w:widowControl w:val="0"/>
        <w:spacing w:after="120"/>
        <w:ind w:left="2268" w:right="1134" w:hanging="1134"/>
        <w:jc w:val="both"/>
      </w:pPr>
      <w:r>
        <w:t>3.3.2.3.</w:t>
      </w:r>
      <w:r w:rsidR="00471E08" w:rsidRPr="004E2AF7">
        <w:tab/>
        <w:t xml:space="preserve">The symbols identifying the </w:t>
      </w:r>
      <w:r w:rsidR="00235C7B">
        <w:t>retro-reflective</w:t>
      </w:r>
      <w:r w:rsidR="00220CE5">
        <w:t xml:space="preserve"> device</w:t>
      </w:r>
      <w:r w:rsidR="00471E08" w:rsidRPr="004E2AF7">
        <w:t xml:space="preserve"> prescribed in paragraph 3.2.</w:t>
      </w:r>
      <w:r w:rsidR="00471E08">
        <w:t>4</w:t>
      </w:r>
      <w:r w:rsidR="00D10274">
        <w:t>.</w:t>
      </w:r>
    </w:p>
    <w:p w14:paraId="7CFAF499" w14:textId="795F8A78" w:rsidR="00471E08" w:rsidRPr="00844AE7" w:rsidRDefault="00471E08" w:rsidP="00806416">
      <w:pPr>
        <w:widowControl w:val="0"/>
        <w:spacing w:after="120"/>
        <w:ind w:left="2268" w:right="1134" w:hanging="1134"/>
        <w:jc w:val="both"/>
      </w:pPr>
      <w:r w:rsidRPr="00844AE7">
        <w:t>3.3.2.4.</w:t>
      </w:r>
      <w:r w:rsidRPr="00844AE7">
        <w:tab/>
        <w:t xml:space="preserve">The </w:t>
      </w:r>
      <w:r w:rsidR="00FC589D" w:rsidRPr="00844AE7">
        <w:t xml:space="preserve">number of </w:t>
      </w:r>
      <w:r w:rsidR="006211BB">
        <w:t>this Regulation</w:t>
      </w:r>
      <w:r w:rsidR="00FC589D" w:rsidRPr="00844AE7">
        <w:t xml:space="preserve"> followed by the letter 'R' and the </w:t>
      </w:r>
      <w:r w:rsidRPr="00844AE7">
        <w:t xml:space="preserve">two digits </w:t>
      </w:r>
      <w:r w:rsidR="00FC589D" w:rsidRPr="00844AE7">
        <w:t>indicating the series of amendments</w:t>
      </w:r>
      <w:r w:rsidRPr="00844AE7">
        <w:t xml:space="preserve"> in force at the time of issue of the approval.</w:t>
      </w:r>
    </w:p>
    <w:p w14:paraId="0075D53F" w14:textId="34D1FD9D" w:rsidR="00471E08" w:rsidRDefault="00471E08" w:rsidP="00806416">
      <w:pPr>
        <w:widowControl w:val="0"/>
        <w:spacing w:after="120"/>
        <w:ind w:left="2268" w:right="1134" w:hanging="1134"/>
        <w:jc w:val="both"/>
      </w:pPr>
      <w:r w:rsidRPr="00844AE7">
        <w:t>3.3.2.5.</w:t>
      </w:r>
      <w:r w:rsidRPr="00844AE7">
        <w:tab/>
        <w:t xml:space="preserve">The approval </w:t>
      </w:r>
      <w:r w:rsidR="00766BB8" w:rsidRPr="00844AE7">
        <w:t>number</w:t>
      </w:r>
      <w:r w:rsidRPr="00844AE7">
        <w:t xml:space="preserve"> shall be placed close to the circle p</w:t>
      </w:r>
      <w:r w:rsidR="00204869">
        <w:t>rescribed in paragraph 3.3.2.1</w:t>
      </w:r>
      <w:r w:rsidR="00D10274">
        <w:t>.</w:t>
      </w:r>
    </w:p>
    <w:p w14:paraId="53E812F4" w14:textId="2BBC8C03" w:rsidR="00844AE7" w:rsidRDefault="00471E08" w:rsidP="00806416">
      <w:pPr>
        <w:widowControl w:val="0"/>
        <w:spacing w:after="120"/>
        <w:ind w:left="2268" w:right="1134" w:hanging="1134"/>
        <w:jc w:val="both"/>
      </w:pPr>
      <w:r w:rsidRPr="00844AE7">
        <w:t>3.3.3.</w:t>
      </w:r>
      <w:r w:rsidRPr="00844AE7">
        <w:tab/>
      </w:r>
      <w:r w:rsidRPr="002318DE">
        <w:rPr>
          <w:spacing w:val="-4"/>
        </w:rPr>
        <w:t>The Unique Identifier mark shall follow the format in the example shown below:</w:t>
      </w:r>
    </w:p>
    <w:p w14:paraId="18F5A0E0" w14:textId="2177D27A" w:rsidR="00AC53AC" w:rsidRDefault="00AC53AC" w:rsidP="00AC53AC">
      <w:pPr>
        <w:pStyle w:val="Heading1"/>
        <w:keepNext/>
        <w:keepLines/>
      </w:pPr>
      <w:r>
        <w:lastRenderedPageBreak/>
        <w:t>Figure I</w:t>
      </w:r>
    </w:p>
    <w:p w14:paraId="7F578892" w14:textId="3039155F" w:rsidR="00471E08" w:rsidRPr="00AC53AC" w:rsidRDefault="00471E08" w:rsidP="00AC53AC">
      <w:pPr>
        <w:pStyle w:val="Heading1"/>
        <w:keepNext/>
        <w:keepLines/>
        <w:spacing w:after="120"/>
        <w:rPr>
          <w:b/>
          <w:bCs/>
        </w:rPr>
      </w:pPr>
      <w:r w:rsidRPr="00AC53AC">
        <w:rPr>
          <w:b/>
          <w:bCs/>
        </w:rPr>
        <w:t>Unique identifier</w:t>
      </w:r>
    </w:p>
    <w:p w14:paraId="5C1F3C0D" w14:textId="7F3174A6" w:rsidR="00471E08" w:rsidRPr="00905577" w:rsidRDefault="00E45482" w:rsidP="00AC53AC">
      <w:pPr>
        <w:pStyle w:val="para"/>
        <w:keepNext/>
        <w:keepLines/>
        <w:ind w:left="1134" w:firstLine="0"/>
        <w:rPr>
          <w:iCs/>
        </w:rPr>
      </w:pPr>
      <w:r>
        <w:rPr>
          <w:iCs/>
          <w:noProof/>
          <w:lang w:val="en-US"/>
        </w:rPr>
        <w:drawing>
          <wp:inline distT="0" distB="0" distL="0" distR="0" wp14:anchorId="2754FB11" wp14:editId="02309146">
            <wp:extent cx="3804285" cy="1286510"/>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35BBB719" w14:textId="2438D27C" w:rsidR="00471E08" w:rsidRDefault="00824D6F" w:rsidP="00806416">
      <w:pPr>
        <w:widowControl w:val="0"/>
        <w:spacing w:after="120"/>
        <w:ind w:left="2268" w:right="1134"/>
        <w:jc w:val="both"/>
      </w:pPr>
      <w:r>
        <w:rPr>
          <w:iCs/>
        </w:rPr>
        <w:tab/>
      </w:r>
      <w:r w:rsidR="00471E08" w:rsidRPr="00844AE7">
        <w:t>The</w:t>
      </w:r>
      <w:r w:rsidR="00471E08" w:rsidRPr="00905577">
        <w:rPr>
          <w:iCs/>
        </w:rPr>
        <w:t xml:space="preserve"> above Unique Identifier marked on the </w:t>
      </w:r>
      <w:r w:rsidR="00235C7B">
        <w:rPr>
          <w:iCs/>
        </w:rPr>
        <w:t>retro-reflective</w:t>
      </w:r>
      <w:r w:rsidR="00220CE5">
        <w:rPr>
          <w:iCs/>
        </w:rPr>
        <w:t xml:space="preserve"> device</w:t>
      </w:r>
      <w:r w:rsidR="00471E08" w:rsidRPr="00905577">
        <w:rPr>
          <w:iCs/>
        </w:rPr>
        <w:t xml:space="preserve"> shows that the type concerned has been approved and that the relevant information on that type appro</w:t>
      </w:r>
      <w:r w:rsidR="00471E08" w:rsidRPr="004E2AF7">
        <w:t>val can be accessed on the UN secure internet database by using 270650 as the Unique Identifier.</w:t>
      </w:r>
    </w:p>
    <w:p w14:paraId="7D6C0F0C" w14:textId="2AA7D64E" w:rsidR="00CB3583" w:rsidRPr="00844AE7" w:rsidRDefault="00CB3583" w:rsidP="00806416">
      <w:pPr>
        <w:widowControl w:val="0"/>
        <w:spacing w:after="120"/>
        <w:ind w:left="2268" w:right="1134" w:hanging="1134"/>
        <w:jc w:val="both"/>
        <w:rPr>
          <w:iCs/>
        </w:rPr>
      </w:pPr>
      <w:r>
        <w:t>3.3.4.</w:t>
      </w:r>
      <w:r>
        <w:tab/>
      </w:r>
      <w:r w:rsidR="006367C6" w:rsidRPr="00844AE7">
        <w:rPr>
          <w:iCs/>
        </w:rPr>
        <w:t>Marking requirements</w:t>
      </w:r>
    </w:p>
    <w:p w14:paraId="358A3ED0" w14:textId="32EFB18B" w:rsidR="00DB20E5" w:rsidRPr="00844AE7" w:rsidRDefault="00DB20E5" w:rsidP="00806416">
      <w:pPr>
        <w:widowControl w:val="0"/>
        <w:spacing w:after="120"/>
        <w:ind w:left="2268" w:right="1134"/>
        <w:jc w:val="both"/>
        <w:rPr>
          <w:iCs/>
        </w:rPr>
      </w:pPr>
      <w:r w:rsidRPr="00844AE7">
        <w:rPr>
          <w:iCs/>
        </w:rPr>
        <w:tab/>
      </w:r>
      <w:r w:rsidR="00235C7B" w:rsidRPr="00703C66">
        <w:t>Retro</w:t>
      </w:r>
      <w:r w:rsidR="00235C7B" w:rsidRPr="00844AE7">
        <w:rPr>
          <w:iCs/>
        </w:rPr>
        <w:t>-reflective</w:t>
      </w:r>
      <w:r w:rsidRPr="00844AE7">
        <w:rPr>
          <w:iCs/>
        </w:rPr>
        <w:t xml:space="preserve"> devices for approval</w:t>
      </w:r>
    </w:p>
    <w:p w14:paraId="13988A5B" w14:textId="273AF612" w:rsidR="00DB20E5" w:rsidRDefault="00DB20E5" w:rsidP="00806416">
      <w:pPr>
        <w:widowControl w:val="0"/>
        <w:spacing w:after="120"/>
        <w:ind w:left="2268" w:right="1134" w:hanging="1134"/>
        <w:jc w:val="both"/>
      </w:pPr>
      <w:r w:rsidRPr="00844AE7">
        <w:rPr>
          <w:iCs/>
        </w:rPr>
        <w:t>3.3.4.1.</w:t>
      </w:r>
      <w:r w:rsidRPr="00844AE7">
        <w:rPr>
          <w:iCs/>
        </w:rPr>
        <w:tab/>
        <w:t>Comprise</w:t>
      </w:r>
      <w:r>
        <w:t xml:space="preserve"> a space sufficient size for the approval marking or the Unique Identifier.</w:t>
      </w:r>
    </w:p>
    <w:p w14:paraId="5E0081E6" w14:textId="18C692B6" w:rsidR="00DB20E5" w:rsidRPr="00844AE7" w:rsidRDefault="00DB20E5" w:rsidP="00806416">
      <w:pPr>
        <w:widowControl w:val="0"/>
        <w:spacing w:after="120"/>
        <w:ind w:left="2268" w:right="1134" w:hanging="1134"/>
        <w:jc w:val="both"/>
        <w:rPr>
          <w:iCs/>
        </w:rPr>
      </w:pPr>
      <w:r>
        <w:t>3.3.4.1.1.</w:t>
      </w:r>
      <w:r>
        <w:tab/>
      </w:r>
      <w:r w:rsidRPr="00844AE7">
        <w:rPr>
          <w:iCs/>
        </w:rPr>
        <w:t>In any case the approval mark</w:t>
      </w:r>
      <w:r w:rsidR="005B527E" w:rsidRPr="00844AE7">
        <w:rPr>
          <w:iCs/>
        </w:rPr>
        <w:t>ing</w:t>
      </w:r>
      <w:r w:rsidRPr="00844AE7">
        <w:rPr>
          <w:iCs/>
        </w:rPr>
        <w:t xml:space="preserve"> or the Unique Identifier shall be visible when the </w:t>
      </w:r>
      <w:r w:rsidR="00235C7B" w:rsidRPr="00844AE7">
        <w:rPr>
          <w:iCs/>
        </w:rPr>
        <w:t>retro-reflective</w:t>
      </w:r>
      <w:r w:rsidRPr="00844AE7">
        <w:rPr>
          <w:iCs/>
        </w:rPr>
        <w:t xml:space="preserve"> device is fitted on the vehicle or when a movable part such as the hood or boot lid or a door is opened.</w:t>
      </w:r>
    </w:p>
    <w:p w14:paraId="54844146" w14:textId="5B00B563" w:rsidR="00DB20E5" w:rsidRPr="00844AE7" w:rsidRDefault="00DB20E5" w:rsidP="00806416">
      <w:pPr>
        <w:widowControl w:val="0"/>
        <w:spacing w:after="120"/>
        <w:ind w:left="2268" w:right="1134" w:hanging="1134"/>
        <w:jc w:val="both"/>
        <w:rPr>
          <w:iCs/>
        </w:rPr>
      </w:pPr>
      <w:r w:rsidRPr="00844AE7">
        <w:rPr>
          <w:iCs/>
        </w:rPr>
        <w:t>3.3.4.1.2.</w:t>
      </w:r>
      <w:r w:rsidRPr="00844AE7">
        <w:rPr>
          <w:iCs/>
        </w:rPr>
        <w:tab/>
        <w:t>The approval mark</w:t>
      </w:r>
      <w:r w:rsidR="005B527E" w:rsidRPr="00844AE7">
        <w:rPr>
          <w:iCs/>
        </w:rPr>
        <w:t>ing</w:t>
      </w:r>
      <w:r w:rsidRPr="00844AE7">
        <w:rPr>
          <w:iCs/>
        </w:rPr>
        <w:t xml:space="preserve"> shall be placed on an inner or outer part (transparent or not) of the </w:t>
      </w:r>
      <w:r w:rsidR="00235C7B" w:rsidRPr="00844AE7">
        <w:rPr>
          <w:iCs/>
        </w:rPr>
        <w:t>retro-reflective</w:t>
      </w:r>
      <w:r w:rsidRPr="00844AE7">
        <w:rPr>
          <w:iCs/>
        </w:rPr>
        <w:t xml:space="preserve"> device which cannot be separated from the transparent part of the </w:t>
      </w:r>
      <w:r w:rsidR="00235C7B" w:rsidRPr="00844AE7">
        <w:rPr>
          <w:iCs/>
        </w:rPr>
        <w:t>retro-reflective</w:t>
      </w:r>
      <w:r w:rsidRPr="00844AE7">
        <w:rPr>
          <w:iCs/>
        </w:rPr>
        <w:t xml:space="preserve"> device.</w:t>
      </w:r>
    </w:p>
    <w:p w14:paraId="70C909C5" w14:textId="77777777" w:rsidR="00DB20E5" w:rsidRPr="00844AE7" w:rsidRDefault="00DB20E5" w:rsidP="00806416">
      <w:pPr>
        <w:widowControl w:val="0"/>
        <w:spacing w:after="120"/>
        <w:ind w:left="2268" w:right="1134" w:hanging="1134"/>
        <w:jc w:val="both"/>
        <w:rPr>
          <w:iCs/>
        </w:rPr>
      </w:pPr>
      <w:r w:rsidRPr="00844AE7">
        <w:rPr>
          <w:iCs/>
        </w:rPr>
        <w:t>3.3.4.2.</w:t>
      </w:r>
      <w:r w:rsidRPr="00844AE7">
        <w:rPr>
          <w:iCs/>
        </w:rPr>
        <w:tab/>
      </w:r>
      <w:r w:rsidR="0001279B" w:rsidRPr="00844AE7">
        <w:rPr>
          <w:iCs/>
        </w:rPr>
        <w:t>Bear the trade name or mark of the applicant; this marking shall be clearly legible and indelible.</w:t>
      </w:r>
    </w:p>
    <w:p w14:paraId="6B88C79F" w14:textId="453B73BA" w:rsidR="00436F10" w:rsidRPr="00844AE7" w:rsidRDefault="00212408" w:rsidP="00806416">
      <w:pPr>
        <w:widowControl w:val="0"/>
        <w:spacing w:after="120"/>
        <w:ind w:left="2268" w:right="1134" w:hanging="1134"/>
        <w:jc w:val="both"/>
        <w:rPr>
          <w:iCs/>
        </w:rPr>
      </w:pPr>
      <w:r w:rsidRPr="00844AE7">
        <w:rPr>
          <w:iCs/>
        </w:rPr>
        <w:t>3</w:t>
      </w:r>
      <w:r w:rsidR="00436F10" w:rsidRPr="00844AE7">
        <w:rPr>
          <w:iCs/>
        </w:rPr>
        <w:t>.3.</w:t>
      </w:r>
      <w:r w:rsidR="00CB3583" w:rsidRPr="00844AE7">
        <w:rPr>
          <w:iCs/>
        </w:rPr>
        <w:t>4.</w:t>
      </w:r>
      <w:r w:rsidR="0001279B" w:rsidRPr="00844AE7">
        <w:rPr>
          <w:iCs/>
        </w:rPr>
        <w:t>3</w:t>
      </w:r>
      <w:r w:rsidR="00CB3583" w:rsidRPr="00844AE7">
        <w:rPr>
          <w:iCs/>
        </w:rPr>
        <w:t>.</w:t>
      </w:r>
      <w:r w:rsidR="00436F10" w:rsidRPr="00844AE7">
        <w:rPr>
          <w:iCs/>
        </w:rPr>
        <w:tab/>
      </w:r>
      <w:r w:rsidR="00CB3583" w:rsidRPr="00844AE7">
        <w:rPr>
          <w:iCs/>
        </w:rPr>
        <w:t>T</w:t>
      </w:r>
      <w:r w:rsidR="00436F10" w:rsidRPr="00844AE7">
        <w:rPr>
          <w:iCs/>
        </w:rPr>
        <w:t xml:space="preserve">he symbols identifying the </w:t>
      </w:r>
      <w:r w:rsidR="00DC237B" w:rsidRPr="00844AE7">
        <w:rPr>
          <w:iCs/>
        </w:rPr>
        <w:t>retro-</w:t>
      </w:r>
      <w:r w:rsidR="00902EC2" w:rsidRPr="00844AE7">
        <w:rPr>
          <w:iCs/>
        </w:rPr>
        <w:t xml:space="preserve">reflective </w:t>
      </w:r>
      <w:r w:rsidR="00DC237B" w:rsidRPr="00844AE7">
        <w:rPr>
          <w:iCs/>
        </w:rPr>
        <w:t xml:space="preserve">device, marking materials or plates </w:t>
      </w:r>
      <w:r w:rsidR="00436F10" w:rsidRPr="00844AE7">
        <w:rPr>
          <w:iCs/>
        </w:rPr>
        <w:t xml:space="preserve">and the additional symbols prescribed in </w:t>
      </w:r>
      <w:r w:rsidR="005B527E" w:rsidRPr="00844AE7">
        <w:rPr>
          <w:iCs/>
        </w:rPr>
        <w:t xml:space="preserve">Table </w:t>
      </w:r>
      <w:r w:rsidR="00EE4B7B" w:rsidRPr="00844AE7">
        <w:rPr>
          <w:iCs/>
        </w:rPr>
        <w:t>1</w:t>
      </w:r>
      <w:r w:rsidR="00436F10" w:rsidRPr="00844AE7">
        <w:rPr>
          <w:iCs/>
        </w:rPr>
        <w:t>.</w:t>
      </w:r>
    </w:p>
    <w:p w14:paraId="795EFEBE" w14:textId="77777777" w:rsidR="00436F10" w:rsidRPr="00844AE7" w:rsidRDefault="00212408" w:rsidP="00806416">
      <w:pPr>
        <w:widowControl w:val="0"/>
        <w:spacing w:after="120"/>
        <w:ind w:left="2268" w:right="1134" w:hanging="1134"/>
        <w:jc w:val="both"/>
        <w:rPr>
          <w:iCs/>
        </w:rPr>
      </w:pPr>
      <w:r w:rsidRPr="00844AE7">
        <w:rPr>
          <w:iCs/>
        </w:rPr>
        <w:t>3.</w:t>
      </w:r>
      <w:r w:rsidR="00436F10" w:rsidRPr="00844AE7">
        <w:rPr>
          <w:iCs/>
        </w:rPr>
        <w:t>3.4.</w:t>
      </w:r>
      <w:r w:rsidR="0001279B" w:rsidRPr="00844AE7">
        <w:rPr>
          <w:iCs/>
        </w:rPr>
        <w:t>4</w:t>
      </w:r>
      <w:r w:rsidR="00CB3583" w:rsidRPr="00844AE7">
        <w:rPr>
          <w:iCs/>
        </w:rPr>
        <w:t>.</w:t>
      </w:r>
      <w:r w:rsidR="00436F10" w:rsidRPr="00844AE7">
        <w:rPr>
          <w:iCs/>
        </w:rPr>
        <w:tab/>
        <w:t>The approval mark shall be clearly legible and indelible.</w:t>
      </w:r>
    </w:p>
    <w:p w14:paraId="4C5FB316" w14:textId="1D2937C5" w:rsidR="00436F10" w:rsidRPr="00844AE7" w:rsidRDefault="00212408" w:rsidP="00806416">
      <w:pPr>
        <w:widowControl w:val="0"/>
        <w:spacing w:after="120"/>
        <w:ind w:left="2268" w:right="1134" w:hanging="1134"/>
        <w:jc w:val="both"/>
        <w:rPr>
          <w:iCs/>
        </w:rPr>
      </w:pPr>
      <w:r w:rsidRPr="00844AE7">
        <w:rPr>
          <w:iCs/>
        </w:rPr>
        <w:t>3</w:t>
      </w:r>
      <w:r w:rsidR="00436F10" w:rsidRPr="00844AE7">
        <w:rPr>
          <w:iCs/>
        </w:rPr>
        <w:t>.3.</w:t>
      </w:r>
      <w:r w:rsidR="00CB3583" w:rsidRPr="00844AE7">
        <w:rPr>
          <w:iCs/>
        </w:rPr>
        <w:t>4.</w:t>
      </w:r>
      <w:r w:rsidR="0001279B" w:rsidRPr="00844AE7">
        <w:rPr>
          <w:iCs/>
        </w:rPr>
        <w:t>5</w:t>
      </w:r>
      <w:r w:rsidR="00CB3583" w:rsidRPr="00844AE7">
        <w:rPr>
          <w:iCs/>
        </w:rPr>
        <w:t>.</w:t>
      </w:r>
      <w:r w:rsidR="00436F10" w:rsidRPr="00844AE7">
        <w:rPr>
          <w:iCs/>
        </w:rPr>
        <w:tab/>
        <w:t>The approval number and the additional symbols shall be placed close to the circle prescribed in paragraph 2.2. and either above or below the letter “E”, or to the right or left of that letter. The digits of the approval number shall be on the same side of the letter “E” and face the same direction</w:t>
      </w:r>
      <w:r w:rsidR="00D10274">
        <w:rPr>
          <w:iCs/>
        </w:rPr>
        <w:t>.</w:t>
      </w:r>
    </w:p>
    <w:p w14:paraId="0E663AC5" w14:textId="77777777" w:rsidR="00436F10" w:rsidRPr="00C64DE4" w:rsidRDefault="00212408" w:rsidP="00806416">
      <w:pPr>
        <w:widowControl w:val="0"/>
        <w:spacing w:after="120"/>
        <w:ind w:left="2268" w:right="1134" w:hanging="1134"/>
        <w:jc w:val="both"/>
      </w:pPr>
      <w:r w:rsidRPr="00C64DE4">
        <w:t>3</w:t>
      </w:r>
      <w:r w:rsidR="00436F10" w:rsidRPr="00C64DE4">
        <w:t>.3.</w:t>
      </w:r>
      <w:r w:rsidR="00166122">
        <w:t>4.</w:t>
      </w:r>
      <w:r w:rsidR="0001279B">
        <w:t>6</w:t>
      </w:r>
      <w:r w:rsidR="00166122">
        <w:t>.</w:t>
      </w:r>
      <w:r w:rsidR="00436F10" w:rsidRPr="00C64DE4">
        <w:tab/>
      </w:r>
      <w:r w:rsidR="00436F10" w:rsidRPr="00844AE7">
        <w:rPr>
          <w:iCs/>
        </w:rPr>
        <w:t>Examples</w:t>
      </w:r>
      <w:r w:rsidR="00436F10" w:rsidRPr="00C64DE4">
        <w:t xml:space="preserve"> of the arrangement of vehicle and devices marking are shown in Annex </w:t>
      </w:r>
      <w:r w:rsidR="0001279B">
        <w:t>24</w:t>
      </w:r>
      <w:r w:rsidR="00436F10" w:rsidRPr="00C64DE4">
        <w:t>.</w:t>
      </w:r>
    </w:p>
    <w:p w14:paraId="02E96100" w14:textId="6D96EA91" w:rsidR="00A15378" w:rsidRDefault="00212408" w:rsidP="00806416">
      <w:pPr>
        <w:widowControl w:val="0"/>
        <w:spacing w:after="120"/>
        <w:ind w:left="2268" w:right="1134" w:hanging="1134"/>
        <w:jc w:val="both"/>
        <w:rPr>
          <w:b/>
        </w:rPr>
      </w:pPr>
      <w:r w:rsidRPr="00C64DE4">
        <w:t>3</w:t>
      </w:r>
      <w:r w:rsidR="00436F10" w:rsidRPr="00C64DE4">
        <w:t>.3.</w:t>
      </w:r>
      <w:r w:rsidR="00166122">
        <w:t>4.</w:t>
      </w:r>
      <w:r w:rsidR="001C2D8A">
        <w:t>7</w:t>
      </w:r>
      <w:r w:rsidR="00166122">
        <w:t>.</w:t>
      </w:r>
      <w:r w:rsidR="00F3475C" w:rsidRPr="00C64DE4">
        <w:tab/>
      </w:r>
      <w:r w:rsidR="00166122">
        <w:t>T</w:t>
      </w:r>
      <w:r w:rsidR="00436F10" w:rsidRPr="00166122">
        <w:t xml:space="preserve">he space for the approval mark shall be shown in the drawings mentioned in paragraph </w:t>
      </w:r>
      <w:r w:rsidR="0022241B" w:rsidRPr="00166122">
        <w:t>3.1.2.3</w:t>
      </w:r>
      <w:r w:rsidR="005B527E">
        <w:t>.</w:t>
      </w:r>
      <w:r w:rsidR="0022241B" w:rsidRPr="00166122">
        <w:t>;</w:t>
      </w:r>
    </w:p>
    <w:p w14:paraId="4E3AF0C6" w14:textId="3BE4A0B1" w:rsidR="00072A21" w:rsidRPr="00844AE7" w:rsidRDefault="00072A21" w:rsidP="00806416">
      <w:pPr>
        <w:widowControl w:val="0"/>
        <w:spacing w:after="120"/>
        <w:ind w:left="2268" w:right="1134" w:hanging="1134"/>
        <w:jc w:val="both"/>
      </w:pPr>
      <w:r w:rsidRPr="00844AE7">
        <w:t>3.4.</w:t>
      </w:r>
      <w:r w:rsidRPr="00844AE7">
        <w:tab/>
      </w:r>
      <w:r w:rsidR="009F00F2" w:rsidRPr="00844AE7">
        <w:t>Modifications of a type of retro-reflective</w:t>
      </w:r>
      <w:r w:rsidR="0001279B" w:rsidRPr="00844AE7">
        <w:t xml:space="preserve"> </w:t>
      </w:r>
      <w:r w:rsidR="009F00F2" w:rsidRPr="00844AE7">
        <w:t>device for motor vehicles and their trailers and extension of approval</w:t>
      </w:r>
    </w:p>
    <w:p w14:paraId="4633C97A" w14:textId="1A62AA5E" w:rsidR="00072A21" w:rsidRPr="00C64DE4" w:rsidRDefault="00844AE7" w:rsidP="00806416">
      <w:pPr>
        <w:widowControl w:val="0"/>
        <w:spacing w:after="120"/>
        <w:ind w:left="2268" w:right="1134" w:hanging="1134"/>
        <w:jc w:val="both"/>
      </w:pPr>
      <w:r>
        <w:rPr>
          <w:lang w:eastAsia="en-GB"/>
        </w:rPr>
        <w:t>3.4.1.</w:t>
      </w:r>
      <w:r w:rsidR="00072A21" w:rsidRPr="00C64DE4">
        <w:rPr>
          <w:lang w:eastAsia="en-GB"/>
        </w:rPr>
        <w:tab/>
      </w:r>
      <w:r w:rsidR="00072A21" w:rsidRPr="00C64DE4">
        <w:t>Every mod</w:t>
      </w:r>
      <w:r w:rsidR="005E66F5">
        <w:t>ification of the type</w:t>
      </w:r>
      <w:r w:rsidR="0001279B">
        <w:t xml:space="preserve"> of </w:t>
      </w:r>
      <w:r w:rsidR="00235C7B">
        <w:t>retro-reflective</w:t>
      </w:r>
      <w:r w:rsidR="0001279B">
        <w:t xml:space="preserve"> device </w:t>
      </w:r>
      <w:r w:rsidR="00072A21" w:rsidRPr="00C64DE4">
        <w:t xml:space="preserve">shall be notified to the Type Approval Authority which </w:t>
      </w:r>
      <w:r w:rsidR="0001279B">
        <w:t xml:space="preserve">approved the type. </w:t>
      </w:r>
      <w:r w:rsidR="00072A21" w:rsidRPr="00C64DE4">
        <w:t>The</w:t>
      </w:r>
      <w:r w:rsidR="0001279B">
        <w:t xml:space="preserve"> Au</w:t>
      </w:r>
      <w:r w:rsidR="00072A21" w:rsidRPr="00C64DE4">
        <w:t>thority may then either:</w:t>
      </w:r>
    </w:p>
    <w:p w14:paraId="4BC52D3A" w14:textId="4CE9D736" w:rsidR="00072A21" w:rsidRPr="00C64DE4" w:rsidRDefault="00072A21" w:rsidP="00806416">
      <w:pPr>
        <w:widowControl w:val="0"/>
        <w:spacing w:after="120"/>
        <w:ind w:left="2268" w:right="1134" w:hanging="1134"/>
        <w:jc w:val="both"/>
      </w:pPr>
      <w:r w:rsidRPr="00C64DE4">
        <w:t>3.4.1.1.</w:t>
      </w:r>
      <w:r w:rsidRPr="00C64DE4">
        <w:tab/>
        <w:t xml:space="preserve">Consider that the modifications made are unlikely to have an appreciable adverse effect, and that in any case </w:t>
      </w:r>
      <w:r w:rsidR="0001279B">
        <w:t xml:space="preserve">the </w:t>
      </w:r>
      <w:r w:rsidR="00235C7B">
        <w:t>retro-reflective</w:t>
      </w:r>
      <w:r w:rsidRPr="00C64DE4">
        <w:t xml:space="preserve"> of device still meets the requirements; or</w:t>
      </w:r>
    </w:p>
    <w:p w14:paraId="6664F717" w14:textId="5410DAE4" w:rsidR="00072A21" w:rsidRPr="00C64DE4" w:rsidRDefault="00844AE7" w:rsidP="00806416">
      <w:pPr>
        <w:widowControl w:val="0"/>
        <w:spacing w:after="120"/>
        <w:ind w:left="2268" w:right="1134" w:hanging="1134"/>
        <w:jc w:val="both"/>
        <w:rPr>
          <w:lang w:eastAsia="en-GB"/>
        </w:rPr>
      </w:pPr>
      <w:r>
        <w:lastRenderedPageBreak/>
        <w:t>3.4.1.2.</w:t>
      </w:r>
      <w:r w:rsidR="00072A21" w:rsidRPr="00C64DE4">
        <w:tab/>
        <w:t>Require</w:t>
      </w:r>
      <w:r w:rsidR="00072A21" w:rsidRPr="00C64DE4">
        <w:rPr>
          <w:lang w:eastAsia="en-GB"/>
        </w:rPr>
        <w:t xml:space="preserve"> a further report from the technical service responsible for conducting the tests.</w:t>
      </w:r>
    </w:p>
    <w:p w14:paraId="4A681235" w14:textId="5A7FA240" w:rsidR="00072A21" w:rsidRPr="00C64DE4" w:rsidRDefault="00844AE7" w:rsidP="00806416">
      <w:pPr>
        <w:widowControl w:val="0"/>
        <w:spacing w:after="120"/>
        <w:ind w:left="2268" w:right="1134" w:hanging="1134"/>
        <w:jc w:val="both"/>
        <w:rPr>
          <w:lang w:eastAsia="en-GB"/>
        </w:rPr>
      </w:pPr>
      <w:r>
        <w:rPr>
          <w:lang w:eastAsia="en-GB"/>
        </w:rPr>
        <w:t>3.4.2.</w:t>
      </w:r>
      <w:r w:rsidR="00072A21" w:rsidRPr="00C64DE4">
        <w:rPr>
          <w:lang w:eastAsia="en-GB"/>
        </w:rPr>
        <w:tab/>
      </w:r>
      <w:r w:rsidR="0001279B">
        <w:t>C</w:t>
      </w:r>
      <w:r w:rsidR="00072A21" w:rsidRPr="00C64DE4">
        <w:t>onfirmation</w:t>
      </w:r>
      <w:r w:rsidR="00072A21" w:rsidRPr="00C64DE4">
        <w:rPr>
          <w:lang w:eastAsia="en-GB"/>
        </w:rPr>
        <w:t xml:space="preserve"> </w:t>
      </w:r>
      <w:r w:rsidR="0001279B">
        <w:rPr>
          <w:lang w:eastAsia="en-GB"/>
        </w:rPr>
        <w:t xml:space="preserve">or refusal </w:t>
      </w:r>
      <w:r w:rsidR="00072A21" w:rsidRPr="00C64DE4">
        <w:rPr>
          <w:lang w:eastAsia="en-GB"/>
        </w:rPr>
        <w:t xml:space="preserve">of approval, specifying the </w:t>
      </w:r>
      <w:r w:rsidR="0001279B">
        <w:rPr>
          <w:lang w:eastAsia="en-GB"/>
        </w:rPr>
        <w:t xml:space="preserve">alterations, </w:t>
      </w:r>
      <w:r w:rsidR="00072A21" w:rsidRPr="00C64DE4">
        <w:rPr>
          <w:lang w:eastAsia="en-GB"/>
        </w:rPr>
        <w:t>shall be communicated by the procedure specified in paragraph</w:t>
      </w:r>
      <w:r w:rsidR="00473303">
        <w:rPr>
          <w:lang w:eastAsia="en-GB"/>
        </w:rPr>
        <w:t xml:space="preserve"> 3.2.</w:t>
      </w:r>
      <w:r w:rsidR="0001279B">
        <w:rPr>
          <w:lang w:eastAsia="en-GB"/>
        </w:rPr>
        <w:t>3.1.</w:t>
      </w:r>
      <w:r w:rsidR="00072A21" w:rsidRPr="00C64DE4">
        <w:rPr>
          <w:lang w:eastAsia="en-GB"/>
        </w:rPr>
        <w:t xml:space="preserve"> to the </w:t>
      </w:r>
      <w:r w:rsidR="0001279B">
        <w:rPr>
          <w:lang w:eastAsia="en-GB"/>
        </w:rPr>
        <w:t xml:space="preserve">Contracting </w:t>
      </w:r>
      <w:r w:rsidR="00072A21" w:rsidRPr="00C64DE4">
        <w:rPr>
          <w:lang w:eastAsia="en-GB"/>
        </w:rPr>
        <w:t xml:space="preserve">Parties to the </w:t>
      </w:r>
      <w:r w:rsidR="0001279B">
        <w:rPr>
          <w:lang w:eastAsia="en-GB"/>
        </w:rPr>
        <w:t xml:space="preserve">1958 </w:t>
      </w:r>
      <w:r w:rsidR="00072A21" w:rsidRPr="00C64DE4">
        <w:rPr>
          <w:lang w:eastAsia="en-GB"/>
        </w:rPr>
        <w:t>Agreement apply</w:t>
      </w:r>
      <w:r w:rsidR="0001279B">
        <w:rPr>
          <w:lang w:eastAsia="en-GB"/>
        </w:rPr>
        <w:t>ing</w:t>
      </w:r>
      <w:r w:rsidR="00072A21" w:rsidRPr="00C64DE4">
        <w:rPr>
          <w:lang w:eastAsia="en-GB"/>
        </w:rPr>
        <w:t xml:space="preserve"> </w:t>
      </w:r>
      <w:r w:rsidR="006211BB">
        <w:rPr>
          <w:lang w:eastAsia="en-GB"/>
        </w:rPr>
        <w:t>this Regulation</w:t>
      </w:r>
      <w:r w:rsidR="00072A21" w:rsidRPr="00C64DE4">
        <w:rPr>
          <w:lang w:eastAsia="en-GB"/>
        </w:rPr>
        <w:t>.</w:t>
      </w:r>
    </w:p>
    <w:p w14:paraId="158F67D4" w14:textId="67D28125" w:rsidR="00081BC3" w:rsidRDefault="00844AE7" w:rsidP="00806416">
      <w:pPr>
        <w:widowControl w:val="0"/>
        <w:spacing w:after="120"/>
        <w:ind w:left="2268" w:right="1134" w:hanging="1134"/>
        <w:jc w:val="both"/>
        <w:rPr>
          <w:lang w:eastAsia="en-GB"/>
        </w:rPr>
      </w:pPr>
      <w:r>
        <w:rPr>
          <w:lang w:eastAsia="en-GB"/>
        </w:rPr>
        <w:t>3.4.3.</w:t>
      </w:r>
      <w:r w:rsidR="00072A21" w:rsidRPr="00C64DE4">
        <w:rPr>
          <w:lang w:eastAsia="en-GB"/>
        </w:rPr>
        <w:tab/>
      </w:r>
      <w:r w:rsidR="00072A21" w:rsidRPr="00C64DE4">
        <w:t>The</w:t>
      </w:r>
      <w:r w:rsidR="00072A21" w:rsidRPr="00C64DE4">
        <w:rPr>
          <w:lang w:eastAsia="en-GB"/>
        </w:rPr>
        <w:t xml:space="preserve"> Type Approval Authority issuing the extension of approval shall assign a series number </w:t>
      </w:r>
      <w:r w:rsidR="00081BC3">
        <w:rPr>
          <w:lang w:eastAsia="en-GB"/>
        </w:rPr>
        <w:t>for such an extension and inform thereof the other Contracting Parties to the 195</w:t>
      </w:r>
      <w:r w:rsidR="00867855">
        <w:rPr>
          <w:lang w:eastAsia="en-GB"/>
        </w:rPr>
        <w:t>8</w:t>
      </w:r>
      <w:r w:rsidR="00081BC3">
        <w:rPr>
          <w:lang w:eastAsia="en-GB"/>
        </w:rPr>
        <w:t xml:space="preserve"> Agreement applying the UN Regulation under which the approval has been granted by means of a communication form conforming to the model in Annex 1.</w:t>
      </w:r>
    </w:p>
    <w:p w14:paraId="398EEB0F" w14:textId="54A8EBC5" w:rsidR="00E224E4" w:rsidRPr="00844AE7" w:rsidRDefault="00E224E4" w:rsidP="00806416">
      <w:pPr>
        <w:widowControl w:val="0"/>
        <w:spacing w:after="120"/>
        <w:ind w:left="2268" w:right="1134" w:hanging="1134"/>
        <w:jc w:val="both"/>
      </w:pPr>
      <w:r w:rsidRPr="00844AE7">
        <w:t>3.</w:t>
      </w:r>
      <w:r w:rsidR="00072A21" w:rsidRPr="00844AE7">
        <w:t>5</w:t>
      </w:r>
      <w:r w:rsidRPr="00844AE7">
        <w:t>.</w:t>
      </w:r>
      <w:r w:rsidRPr="00844AE7">
        <w:tab/>
      </w:r>
      <w:r w:rsidRPr="00844AE7">
        <w:tab/>
      </w:r>
      <w:r w:rsidR="009F00F2" w:rsidRPr="00844AE7">
        <w:t>Conformity of production</w:t>
      </w:r>
    </w:p>
    <w:p w14:paraId="3ADC7D62" w14:textId="6F69C91E" w:rsidR="00E224E4" w:rsidRPr="00C64DE4" w:rsidRDefault="00E224E4" w:rsidP="00806416">
      <w:pPr>
        <w:widowControl w:val="0"/>
        <w:spacing w:after="120"/>
        <w:ind w:left="2268" w:right="1134"/>
        <w:jc w:val="both"/>
        <w:rPr>
          <w:lang w:eastAsia="en-GB"/>
        </w:rPr>
      </w:pPr>
      <w:r w:rsidRPr="00C64DE4">
        <w:rPr>
          <w:lang w:eastAsia="en-GB"/>
        </w:rPr>
        <w:t xml:space="preserve">The conformity of production procedures shall comply with those set out in the </w:t>
      </w:r>
      <w:r w:rsidR="00081BC3">
        <w:rPr>
          <w:lang w:eastAsia="en-GB"/>
        </w:rPr>
        <w:t>195</w:t>
      </w:r>
      <w:r w:rsidR="00867855">
        <w:rPr>
          <w:lang w:eastAsia="en-GB"/>
        </w:rPr>
        <w:t>8</w:t>
      </w:r>
      <w:r w:rsidR="00081BC3">
        <w:rPr>
          <w:lang w:eastAsia="en-GB"/>
        </w:rPr>
        <w:t xml:space="preserve"> Agreement, Schedule 1 (E/ECE/TRANS/505/</w:t>
      </w:r>
      <w:r w:rsidRPr="00C64DE4">
        <w:rPr>
          <w:lang w:eastAsia="en-GB"/>
        </w:rPr>
        <w:t>Rev.3</w:t>
      </w:r>
      <w:r w:rsidR="00081BC3">
        <w:rPr>
          <w:lang w:eastAsia="en-GB"/>
        </w:rPr>
        <w:t xml:space="preserve">), </w:t>
      </w:r>
      <w:r w:rsidRPr="00C64DE4">
        <w:rPr>
          <w:lang w:eastAsia="en-GB"/>
        </w:rPr>
        <w:t>with the following requirements:</w:t>
      </w:r>
    </w:p>
    <w:p w14:paraId="37C2F7C3" w14:textId="6FE14B19"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.1.</w:t>
      </w:r>
      <w:r w:rsidR="00E224E4" w:rsidRPr="00C64DE4">
        <w:tab/>
        <w:t xml:space="preserve">Retro-reflectors approved under </w:t>
      </w:r>
      <w:r w:rsidR="006211BB">
        <w:t>this Regulation</w:t>
      </w:r>
      <w:r w:rsidR="00E224E4" w:rsidRPr="00C64DE4">
        <w:t xml:space="preserve"> shall be so manufactured as to conform to the type approved by meeting the requirements set forth in </w:t>
      </w:r>
      <w:r w:rsidR="00533520" w:rsidRPr="00C64DE4">
        <w:t>paragraphs 4 and 5.</w:t>
      </w:r>
    </w:p>
    <w:p w14:paraId="4DA7C18A" w14:textId="77777777"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w:t>
      </w:r>
      <w:r w:rsidRPr="00C64DE4">
        <w:t>1.1.</w:t>
      </w:r>
      <w:r w:rsidR="00E224E4" w:rsidRPr="00C64DE4">
        <w:tab/>
        <w:t xml:space="preserve">The minimum requirements for conformity of production control procedures set forth in Annex </w:t>
      </w:r>
      <w:r w:rsidR="009669A2">
        <w:t>2</w:t>
      </w:r>
      <w:r w:rsidR="00E224E4" w:rsidRPr="00C64DE4">
        <w:t xml:space="preserve"> shall be complied with.</w:t>
      </w:r>
    </w:p>
    <w:p w14:paraId="37B8B2D6" w14:textId="77777777" w:rsidR="00E224E4" w:rsidRPr="00C64DE4" w:rsidRDefault="00F5471C" w:rsidP="00806416">
      <w:pPr>
        <w:widowControl w:val="0"/>
        <w:spacing w:after="120"/>
        <w:ind w:left="2268" w:right="1134" w:hanging="1134"/>
        <w:jc w:val="both"/>
      </w:pPr>
      <w:r w:rsidRPr="00C64DE4">
        <w:t>3.</w:t>
      </w:r>
      <w:r w:rsidR="00072A21" w:rsidRPr="00C64DE4">
        <w:t>5</w:t>
      </w:r>
      <w:r w:rsidRPr="00C64DE4">
        <w:t>.1.</w:t>
      </w:r>
      <w:r w:rsidR="00E224E4" w:rsidRPr="00C64DE4">
        <w:t>2.</w:t>
      </w:r>
      <w:r w:rsidR="00E224E4" w:rsidRPr="00C64DE4">
        <w:tab/>
        <w:t xml:space="preserve">The minimum requirements for sampling by an inspector set forth in Annex </w:t>
      </w:r>
      <w:r w:rsidR="009669A2">
        <w:t>3</w:t>
      </w:r>
      <w:r w:rsidR="00E224E4" w:rsidRPr="00C64DE4">
        <w:t xml:space="preserve"> shall be complied with.</w:t>
      </w:r>
    </w:p>
    <w:p w14:paraId="43B17E34" w14:textId="23AD47FD"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w:t>
      </w:r>
      <w:r w:rsidRPr="00C64DE4">
        <w:t>2</w:t>
      </w:r>
      <w:r w:rsidR="00E224E4" w:rsidRPr="00C64DE4">
        <w:t>.</w:t>
      </w:r>
      <w:r w:rsidR="00E224E4" w:rsidRPr="00C64DE4">
        <w:tab/>
        <w:t>The authority which has granted type approval may at any time verify the conformity control methods applie</w:t>
      </w:r>
      <w:r w:rsidR="00C47E59">
        <w:t xml:space="preserve">d in each production facility. </w:t>
      </w:r>
      <w:r w:rsidR="00E224E4" w:rsidRPr="00C64DE4">
        <w:t>The normal frequency of these verifications shall be once every two years.</w:t>
      </w:r>
    </w:p>
    <w:p w14:paraId="0B436F27" w14:textId="18617116"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w:t>
      </w:r>
      <w:r w:rsidR="00533520" w:rsidRPr="00C64DE4">
        <w:t>3.</w:t>
      </w:r>
      <w:r w:rsidR="00E224E4" w:rsidRPr="00C64DE4">
        <w:tab/>
        <w:t xml:space="preserve">Advance warning triangles approved under </w:t>
      </w:r>
      <w:r w:rsidR="006211BB">
        <w:t>this Regulation</w:t>
      </w:r>
      <w:r w:rsidR="00E224E4" w:rsidRPr="00C64DE4">
        <w:t xml:space="preserve"> shall be so manufactured as to conform to the type approved under </w:t>
      </w:r>
      <w:r w:rsidR="006211BB">
        <w:t>this Regulation</w:t>
      </w:r>
      <w:r w:rsidR="00E224E4" w:rsidRPr="00C64DE4">
        <w:t>.</w:t>
      </w:r>
    </w:p>
    <w:p w14:paraId="350BF1FA" w14:textId="77777777" w:rsidR="00E224E4" w:rsidRPr="00C64DE4" w:rsidRDefault="00E224E4" w:rsidP="00806416">
      <w:pPr>
        <w:widowControl w:val="0"/>
        <w:spacing w:after="120"/>
        <w:ind w:left="2268" w:right="1134"/>
        <w:jc w:val="both"/>
        <w:rPr>
          <w:lang w:eastAsia="en-GB"/>
        </w:rPr>
      </w:pPr>
      <w:r w:rsidRPr="00C64DE4">
        <w:t>The</w:t>
      </w:r>
      <w:r w:rsidRPr="00C64DE4">
        <w:rPr>
          <w:lang w:eastAsia="en-GB"/>
        </w:rPr>
        <w:t xml:space="preserve"> compliance with the requirements set forth in paragraphs </w:t>
      </w:r>
      <w:r w:rsidR="00533520" w:rsidRPr="00C64DE4">
        <w:rPr>
          <w:lang w:eastAsia="en-GB"/>
        </w:rPr>
        <w:t>4. and 5.</w:t>
      </w:r>
      <w:r w:rsidRPr="00C64DE4">
        <w:rPr>
          <w:lang w:eastAsia="en-GB"/>
        </w:rPr>
        <w:t xml:space="preserve"> shall be verified as follows:</w:t>
      </w:r>
    </w:p>
    <w:p w14:paraId="264ED040" w14:textId="1D6FF207" w:rsidR="00E224E4" w:rsidRPr="00C64DE4" w:rsidRDefault="00F5471C" w:rsidP="00806416">
      <w:pPr>
        <w:widowControl w:val="0"/>
        <w:spacing w:after="120"/>
        <w:ind w:left="2268" w:right="1134" w:hanging="1134"/>
        <w:jc w:val="both"/>
        <w:rPr>
          <w:lang w:eastAsia="en-GB"/>
        </w:rPr>
      </w:pPr>
      <w:r w:rsidRPr="00C64DE4">
        <w:rPr>
          <w:lang w:eastAsia="en-GB"/>
        </w:rPr>
        <w:t>3.</w:t>
      </w:r>
      <w:r w:rsidR="00072A21" w:rsidRPr="00C64DE4">
        <w:rPr>
          <w:lang w:eastAsia="en-GB"/>
        </w:rPr>
        <w:t>5</w:t>
      </w:r>
      <w:r w:rsidR="00E224E4" w:rsidRPr="00C64DE4">
        <w:rPr>
          <w:lang w:eastAsia="en-GB"/>
        </w:rPr>
        <w:t>.</w:t>
      </w:r>
      <w:r w:rsidR="009602DF" w:rsidRPr="00C64DE4">
        <w:rPr>
          <w:lang w:eastAsia="en-GB"/>
        </w:rPr>
        <w:t>3.1</w:t>
      </w:r>
      <w:r w:rsidR="00844AE7">
        <w:rPr>
          <w:lang w:eastAsia="en-GB"/>
        </w:rPr>
        <w:t>.</w:t>
      </w:r>
      <w:r w:rsidR="00E224E4" w:rsidRPr="00C64DE4">
        <w:rPr>
          <w:lang w:eastAsia="en-GB"/>
        </w:rPr>
        <w:tab/>
        <w:t xml:space="preserve">In </w:t>
      </w:r>
      <w:r w:rsidR="00E224E4" w:rsidRPr="00C64DE4">
        <w:t>addition</w:t>
      </w:r>
      <w:r w:rsidR="00E224E4" w:rsidRPr="00C64DE4">
        <w:rPr>
          <w:lang w:eastAsia="en-GB"/>
        </w:rPr>
        <w:t xml:space="preserve">, the stability in time of the optical properties and colour of retro-reflecting optical units of advance warning triangles conforming to an approved type and in use shall be verified. In the event of a systematic deficiency of the retro-reflecting optical units of advance warning triangles in use and conforming to an approved type, approval may be withdrawn. A "systematic deficiency" shall be deemed to exist where an approved type of advance warning triangle fails to meet the requirements of </w:t>
      </w:r>
      <w:r w:rsidR="00E224E4" w:rsidRPr="00081BC3">
        <w:rPr>
          <w:lang w:eastAsia="en-GB"/>
        </w:rPr>
        <w:t xml:space="preserve">paragraph </w:t>
      </w:r>
      <w:r w:rsidR="00906B5F" w:rsidRPr="00081BC3">
        <w:rPr>
          <w:lang w:eastAsia="en-GB"/>
        </w:rPr>
        <w:t>5</w:t>
      </w:r>
      <w:r w:rsidR="00D10274">
        <w:rPr>
          <w:lang w:eastAsia="en-GB"/>
        </w:rPr>
        <w:t>.</w:t>
      </w:r>
    </w:p>
    <w:p w14:paraId="3897E537" w14:textId="48557AF6"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w:t>
      </w:r>
      <w:r w:rsidR="00E224E4" w:rsidRPr="00C64DE4">
        <w:tab/>
      </w:r>
      <w:r w:rsidR="00E224E4" w:rsidRPr="00C64DE4">
        <w:rPr>
          <w:lang w:eastAsia="en-GB"/>
        </w:rPr>
        <w:t>Any</w:t>
      </w:r>
      <w:r w:rsidR="00E224E4" w:rsidRPr="00C64DE4">
        <w:t xml:space="preserve"> retro-reflective marking material approved to this Regulation shall be so manufactured as to conform to the type approved by meeting the requirements set forth </w:t>
      </w:r>
      <w:r w:rsidR="00E224E4" w:rsidRPr="00081BC3">
        <w:t>in paragraphs </w:t>
      </w:r>
      <w:r w:rsidR="00081BC3" w:rsidRPr="00081BC3">
        <w:t>4</w:t>
      </w:r>
      <w:r w:rsidR="005B527E">
        <w:t>.</w:t>
      </w:r>
      <w:r w:rsidR="00E224E4" w:rsidRPr="00081BC3">
        <w:t xml:space="preserve"> and </w:t>
      </w:r>
      <w:r w:rsidR="00081BC3">
        <w:t>5</w:t>
      </w:r>
      <w:r w:rsidR="00D10274">
        <w:t>.</w:t>
      </w:r>
    </w:p>
    <w:p w14:paraId="36415123" w14:textId="0F275F11"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.4.1.</w:t>
      </w:r>
      <w:r w:rsidR="00E224E4" w:rsidRPr="00C64DE4">
        <w:tab/>
        <w:t xml:space="preserve">The conformity of production shall not be contested if the mean value of the photometric measurements of five specimens taken at random deviates unfavourably by not more than 20 per cent from the prescribed values given in </w:t>
      </w:r>
      <w:r w:rsidR="00081BC3">
        <w:t>paragraph</w:t>
      </w:r>
      <w:r w:rsidR="005B527E">
        <w:t>s</w:t>
      </w:r>
      <w:r w:rsidR="00081BC3">
        <w:t xml:space="preserve"> </w:t>
      </w:r>
      <w:r w:rsidR="00221C06">
        <w:t>4</w:t>
      </w:r>
      <w:r w:rsidR="005B527E">
        <w:t>.</w:t>
      </w:r>
      <w:r w:rsidR="00221C06">
        <w:t xml:space="preserve"> and </w:t>
      </w:r>
      <w:r w:rsidR="00081BC3">
        <w:t>5</w:t>
      </w:r>
      <w:r w:rsidR="00D10274">
        <w:t>.</w:t>
      </w:r>
    </w:p>
    <w:p w14:paraId="02D2839C" w14:textId="77777777"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.4.2.</w:t>
      </w:r>
      <w:r w:rsidR="00E224E4" w:rsidRPr="00C64DE4">
        <w:tab/>
        <w:t xml:space="preserve">The conformity of production shall not be contested, if the mean value of the colorimetric properties of five specimens taken at random meet the specifications of </w:t>
      </w:r>
      <w:r w:rsidR="00221C06">
        <w:t>p</w:t>
      </w:r>
      <w:r w:rsidR="00081BC3">
        <w:t>aragraph</w:t>
      </w:r>
      <w:r w:rsidR="005B527E">
        <w:t>s</w:t>
      </w:r>
      <w:r w:rsidR="00081BC3">
        <w:t xml:space="preserve"> </w:t>
      </w:r>
      <w:r w:rsidR="00221C06">
        <w:t>4</w:t>
      </w:r>
      <w:r w:rsidR="005B527E">
        <w:t>.</w:t>
      </w:r>
      <w:r w:rsidR="00221C06">
        <w:t xml:space="preserve"> and </w:t>
      </w:r>
      <w:r w:rsidR="00081BC3">
        <w:t>5</w:t>
      </w:r>
      <w:r w:rsidR="005B527E">
        <w:t>.</w:t>
      </w:r>
      <w:r w:rsidR="00E224E4" w:rsidRPr="00C64DE4">
        <w:t xml:space="preserve"> to be judged by visual inspection.</w:t>
      </w:r>
    </w:p>
    <w:p w14:paraId="610FAD9E" w14:textId="7913B071"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.4.3.</w:t>
      </w:r>
      <w:r w:rsidR="00E224E4" w:rsidRPr="00C64DE4">
        <w:tab/>
        <w:t xml:space="preserve">The authority which has granted type approval may at any time verify the </w:t>
      </w:r>
      <w:r w:rsidR="00E224E4" w:rsidRPr="00C64DE4">
        <w:lastRenderedPageBreak/>
        <w:t>conformity control methods applie</w:t>
      </w:r>
      <w:r w:rsidR="00C47E59">
        <w:t xml:space="preserve">d in each production facility. </w:t>
      </w:r>
      <w:r w:rsidR="00E224E4" w:rsidRPr="00C64DE4">
        <w:t>The normal frequency of these verifications shall be once every two years.</w:t>
      </w:r>
    </w:p>
    <w:p w14:paraId="31847E36" w14:textId="72CC26D0" w:rsidR="00E224E4" w:rsidRPr="006D162A" w:rsidRDefault="00072A21" w:rsidP="00806416">
      <w:pPr>
        <w:widowControl w:val="0"/>
        <w:spacing w:after="120"/>
        <w:ind w:left="2268" w:right="1134" w:hanging="1134"/>
        <w:jc w:val="both"/>
      </w:pPr>
      <w:r w:rsidRPr="006D162A">
        <w:t>3.6.</w:t>
      </w:r>
      <w:r w:rsidRPr="006D162A">
        <w:tab/>
      </w:r>
      <w:r w:rsidR="007B7528" w:rsidRPr="006D162A">
        <w:t>Penalties for non-conformity of production</w:t>
      </w:r>
    </w:p>
    <w:p w14:paraId="42EAB91B" w14:textId="5192CCCA" w:rsidR="00221C06" w:rsidRDefault="00072A21" w:rsidP="00806416">
      <w:pPr>
        <w:widowControl w:val="0"/>
        <w:spacing w:after="120"/>
        <w:ind w:left="2268" w:right="1134" w:hanging="1134"/>
        <w:jc w:val="both"/>
        <w:rPr>
          <w:lang w:eastAsia="en-GB"/>
        </w:rPr>
      </w:pPr>
      <w:r w:rsidRPr="00C64DE4">
        <w:rPr>
          <w:lang w:eastAsia="en-GB"/>
        </w:rPr>
        <w:t>3.6</w:t>
      </w:r>
      <w:r w:rsidR="00E224E4" w:rsidRPr="00C64DE4">
        <w:rPr>
          <w:lang w:eastAsia="en-GB"/>
        </w:rPr>
        <w:t>.1.</w:t>
      </w:r>
      <w:r w:rsidR="00E224E4" w:rsidRPr="00C64DE4">
        <w:rPr>
          <w:lang w:eastAsia="en-GB"/>
        </w:rPr>
        <w:tab/>
      </w:r>
      <w:r w:rsidR="00E224E4" w:rsidRPr="00C64DE4">
        <w:t>The</w:t>
      </w:r>
      <w:r w:rsidR="00E224E4" w:rsidRPr="00C64DE4">
        <w:rPr>
          <w:lang w:eastAsia="en-GB"/>
        </w:rPr>
        <w:t xml:space="preserve"> approval granted may be withdrawn if the requirements </w:t>
      </w:r>
      <w:r w:rsidR="00221C06">
        <w:rPr>
          <w:lang w:eastAsia="en-GB"/>
        </w:rPr>
        <w:t xml:space="preserve">in </w:t>
      </w:r>
      <w:r w:rsidR="006211BB">
        <w:rPr>
          <w:lang w:eastAsia="en-GB"/>
        </w:rPr>
        <w:t>this Regulation</w:t>
      </w:r>
      <w:r w:rsidR="00221C06">
        <w:rPr>
          <w:lang w:eastAsia="en-GB"/>
        </w:rPr>
        <w:t xml:space="preserve"> are not met.</w:t>
      </w:r>
    </w:p>
    <w:p w14:paraId="41CC1255" w14:textId="2C56F3DD" w:rsidR="00E224E4" w:rsidRPr="00C64DE4" w:rsidRDefault="00072A21" w:rsidP="00806416">
      <w:pPr>
        <w:widowControl w:val="0"/>
        <w:spacing w:after="120"/>
        <w:ind w:left="2268" w:right="1134" w:hanging="1134"/>
        <w:jc w:val="both"/>
        <w:rPr>
          <w:lang w:eastAsia="en-GB"/>
        </w:rPr>
      </w:pPr>
      <w:r w:rsidRPr="00C64DE4">
        <w:rPr>
          <w:lang w:eastAsia="en-GB"/>
        </w:rPr>
        <w:t>3.6.2</w:t>
      </w:r>
      <w:r w:rsidR="00E224E4" w:rsidRPr="00C64DE4">
        <w:rPr>
          <w:lang w:eastAsia="en-GB"/>
        </w:rPr>
        <w:t>.</w:t>
      </w:r>
      <w:r w:rsidR="00E224E4" w:rsidRPr="00C64DE4">
        <w:rPr>
          <w:lang w:eastAsia="en-GB"/>
        </w:rPr>
        <w:tab/>
        <w:t xml:space="preserve">If a Contracting Party to the </w:t>
      </w:r>
      <w:r w:rsidR="00221C06">
        <w:rPr>
          <w:lang w:eastAsia="en-GB"/>
        </w:rPr>
        <w:t xml:space="preserve">1958 </w:t>
      </w:r>
      <w:r w:rsidR="00E224E4" w:rsidRPr="00C64DE4">
        <w:rPr>
          <w:lang w:eastAsia="en-GB"/>
        </w:rPr>
        <w:t xml:space="preserve">Agreement </w:t>
      </w:r>
      <w:r w:rsidR="00221C06">
        <w:rPr>
          <w:lang w:eastAsia="en-GB"/>
        </w:rPr>
        <w:t xml:space="preserve">which applies </w:t>
      </w:r>
      <w:r w:rsidR="006211BB">
        <w:rPr>
          <w:lang w:eastAsia="en-GB"/>
        </w:rPr>
        <w:t>this Regulation</w:t>
      </w:r>
      <w:r w:rsidR="00E224E4" w:rsidRPr="00C64DE4">
        <w:rPr>
          <w:lang w:eastAsia="en-GB"/>
        </w:rPr>
        <w:t xml:space="preserve"> withdraws an approval it has previously granted, it shall forthwith so notify the other Contracting Parties applying </w:t>
      </w:r>
      <w:r w:rsidR="006211BB">
        <w:rPr>
          <w:lang w:eastAsia="en-GB"/>
        </w:rPr>
        <w:t>this Regulation</w:t>
      </w:r>
      <w:r w:rsidR="00E224E4" w:rsidRPr="00C64DE4">
        <w:rPr>
          <w:lang w:eastAsia="en-GB"/>
        </w:rPr>
        <w:t xml:space="preserve"> by means of a communication form conforming to the model in Annex </w:t>
      </w:r>
      <w:r w:rsidRPr="00C64DE4">
        <w:rPr>
          <w:lang w:eastAsia="en-GB"/>
        </w:rPr>
        <w:t>1</w:t>
      </w:r>
      <w:r w:rsidR="00221C06">
        <w:rPr>
          <w:lang w:eastAsia="en-GB"/>
        </w:rPr>
        <w:t>.</w:t>
      </w:r>
    </w:p>
    <w:p w14:paraId="4CE81255" w14:textId="3AD05E78" w:rsidR="00E224E4" w:rsidRPr="006D162A" w:rsidRDefault="00072A21" w:rsidP="00806416">
      <w:pPr>
        <w:widowControl w:val="0"/>
        <w:spacing w:after="120"/>
        <w:ind w:left="2268" w:right="1134" w:hanging="1134"/>
        <w:jc w:val="both"/>
        <w:rPr>
          <w:lang w:eastAsia="en-GB"/>
        </w:rPr>
      </w:pPr>
      <w:r w:rsidRPr="006D162A">
        <w:rPr>
          <w:lang w:eastAsia="en-GB"/>
        </w:rPr>
        <w:t>3.7.</w:t>
      </w:r>
      <w:r w:rsidRPr="006D162A">
        <w:rPr>
          <w:lang w:eastAsia="en-GB"/>
        </w:rPr>
        <w:tab/>
      </w:r>
      <w:r w:rsidR="007B7528" w:rsidRPr="006D162A">
        <w:rPr>
          <w:lang w:eastAsia="en-GB"/>
        </w:rPr>
        <w:t>Production definitively discontinued</w:t>
      </w:r>
    </w:p>
    <w:p w14:paraId="7E141D58" w14:textId="442E5EDB" w:rsidR="00E224E4" w:rsidRPr="00C64DE4" w:rsidRDefault="00E224E4" w:rsidP="00806416">
      <w:pPr>
        <w:widowControl w:val="0"/>
        <w:spacing w:after="120"/>
        <w:ind w:left="2268" w:right="1134"/>
        <w:jc w:val="both"/>
        <w:rPr>
          <w:highlight w:val="yellow"/>
        </w:rPr>
      </w:pPr>
      <w:r w:rsidRPr="00C64DE4">
        <w:t>If the holder of the approval completely ceases t</w:t>
      </w:r>
      <w:r w:rsidR="00221C06">
        <w:t>o</w:t>
      </w:r>
      <w:r w:rsidRPr="00C64DE4">
        <w:t xml:space="preserve"> manufacture</w:t>
      </w:r>
      <w:r w:rsidR="00221C06">
        <w:t xml:space="preserve"> a </w:t>
      </w:r>
      <w:r w:rsidR="00235C7B">
        <w:t>retro-reflective</w:t>
      </w:r>
      <w:r w:rsidR="00221C06">
        <w:t xml:space="preserve"> device</w:t>
      </w:r>
      <w:r w:rsidRPr="00C64DE4">
        <w:t xml:space="preserve"> approved in accordance with </w:t>
      </w:r>
      <w:r w:rsidR="006211BB">
        <w:t>this Regulation</w:t>
      </w:r>
      <w:r w:rsidRPr="00C64DE4">
        <w:t>, he shall so inform the authori</w:t>
      </w:r>
      <w:r w:rsidR="00C47E59">
        <w:t xml:space="preserve">ty which granted the approval. </w:t>
      </w:r>
      <w:r w:rsidRPr="00C64DE4">
        <w:t>Upon receiving the relevant communication, that authority shall inform thereof the other</w:t>
      </w:r>
      <w:r w:rsidR="00D10274">
        <w:t xml:space="preserve"> Contracting</w:t>
      </w:r>
      <w:r w:rsidRPr="00C64DE4">
        <w:t xml:space="preserve"> Parties to the Agreement applying </w:t>
      </w:r>
      <w:r w:rsidR="006211BB">
        <w:t>this Regulation</w:t>
      </w:r>
      <w:r w:rsidRPr="00C64DE4">
        <w:t xml:space="preserve"> by means of a communication form conforming to the model in Annex </w:t>
      </w:r>
      <w:r w:rsidR="00221C06">
        <w:t>1</w:t>
      </w:r>
      <w:r w:rsidRPr="00C64DE4">
        <w:t>.</w:t>
      </w:r>
    </w:p>
    <w:p w14:paraId="64B6AA55" w14:textId="3198AAC5" w:rsidR="00E224E4" w:rsidRPr="00C907DF" w:rsidRDefault="00072A21" w:rsidP="00806416">
      <w:pPr>
        <w:widowControl w:val="0"/>
        <w:spacing w:after="120"/>
        <w:ind w:left="2268" w:right="1134" w:hanging="1134"/>
        <w:jc w:val="both"/>
        <w:rPr>
          <w:lang w:eastAsia="en-GB"/>
        </w:rPr>
      </w:pPr>
      <w:r w:rsidRPr="00C907DF">
        <w:rPr>
          <w:lang w:eastAsia="en-GB"/>
        </w:rPr>
        <w:t>3.8.</w:t>
      </w:r>
      <w:r w:rsidRPr="00C907DF">
        <w:rPr>
          <w:lang w:eastAsia="en-GB"/>
        </w:rPr>
        <w:tab/>
      </w:r>
      <w:r w:rsidR="007B7528" w:rsidRPr="00C907DF">
        <w:rPr>
          <w:lang w:eastAsia="en-GB"/>
        </w:rPr>
        <w:t xml:space="preserve">Name and address of the </w:t>
      </w:r>
      <w:r w:rsidR="007B7528">
        <w:rPr>
          <w:lang w:eastAsia="en-GB"/>
        </w:rPr>
        <w:t>T</w:t>
      </w:r>
      <w:r w:rsidR="007B7528" w:rsidRPr="00C907DF">
        <w:rPr>
          <w:lang w:eastAsia="en-GB"/>
        </w:rPr>
        <w:t xml:space="preserve">echnical </w:t>
      </w:r>
      <w:r w:rsidR="007B7528">
        <w:rPr>
          <w:lang w:eastAsia="en-GB"/>
        </w:rPr>
        <w:t>S</w:t>
      </w:r>
      <w:r w:rsidR="007B7528" w:rsidRPr="00C907DF">
        <w:rPr>
          <w:lang w:eastAsia="en-GB"/>
        </w:rPr>
        <w:t xml:space="preserve">ervices responsible for conducting approval tests; and of </w:t>
      </w:r>
      <w:r w:rsidR="007B7528">
        <w:rPr>
          <w:lang w:eastAsia="en-GB"/>
        </w:rPr>
        <w:t>Type Approval Authorities</w:t>
      </w:r>
    </w:p>
    <w:p w14:paraId="4EB17856" w14:textId="72521686" w:rsidR="00E224E4" w:rsidRDefault="00E224E4" w:rsidP="00806416">
      <w:pPr>
        <w:widowControl w:val="0"/>
        <w:spacing w:after="120"/>
        <w:ind w:left="2268" w:right="1134"/>
        <w:jc w:val="both"/>
      </w:pPr>
      <w:r w:rsidRPr="00C64DE4">
        <w:t xml:space="preserve">The Contracting Parties to the Agreement applying </w:t>
      </w:r>
      <w:r w:rsidR="006211BB">
        <w:t>this Regulation</w:t>
      </w:r>
      <w:r w:rsidR="001C2D8A">
        <w:t xml:space="preserve"> </w:t>
      </w:r>
      <w:r w:rsidRPr="00C64DE4">
        <w:t xml:space="preserve">shall communicate to the United Nations secretariat the names and addresses of the </w:t>
      </w:r>
      <w:r w:rsidR="00221C06">
        <w:t>T</w:t>
      </w:r>
      <w:r w:rsidRPr="00C64DE4">
        <w:t xml:space="preserve">echnical </w:t>
      </w:r>
      <w:r w:rsidR="00221C06">
        <w:t>S</w:t>
      </w:r>
      <w:r w:rsidRPr="00C64DE4">
        <w:t xml:space="preserve">ervices responsible for conducting approval tests and of the </w:t>
      </w:r>
      <w:r w:rsidR="007B7528">
        <w:rPr>
          <w:lang w:eastAsia="en-GB"/>
        </w:rPr>
        <w:t>Type Approval Authorities</w:t>
      </w:r>
      <w:r w:rsidRPr="00C64DE4">
        <w:t xml:space="preserve"> which grant approval and to which forms certifying approval or extension or refusal or withdrawal of approval, </w:t>
      </w:r>
      <w:r w:rsidR="00221C06">
        <w:t xml:space="preserve">or the definitive discontinuation of production </w:t>
      </w:r>
      <w:r w:rsidRPr="00C64DE4">
        <w:t>issued in other countries, are to be sent.</w:t>
      </w:r>
    </w:p>
    <w:p w14:paraId="1C67ECC4" w14:textId="77D6DD40" w:rsidR="00976DE1" w:rsidRPr="00C64DE4" w:rsidRDefault="0039566F" w:rsidP="0039566F">
      <w:pPr>
        <w:pStyle w:val="HChG"/>
      </w:pPr>
      <w:r>
        <w:tab/>
      </w:r>
      <w:r>
        <w:tab/>
      </w:r>
      <w:r w:rsidR="000D4155" w:rsidRPr="00C64DE4">
        <w:t>4</w:t>
      </w:r>
      <w:r w:rsidR="001E3A92" w:rsidRPr="00C64DE4">
        <w:t>.</w:t>
      </w:r>
      <w:r w:rsidR="001E3A92" w:rsidRPr="00C64DE4">
        <w:tab/>
      </w:r>
      <w:r>
        <w:tab/>
      </w:r>
      <w:r w:rsidR="00212408" w:rsidRPr="00C64DE4">
        <w:t>General requirements</w:t>
      </w:r>
    </w:p>
    <w:p w14:paraId="59F2CAA2" w14:textId="2BF87269" w:rsidR="00346801" w:rsidRPr="00C64DE4" w:rsidRDefault="000D4155" w:rsidP="00806416">
      <w:pPr>
        <w:widowControl w:val="0"/>
        <w:spacing w:after="120"/>
        <w:ind w:left="2268" w:right="1134" w:hanging="1134"/>
        <w:jc w:val="both"/>
        <w:rPr>
          <w:caps/>
          <w:u w:val="single"/>
        </w:rPr>
      </w:pPr>
      <w:r w:rsidRPr="00C64DE4">
        <w:t>4</w:t>
      </w:r>
      <w:r w:rsidR="008B431F" w:rsidRPr="00C64DE4">
        <w:t>.1.</w:t>
      </w:r>
      <w:r w:rsidR="008B431F" w:rsidRPr="00C64DE4">
        <w:tab/>
      </w:r>
      <w:r w:rsidR="00A2421A" w:rsidRPr="00C64DE4">
        <w:t>For</w:t>
      </w:r>
      <w:r w:rsidR="00A2421A" w:rsidRPr="00C64DE4">
        <w:rPr>
          <w:lang w:eastAsia="en-GB"/>
        </w:rPr>
        <w:t xml:space="preserve"> the purpose of </w:t>
      </w:r>
      <w:r w:rsidR="006211BB">
        <w:rPr>
          <w:lang w:eastAsia="en-GB"/>
        </w:rPr>
        <w:t>this Regulation</w:t>
      </w:r>
      <w:r w:rsidR="00A2421A" w:rsidRPr="00C64DE4">
        <w:rPr>
          <w:lang w:eastAsia="en-GB"/>
        </w:rPr>
        <w:t>,</w:t>
      </w:r>
      <w:r w:rsidR="00A2421A" w:rsidRPr="00C64DE4">
        <w:t xml:space="preserve"> </w:t>
      </w:r>
      <w:r w:rsidR="008A2421" w:rsidRPr="00C64DE4">
        <w:t>retro</w:t>
      </w:r>
      <w:r w:rsidR="00A2421A" w:rsidRPr="00C64DE4">
        <w:t>-reflectors or retro</w:t>
      </w:r>
      <w:r w:rsidR="00A92910" w:rsidRPr="00C64DE4">
        <w:t>-</w:t>
      </w:r>
      <w:r w:rsidR="00A2421A" w:rsidRPr="00C64DE4">
        <w:t xml:space="preserve">reflective materials or marking plates or </w:t>
      </w:r>
      <w:r w:rsidR="008A2421" w:rsidRPr="00C64DE4">
        <w:rPr>
          <w:lang w:eastAsia="en-GB"/>
        </w:rPr>
        <w:t>advance</w:t>
      </w:r>
      <w:r w:rsidR="00A2421A" w:rsidRPr="00C64DE4">
        <w:rPr>
          <w:lang w:eastAsia="en-GB"/>
        </w:rPr>
        <w:t xml:space="preserve"> warning </w:t>
      </w:r>
      <w:r w:rsidR="005A117F" w:rsidRPr="00C64DE4">
        <w:rPr>
          <w:lang w:eastAsia="en-GB"/>
        </w:rPr>
        <w:t>triangles</w:t>
      </w:r>
      <w:r w:rsidR="00A2421A" w:rsidRPr="00C64DE4">
        <w:rPr>
          <w:lang w:eastAsia="en-GB"/>
        </w:rPr>
        <w:t xml:space="preserve"> for gen</w:t>
      </w:r>
      <w:r w:rsidR="008A2421" w:rsidRPr="00C64DE4">
        <w:rPr>
          <w:lang w:eastAsia="en-GB"/>
        </w:rPr>
        <w:t>e</w:t>
      </w:r>
      <w:r w:rsidR="00A2421A" w:rsidRPr="00C64DE4">
        <w:rPr>
          <w:lang w:eastAsia="en-GB"/>
        </w:rPr>
        <w:t xml:space="preserve">ral descriptions </w:t>
      </w:r>
      <w:r w:rsidR="00A2421A" w:rsidRPr="00C64DE4">
        <w:t>h</w:t>
      </w:r>
      <w:r w:rsidR="001F57DC" w:rsidRPr="00C64DE4">
        <w:t xml:space="preserve">erein after </w:t>
      </w:r>
      <w:r w:rsidR="008A2421" w:rsidRPr="00C64DE4">
        <w:t xml:space="preserve">referred to as </w:t>
      </w:r>
      <w:r w:rsidR="00850806" w:rsidRPr="00C64DE4">
        <w:t>"</w:t>
      </w:r>
      <w:r w:rsidR="008A2421" w:rsidRPr="00C64DE4">
        <w:t>retro</w:t>
      </w:r>
      <w:r w:rsidR="001F57DC" w:rsidRPr="00C64DE4">
        <w:t>-reflecti</w:t>
      </w:r>
      <w:r w:rsidR="00A92910" w:rsidRPr="00C64DE4">
        <w:t>ve</w:t>
      </w:r>
      <w:r w:rsidR="001F57DC" w:rsidRPr="00C64DE4">
        <w:t xml:space="preserve"> devices</w:t>
      </w:r>
      <w:r w:rsidR="00850806" w:rsidRPr="00C64DE4">
        <w:t>"</w:t>
      </w:r>
      <w:r w:rsidR="00A2421A" w:rsidRPr="00C64DE4">
        <w:t>.</w:t>
      </w:r>
    </w:p>
    <w:p w14:paraId="525481DE"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1.</w:t>
      </w:r>
      <w:r w:rsidR="00346801" w:rsidRPr="00C64DE4">
        <w:tab/>
      </w:r>
      <w:r w:rsidR="001F57DC" w:rsidRPr="00C64DE4">
        <w:t>Retro-reflecti</w:t>
      </w:r>
      <w:r w:rsidR="005A117F" w:rsidRPr="00C64DE4">
        <w:t>ve</w:t>
      </w:r>
      <w:r w:rsidR="001F57DC" w:rsidRPr="00C64DE4">
        <w:t xml:space="preserve"> devices shall</w:t>
      </w:r>
      <w:r w:rsidR="00346801" w:rsidRPr="00C64DE4">
        <w:t xml:space="preserve"> be so constructed that they function satisfactorily and will continue to do so in normal use. In addition, they must not have any defect in design or manufacture that is detrimental to their efficient operation or to their maintenance in good condition.</w:t>
      </w:r>
    </w:p>
    <w:p w14:paraId="0F06F366"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2.</w:t>
      </w:r>
      <w:r w:rsidR="00346801" w:rsidRPr="00C64DE4">
        <w:tab/>
        <w:t>The components of retro-reflecti</w:t>
      </w:r>
      <w:r w:rsidR="005A117F" w:rsidRPr="00C64DE4">
        <w:t>ve</w:t>
      </w:r>
      <w:r w:rsidR="00346801" w:rsidRPr="00C64DE4">
        <w:t xml:space="preserve"> devices or parts thereof shall not be capable of being easily dismantled.</w:t>
      </w:r>
    </w:p>
    <w:p w14:paraId="18B44A0D"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3.</w:t>
      </w:r>
      <w:r w:rsidR="00346801" w:rsidRPr="00C64DE4">
        <w:tab/>
        <w:t>The means of attachment of the marking materials shall be durable and stable.</w:t>
      </w:r>
    </w:p>
    <w:p w14:paraId="57899ED3" w14:textId="77777777" w:rsidR="00346801" w:rsidRPr="00C64DE4" w:rsidRDefault="000D4155" w:rsidP="00806416">
      <w:pPr>
        <w:widowControl w:val="0"/>
        <w:spacing w:after="120"/>
        <w:ind w:left="2268" w:right="1134" w:hanging="1134"/>
        <w:jc w:val="both"/>
      </w:pPr>
      <w:r w:rsidRPr="00C64DE4">
        <w:t>4</w:t>
      </w:r>
      <w:r w:rsidR="003A5512" w:rsidRPr="00C64DE4">
        <w:t>.1.</w:t>
      </w:r>
      <w:r w:rsidRPr="00C64DE4">
        <w:t>4.</w:t>
      </w:r>
      <w:r w:rsidR="00346801" w:rsidRPr="00C64DE4">
        <w:tab/>
        <w:t>The outer surface of retro-reflecti</w:t>
      </w:r>
      <w:r w:rsidR="005A117F" w:rsidRPr="00C64DE4">
        <w:t>ve</w:t>
      </w:r>
      <w:r w:rsidR="00346801" w:rsidRPr="00C64DE4">
        <w:t xml:space="preserve"> devices shall be easy to clean. The surface shall therefore not be rough and any protuberances they may exhibit shall not prevent easy cleaning.</w:t>
      </w:r>
    </w:p>
    <w:p w14:paraId="559EF724"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5.</w:t>
      </w:r>
      <w:r w:rsidR="00346801" w:rsidRPr="00C64DE4">
        <w:tab/>
        <w:t>There shall be no access to the inner surface of the retro-reflectors when in normal use.</w:t>
      </w:r>
    </w:p>
    <w:p w14:paraId="4E7C0EE6" w14:textId="7AB01313" w:rsidR="00730104" w:rsidRPr="00C64DE4" w:rsidRDefault="000D4155" w:rsidP="00806416">
      <w:pPr>
        <w:widowControl w:val="0"/>
        <w:spacing w:after="120"/>
        <w:ind w:left="2268" w:right="1134" w:hanging="1134"/>
        <w:jc w:val="both"/>
      </w:pPr>
      <w:r w:rsidRPr="00C64DE4">
        <w:t>4</w:t>
      </w:r>
      <w:r w:rsidR="00730104" w:rsidRPr="00C64DE4">
        <w:t>.1.6.</w:t>
      </w:r>
      <w:r w:rsidR="00730104" w:rsidRPr="00C64DE4">
        <w:tab/>
        <w:t>Retro-reflecti</w:t>
      </w:r>
      <w:r w:rsidR="005A117F" w:rsidRPr="00C64DE4">
        <w:t>ve</w:t>
      </w:r>
      <w:r w:rsidR="00730104" w:rsidRPr="00C64DE4">
        <w:t xml:space="preserve"> devices may consist of a combined retro-reflecting optical unit and filter, which must be so designed that they cannot be separated under </w:t>
      </w:r>
      <w:r w:rsidR="00730104" w:rsidRPr="00C64DE4">
        <w:lastRenderedPageBreak/>
        <w:t>normal conditions of use.</w:t>
      </w:r>
    </w:p>
    <w:p w14:paraId="085459D6" w14:textId="459A083C" w:rsidR="00730104" w:rsidRPr="00C64DE4" w:rsidRDefault="000D4155" w:rsidP="00806416">
      <w:pPr>
        <w:widowControl w:val="0"/>
        <w:spacing w:after="120"/>
        <w:ind w:left="2268" w:right="1134" w:hanging="1134"/>
        <w:jc w:val="both"/>
      </w:pPr>
      <w:r w:rsidRPr="00C64DE4">
        <w:t>4</w:t>
      </w:r>
      <w:r w:rsidR="00730104" w:rsidRPr="00C64DE4">
        <w:t>.1.7.</w:t>
      </w:r>
      <w:r w:rsidR="00730104" w:rsidRPr="00C64DE4">
        <w:tab/>
        <w:t>The colouring of retro-reflecting optical units and filters by means of paint or varnish is not permitted.</w:t>
      </w:r>
    </w:p>
    <w:p w14:paraId="56016DF7" w14:textId="5D08054D" w:rsidR="00C27850" w:rsidRPr="0039566F" w:rsidRDefault="00577A26" w:rsidP="00806416">
      <w:pPr>
        <w:widowControl w:val="0"/>
        <w:spacing w:after="120"/>
        <w:ind w:left="2268" w:right="1134" w:hanging="1134"/>
        <w:jc w:val="both"/>
      </w:pPr>
      <w:r w:rsidRPr="0039566F">
        <w:t>4.2.</w:t>
      </w:r>
      <w:r w:rsidRPr="0039566F">
        <w:tab/>
      </w:r>
      <w:r w:rsidR="007B7528" w:rsidRPr="0039566F">
        <w:t>Colorimetric test conditions</w:t>
      </w:r>
    </w:p>
    <w:p w14:paraId="0FE473E0" w14:textId="77777777" w:rsidR="00451C59" w:rsidRPr="00C64DE4" w:rsidRDefault="000D4155" w:rsidP="00806416">
      <w:pPr>
        <w:widowControl w:val="0"/>
        <w:spacing w:after="120"/>
        <w:ind w:left="2268" w:right="1134" w:hanging="1134"/>
        <w:jc w:val="both"/>
      </w:pPr>
      <w:r w:rsidRPr="00C64DE4">
        <w:t>4</w:t>
      </w:r>
      <w:r w:rsidR="00451C59" w:rsidRPr="00C64DE4">
        <w:t>.2.</w:t>
      </w:r>
      <w:r w:rsidR="004D4941" w:rsidRPr="00C64DE4">
        <w:t>1</w:t>
      </w:r>
      <w:r w:rsidR="00451C59" w:rsidRPr="00C64DE4">
        <w:t>.</w:t>
      </w:r>
      <w:r w:rsidR="00451C59" w:rsidRPr="00C64DE4">
        <w:tab/>
        <w:t>Test procedure for night time colours:</w:t>
      </w:r>
    </w:p>
    <w:p w14:paraId="4A3E155E" w14:textId="77777777" w:rsidR="00730104" w:rsidRPr="00C64DE4" w:rsidRDefault="000D4155" w:rsidP="00806416">
      <w:pPr>
        <w:widowControl w:val="0"/>
        <w:spacing w:after="120"/>
        <w:ind w:left="2268" w:right="1134" w:hanging="1134"/>
        <w:jc w:val="both"/>
      </w:pPr>
      <w:r w:rsidRPr="00C64DE4">
        <w:t>4</w:t>
      </w:r>
      <w:r w:rsidR="004D4941" w:rsidRPr="00C64DE4">
        <w:t>.2.1.1.</w:t>
      </w:r>
      <w:r w:rsidR="00730104" w:rsidRPr="00C64DE4">
        <w:tab/>
        <w:t xml:space="preserve">These specifications shall apply only to clear, red or amber </w:t>
      </w:r>
      <w:r w:rsidR="005A117F" w:rsidRPr="00C64DE4">
        <w:t>retro-reflective device</w:t>
      </w:r>
      <w:r w:rsidR="00730104" w:rsidRPr="00C64DE4">
        <w:t>s</w:t>
      </w:r>
    </w:p>
    <w:p w14:paraId="4AC68B71" w14:textId="186BC824" w:rsidR="00C27850" w:rsidRPr="00C64DE4" w:rsidRDefault="000D4155" w:rsidP="00806416">
      <w:pPr>
        <w:widowControl w:val="0"/>
        <w:spacing w:after="120"/>
        <w:ind w:left="2268" w:right="1134" w:hanging="1134"/>
        <w:jc w:val="both"/>
      </w:pPr>
      <w:r w:rsidRPr="00C64DE4">
        <w:t>4</w:t>
      </w:r>
      <w:r w:rsidR="003A5512" w:rsidRPr="00C64DE4">
        <w:t>.2.</w:t>
      </w:r>
      <w:r w:rsidR="004D4941" w:rsidRPr="00C64DE4">
        <w:rPr>
          <w:bCs/>
        </w:rPr>
        <w:t>1</w:t>
      </w:r>
      <w:r w:rsidR="00686E9B" w:rsidRPr="00C64DE4">
        <w:rPr>
          <w:bCs/>
        </w:rPr>
        <w:t>.</w:t>
      </w:r>
      <w:r w:rsidR="004D4941" w:rsidRPr="00C64DE4">
        <w:rPr>
          <w:bCs/>
        </w:rPr>
        <w:t>2</w:t>
      </w:r>
      <w:r w:rsidR="00451C59" w:rsidRPr="00C64DE4">
        <w:rPr>
          <w:bCs/>
        </w:rPr>
        <w:t>.</w:t>
      </w:r>
      <w:r w:rsidR="00686E9B" w:rsidRPr="00C64DE4">
        <w:rPr>
          <w:bCs/>
        </w:rPr>
        <w:tab/>
      </w:r>
      <w:r w:rsidR="00345A47" w:rsidRPr="00C64DE4">
        <w:rPr>
          <w:bCs/>
        </w:rPr>
        <w:t xml:space="preserve">For </w:t>
      </w:r>
      <w:r w:rsidR="00345A47" w:rsidRPr="00242DFD">
        <w:t>testing</w:t>
      </w:r>
      <w:r w:rsidR="00345A47" w:rsidRPr="00C64DE4">
        <w:rPr>
          <w:bCs/>
        </w:rPr>
        <w:t xml:space="preserve"> the colour of</w:t>
      </w:r>
      <w:r w:rsidR="00C27850" w:rsidRPr="00C64DE4">
        <w:rPr>
          <w:bCs/>
        </w:rPr>
        <w:t xml:space="preserve"> the </w:t>
      </w:r>
      <w:r w:rsidR="005A117F" w:rsidRPr="00C64DE4">
        <w:rPr>
          <w:bCs/>
        </w:rPr>
        <w:t>retro-reflective device</w:t>
      </w:r>
      <w:r w:rsidR="00345A47" w:rsidRPr="00C64DE4">
        <w:rPr>
          <w:bCs/>
        </w:rPr>
        <w:t xml:space="preserve">, </w:t>
      </w:r>
      <w:r w:rsidR="004D4941" w:rsidRPr="00C64DE4">
        <w:rPr>
          <w:bCs/>
        </w:rPr>
        <w:t>this</w:t>
      </w:r>
      <w:r w:rsidR="00345A47" w:rsidRPr="00C64DE4">
        <w:t xml:space="preserve"> device</w:t>
      </w:r>
      <w:r w:rsidR="00345A47" w:rsidRPr="00C64DE4">
        <w:rPr>
          <w:bCs/>
        </w:rPr>
        <w:t xml:space="preserve"> shall be illuminated by the CIE Standard </w:t>
      </w:r>
      <w:r w:rsidR="00347565">
        <w:rPr>
          <w:bCs/>
        </w:rPr>
        <w:t>I</w:t>
      </w:r>
      <w:r w:rsidR="00345A47" w:rsidRPr="00C64DE4">
        <w:rPr>
          <w:bCs/>
        </w:rPr>
        <w:t>lluminant A</w:t>
      </w:r>
      <w:r w:rsidR="00C27850" w:rsidRPr="00C64DE4">
        <w:rPr>
          <w:bCs/>
        </w:rPr>
        <w:t>, with an angle of divergence of 1/3 degrees and an illumination angle of V = H = 0 degree, or, if this produces a colourless surface reflection, an angle V = +/- 5 degrees, H = 0 degree</w:t>
      </w:r>
      <w:r w:rsidR="004D4941" w:rsidRPr="00C64DE4">
        <w:rPr>
          <w:bCs/>
        </w:rPr>
        <w:t xml:space="preserve">, </w:t>
      </w:r>
      <w:r w:rsidR="00C27850" w:rsidRPr="00C64DE4">
        <w:rPr>
          <w:bCs/>
        </w:rPr>
        <w:t xml:space="preserve">the trichromatic coordinates of the reflected luminous flux must be within the limits according to </w:t>
      </w:r>
      <w:r w:rsidR="00730104" w:rsidRPr="00C64DE4">
        <w:rPr>
          <w:bCs/>
        </w:rPr>
        <w:t xml:space="preserve">the </w:t>
      </w:r>
      <w:r w:rsidR="00AC2442" w:rsidRPr="00C64DE4">
        <w:rPr>
          <w:bCs/>
        </w:rPr>
        <w:t>specifications for the individual retroreflecting device in</w:t>
      </w:r>
      <w:r w:rsidR="00730104" w:rsidRPr="00C64DE4">
        <w:rPr>
          <w:bCs/>
        </w:rPr>
        <w:t xml:space="preserve"> </w:t>
      </w:r>
      <w:r w:rsidR="00C27850" w:rsidRPr="00C64DE4">
        <w:rPr>
          <w:bCs/>
        </w:rPr>
        <w:t>paragraph </w:t>
      </w:r>
      <w:r w:rsidR="00AC2442" w:rsidRPr="00C64DE4">
        <w:rPr>
          <w:bCs/>
        </w:rPr>
        <w:t>4</w:t>
      </w:r>
      <w:r w:rsidR="00C27850" w:rsidRPr="00C64DE4">
        <w:rPr>
          <w:bCs/>
        </w:rPr>
        <w:t>.</w:t>
      </w:r>
    </w:p>
    <w:p w14:paraId="3DE05527" w14:textId="77777777" w:rsidR="00C27850" w:rsidRPr="00C64DE4" w:rsidRDefault="000D4155" w:rsidP="00806416">
      <w:pPr>
        <w:widowControl w:val="0"/>
        <w:spacing w:after="120"/>
        <w:ind w:left="2268" w:right="1134" w:hanging="1134"/>
        <w:jc w:val="both"/>
        <w:rPr>
          <w:bCs/>
        </w:rPr>
      </w:pPr>
      <w:r w:rsidRPr="00C64DE4">
        <w:t>4</w:t>
      </w:r>
      <w:r w:rsidR="003A5512" w:rsidRPr="00C64DE4">
        <w:t>.2.</w:t>
      </w:r>
      <w:r w:rsidR="004D4941" w:rsidRPr="00C64DE4">
        <w:rPr>
          <w:bCs/>
        </w:rPr>
        <w:t>1</w:t>
      </w:r>
      <w:r w:rsidR="00C27850" w:rsidRPr="00C64DE4">
        <w:rPr>
          <w:bCs/>
        </w:rPr>
        <w:t>.</w:t>
      </w:r>
      <w:r w:rsidR="004D4941" w:rsidRPr="00C64DE4">
        <w:rPr>
          <w:bCs/>
        </w:rPr>
        <w:t>3</w:t>
      </w:r>
      <w:r w:rsidR="00451C59" w:rsidRPr="00C64DE4">
        <w:rPr>
          <w:bCs/>
        </w:rPr>
        <w:t>.</w:t>
      </w:r>
      <w:r w:rsidR="00C27850" w:rsidRPr="00C64DE4">
        <w:rPr>
          <w:bCs/>
        </w:rPr>
        <w:tab/>
      </w:r>
      <w:r w:rsidR="00C27850" w:rsidRPr="00BF7574">
        <w:t>Clear</w:t>
      </w:r>
      <w:r w:rsidR="00C27850" w:rsidRPr="00C64DE4">
        <w:rPr>
          <w:bCs/>
        </w:rPr>
        <w:t xml:space="preserve"> </w:t>
      </w:r>
      <w:r w:rsidR="005A117F" w:rsidRPr="00C64DE4">
        <w:rPr>
          <w:bCs/>
        </w:rPr>
        <w:t>retro-reflective device</w:t>
      </w:r>
      <w:r w:rsidR="00C27850" w:rsidRPr="00C64DE4">
        <w:rPr>
          <w:bCs/>
        </w:rPr>
        <w:t xml:space="preserve">s must not produce a selective reflection, that is to say, the trichromatic coordinates "x" and "y" of the standard illuminant "A" used to illuminate the </w:t>
      </w:r>
      <w:r w:rsidR="005A117F" w:rsidRPr="00C64DE4">
        <w:rPr>
          <w:bCs/>
        </w:rPr>
        <w:t>retro-reflective device</w:t>
      </w:r>
      <w:r w:rsidR="00C27850" w:rsidRPr="00C64DE4">
        <w:rPr>
          <w:bCs/>
        </w:rPr>
        <w:t xml:space="preserve"> must not undergo a change of more than 0.01 after reflection by the </w:t>
      </w:r>
      <w:r w:rsidR="005A117F" w:rsidRPr="00C64DE4">
        <w:rPr>
          <w:bCs/>
        </w:rPr>
        <w:t>retro-reflective device</w:t>
      </w:r>
      <w:r w:rsidR="00C27850" w:rsidRPr="00C64DE4">
        <w:rPr>
          <w:bCs/>
        </w:rPr>
        <w:t>.</w:t>
      </w:r>
    </w:p>
    <w:p w14:paraId="622F909C" w14:textId="77777777" w:rsidR="0028362D" w:rsidRDefault="000D4155" w:rsidP="00806416">
      <w:pPr>
        <w:widowControl w:val="0"/>
        <w:spacing w:after="120"/>
        <w:ind w:left="2268" w:right="1134" w:hanging="1134"/>
        <w:jc w:val="both"/>
      </w:pPr>
      <w:r w:rsidRPr="00C64DE4">
        <w:t>4</w:t>
      </w:r>
      <w:r w:rsidR="00451C59" w:rsidRPr="00C64DE4">
        <w:t>.2.</w:t>
      </w:r>
      <w:r w:rsidR="00A74940" w:rsidRPr="00C64DE4">
        <w:t>2</w:t>
      </w:r>
      <w:r w:rsidR="00451C59" w:rsidRPr="00C64DE4">
        <w:t>.</w:t>
      </w:r>
      <w:r w:rsidR="00451C59" w:rsidRPr="00C64DE4">
        <w:tab/>
      </w:r>
      <w:r w:rsidR="001E3A92" w:rsidRPr="00C64DE4">
        <w:tab/>
      </w:r>
      <w:r w:rsidR="00451C59" w:rsidRPr="00C64DE4">
        <w:t>Test procedure</w:t>
      </w:r>
      <w:r w:rsidR="0001714F" w:rsidRPr="00C64DE4">
        <w:t xml:space="preserve"> </w:t>
      </w:r>
      <w:r w:rsidR="00451C59" w:rsidRPr="00C64DE4">
        <w:t>for day time colours:</w:t>
      </w:r>
    </w:p>
    <w:p w14:paraId="55CB8989" w14:textId="1944DCB6" w:rsidR="0028362D" w:rsidRPr="00BF7574" w:rsidRDefault="000D4155" w:rsidP="00806416">
      <w:pPr>
        <w:widowControl w:val="0"/>
        <w:spacing w:after="120"/>
        <w:ind w:left="2268" w:right="1134" w:hanging="1134"/>
        <w:jc w:val="both"/>
      </w:pPr>
      <w:r w:rsidRPr="00BF7574">
        <w:t>4</w:t>
      </w:r>
      <w:r w:rsidR="00451C59" w:rsidRPr="00BF7574">
        <w:t>.</w:t>
      </w:r>
      <w:r w:rsidR="0001714F" w:rsidRPr="00BF7574">
        <w:t>2</w:t>
      </w:r>
      <w:r w:rsidR="00451C59" w:rsidRPr="00BF7574">
        <w:t>.</w:t>
      </w:r>
      <w:r w:rsidR="00A74940" w:rsidRPr="00BF7574">
        <w:t>2</w:t>
      </w:r>
      <w:r w:rsidR="00451C59" w:rsidRPr="00BF7574">
        <w:t>.</w:t>
      </w:r>
      <w:r w:rsidR="0001714F" w:rsidRPr="00BF7574">
        <w:t>1</w:t>
      </w:r>
      <w:r w:rsidR="00451C59" w:rsidRPr="00BF7574">
        <w:t>.</w:t>
      </w:r>
      <w:r w:rsidR="00451C59" w:rsidRPr="00BF7574">
        <w:tab/>
      </w:r>
      <w:r w:rsidR="001E3A92" w:rsidRPr="00BF7574">
        <w:tab/>
      </w:r>
      <w:r w:rsidR="00345A47" w:rsidRPr="00BF7574">
        <w:t xml:space="preserve">For testing the </w:t>
      </w:r>
      <w:r w:rsidR="00345A47" w:rsidRPr="00C64DE4">
        <w:t xml:space="preserve">day time </w:t>
      </w:r>
      <w:r w:rsidR="00345A47" w:rsidRPr="00BF7574">
        <w:t xml:space="preserve">colour of the </w:t>
      </w:r>
      <w:r w:rsidR="00451C59" w:rsidRPr="00BF7574">
        <w:t xml:space="preserve">materials, </w:t>
      </w:r>
      <w:r w:rsidR="00345A47" w:rsidRPr="00BF7574">
        <w:t xml:space="preserve">the material shall be illuminated by the CIE Standard Illuminant D 65 at an angle of 45° to the normal and viewed (measured) along the normal (45/0 geometry), </w:t>
      </w:r>
      <w:r w:rsidR="00451C59" w:rsidRPr="00BF7574">
        <w:t>with a spectrophotometer in accordance with the provisions of CIE document No.</w:t>
      </w:r>
      <w:r w:rsidR="00BF7574">
        <w:t> </w:t>
      </w:r>
      <w:r w:rsidR="00451C59" w:rsidRPr="00BF7574">
        <w:t>15 (1971)</w:t>
      </w:r>
      <w:r w:rsidR="00345A47" w:rsidRPr="00BF7574">
        <w:t>.</w:t>
      </w:r>
    </w:p>
    <w:p w14:paraId="7C6836F1" w14:textId="0A8C588D" w:rsidR="00451C59" w:rsidRPr="00C64DE4" w:rsidRDefault="00BF7574" w:rsidP="00806416">
      <w:pPr>
        <w:widowControl w:val="0"/>
        <w:spacing w:after="120"/>
        <w:ind w:left="2268" w:right="1134"/>
        <w:jc w:val="both"/>
        <w:rPr>
          <w:bCs/>
        </w:rPr>
      </w:pPr>
      <w:r>
        <w:tab/>
      </w:r>
      <w:r w:rsidR="00345A47" w:rsidRPr="00BF7574">
        <w:t>T</w:t>
      </w:r>
      <w:r w:rsidR="00451C59" w:rsidRPr="00BF7574">
        <w:t xml:space="preserve">he colour of the material in new condition shall be within the limits according </w:t>
      </w:r>
      <w:r w:rsidR="00AC2442" w:rsidRPr="00BF7574">
        <w:t>to the specifications</w:t>
      </w:r>
      <w:r w:rsidR="00AC2442" w:rsidRPr="00C64DE4">
        <w:rPr>
          <w:bCs/>
        </w:rPr>
        <w:t xml:space="preserve"> for the individual </w:t>
      </w:r>
      <w:r w:rsidR="005A117F" w:rsidRPr="00C64DE4">
        <w:rPr>
          <w:bCs/>
        </w:rPr>
        <w:t>retro-reflective device</w:t>
      </w:r>
      <w:r w:rsidR="00AC2442" w:rsidRPr="00C64DE4">
        <w:rPr>
          <w:bCs/>
        </w:rPr>
        <w:t xml:space="preserve"> in </w:t>
      </w:r>
      <w:r w:rsidR="00AC2442" w:rsidRPr="00965033">
        <w:rPr>
          <w:bCs/>
        </w:rPr>
        <w:t>paragraph </w:t>
      </w:r>
      <w:r w:rsidR="00906B5F" w:rsidRPr="00965033">
        <w:rPr>
          <w:bCs/>
        </w:rPr>
        <w:t>5.9.5.2.2</w:t>
      </w:r>
      <w:r w:rsidR="00D10274">
        <w:rPr>
          <w:bCs/>
        </w:rPr>
        <w:t>.</w:t>
      </w:r>
    </w:p>
    <w:p w14:paraId="4510A427" w14:textId="77777777" w:rsidR="00451C59" w:rsidRPr="00C64DE4" w:rsidRDefault="000D4155" w:rsidP="00806416">
      <w:pPr>
        <w:widowControl w:val="0"/>
        <w:spacing w:after="120"/>
        <w:ind w:left="2268" w:right="1134" w:hanging="1134"/>
        <w:jc w:val="both"/>
      </w:pPr>
      <w:r w:rsidRPr="00C64DE4">
        <w:t>4</w:t>
      </w:r>
      <w:r w:rsidR="00451C59" w:rsidRPr="00C64DE4">
        <w:t>.2.</w:t>
      </w:r>
      <w:r w:rsidR="00A74940" w:rsidRPr="00C64DE4">
        <w:t>3</w:t>
      </w:r>
      <w:r w:rsidR="00451C59" w:rsidRPr="00C64DE4">
        <w:t>.</w:t>
      </w:r>
      <w:r w:rsidR="00451C59" w:rsidRPr="00C64DE4">
        <w:tab/>
      </w:r>
      <w:r w:rsidR="001E3A92" w:rsidRPr="00C64DE4">
        <w:tab/>
      </w:r>
      <w:r w:rsidR="00451C59" w:rsidRPr="00C64DE4">
        <w:t>Test procedure for fluorescent colours:</w:t>
      </w:r>
    </w:p>
    <w:p w14:paraId="2A763586" w14:textId="77777777" w:rsidR="00445CE3" w:rsidRPr="00C64DE4" w:rsidRDefault="000D4155" w:rsidP="00806416">
      <w:pPr>
        <w:widowControl w:val="0"/>
        <w:spacing w:after="120"/>
        <w:ind w:left="2268" w:right="1134" w:hanging="1134"/>
        <w:jc w:val="both"/>
      </w:pPr>
      <w:r w:rsidRPr="00C64DE4">
        <w:t>4</w:t>
      </w:r>
      <w:r w:rsidR="0001714F" w:rsidRPr="00C64DE4">
        <w:t>.</w:t>
      </w:r>
      <w:r w:rsidR="00445CE3" w:rsidRPr="00C64DE4">
        <w:t>2.</w:t>
      </w:r>
      <w:r w:rsidR="00A74940" w:rsidRPr="00C64DE4">
        <w:t>3</w:t>
      </w:r>
      <w:r w:rsidR="0001714F" w:rsidRPr="00C64DE4">
        <w:t>.1</w:t>
      </w:r>
      <w:r w:rsidR="00445CE3" w:rsidRPr="00C64DE4">
        <w:t>.</w:t>
      </w:r>
      <w:r w:rsidR="00445CE3" w:rsidRPr="00C64DE4">
        <w:tab/>
      </w:r>
      <w:r w:rsidR="001E3A92" w:rsidRPr="00C64DE4">
        <w:tab/>
      </w:r>
      <w:r w:rsidR="00445CE3" w:rsidRPr="00C64DE4">
        <w:t>Colour of the fluorescent material</w:t>
      </w:r>
      <w:r w:rsidR="0001714F" w:rsidRPr="00C64DE4">
        <w:t xml:space="preserve"> without retro-reflection:</w:t>
      </w:r>
    </w:p>
    <w:p w14:paraId="13F028DA" w14:textId="77777777" w:rsidR="00445CE3" w:rsidRPr="00C64DE4" w:rsidRDefault="000D4155" w:rsidP="00806416">
      <w:pPr>
        <w:widowControl w:val="0"/>
        <w:spacing w:after="120"/>
        <w:ind w:left="2268" w:right="1134" w:hanging="1134"/>
        <w:jc w:val="both"/>
      </w:pPr>
      <w:r w:rsidRPr="00C64DE4">
        <w:t>4</w:t>
      </w:r>
      <w:r w:rsidR="0001714F" w:rsidRPr="00C64DE4">
        <w:t>.2.</w:t>
      </w:r>
      <w:r w:rsidR="00A74940" w:rsidRPr="00C64DE4">
        <w:t>3</w:t>
      </w:r>
      <w:r w:rsidR="0001714F" w:rsidRPr="00C64DE4">
        <w:t>.1.</w:t>
      </w:r>
      <w:r w:rsidR="00445CE3" w:rsidRPr="00C64DE4">
        <w:rPr>
          <w:lang w:eastAsia="ja-JP"/>
        </w:rPr>
        <w:t>1.</w:t>
      </w:r>
      <w:r w:rsidR="00445CE3" w:rsidRPr="00C64DE4">
        <w:rPr>
          <w:lang w:eastAsia="ja-JP"/>
        </w:rPr>
        <w:tab/>
      </w:r>
      <w:r w:rsidR="00445CE3" w:rsidRPr="00BF7574">
        <w:t>For</w:t>
      </w:r>
      <w:r w:rsidR="00445CE3" w:rsidRPr="00C64DE4">
        <w:rPr>
          <w:bCs/>
        </w:rPr>
        <w:t xml:space="preserve"> testing the colour of the fluorescent material, the material shall be illuminated by the CIE Standard Illuminant D65 (</w:t>
      </w:r>
      <w:r w:rsidR="00445CE3" w:rsidRPr="00C64DE4">
        <w:t>ISO 11664-2:2007(E)/CIE S 014-2/E:2006</w:t>
      </w:r>
      <w:r w:rsidR="00445CE3" w:rsidRPr="00C64DE4">
        <w:rPr>
          <w:bCs/>
        </w:rPr>
        <w:t>) and measured with a spectrophotometer in accordance with the provisions of Publication CIE 15:2004, Recommendations on Colorimetry - Second Edition, either illuminated polychromatically or with a monochromator providing stepwise the CIE Standard Illuminant D 65 (</w:t>
      </w:r>
      <w:r w:rsidR="00445CE3" w:rsidRPr="00C64DE4">
        <w:t>ISO 11664-2:2007(E)/CIE S 014-2/E:2006</w:t>
      </w:r>
      <w:r w:rsidR="00445CE3" w:rsidRPr="00C64DE4">
        <w:rPr>
          <w:bCs/>
        </w:rPr>
        <w:t xml:space="preserve">) at an angle 45º to the normal and viewed along the normal (geometry 45/0). In the latter case, the stepwise resolution </w:t>
      </w:r>
      <w:r w:rsidR="00445CE3" w:rsidRPr="00C64DE4">
        <w:rPr>
          <w:bCs/>
        </w:rPr>
        <w:sym w:font="Symbol" w:char="F044"/>
      </w:r>
      <w:r w:rsidR="00445CE3" w:rsidRPr="00C64DE4">
        <w:rPr>
          <w:bCs/>
        </w:rPr>
        <w:t xml:space="preserve">λ shall be not larger than 10 nm. </w:t>
      </w:r>
      <w:r w:rsidR="00FD0823" w:rsidRPr="00C64DE4">
        <w:rPr>
          <w:bCs/>
        </w:rPr>
        <w:t>Alternatively,</w:t>
      </w:r>
      <w:r w:rsidR="00445CE3" w:rsidRPr="00C64DE4">
        <w:rPr>
          <w:bCs/>
        </w:rPr>
        <w:t xml:space="preserve"> similar "illuminants" are allowed, if verified that the colorimetric measuring procedure is of the same sufficient accuracy, meaning that </w:t>
      </w:r>
      <w:r w:rsidR="00445CE3" w:rsidRPr="00C64DE4">
        <w:rPr>
          <w:rFonts w:eastAsia="MS Mincho"/>
          <w:bCs/>
          <w:lang w:eastAsia="ja-JP"/>
        </w:rPr>
        <w:t xml:space="preserve">the quality of the simulation of D65 shall be assessed by the method described in </w:t>
      </w:r>
      <w:r w:rsidR="00445CE3" w:rsidRPr="00C64DE4">
        <w:t>ISO 23603:2005(E)/CIE S 012/E:2004</w:t>
      </w:r>
      <w:r w:rsidR="00445CE3" w:rsidRPr="00C64DE4">
        <w:rPr>
          <w:rFonts w:eastAsia="MS Mincho"/>
          <w:bCs/>
          <w:lang w:eastAsia="ja-JP"/>
        </w:rPr>
        <w:t>. The spectral distribution of the illuminant shall be in category BC (CIELAB) or better.</w:t>
      </w:r>
    </w:p>
    <w:p w14:paraId="7F5BFE7F" w14:textId="4D3AF37E" w:rsidR="00445CE3" w:rsidRPr="00C64DE4" w:rsidRDefault="004711BA" w:rsidP="00806416">
      <w:pPr>
        <w:widowControl w:val="0"/>
        <w:spacing w:after="120"/>
        <w:ind w:left="2268" w:right="1134"/>
        <w:jc w:val="both"/>
        <w:rPr>
          <w:bCs/>
        </w:rPr>
      </w:pPr>
      <w:r w:rsidRPr="00C64DE4">
        <w:rPr>
          <w:bCs/>
        </w:rPr>
        <w:tab/>
      </w:r>
      <w:r w:rsidR="00445CE3" w:rsidRPr="00BF7574">
        <w:rPr>
          <w:rFonts w:eastAsia="MS Mincho"/>
          <w:bCs/>
          <w:lang w:eastAsia="ja-JP"/>
        </w:rPr>
        <w:t>The</w:t>
      </w:r>
      <w:r w:rsidR="00445CE3" w:rsidRPr="00C64DE4">
        <w:rPr>
          <w:bCs/>
        </w:rPr>
        <w:t xml:space="preserve"> illumination shall be carried out at an angle 45º to the normal and viewed along the normal (geometry 45/0).</w:t>
      </w:r>
    </w:p>
    <w:p w14:paraId="073F3D09" w14:textId="77777777" w:rsidR="0001714F" w:rsidRPr="00C64DE4" w:rsidRDefault="000D4155" w:rsidP="00806416">
      <w:pPr>
        <w:widowControl w:val="0"/>
        <w:spacing w:after="120"/>
        <w:ind w:left="2268" w:right="1134" w:hanging="1134"/>
        <w:jc w:val="both"/>
      </w:pPr>
      <w:r w:rsidRPr="00C64DE4">
        <w:t>4</w:t>
      </w:r>
      <w:r w:rsidR="0001714F" w:rsidRPr="00C64DE4">
        <w:t>.2.</w:t>
      </w:r>
      <w:r w:rsidR="00A74940" w:rsidRPr="00C64DE4">
        <w:t>3</w:t>
      </w:r>
      <w:r w:rsidR="0001714F" w:rsidRPr="00C64DE4">
        <w:t>.2.</w:t>
      </w:r>
      <w:r w:rsidR="0001714F" w:rsidRPr="00C64DE4">
        <w:tab/>
      </w:r>
      <w:r w:rsidR="001E3A92" w:rsidRPr="00C64DE4">
        <w:tab/>
      </w:r>
      <w:r w:rsidR="0001714F" w:rsidRPr="00C64DE4">
        <w:t>Colour of the fluorescent material with retro-reflection:</w:t>
      </w:r>
    </w:p>
    <w:p w14:paraId="20152F27" w14:textId="77777777" w:rsidR="00CC3AF1" w:rsidRPr="00BF7574" w:rsidRDefault="00366920" w:rsidP="00806416">
      <w:pPr>
        <w:widowControl w:val="0"/>
        <w:spacing w:after="120"/>
        <w:ind w:left="2268" w:right="1134" w:hanging="1134"/>
        <w:jc w:val="both"/>
        <w:rPr>
          <w:rFonts w:eastAsia="MS Mincho"/>
          <w:lang w:eastAsia="ja-JP"/>
        </w:rPr>
      </w:pPr>
      <w:r w:rsidRPr="00C64DE4">
        <w:lastRenderedPageBreak/>
        <w:t>4</w:t>
      </w:r>
      <w:r w:rsidR="0001714F" w:rsidRPr="00C64DE4">
        <w:t>.2.</w:t>
      </w:r>
      <w:r w:rsidR="00A74940" w:rsidRPr="00C64DE4">
        <w:t>3</w:t>
      </w:r>
      <w:r w:rsidR="0001714F" w:rsidRPr="00C64DE4">
        <w:t>.2.1.</w:t>
      </w:r>
      <w:r w:rsidR="00445CE3" w:rsidRPr="00C64DE4">
        <w:tab/>
      </w:r>
      <w:r w:rsidR="0001714F" w:rsidRPr="00BF7574">
        <w:t>For testing the colour of the fluorescent material, the material shall be illuminated by the</w:t>
      </w:r>
      <w:r w:rsidR="0001714F" w:rsidRPr="00C64DE4">
        <w:rPr>
          <w:bCs/>
        </w:rPr>
        <w:t xml:space="preserve"> CIE Standard Illuminant D65 (</w:t>
      </w:r>
      <w:r w:rsidR="0001714F" w:rsidRPr="00C64DE4">
        <w:t>ISO 11664-2:2007(E)/CIE S 014-2/E:2006</w:t>
      </w:r>
      <w:r w:rsidR="0001714F" w:rsidRPr="00C64DE4">
        <w:rPr>
          <w:bCs/>
        </w:rPr>
        <w:t>) and measured with a spectrophotometer in accordance with the provisions of publication CIE 15:2004, Recommendations on Colorimetry - second edition, either illuminated polychromatically or with a monochromator providing stepwise the CIE Standard Illuminant D 65 (</w:t>
      </w:r>
      <w:r w:rsidR="0001714F" w:rsidRPr="00C64DE4">
        <w:t>ISO 11664-2:2007(E)/CIE S 014-2/E:2006</w:t>
      </w:r>
      <w:r w:rsidR="0001714F" w:rsidRPr="00C64DE4">
        <w:rPr>
          <w:bCs/>
        </w:rPr>
        <w:t xml:space="preserve">). In the latter case, the stepwise resolution </w:t>
      </w:r>
      <w:r w:rsidR="0001714F" w:rsidRPr="00C64DE4">
        <w:rPr>
          <w:bCs/>
        </w:rPr>
        <w:sym w:font="Symbol" w:char="F044"/>
      </w:r>
      <w:r w:rsidR="0001714F" w:rsidRPr="00C64DE4">
        <w:rPr>
          <w:bCs/>
        </w:rPr>
        <w:t xml:space="preserve">λ shall be not larger than 10 nm. </w:t>
      </w:r>
      <w:r w:rsidR="00FD0823" w:rsidRPr="00C64DE4">
        <w:rPr>
          <w:bCs/>
        </w:rPr>
        <w:t>Alternatively,</w:t>
      </w:r>
      <w:r w:rsidR="0001714F" w:rsidRPr="00C64DE4">
        <w:rPr>
          <w:bCs/>
        </w:rPr>
        <w:t xml:space="preserve"> similar "illuminants" are allowed, if verified that the colorimetric measuring procedure is of the same sufficient accuracy, meaning that </w:t>
      </w:r>
      <w:r w:rsidR="0001714F" w:rsidRPr="00C64DE4">
        <w:rPr>
          <w:rFonts w:eastAsia="MS Mincho"/>
          <w:bCs/>
          <w:lang w:eastAsia="ja-JP"/>
        </w:rPr>
        <w:t xml:space="preserve">the quality of the simulation of D65 shall be assessed by the method described in </w:t>
      </w:r>
      <w:r w:rsidR="0001714F" w:rsidRPr="00C64DE4">
        <w:t>ISO 23603:2005(E)/CIE S 012/E:2004</w:t>
      </w:r>
      <w:r w:rsidR="0001714F" w:rsidRPr="00C64DE4">
        <w:rPr>
          <w:rFonts w:eastAsia="MS Mincho"/>
          <w:bCs/>
          <w:lang w:eastAsia="ja-JP"/>
        </w:rPr>
        <w:t xml:space="preserve">. The spectral distribution of the illuminant shall be in category BC (CIELAB) or better. The illumination shall be carried out </w:t>
      </w:r>
      <w:r w:rsidR="0001714F" w:rsidRPr="00C64DE4">
        <w:rPr>
          <w:rFonts w:eastAsia="MS Mincho"/>
          <w:lang w:eastAsia="ja-JP"/>
        </w:rPr>
        <w:t>circumferential</w:t>
      </w:r>
      <w:r w:rsidR="0001714F" w:rsidRPr="00C64DE4">
        <w:rPr>
          <w:rFonts w:eastAsia="MS Mincho"/>
          <w:bCs/>
          <w:lang w:eastAsia="ja-JP"/>
        </w:rPr>
        <w:t xml:space="preserve"> </w:t>
      </w:r>
      <w:r w:rsidR="0001714F" w:rsidRPr="00C64DE4">
        <w:rPr>
          <w:bCs/>
        </w:rPr>
        <w:t>at an angle 45º to the normal and</w:t>
      </w:r>
      <w:r w:rsidR="0001714F" w:rsidRPr="00C64DE4">
        <w:rPr>
          <w:bCs/>
          <w:color w:val="008000"/>
        </w:rPr>
        <w:t xml:space="preserve"> </w:t>
      </w:r>
      <w:r w:rsidR="0001714F" w:rsidRPr="00C64DE4">
        <w:rPr>
          <w:bCs/>
        </w:rPr>
        <w:t>viewed along the normal (annular geometry 45/0) (</w:t>
      </w:r>
      <w:r w:rsidR="0001714F" w:rsidRPr="00C64DE4">
        <w:rPr>
          <w:rFonts w:eastAsia="MS Mincho"/>
          <w:lang w:eastAsia="ja-JP"/>
        </w:rPr>
        <w:t xml:space="preserve">circumferential/normal geometry), as described in Annex </w:t>
      </w:r>
      <w:r w:rsidR="005F6047" w:rsidRPr="00C64DE4">
        <w:rPr>
          <w:rFonts w:eastAsia="MS Mincho"/>
          <w:lang w:eastAsia="ja-JP"/>
        </w:rPr>
        <w:t>23</w:t>
      </w:r>
      <w:r w:rsidR="0001714F" w:rsidRPr="00BF7574">
        <w:rPr>
          <w:rFonts w:eastAsia="MS Mincho"/>
          <w:lang w:eastAsia="ja-JP"/>
        </w:rPr>
        <w:t>.</w:t>
      </w:r>
    </w:p>
    <w:p w14:paraId="67BEBD70" w14:textId="47F57059" w:rsidR="00445CE3" w:rsidRPr="00BF7574" w:rsidRDefault="00BF7574" w:rsidP="00806416">
      <w:pPr>
        <w:widowControl w:val="0"/>
        <w:spacing w:after="120"/>
        <w:ind w:left="2268" w:right="1134" w:hanging="1134"/>
        <w:jc w:val="both"/>
        <w:rPr>
          <w:rFonts w:eastAsia="MS Mincho"/>
          <w:lang w:eastAsia="ja-JP"/>
        </w:rPr>
      </w:pPr>
      <w:r w:rsidRPr="00BF7574">
        <w:rPr>
          <w:rFonts w:eastAsia="MS Mincho"/>
          <w:lang w:eastAsia="ja-JP"/>
        </w:rPr>
        <w:t>4.3.</w:t>
      </w:r>
      <w:r w:rsidR="00577A26" w:rsidRPr="00BF7574">
        <w:rPr>
          <w:rFonts w:eastAsia="MS Mincho"/>
          <w:lang w:eastAsia="ja-JP"/>
        </w:rPr>
        <w:tab/>
      </w:r>
      <w:r w:rsidR="007B7528" w:rsidRPr="00BF7574">
        <w:rPr>
          <w:rFonts w:eastAsia="MS Mincho"/>
          <w:lang w:eastAsia="ja-JP"/>
        </w:rPr>
        <w:t>Determination of the luminance factor:</w:t>
      </w:r>
    </w:p>
    <w:p w14:paraId="1B765C76" w14:textId="77777777" w:rsidR="00445CE3" w:rsidRPr="00C64DE4" w:rsidRDefault="00366920" w:rsidP="00806416">
      <w:pPr>
        <w:widowControl w:val="0"/>
        <w:spacing w:after="120"/>
        <w:ind w:left="2268" w:right="1134" w:hanging="1134"/>
        <w:jc w:val="both"/>
      </w:pPr>
      <w:r w:rsidRPr="00BF7574">
        <w:rPr>
          <w:rFonts w:eastAsia="MS Mincho"/>
          <w:lang w:eastAsia="ja-JP"/>
        </w:rPr>
        <w:t>4</w:t>
      </w:r>
      <w:r w:rsidR="0001714F" w:rsidRPr="00BF7574">
        <w:rPr>
          <w:rFonts w:eastAsia="MS Mincho"/>
          <w:lang w:eastAsia="ja-JP"/>
        </w:rPr>
        <w:t>.</w:t>
      </w:r>
      <w:r w:rsidR="00445CE3" w:rsidRPr="00BF7574">
        <w:rPr>
          <w:rFonts w:eastAsia="MS Mincho"/>
          <w:lang w:eastAsia="ja-JP"/>
        </w:rPr>
        <w:t>3.1.</w:t>
      </w:r>
      <w:r w:rsidR="00445CE3" w:rsidRPr="00BF7574">
        <w:rPr>
          <w:rFonts w:eastAsia="MS Mincho"/>
          <w:lang w:eastAsia="ja-JP"/>
        </w:rPr>
        <w:tab/>
        <w:t>For the determination</w:t>
      </w:r>
      <w:r w:rsidR="00445CE3" w:rsidRPr="00C64DE4">
        <w:t xml:space="preserve"> of the luminance factor</w:t>
      </w:r>
      <w:r w:rsidR="00E47610" w:rsidRPr="00C64DE4">
        <w:t>,</w:t>
      </w:r>
      <w:r w:rsidR="00445CE3" w:rsidRPr="00C64DE4">
        <w:t xml:space="preserve"> </w:t>
      </w:r>
      <w:r w:rsidR="00A74940" w:rsidRPr="00C64DE4">
        <w:t>the sample shall be tested</w:t>
      </w:r>
      <w:r w:rsidR="00445CE3" w:rsidRPr="00C64DE4">
        <w:t xml:space="preserve"> </w:t>
      </w:r>
    </w:p>
    <w:p w14:paraId="26C5EE7D" w14:textId="0E5376B1" w:rsidR="00445CE3" w:rsidRPr="00906B5F" w:rsidRDefault="00445CE3" w:rsidP="00806416">
      <w:pPr>
        <w:tabs>
          <w:tab w:val="left" w:pos="1260"/>
        </w:tabs>
        <w:spacing w:before="120" w:after="120"/>
        <w:ind w:left="2835" w:right="1134" w:hanging="567"/>
        <w:jc w:val="both"/>
      </w:pPr>
      <w:r w:rsidRPr="00C64DE4">
        <w:t>(a)</w:t>
      </w:r>
      <w:r w:rsidRPr="00C64DE4">
        <w:tab/>
      </w:r>
      <w:r w:rsidR="00E94215" w:rsidRPr="00E8553D">
        <w:t>For</w:t>
      </w:r>
      <w:r w:rsidR="00E94215" w:rsidRPr="00C64DE4">
        <w:t xml:space="preserve"> </w:t>
      </w:r>
      <w:r w:rsidR="00AA0D18" w:rsidRPr="00C64DE4">
        <w:t xml:space="preserve">retro-reflective devices without </w:t>
      </w:r>
      <w:r w:rsidR="00FD0823" w:rsidRPr="00C64DE4">
        <w:rPr>
          <w:lang w:eastAsia="en-GB"/>
        </w:rPr>
        <w:t>fluorescence</w:t>
      </w:r>
      <w:r w:rsidR="00AA0D18" w:rsidRPr="00C64DE4">
        <w:rPr>
          <w:lang w:eastAsia="en-GB"/>
        </w:rPr>
        <w:t xml:space="preserve"> (</w:t>
      </w:r>
      <w:r w:rsidR="00AA0D18" w:rsidRPr="00C64DE4">
        <w:t>day time colours)</w:t>
      </w:r>
      <w:r w:rsidR="00AA0D18" w:rsidRPr="00C64DE4">
        <w:rPr>
          <w:lang w:eastAsia="en-GB"/>
        </w:rPr>
        <w:t xml:space="preserve"> and </w:t>
      </w:r>
      <w:r w:rsidR="00AA0D18" w:rsidRPr="00906B5F">
        <w:rPr>
          <w:lang w:eastAsia="en-GB"/>
        </w:rPr>
        <w:t>fluorescent</w:t>
      </w:r>
      <w:r w:rsidR="00AA0D18" w:rsidRPr="00906B5F">
        <w:t xml:space="preserve"> </w:t>
      </w:r>
      <w:r w:rsidR="00E94215" w:rsidRPr="00906B5F">
        <w:t>material without retro-reflection</w:t>
      </w:r>
      <w:r w:rsidRPr="00906B5F">
        <w:t xml:space="preserve"> with the same method as described in </w:t>
      </w:r>
      <w:r w:rsidRPr="00965033">
        <w:t xml:space="preserve">paragraph </w:t>
      </w:r>
      <w:r w:rsidR="00906B5F" w:rsidRPr="00965033">
        <w:t>4</w:t>
      </w:r>
      <w:r w:rsidR="00E94215" w:rsidRPr="00965033">
        <w:t>.2.</w:t>
      </w:r>
      <w:r w:rsidR="0064627B" w:rsidRPr="00965033">
        <w:t>3</w:t>
      </w:r>
      <w:r w:rsidR="00E94215" w:rsidRPr="00965033">
        <w:t>.1</w:t>
      </w:r>
      <w:r w:rsidR="00BF7574">
        <w:t>.</w:t>
      </w:r>
      <w:r w:rsidR="00E94215" w:rsidRPr="00965033">
        <w:t>;</w:t>
      </w:r>
      <w:r w:rsidR="00E94215" w:rsidRPr="00906B5F">
        <w:t xml:space="preserve"> </w:t>
      </w:r>
    </w:p>
    <w:p w14:paraId="125B002A" w14:textId="09ED36E0" w:rsidR="00445CE3" w:rsidRPr="00C64DE4" w:rsidRDefault="00445CE3" w:rsidP="00806416">
      <w:pPr>
        <w:tabs>
          <w:tab w:val="left" w:pos="1260"/>
        </w:tabs>
        <w:spacing w:before="120" w:after="120"/>
        <w:ind w:left="2835" w:right="1134" w:hanging="567"/>
        <w:jc w:val="both"/>
      </w:pPr>
      <w:r w:rsidRPr="00906B5F">
        <w:t>(b)</w:t>
      </w:r>
      <w:r w:rsidRPr="00906B5F">
        <w:tab/>
      </w:r>
      <w:r w:rsidR="00AA0D18" w:rsidRPr="00906B5F">
        <w:t xml:space="preserve">For fluorescent material with retro-reflection </w:t>
      </w:r>
      <w:r w:rsidRPr="00906B5F">
        <w:t xml:space="preserve">with the same method as described in </w:t>
      </w:r>
      <w:r w:rsidRPr="00965033">
        <w:t xml:space="preserve">paragraph </w:t>
      </w:r>
      <w:r w:rsidR="00906B5F" w:rsidRPr="00965033">
        <w:t>4</w:t>
      </w:r>
      <w:r w:rsidR="00E94215" w:rsidRPr="00965033">
        <w:t>.2.</w:t>
      </w:r>
      <w:r w:rsidR="0064627B" w:rsidRPr="00965033">
        <w:t>3</w:t>
      </w:r>
      <w:r w:rsidR="00E94215" w:rsidRPr="00965033">
        <w:t>.2</w:t>
      </w:r>
      <w:r w:rsidR="00D10274">
        <w:t>.</w:t>
      </w:r>
    </w:p>
    <w:p w14:paraId="4821FB10" w14:textId="23AF0784" w:rsidR="00445CE3" w:rsidRPr="00C64DE4" w:rsidRDefault="00366920" w:rsidP="00806416">
      <w:pPr>
        <w:widowControl w:val="0"/>
        <w:spacing w:after="120"/>
        <w:ind w:left="2268" w:right="1134" w:hanging="1134"/>
        <w:jc w:val="both"/>
        <w:rPr>
          <w:lang w:eastAsia="en-GB"/>
        </w:rPr>
      </w:pPr>
      <w:r w:rsidRPr="00C64DE4">
        <w:rPr>
          <w:lang w:eastAsia="en-GB"/>
        </w:rPr>
        <w:t>4</w:t>
      </w:r>
      <w:r w:rsidR="00E94215" w:rsidRPr="00C64DE4">
        <w:rPr>
          <w:lang w:eastAsia="en-GB"/>
        </w:rPr>
        <w:t>.</w:t>
      </w:r>
      <w:r w:rsidR="00BF7574">
        <w:rPr>
          <w:lang w:eastAsia="en-GB"/>
        </w:rPr>
        <w:t>3.1.1.</w:t>
      </w:r>
      <w:r w:rsidR="00445CE3" w:rsidRPr="00C64DE4">
        <w:rPr>
          <w:lang w:eastAsia="en-GB"/>
        </w:rPr>
        <w:tab/>
        <w:t xml:space="preserve">By </w:t>
      </w:r>
      <w:r w:rsidR="00445CE3" w:rsidRPr="00BF7574">
        <w:rPr>
          <w:rFonts w:eastAsia="MS Mincho"/>
          <w:lang w:eastAsia="ja-JP"/>
        </w:rPr>
        <w:t>putting</w:t>
      </w:r>
      <w:r w:rsidR="00445CE3" w:rsidRPr="00C64DE4">
        <w:rPr>
          <w:lang w:eastAsia="en-GB"/>
        </w:rPr>
        <w:t xml:space="preserve"> the luminance L of the sample into relation to the luminance L</w:t>
      </w:r>
      <w:r w:rsidR="00445CE3" w:rsidRPr="00C64DE4">
        <w:rPr>
          <w:sz w:val="12"/>
          <w:szCs w:val="12"/>
          <w:lang w:eastAsia="en-GB"/>
        </w:rPr>
        <w:t xml:space="preserve">o </w:t>
      </w:r>
      <w:r w:rsidR="00445CE3" w:rsidRPr="00C64DE4">
        <w:rPr>
          <w:lang w:eastAsia="en-GB"/>
        </w:rPr>
        <w:t xml:space="preserve">of a perfect diffuser whose luminance factor </w:t>
      </w:r>
      <w:r w:rsidR="00445CE3" w:rsidRPr="00C64DE4">
        <w:rPr>
          <w:rFonts w:ascii="Symbol" w:hAnsi="Symbol" w:cs="Symbol"/>
          <w:lang w:eastAsia="en-GB"/>
        </w:rPr>
        <w:t></w:t>
      </w:r>
      <w:r w:rsidR="00445CE3" w:rsidRPr="00C64DE4">
        <w:rPr>
          <w:sz w:val="12"/>
          <w:szCs w:val="12"/>
          <w:lang w:eastAsia="en-GB"/>
        </w:rPr>
        <w:t xml:space="preserve">o </w:t>
      </w:r>
      <w:r w:rsidR="00445CE3" w:rsidRPr="00C64DE4">
        <w:rPr>
          <w:lang w:eastAsia="en-GB"/>
        </w:rPr>
        <w:t xml:space="preserve">is known under identical conditions of illumination and observation; the luminance factor </w:t>
      </w:r>
      <w:r w:rsidR="00445CE3" w:rsidRPr="00C64DE4">
        <w:rPr>
          <w:rFonts w:ascii="Symbol" w:hAnsi="Symbol" w:cs="Symbol"/>
          <w:lang w:eastAsia="en-GB"/>
        </w:rPr>
        <w:t></w:t>
      </w:r>
      <w:r w:rsidR="00445CE3" w:rsidRPr="00C64DE4">
        <w:rPr>
          <w:rFonts w:ascii="Symbol" w:hAnsi="Symbol" w:cs="Symbol"/>
          <w:lang w:eastAsia="en-GB"/>
        </w:rPr>
        <w:t></w:t>
      </w:r>
      <w:r w:rsidR="00445CE3" w:rsidRPr="00C64DE4">
        <w:rPr>
          <w:lang w:eastAsia="en-GB"/>
        </w:rPr>
        <w:t>of the sample then results from the formula:</w:t>
      </w:r>
    </w:p>
    <w:p w14:paraId="5AA96A4E" w14:textId="77777777" w:rsidR="00445CE3" w:rsidRPr="00C64DE4" w:rsidRDefault="00445CE3" w:rsidP="00806416">
      <w:pPr>
        <w:pStyle w:val="para"/>
        <w:ind w:firstLine="0"/>
        <w:rPr>
          <w:lang w:val="en-GB" w:eastAsia="en-GB"/>
        </w:rPr>
      </w:pPr>
      <w:r w:rsidRPr="00C64DE4">
        <w:rPr>
          <w:lang w:val="en-GB" w:eastAsia="en-GB"/>
        </w:rPr>
        <w:tab/>
      </w:r>
      <w:r w:rsidRPr="00C64DE4">
        <w:rPr>
          <w:position w:val="-26"/>
          <w:lang w:val="en-GB" w:eastAsia="en-GB"/>
        </w:rPr>
        <w:object w:dxaOrig="940" w:dyaOrig="580" w14:anchorId="78E08FCC">
          <v:shape id="_x0000_i1027" type="#_x0000_t75" style="width:46.95pt;height:29.45pt" o:ole="">
            <v:imagedata r:id="rId20" o:title=""/>
          </v:shape>
          <o:OLEObject Type="Embed" ProgID="Equation.3" ShapeID="_x0000_i1027" DrawAspect="Content" ObjectID="_1608032079" r:id="rId21"/>
        </w:object>
      </w:r>
    </w:p>
    <w:p w14:paraId="306015D8" w14:textId="73608340" w:rsidR="00445CE3" w:rsidRPr="00C64DE4" w:rsidRDefault="00366920" w:rsidP="00806416">
      <w:pPr>
        <w:widowControl w:val="0"/>
        <w:spacing w:after="120"/>
        <w:ind w:left="2268" w:right="1134" w:hanging="1134"/>
        <w:jc w:val="both"/>
      </w:pPr>
      <w:r w:rsidRPr="00C64DE4">
        <w:t>4</w:t>
      </w:r>
      <w:r w:rsidR="00E94215" w:rsidRPr="00C64DE4">
        <w:t>.</w:t>
      </w:r>
      <w:r w:rsidR="00445CE3" w:rsidRPr="00C64DE4">
        <w:t>3.1.2.</w:t>
      </w:r>
      <w:r w:rsidR="00445CE3" w:rsidRPr="00C64DE4">
        <w:tab/>
        <w:t xml:space="preserve">When the colour of the fluorescent material has been colorimetrically determined in </w:t>
      </w:r>
      <w:r w:rsidR="00445CE3" w:rsidRPr="00906B5F">
        <w:t xml:space="preserve">compliance with </w:t>
      </w:r>
      <w:r w:rsidR="00445CE3" w:rsidRPr="00965033">
        <w:t xml:space="preserve">paragraph </w:t>
      </w:r>
      <w:r w:rsidR="00906B5F" w:rsidRPr="00965033">
        <w:t>4.2</w:t>
      </w:r>
      <w:r w:rsidR="0086740F" w:rsidRPr="00965033">
        <w:t>.3</w:t>
      </w:r>
      <w:r w:rsidR="00E11165">
        <w:t>.</w:t>
      </w:r>
      <w:r w:rsidR="00445CE3" w:rsidRPr="00965033">
        <w:t>,</w:t>
      </w:r>
      <w:r w:rsidR="00445CE3" w:rsidRPr="00906B5F">
        <w:t xml:space="preserve"> from</w:t>
      </w:r>
      <w:r w:rsidR="00445CE3" w:rsidRPr="00C64DE4">
        <w:t xml:space="preserve"> the ratio of the tristimulus value Y the sample and the tristimulus value of the perfect diffuser Y</w:t>
      </w:r>
      <w:r w:rsidR="00445CE3" w:rsidRPr="00C64DE4">
        <w:rPr>
          <w:vertAlign w:val="subscript"/>
        </w:rPr>
        <w:t>o</w:t>
      </w:r>
      <w:r w:rsidR="00445CE3" w:rsidRPr="00C64DE4">
        <w:t xml:space="preserve"> in this case it is:</w:t>
      </w:r>
    </w:p>
    <w:p w14:paraId="7132BB55" w14:textId="77777777" w:rsidR="00345AB4" w:rsidRPr="00C64DE4" w:rsidRDefault="00345AB4" w:rsidP="00806416">
      <w:pPr>
        <w:pStyle w:val="para"/>
        <w:ind w:firstLine="0"/>
        <w:rPr>
          <w:position w:val="-30"/>
          <w:lang w:val="en-GB"/>
        </w:rPr>
      </w:pPr>
      <w:r w:rsidRPr="00C64DE4">
        <w:rPr>
          <w:position w:val="-26"/>
          <w:lang w:val="en-GB"/>
        </w:rPr>
        <w:object w:dxaOrig="639" w:dyaOrig="580" w14:anchorId="59F986A9">
          <v:shape id="_x0000_i1028" type="#_x0000_t75" style="width:30.7pt;height:30.05pt" o:ole="">
            <v:imagedata r:id="rId22" o:title=""/>
          </v:shape>
          <o:OLEObject Type="Embed" ProgID="Equation.3" ShapeID="_x0000_i1028" DrawAspect="Content" ObjectID="_1608032080" r:id="rId23"/>
        </w:object>
      </w:r>
    </w:p>
    <w:p w14:paraId="4249B11A" w14:textId="582E8E07" w:rsidR="00976DE1" w:rsidRPr="00C64DE4" w:rsidRDefault="00BF7574" w:rsidP="00806416">
      <w:pPr>
        <w:pStyle w:val="HChG"/>
      </w:pPr>
      <w:r>
        <w:tab/>
      </w:r>
      <w:r>
        <w:tab/>
      </w:r>
      <w:r w:rsidR="00366920" w:rsidRPr="00C64DE4">
        <w:t>5</w:t>
      </w:r>
      <w:r w:rsidR="008B431F" w:rsidRPr="00C64DE4">
        <w:t>.</w:t>
      </w:r>
      <w:r>
        <w:tab/>
      </w:r>
      <w:r w:rsidR="008B431F" w:rsidRPr="00C64DE4">
        <w:tab/>
      </w:r>
      <w:r w:rsidR="0087716D" w:rsidRPr="00C64DE4">
        <w:t>Specific technical r</w:t>
      </w:r>
      <w:r w:rsidR="005B438A" w:rsidRPr="00C64DE4">
        <w:t>equirements</w:t>
      </w:r>
    </w:p>
    <w:p w14:paraId="201C0ACA" w14:textId="1C9178EB" w:rsidR="006513A6" w:rsidRPr="00C64DE4" w:rsidRDefault="00103FAC" w:rsidP="00806416">
      <w:pPr>
        <w:widowControl w:val="0"/>
        <w:spacing w:after="120"/>
        <w:ind w:left="2268" w:right="1134" w:hanging="1134"/>
        <w:jc w:val="both"/>
      </w:pPr>
      <w:r w:rsidRPr="00C64DE4">
        <w:t>5</w:t>
      </w:r>
      <w:r w:rsidR="006513A6" w:rsidRPr="00C64DE4">
        <w:t>.1</w:t>
      </w:r>
      <w:r w:rsidR="00BF7574">
        <w:t>.</w:t>
      </w:r>
      <w:r w:rsidR="006513A6" w:rsidRPr="00C64DE4">
        <w:tab/>
      </w:r>
      <w:r w:rsidR="007B7528" w:rsidRPr="00C64DE4">
        <w:t xml:space="preserve">Technical requirements concerning retro-reflectors of the </w:t>
      </w:r>
      <w:r w:rsidR="007B7528">
        <w:t>C</w:t>
      </w:r>
      <w:r w:rsidR="007B7528" w:rsidRPr="00C64DE4">
        <w:t>lasses IA and IB (</w:t>
      </w:r>
      <w:r w:rsidR="007B7528">
        <w:t>S</w:t>
      </w:r>
      <w:r w:rsidR="007B7528" w:rsidRPr="00C64DE4">
        <w:t>ymbols</w:t>
      </w:r>
      <w:r w:rsidR="00577A26" w:rsidRPr="00C64DE4">
        <w:t xml:space="preserve"> "IA" </w:t>
      </w:r>
      <w:r w:rsidR="007B7528" w:rsidRPr="00C64DE4">
        <w:t>and</w:t>
      </w:r>
      <w:r w:rsidR="00577A26" w:rsidRPr="00C64DE4">
        <w:t xml:space="preserve"> "IB")</w:t>
      </w:r>
    </w:p>
    <w:p w14:paraId="6ED6A0C6" w14:textId="4378C1B3" w:rsidR="00452619" w:rsidRPr="00BF7574" w:rsidRDefault="00103FAC" w:rsidP="00806416">
      <w:pPr>
        <w:widowControl w:val="0"/>
        <w:spacing w:after="120"/>
        <w:ind w:left="2268" w:right="1134" w:hanging="1134"/>
        <w:jc w:val="both"/>
      </w:pPr>
      <w:r w:rsidRPr="00C64DE4">
        <w:t>5</w:t>
      </w:r>
      <w:r w:rsidR="006513A6" w:rsidRPr="00C64DE4">
        <w:t>.1.1.</w:t>
      </w:r>
      <w:r w:rsidR="006513A6" w:rsidRPr="00C64DE4">
        <w:tab/>
      </w:r>
      <w:r w:rsidR="0055728C" w:rsidRPr="00C64DE4">
        <w:t xml:space="preserve">Every </w:t>
      </w:r>
      <w:r w:rsidR="004B51E0" w:rsidRPr="00C64DE4">
        <w:t>r</w:t>
      </w:r>
      <w:r w:rsidR="0055728C" w:rsidRPr="00C64DE4">
        <w:t>etro-reflector of the Classes IA and IB</w:t>
      </w:r>
      <w:r w:rsidR="0093695D" w:rsidRPr="00C64DE4">
        <w:t>, when tested according to paragraph</w:t>
      </w:r>
      <w:r w:rsidR="00BF7574">
        <w:t xml:space="preserve"> </w:t>
      </w:r>
      <w:r w:rsidR="00906B5F">
        <w:t>5.1.7</w:t>
      </w:r>
      <w:r w:rsidR="00BF7574">
        <w:t>.</w:t>
      </w:r>
      <w:r w:rsidR="0093695D" w:rsidRPr="00C64DE4">
        <w:t>,</w:t>
      </w:r>
      <w:r w:rsidR="0055728C" w:rsidRPr="00C64DE4">
        <w:t xml:space="preserve"> shall meet:</w:t>
      </w:r>
    </w:p>
    <w:p w14:paraId="3AE2D161" w14:textId="749F0AD0" w:rsidR="00452619" w:rsidRPr="00C64DE4" w:rsidRDefault="00612525" w:rsidP="00806416">
      <w:pPr>
        <w:tabs>
          <w:tab w:val="left" w:pos="1260"/>
        </w:tabs>
        <w:spacing w:before="120" w:after="120"/>
        <w:ind w:left="2835" w:right="1134" w:hanging="567"/>
        <w:jc w:val="both"/>
      </w:pPr>
      <w:r w:rsidRPr="00C64DE4">
        <w:t>(a)</w:t>
      </w:r>
      <w:r w:rsidRPr="00C64DE4">
        <w:tab/>
      </w:r>
      <w:r w:rsidR="007B7528">
        <w:t>T</w:t>
      </w:r>
      <w:r w:rsidR="004B51E0" w:rsidRPr="00E8553D">
        <w:t>he</w:t>
      </w:r>
      <w:r w:rsidR="004B51E0" w:rsidRPr="00C64DE4">
        <w:t xml:space="preserve"> </w:t>
      </w:r>
      <w:r w:rsidR="00725A90" w:rsidRPr="00C64DE4">
        <w:t>dimensions and shape</w:t>
      </w:r>
      <w:r w:rsidR="00452619" w:rsidRPr="00C64DE4">
        <w:t xml:space="preserve"> </w:t>
      </w:r>
      <w:r w:rsidR="004B51E0" w:rsidRPr="00C64DE4">
        <w:t xml:space="preserve">requirements </w:t>
      </w:r>
      <w:r w:rsidR="00452619" w:rsidRPr="00C64DE4">
        <w:t xml:space="preserve">set forth in Annex </w:t>
      </w:r>
      <w:r w:rsidR="0055728C" w:rsidRPr="00C64DE4">
        <w:t>5</w:t>
      </w:r>
      <w:r w:rsidR="00347565">
        <w:t>;</w:t>
      </w:r>
      <w:r w:rsidR="00725A90" w:rsidRPr="00C64DE4">
        <w:t xml:space="preserve"> and </w:t>
      </w:r>
    </w:p>
    <w:p w14:paraId="2A873D0C" w14:textId="759A1AD5" w:rsidR="00452619" w:rsidRPr="00C64DE4" w:rsidRDefault="00524F01" w:rsidP="00806416">
      <w:pPr>
        <w:tabs>
          <w:tab w:val="left" w:pos="1260"/>
        </w:tabs>
        <w:spacing w:before="120" w:after="120"/>
        <w:ind w:left="2835" w:right="1134" w:hanging="567"/>
        <w:jc w:val="both"/>
      </w:pPr>
      <w:r w:rsidRPr="00C64DE4">
        <w:t>(</w:t>
      </w:r>
      <w:r>
        <w:t>b</w:t>
      </w:r>
      <w:r w:rsidRPr="00C64DE4">
        <w:t>)</w:t>
      </w:r>
      <w:r w:rsidRPr="00C64DE4">
        <w:tab/>
      </w:r>
      <w:r w:rsidR="007B7528">
        <w:t>T</w:t>
      </w:r>
      <w:r w:rsidR="00725A90" w:rsidRPr="00C64DE4">
        <w:t>he photometric</w:t>
      </w:r>
      <w:r w:rsidR="0065023C" w:rsidRPr="00C64DE4">
        <w:t xml:space="preserve"> and </w:t>
      </w:r>
      <w:r w:rsidR="000771BB" w:rsidRPr="00C64DE4">
        <w:t xml:space="preserve">colorimetric </w:t>
      </w:r>
      <w:r w:rsidR="003F38C5" w:rsidRPr="00C64DE4">
        <w:t xml:space="preserve">requirements </w:t>
      </w:r>
      <w:r w:rsidR="00452619" w:rsidRPr="00C64DE4">
        <w:t>as specified in paragraph</w:t>
      </w:r>
      <w:r w:rsidR="00177E00" w:rsidRPr="00C64DE4">
        <w:t>s</w:t>
      </w:r>
      <w:r w:rsidR="000771BB" w:rsidRPr="00C64DE4">
        <w:t xml:space="preserve"> </w:t>
      </w:r>
      <w:r w:rsidR="00906B5F">
        <w:t>5</w:t>
      </w:r>
      <w:r w:rsidR="000771BB" w:rsidRPr="00C64DE4">
        <w:t>.1.</w:t>
      </w:r>
      <w:r w:rsidR="004B51E0" w:rsidRPr="00C64DE4">
        <w:t>4</w:t>
      </w:r>
      <w:r w:rsidR="000771BB" w:rsidRPr="00C64DE4">
        <w:t xml:space="preserve">. </w:t>
      </w:r>
      <w:r w:rsidR="003F38C5" w:rsidRPr="00C64DE4">
        <w:t>to</w:t>
      </w:r>
      <w:r w:rsidR="000771BB" w:rsidRPr="00C64DE4">
        <w:t xml:space="preserve"> </w:t>
      </w:r>
      <w:r w:rsidR="00906B5F">
        <w:t>5</w:t>
      </w:r>
      <w:r w:rsidR="000771BB" w:rsidRPr="00C64DE4">
        <w:t>.1.5.</w:t>
      </w:r>
      <w:r w:rsidR="00347565">
        <w:t>;</w:t>
      </w:r>
      <w:r w:rsidR="00452619" w:rsidRPr="00C64DE4">
        <w:t xml:space="preserve"> and</w:t>
      </w:r>
    </w:p>
    <w:p w14:paraId="213DC1CA" w14:textId="253C5DAD" w:rsidR="00725A90" w:rsidRPr="00C64DE4" w:rsidRDefault="00524F01" w:rsidP="00806416">
      <w:pPr>
        <w:tabs>
          <w:tab w:val="left" w:pos="1260"/>
        </w:tabs>
        <w:spacing w:before="120" w:after="120"/>
        <w:ind w:left="2835" w:right="1134" w:hanging="567"/>
        <w:jc w:val="both"/>
      </w:pPr>
      <w:r w:rsidRPr="00C64DE4">
        <w:lastRenderedPageBreak/>
        <w:t>(</w:t>
      </w:r>
      <w:r>
        <w:t>c</w:t>
      </w:r>
      <w:r w:rsidRPr="00C64DE4">
        <w:t>)</w:t>
      </w:r>
      <w:r w:rsidRPr="00C64DE4">
        <w:tab/>
      </w:r>
      <w:r w:rsidR="007B7528">
        <w:t>T</w:t>
      </w:r>
      <w:r w:rsidR="00452619" w:rsidRPr="00C64DE4">
        <w:t xml:space="preserve">he </w:t>
      </w:r>
      <w:r w:rsidR="00725A90" w:rsidRPr="00C64DE4">
        <w:t>physical and mechanical requirements</w:t>
      </w:r>
      <w:r w:rsidR="000771BB" w:rsidRPr="00C64DE4">
        <w:t xml:space="preserve"> set forth in</w:t>
      </w:r>
      <w:r w:rsidR="00764399" w:rsidRPr="00C64DE4">
        <w:t xml:space="preserve"> paragraph </w:t>
      </w:r>
      <w:r w:rsidR="00A80441">
        <w:t>5.1.7.</w:t>
      </w:r>
      <w:r w:rsidR="004B51E0" w:rsidRPr="00C64DE4">
        <w:t xml:space="preserve">, depending on the nature of the materials and construction of the </w:t>
      </w:r>
      <w:r w:rsidR="005A117F" w:rsidRPr="00C64DE4">
        <w:t>retro-reflective device</w:t>
      </w:r>
      <w:r w:rsidR="004B51E0" w:rsidRPr="00C64DE4">
        <w:t>s</w:t>
      </w:r>
      <w:r w:rsidR="009F6B36">
        <w:t>.</w:t>
      </w:r>
      <w:r w:rsidR="00725A90" w:rsidRPr="00C64DE4">
        <w:t xml:space="preserve"> </w:t>
      </w:r>
    </w:p>
    <w:p w14:paraId="59402059" w14:textId="77777777" w:rsidR="004D6DF5" w:rsidRPr="00C64DE4" w:rsidRDefault="00103FAC" w:rsidP="00806416">
      <w:pPr>
        <w:widowControl w:val="0"/>
        <w:spacing w:after="120"/>
        <w:ind w:left="2268" w:right="1134" w:hanging="1134"/>
        <w:jc w:val="both"/>
      </w:pPr>
      <w:r w:rsidRPr="00C64DE4">
        <w:t>5</w:t>
      </w:r>
      <w:r w:rsidR="00686E9B" w:rsidRPr="00C64DE4">
        <w:t>.1.2.</w:t>
      </w:r>
      <w:r w:rsidR="00686E9B" w:rsidRPr="00C64DE4">
        <w:tab/>
      </w:r>
      <w:r w:rsidR="00D6701E" w:rsidRPr="00C64DE4">
        <w:t xml:space="preserve">The applicant shall submit ten samples </w:t>
      </w:r>
      <w:r w:rsidR="004D6CE7" w:rsidRPr="00C64DE4">
        <w:t xml:space="preserve">for approval </w:t>
      </w:r>
      <w:r w:rsidR="00D6701E" w:rsidRPr="00C64DE4">
        <w:t xml:space="preserve">which shall be tested in the chronological order </w:t>
      </w:r>
      <w:r w:rsidR="003F38C5" w:rsidRPr="00C64DE4">
        <w:t xml:space="preserve">as </w:t>
      </w:r>
      <w:r w:rsidR="00D6701E" w:rsidRPr="00C64DE4">
        <w:t xml:space="preserve">indicated in </w:t>
      </w:r>
      <w:r w:rsidR="009A388A" w:rsidRPr="00C64DE4">
        <w:t xml:space="preserve">paragraph </w:t>
      </w:r>
      <w:r w:rsidR="00906B5F">
        <w:t>5</w:t>
      </w:r>
      <w:r w:rsidR="00D6701E" w:rsidRPr="00C64DE4">
        <w:t>.1.</w:t>
      </w:r>
      <w:r w:rsidR="00764399" w:rsidRPr="00C64DE4">
        <w:t>7</w:t>
      </w:r>
      <w:r w:rsidR="00D6701E" w:rsidRPr="00C64DE4">
        <w:t xml:space="preserve">. </w:t>
      </w:r>
    </w:p>
    <w:p w14:paraId="0C25D87E" w14:textId="77777777" w:rsidR="002D0E16" w:rsidRPr="00C64DE4" w:rsidRDefault="00103FAC" w:rsidP="00806416">
      <w:pPr>
        <w:widowControl w:val="0"/>
        <w:spacing w:after="120"/>
        <w:ind w:left="2268" w:right="1134" w:hanging="1134"/>
        <w:jc w:val="both"/>
      </w:pPr>
      <w:r w:rsidRPr="00C64DE4">
        <w:t>5</w:t>
      </w:r>
      <w:r w:rsidR="002D0E16" w:rsidRPr="00C64DE4">
        <w:t>.1.3.</w:t>
      </w:r>
      <w:r w:rsidR="002D0E16" w:rsidRPr="00C64DE4">
        <w:tab/>
        <w:t>Test procedure.</w:t>
      </w:r>
    </w:p>
    <w:p w14:paraId="22EF0B4E" w14:textId="2F3678EF" w:rsidR="00921AA7" w:rsidRPr="00C64DE4" w:rsidRDefault="00103FAC" w:rsidP="00806416">
      <w:pPr>
        <w:widowControl w:val="0"/>
        <w:spacing w:after="120"/>
        <w:ind w:left="2268" w:right="1134" w:hanging="1134"/>
        <w:jc w:val="both"/>
      </w:pPr>
      <w:r w:rsidRPr="00C64DE4">
        <w:t>5</w:t>
      </w:r>
      <w:r w:rsidR="00817680" w:rsidRPr="00C64DE4">
        <w:t>.1.3.1</w:t>
      </w:r>
      <w:r w:rsidR="003F38C5" w:rsidRPr="00C64DE4">
        <w:t>.</w:t>
      </w:r>
      <w:r w:rsidR="003F38C5" w:rsidRPr="00C64DE4">
        <w:tab/>
      </w:r>
      <w:r w:rsidR="00817680" w:rsidRPr="00C64DE4">
        <w:t xml:space="preserve">After verification of the general specifications (paragraph </w:t>
      </w:r>
      <w:r w:rsidR="00A80441">
        <w:t>4</w:t>
      </w:r>
      <w:r w:rsidR="00817680" w:rsidRPr="00C64DE4">
        <w:t>.) and the specifications of shape and dimensions (Annex 5), the ten samples shall be subjected to the heat resistance test described in Annex </w:t>
      </w:r>
      <w:r w:rsidR="00921AA7" w:rsidRPr="00C64DE4">
        <w:t>6</w:t>
      </w:r>
      <w:r w:rsidR="00817680" w:rsidRPr="00C64DE4">
        <w:t xml:space="preserve"> and at least one hour after this test examined as to their colorimetric characteristics and CIL in paragraph </w:t>
      </w:r>
      <w:r w:rsidR="00A80441">
        <w:t>5.1.4.</w:t>
      </w:r>
      <w:r w:rsidR="00817680" w:rsidRPr="00C64DE4">
        <w:t xml:space="preserve">, for an angle of divergence of 20' and an illumination angle V = H = 0° or if necessary, in the position </w:t>
      </w:r>
      <w:r w:rsidR="00817680" w:rsidRPr="00906B5F">
        <w:t xml:space="preserve">defined in </w:t>
      </w:r>
      <w:r w:rsidR="00817680" w:rsidRPr="00965033">
        <w:t xml:space="preserve">paragraph </w:t>
      </w:r>
      <w:r w:rsidR="00906B5F" w:rsidRPr="00965033">
        <w:t>5</w:t>
      </w:r>
      <w:r w:rsidR="00921AA7" w:rsidRPr="00965033">
        <w:t>.1.4</w:t>
      </w:r>
      <w:r w:rsidR="00D10274">
        <w:t>.</w:t>
      </w:r>
    </w:p>
    <w:p w14:paraId="47916549" w14:textId="286A849C" w:rsidR="00921AA7" w:rsidRPr="00C64DE4" w:rsidRDefault="00921AA7" w:rsidP="00806416">
      <w:pPr>
        <w:widowControl w:val="0"/>
        <w:spacing w:after="120"/>
        <w:ind w:left="2268" w:right="1134"/>
        <w:jc w:val="both"/>
      </w:pPr>
      <w:r w:rsidRPr="00C64DE4">
        <w:tab/>
      </w:r>
      <w:r w:rsidR="00817680" w:rsidRPr="00C64DE4">
        <w:t xml:space="preserve">The two </w:t>
      </w:r>
      <w:r w:rsidR="005A117F" w:rsidRPr="00C64DE4">
        <w:t>retro-reflective device</w:t>
      </w:r>
      <w:r w:rsidR="00817680" w:rsidRPr="00C64DE4">
        <w:t xml:space="preserve">s giving the minimum and maximum values shall then be fully tested as shown in paragraph </w:t>
      </w:r>
      <w:r w:rsidR="00A80441">
        <w:t>5.1.4.</w:t>
      </w:r>
    </w:p>
    <w:p w14:paraId="2FE772F8" w14:textId="77777777" w:rsidR="00921AA7" w:rsidRPr="00C64DE4" w:rsidRDefault="00921AA7" w:rsidP="00806416">
      <w:pPr>
        <w:widowControl w:val="0"/>
        <w:spacing w:after="120"/>
        <w:ind w:left="2268" w:right="1134"/>
        <w:jc w:val="both"/>
      </w:pPr>
      <w:r w:rsidRPr="00C64DE4">
        <w:tab/>
      </w:r>
      <w:r w:rsidR="00817680" w:rsidRPr="00C64DE4">
        <w:t xml:space="preserve">These two samples shall be kept by the laboratories for any further checks which may be found necessary. </w:t>
      </w:r>
    </w:p>
    <w:p w14:paraId="5D325894" w14:textId="77777777" w:rsidR="00817680" w:rsidRPr="00C64DE4" w:rsidRDefault="00921AA7" w:rsidP="00806416">
      <w:pPr>
        <w:widowControl w:val="0"/>
        <w:spacing w:after="120"/>
        <w:ind w:left="2268" w:right="1134"/>
        <w:jc w:val="both"/>
      </w:pPr>
      <w:r w:rsidRPr="00C64DE4">
        <w:tab/>
      </w:r>
      <w:r w:rsidR="00817680" w:rsidRPr="00C64DE4">
        <w:t>The other eight samples shall be divided into four groups of two:</w:t>
      </w:r>
    </w:p>
    <w:p w14:paraId="6F7D005A" w14:textId="46B75611" w:rsidR="00817680" w:rsidRPr="00C64DE4" w:rsidRDefault="00817680" w:rsidP="00806416">
      <w:pPr>
        <w:pStyle w:val="SingleTxtG"/>
        <w:ind w:left="3969" w:hanging="1701"/>
      </w:pPr>
      <w:r w:rsidRPr="00C64DE4">
        <w:t>First group:</w:t>
      </w:r>
      <w:r w:rsidRPr="00C64DE4">
        <w:tab/>
      </w:r>
      <w:r w:rsidRPr="00C64DE4">
        <w:tab/>
        <w:t xml:space="preserve">The two samples shall be subjected successively to the water penetration test (Annex </w:t>
      </w:r>
      <w:r w:rsidR="00921AA7" w:rsidRPr="00C64DE4">
        <w:t>7</w:t>
      </w:r>
      <w:r w:rsidRPr="00C64DE4">
        <w:t xml:space="preserve">) and then, if this test is satisfactory, to the tests for resistance to fuels and lubricants (Annex </w:t>
      </w:r>
      <w:r w:rsidR="00921AA7" w:rsidRPr="00C64DE4">
        <w:t>9</w:t>
      </w:r>
      <w:r w:rsidR="00575D8D">
        <w:t xml:space="preserve"> </w:t>
      </w:r>
      <w:r w:rsidR="00921AA7" w:rsidRPr="00C64DE4">
        <w:t>and Annex 10</w:t>
      </w:r>
      <w:r w:rsidRPr="00C64DE4">
        <w:t>).</w:t>
      </w:r>
    </w:p>
    <w:p w14:paraId="29836DB0" w14:textId="77777777" w:rsidR="00817680" w:rsidRPr="00C64DE4" w:rsidRDefault="00817680" w:rsidP="00806416">
      <w:pPr>
        <w:pStyle w:val="SingleTxtG"/>
        <w:ind w:left="3969" w:hanging="1701"/>
      </w:pPr>
      <w:r w:rsidRPr="00C64DE4">
        <w:t>Second group:</w:t>
      </w:r>
      <w:r w:rsidRPr="00C64DE4">
        <w:tab/>
        <w:t xml:space="preserve">The two samples shall, if necessary, be subjected to the corrosion test </w:t>
      </w:r>
      <w:r w:rsidR="00DA6E80" w:rsidRPr="00C64DE4">
        <w:t xml:space="preserve">in </w:t>
      </w:r>
      <w:r w:rsidRPr="00C64DE4">
        <w:t xml:space="preserve">Annex </w:t>
      </w:r>
      <w:r w:rsidR="00921AA7" w:rsidRPr="00C64DE4">
        <w:t>11</w:t>
      </w:r>
      <w:r w:rsidRPr="00C64DE4">
        <w:t xml:space="preserve">, and then to the abrasive-strength test of the rear face of the </w:t>
      </w:r>
      <w:r w:rsidR="005A117F" w:rsidRPr="00C64DE4">
        <w:t>retro-reflective device</w:t>
      </w:r>
      <w:r w:rsidRPr="00C64DE4">
        <w:t xml:space="preserve"> Annex </w:t>
      </w:r>
      <w:r w:rsidR="00921AA7" w:rsidRPr="00C64DE4">
        <w:t>12</w:t>
      </w:r>
      <w:r w:rsidRPr="00C64DE4">
        <w:t>.</w:t>
      </w:r>
    </w:p>
    <w:p w14:paraId="3213CF7B" w14:textId="77777777" w:rsidR="00817680" w:rsidRPr="00C64DE4" w:rsidRDefault="00817680" w:rsidP="00806416">
      <w:pPr>
        <w:pStyle w:val="SingleTxtG"/>
        <w:ind w:left="3969" w:hanging="1701"/>
      </w:pPr>
      <w:r w:rsidRPr="00C64DE4">
        <w:t>Third group:</w:t>
      </w:r>
      <w:r w:rsidRPr="00C64DE4">
        <w:tab/>
      </w:r>
      <w:r w:rsidRPr="00C64DE4">
        <w:tab/>
        <w:t>The two samples shall be subjected to the test for stability in time of the optical propert</w:t>
      </w:r>
      <w:r w:rsidR="00DA6E80" w:rsidRPr="00C64DE4">
        <w:t xml:space="preserve">ies of </w:t>
      </w:r>
      <w:r w:rsidR="005A117F" w:rsidRPr="00C64DE4">
        <w:t>retro-reflective device</w:t>
      </w:r>
      <w:r w:rsidR="00DA6E80" w:rsidRPr="00C64DE4">
        <w:t xml:space="preserve"> </w:t>
      </w:r>
      <w:r w:rsidRPr="00C64DE4">
        <w:t xml:space="preserve">Annex </w:t>
      </w:r>
      <w:r w:rsidR="00DA6E80" w:rsidRPr="00C64DE4">
        <w:t>14</w:t>
      </w:r>
      <w:r w:rsidRPr="00C64DE4">
        <w:t>.</w:t>
      </w:r>
    </w:p>
    <w:p w14:paraId="3D0B73A8" w14:textId="77777777" w:rsidR="00817680" w:rsidRPr="00C64DE4" w:rsidRDefault="00817680" w:rsidP="00806416">
      <w:pPr>
        <w:pStyle w:val="SingleTxtG"/>
        <w:ind w:left="3969" w:hanging="1701"/>
      </w:pPr>
      <w:r w:rsidRPr="00C64DE4">
        <w:t>Fourth group:</w:t>
      </w:r>
      <w:r w:rsidRPr="00C64DE4">
        <w:tab/>
      </w:r>
      <w:r w:rsidRPr="00C64DE4">
        <w:tab/>
        <w:t xml:space="preserve">The two samples shall be subjected to the colour-fastness test (Annex </w:t>
      </w:r>
      <w:r w:rsidR="00DA6E80" w:rsidRPr="00C64DE4">
        <w:t>2</w:t>
      </w:r>
      <w:r w:rsidRPr="00C64DE4">
        <w:t>1).</w:t>
      </w:r>
    </w:p>
    <w:p w14:paraId="7B60C2ED" w14:textId="196E2B49" w:rsidR="00817680" w:rsidRPr="00C64DE4" w:rsidRDefault="00103FAC" w:rsidP="00806416">
      <w:pPr>
        <w:widowControl w:val="0"/>
        <w:spacing w:after="120"/>
        <w:ind w:left="2268" w:right="1134" w:hanging="1134"/>
        <w:jc w:val="both"/>
      </w:pPr>
      <w:r w:rsidRPr="00C64DE4">
        <w:t>5</w:t>
      </w:r>
      <w:r w:rsidR="00817680" w:rsidRPr="00C64DE4">
        <w:t>.1.</w:t>
      </w:r>
      <w:r w:rsidR="00DA6E80" w:rsidRPr="00C64DE4">
        <w:t>3</w:t>
      </w:r>
      <w:r w:rsidR="00817680" w:rsidRPr="00C64DE4">
        <w:t>.2</w:t>
      </w:r>
      <w:r w:rsidR="00CC3AF1" w:rsidRPr="00C64DE4">
        <w:t>.</w:t>
      </w:r>
      <w:r w:rsidR="00CC3AF1" w:rsidRPr="00C64DE4">
        <w:tab/>
      </w:r>
      <w:r w:rsidR="00817680" w:rsidRPr="00C64DE4">
        <w:t>After undergoing the tests referred to in the paragraph</w:t>
      </w:r>
      <w:r w:rsidR="00822213" w:rsidRPr="00C64DE4">
        <w:t xml:space="preserve"> </w:t>
      </w:r>
      <w:r w:rsidR="00A80441">
        <w:t>5.1.3.1.</w:t>
      </w:r>
      <w:r w:rsidR="00817680" w:rsidRPr="00C64DE4">
        <w:t xml:space="preserve">, the </w:t>
      </w:r>
      <w:r w:rsidR="005A117F" w:rsidRPr="00C64DE4">
        <w:t>retro-reflective device</w:t>
      </w:r>
      <w:r w:rsidR="00817680" w:rsidRPr="00C64DE4">
        <w:t>s in each group must have:</w:t>
      </w:r>
    </w:p>
    <w:p w14:paraId="4A230891" w14:textId="65E67031" w:rsidR="00DA6E80" w:rsidRPr="00C64DE4" w:rsidRDefault="00103FAC" w:rsidP="00806416">
      <w:pPr>
        <w:widowControl w:val="0"/>
        <w:spacing w:after="120"/>
        <w:ind w:left="2268" w:right="1134" w:hanging="1134"/>
        <w:jc w:val="both"/>
      </w:pPr>
      <w:r w:rsidRPr="00C64DE4">
        <w:t>5</w:t>
      </w:r>
      <w:r w:rsidR="00817680" w:rsidRPr="00C64DE4">
        <w:t>.1.</w:t>
      </w:r>
      <w:r w:rsidR="00DA6E80" w:rsidRPr="00C64DE4">
        <w:t>3</w:t>
      </w:r>
      <w:r w:rsidR="00817680" w:rsidRPr="00C64DE4">
        <w:t>.2</w:t>
      </w:r>
      <w:r w:rsidR="004711BA" w:rsidRPr="00C64DE4">
        <w:t>.1.</w:t>
      </w:r>
      <w:r w:rsidR="004711BA" w:rsidRPr="00C64DE4">
        <w:tab/>
      </w:r>
      <w:r w:rsidR="007B7528">
        <w:t>A</w:t>
      </w:r>
      <w:r w:rsidR="00817680" w:rsidRPr="00C64DE4">
        <w:t xml:space="preserve"> colour which satisfies the conditions laid down in </w:t>
      </w:r>
      <w:r w:rsidR="00DA6E80" w:rsidRPr="00965033">
        <w:t xml:space="preserve">paragraph </w:t>
      </w:r>
      <w:r w:rsidR="00A80441">
        <w:t>5.1.5.</w:t>
      </w:r>
    </w:p>
    <w:p w14:paraId="3D0C6FED" w14:textId="2475F5B5" w:rsidR="00817680" w:rsidRPr="00C64DE4" w:rsidRDefault="00103FAC" w:rsidP="00806416">
      <w:pPr>
        <w:widowControl w:val="0"/>
        <w:spacing w:after="120"/>
        <w:ind w:left="2268" w:right="1134" w:hanging="1134"/>
        <w:jc w:val="both"/>
      </w:pPr>
      <w:r w:rsidRPr="00C64DE4">
        <w:t>5</w:t>
      </w:r>
      <w:r w:rsidR="006278DF" w:rsidRPr="00C64DE4">
        <w:t>.</w:t>
      </w:r>
      <w:r w:rsidR="00817680" w:rsidRPr="00C64DE4">
        <w:t>1.</w:t>
      </w:r>
      <w:r w:rsidR="00DA6E80" w:rsidRPr="00C64DE4">
        <w:t>3</w:t>
      </w:r>
      <w:r w:rsidR="00817680" w:rsidRPr="00C64DE4">
        <w:t>.2</w:t>
      </w:r>
      <w:r w:rsidR="001B620D" w:rsidRPr="00C64DE4">
        <w:t>.2.</w:t>
      </w:r>
      <w:r w:rsidR="001B620D" w:rsidRPr="00C64DE4">
        <w:tab/>
      </w:r>
      <w:r w:rsidR="007B7528">
        <w:t>A</w:t>
      </w:r>
      <w:r w:rsidR="00822213" w:rsidRPr="00C64DE4">
        <w:t xml:space="preserve"> </w:t>
      </w:r>
      <w:r w:rsidR="00817680" w:rsidRPr="00C64DE4">
        <w:t xml:space="preserve">CIL which satisfies the conditions laid down in </w:t>
      </w:r>
      <w:r w:rsidR="00DA6E80" w:rsidRPr="00C64DE4">
        <w:t xml:space="preserve">paragraph </w:t>
      </w:r>
      <w:r w:rsidR="00A80441">
        <w:t>5.1.4.</w:t>
      </w:r>
      <w:r w:rsidR="0064627B" w:rsidRPr="00C64DE4">
        <w:t xml:space="preserve"> </w:t>
      </w:r>
      <w:r w:rsidR="00817680" w:rsidRPr="00C64DE4">
        <w:t>The verification shall be performed only for an angle of divergence of 20' and an illumination angle of</w:t>
      </w:r>
      <w:r w:rsidR="00575D8D">
        <w:t xml:space="preserve"> </w:t>
      </w:r>
      <w:r w:rsidR="00817680" w:rsidRPr="00C64DE4">
        <w:t xml:space="preserve">V = H = 0° </w:t>
      </w:r>
      <w:r w:rsidR="00DA6E80" w:rsidRPr="00C64DE4">
        <w:t xml:space="preserve">or, if necessary, </w:t>
      </w:r>
      <w:r w:rsidR="00817680" w:rsidRPr="00C64DE4">
        <w:t xml:space="preserve">in </w:t>
      </w:r>
      <w:r w:rsidR="00DA6E80" w:rsidRPr="00C64DE4">
        <w:t>all</w:t>
      </w:r>
      <w:r w:rsidR="00817680" w:rsidRPr="00C64DE4">
        <w:t xml:space="preserve"> position</w:t>
      </w:r>
      <w:r w:rsidR="00DA6E80" w:rsidRPr="00C64DE4">
        <w:t>s</w:t>
      </w:r>
      <w:r w:rsidR="00817680" w:rsidRPr="00C64DE4">
        <w:t xml:space="preserve"> specified in paragraph </w:t>
      </w:r>
      <w:r w:rsidR="00A80441">
        <w:t>5.1.4.</w:t>
      </w:r>
    </w:p>
    <w:p w14:paraId="212EBB5B" w14:textId="77777777" w:rsidR="00D01C76" w:rsidRPr="00C64DE4" w:rsidRDefault="00103FAC" w:rsidP="00806416">
      <w:pPr>
        <w:widowControl w:val="0"/>
        <w:spacing w:after="120"/>
        <w:ind w:left="2268" w:right="1134" w:hanging="1134"/>
        <w:jc w:val="both"/>
      </w:pPr>
      <w:r w:rsidRPr="00C64DE4">
        <w:t>5</w:t>
      </w:r>
      <w:r w:rsidR="004711BA" w:rsidRPr="00C64DE4">
        <w:t>.1.4.</w:t>
      </w:r>
      <w:r w:rsidR="004711BA" w:rsidRPr="00C64DE4">
        <w:tab/>
      </w:r>
      <w:r w:rsidR="00DA1A0E" w:rsidRPr="00C64DE4">
        <w:tab/>
      </w:r>
      <w:r w:rsidR="00764399" w:rsidRPr="00C64DE4">
        <w:t xml:space="preserve">Minimum values for the CIL </w:t>
      </w:r>
      <w:r w:rsidR="00764399" w:rsidRPr="00575D8D">
        <w:t>values</w:t>
      </w:r>
      <w:r w:rsidR="00764399" w:rsidRPr="00C64DE4">
        <w:t xml:space="preserve"> of </w:t>
      </w:r>
      <w:r w:rsidR="00822213" w:rsidRPr="00C64DE4">
        <w:t>r</w:t>
      </w:r>
      <w:r w:rsidR="00764399" w:rsidRPr="00C64DE4">
        <w:t>etro-reflection</w:t>
      </w:r>
    </w:p>
    <w:p w14:paraId="18D646E3" w14:textId="77777777" w:rsidR="00D01C76" w:rsidRPr="00C64DE4" w:rsidRDefault="00103FAC" w:rsidP="00806416">
      <w:pPr>
        <w:widowControl w:val="0"/>
        <w:spacing w:after="120"/>
        <w:ind w:left="2268" w:right="1134" w:hanging="1134"/>
        <w:jc w:val="both"/>
      </w:pPr>
      <w:r w:rsidRPr="00C64DE4">
        <w:t>5</w:t>
      </w:r>
      <w:r w:rsidR="00D01C76" w:rsidRPr="00C64DE4">
        <w:t>.1.4.1.</w:t>
      </w:r>
      <w:r w:rsidR="00D01C76" w:rsidRPr="00C64DE4">
        <w:tab/>
        <w:t>When applying for approval, the applicant shall specify one or more or a range of axis of reference, corresponding to the illumination angle V = H = 0° in the table of coefficients of luminous intensity (CIL).</w:t>
      </w:r>
    </w:p>
    <w:p w14:paraId="6F6A281C" w14:textId="77777777" w:rsidR="00D01C76" w:rsidRPr="00C64DE4" w:rsidRDefault="00103FAC" w:rsidP="00806416">
      <w:pPr>
        <w:widowControl w:val="0"/>
        <w:spacing w:after="120"/>
        <w:ind w:left="2268" w:right="1134" w:hanging="1134"/>
        <w:jc w:val="both"/>
      </w:pPr>
      <w:r w:rsidRPr="00C64DE4">
        <w:t>5</w:t>
      </w:r>
      <w:r w:rsidR="00D01C76" w:rsidRPr="00C64DE4">
        <w:t>.1.4.2.</w:t>
      </w:r>
      <w:r w:rsidR="00D01C76" w:rsidRPr="00C64DE4">
        <w:tab/>
      </w:r>
      <w:r w:rsidR="00DA1A0E" w:rsidRPr="00C64DE4">
        <w:tab/>
      </w:r>
      <w:r w:rsidR="00D01C76" w:rsidRPr="00C64DE4">
        <w:t>In the case where more than one or a range of different axis of reference are specified by the manufacturer, the photometric measurements shall be repeated making reference each time to a different axis of reference or to the extreme axis of reference of the range specified by the manufacturer.</w:t>
      </w:r>
    </w:p>
    <w:p w14:paraId="5691BC79" w14:textId="77777777" w:rsidR="00D01C76" w:rsidRPr="00C64DE4" w:rsidRDefault="00103FAC" w:rsidP="00806416">
      <w:pPr>
        <w:widowControl w:val="0"/>
        <w:spacing w:after="120"/>
        <w:ind w:left="2268" w:right="1134" w:hanging="1134"/>
        <w:jc w:val="both"/>
      </w:pPr>
      <w:r w:rsidRPr="00C64DE4">
        <w:lastRenderedPageBreak/>
        <w:t>5</w:t>
      </w:r>
      <w:r w:rsidR="00D01C76" w:rsidRPr="00C64DE4">
        <w:t>.1.4.3.</w:t>
      </w:r>
      <w:r w:rsidR="00D01C76" w:rsidRPr="00C64DE4">
        <w:tab/>
      </w:r>
      <w:r w:rsidR="00DA1A0E" w:rsidRPr="00C64DE4">
        <w:tab/>
      </w:r>
      <w:r w:rsidR="00D01C76" w:rsidRPr="00C64DE4">
        <w:t xml:space="preserve">For photometric measurements, only the illuminating surface defined by the planes contiguous to the outermost parts of the optical system of the </w:t>
      </w:r>
      <w:r w:rsidR="005A117F" w:rsidRPr="00C64DE4">
        <w:t>retro-reflective device</w:t>
      </w:r>
      <w:r w:rsidR="00D01C76" w:rsidRPr="00C64DE4">
        <w:t xml:space="preserve"> as indicated by the manufacturer and contained within a circle of 200 mm diameter for Class IA or IB shall be considered, and the illuminating surface itself shall be limited to 100 cm</w:t>
      </w:r>
      <w:r w:rsidR="00D01C76" w:rsidRPr="00C64DE4">
        <w:rPr>
          <w:vertAlign w:val="superscript"/>
        </w:rPr>
        <w:t>2</w:t>
      </w:r>
      <w:r w:rsidR="00D01C76" w:rsidRPr="00C64DE4">
        <w:t xml:space="preserve"> though the surfaces of the retro-reflecting optical units need not necessarily attain this area. The manufacturer shall specify the perimeter of the area to be used. </w:t>
      </w:r>
    </w:p>
    <w:p w14:paraId="2FF84300" w14:textId="77777777" w:rsidR="00175DBF" w:rsidRPr="00575D8D" w:rsidRDefault="00103FAC" w:rsidP="00806416">
      <w:pPr>
        <w:widowControl w:val="0"/>
        <w:spacing w:after="120"/>
        <w:ind w:left="2268" w:right="1134" w:hanging="1134"/>
        <w:jc w:val="both"/>
      </w:pPr>
      <w:r w:rsidRPr="00C64DE4">
        <w:t>5</w:t>
      </w:r>
      <w:r w:rsidR="00725A90" w:rsidRPr="00C64DE4">
        <w:t>.1.</w:t>
      </w:r>
      <w:r w:rsidR="002D0E16" w:rsidRPr="00C64DE4">
        <w:rPr>
          <w:rFonts w:cs="Courier New"/>
          <w:szCs w:val="24"/>
        </w:rPr>
        <w:t>4</w:t>
      </w:r>
      <w:r w:rsidR="00175DBF" w:rsidRPr="00C64DE4">
        <w:rPr>
          <w:rFonts w:cs="Courier New"/>
          <w:szCs w:val="24"/>
        </w:rPr>
        <w:t>.</w:t>
      </w:r>
      <w:r w:rsidR="00D01C76" w:rsidRPr="00C64DE4">
        <w:rPr>
          <w:rFonts w:cs="Courier New"/>
          <w:szCs w:val="24"/>
        </w:rPr>
        <w:t>4</w:t>
      </w:r>
      <w:r w:rsidR="00175DBF" w:rsidRPr="00C64DE4">
        <w:rPr>
          <w:rFonts w:cs="Courier New"/>
          <w:szCs w:val="24"/>
        </w:rPr>
        <w:t>.</w:t>
      </w:r>
      <w:r w:rsidR="00175DBF" w:rsidRPr="00C64DE4">
        <w:rPr>
          <w:rFonts w:cs="Courier New"/>
          <w:szCs w:val="24"/>
        </w:rPr>
        <w:tab/>
      </w:r>
      <w:r w:rsidR="00DA1A0E" w:rsidRPr="00C64DE4">
        <w:rPr>
          <w:rFonts w:cs="Courier New"/>
          <w:szCs w:val="24"/>
        </w:rPr>
        <w:tab/>
      </w:r>
      <w:r w:rsidR="00175DBF" w:rsidRPr="00C64DE4">
        <w:t>Class</w:t>
      </w:r>
      <w:r w:rsidR="00175DBF" w:rsidRPr="00575D8D">
        <w:t xml:space="preserve"> IA and Class IB</w:t>
      </w:r>
    </w:p>
    <w:p w14:paraId="622F370E" w14:textId="61AA32DE" w:rsidR="00175DBF" w:rsidRPr="00C64DE4" w:rsidRDefault="00103FAC" w:rsidP="00806416">
      <w:pPr>
        <w:widowControl w:val="0"/>
        <w:spacing w:after="120"/>
        <w:ind w:left="2268" w:right="1134" w:hanging="1134"/>
        <w:jc w:val="both"/>
        <w:rPr>
          <w:rFonts w:cs="Courier New"/>
          <w:szCs w:val="24"/>
        </w:rPr>
      </w:pPr>
      <w:r w:rsidRPr="00C64DE4">
        <w:t>5</w:t>
      </w:r>
      <w:r w:rsidR="00725A90" w:rsidRPr="00C64DE4">
        <w:t>.1.</w:t>
      </w:r>
      <w:r w:rsidR="002D0E16" w:rsidRPr="00575D8D">
        <w:t>4</w:t>
      </w:r>
      <w:r w:rsidR="00175DBF" w:rsidRPr="00575D8D">
        <w:t>.</w:t>
      </w:r>
      <w:r w:rsidR="00D01C76" w:rsidRPr="00575D8D">
        <w:t>4</w:t>
      </w:r>
      <w:r w:rsidR="0046027E" w:rsidRPr="00575D8D">
        <w:t>.1.</w:t>
      </w:r>
      <w:r w:rsidR="00DA1A0E" w:rsidRPr="00575D8D">
        <w:tab/>
      </w:r>
      <w:r w:rsidR="00764399" w:rsidRPr="00575D8D">
        <w:t xml:space="preserve">When measured as described in </w:t>
      </w:r>
      <w:r w:rsidR="006B5B92" w:rsidRPr="00575D8D">
        <w:t>paragraph 3</w:t>
      </w:r>
      <w:r w:rsidR="00E11165">
        <w:t>.</w:t>
      </w:r>
      <w:r w:rsidR="006B5B92" w:rsidRPr="00575D8D">
        <w:t xml:space="preserve"> </w:t>
      </w:r>
      <w:r w:rsidR="00A80441">
        <w:t>of</w:t>
      </w:r>
      <w:r w:rsidR="00A80441" w:rsidRPr="00575D8D">
        <w:t xml:space="preserve"> </w:t>
      </w:r>
      <w:r w:rsidR="006B5B92" w:rsidRPr="00575D8D">
        <w:t>Annex 4</w:t>
      </w:r>
      <w:r w:rsidR="00764399" w:rsidRPr="00575D8D">
        <w:t>, t</w:t>
      </w:r>
      <w:r w:rsidR="00175DBF" w:rsidRPr="00575D8D">
        <w:t xml:space="preserve">he CIL values for red </w:t>
      </w:r>
      <w:r w:rsidR="005A117F" w:rsidRPr="00575D8D">
        <w:t>retro-reflective</w:t>
      </w:r>
      <w:r w:rsidR="005A117F" w:rsidRPr="00C64DE4">
        <w:rPr>
          <w:rFonts w:cs="Courier New"/>
          <w:szCs w:val="24"/>
        </w:rPr>
        <w:t xml:space="preserve"> device</w:t>
      </w:r>
      <w:r w:rsidR="00175DBF" w:rsidRPr="00C64DE4">
        <w:rPr>
          <w:rFonts w:cs="Courier New"/>
          <w:szCs w:val="24"/>
        </w:rPr>
        <w:t xml:space="preserve">s must be equal </w:t>
      </w:r>
      <w:r w:rsidR="00945C94" w:rsidRPr="00C64DE4">
        <w:rPr>
          <w:rFonts w:cs="Courier New"/>
          <w:szCs w:val="24"/>
        </w:rPr>
        <w:t xml:space="preserve">to or greater than </w:t>
      </w:r>
      <w:r w:rsidR="00175DBF" w:rsidRPr="00C64DE4">
        <w:rPr>
          <w:rFonts w:cs="Courier New"/>
          <w:szCs w:val="24"/>
        </w:rPr>
        <w:t xml:space="preserve">those in </w:t>
      </w:r>
      <w:r w:rsidR="00945C94" w:rsidRPr="00C64DE4">
        <w:rPr>
          <w:rFonts w:cs="Courier New"/>
          <w:szCs w:val="24"/>
        </w:rPr>
        <w:t xml:space="preserve">Table </w:t>
      </w:r>
      <w:r w:rsidR="00EE4C6F" w:rsidRPr="00C64DE4">
        <w:rPr>
          <w:rFonts w:cs="Courier New"/>
          <w:szCs w:val="24"/>
        </w:rPr>
        <w:t>3</w:t>
      </w:r>
      <w:r w:rsidR="00175DBF" w:rsidRPr="00C64DE4">
        <w:rPr>
          <w:rFonts w:cs="Courier New"/>
          <w:szCs w:val="24"/>
        </w:rPr>
        <w:t>, expressed in millicandelas per lux, for the angles of divergence and illumination shown.</w:t>
      </w:r>
    </w:p>
    <w:p w14:paraId="66A22778" w14:textId="4949B158" w:rsidR="007B7528" w:rsidRDefault="00945C94" w:rsidP="007B7528">
      <w:pPr>
        <w:pStyle w:val="Heading1"/>
      </w:pPr>
      <w:r w:rsidRPr="00C64DE4">
        <w:t xml:space="preserve">Table </w:t>
      </w:r>
      <w:r w:rsidR="00EE4C6F" w:rsidRPr="00C64DE4">
        <w:t>3</w:t>
      </w:r>
    </w:p>
    <w:p w14:paraId="48600F0B" w14:textId="451EDD69" w:rsidR="00945C94" w:rsidRPr="007B7528" w:rsidRDefault="00945C94" w:rsidP="007B7528">
      <w:pPr>
        <w:pStyle w:val="Heading1"/>
        <w:spacing w:after="120"/>
        <w:rPr>
          <w:b/>
          <w:bCs/>
        </w:rPr>
      </w:pPr>
      <w:r w:rsidRPr="007B7528">
        <w:rPr>
          <w:b/>
          <w:bCs/>
        </w:rPr>
        <w:t>Requirement</w:t>
      </w:r>
      <w:r w:rsidR="0071562F" w:rsidRPr="007B7528">
        <w:rPr>
          <w:b/>
          <w:bCs/>
        </w:rPr>
        <w:t>s</w:t>
      </w:r>
      <w:r w:rsidRPr="007B7528">
        <w:rPr>
          <w:b/>
          <w:bCs/>
        </w:rPr>
        <w:t xml:space="preserve"> for CIL values</w:t>
      </w:r>
      <w:r w:rsidR="00E55567" w:rsidRPr="007B7528">
        <w:rPr>
          <w:b/>
          <w:bCs/>
        </w:rPr>
        <w:t xml:space="preserve"> (Classes IA and IB)</w:t>
      </w:r>
      <w:r w:rsidR="00897CDC">
        <w:rPr>
          <w:b/>
          <w:bCs/>
        </w:rPr>
        <w:br/>
      </w:r>
      <w:r w:rsidR="00897CDC" w:rsidRPr="002066B2">
        <w:rPr>
          <w:b/>
          <w:bCs/>
        </w:rPr>
        <w:t>[mcd.lx</w:t>
      </w:r>
      <w:r w:rsidR="00897CDC" w:rsidRPr="002066B2">
        <w:rPr>
          <w:b/>
          <w:bCs/>
          <w:vertAlign w:val="superscript"/>
        </w:rPr>
        <w:t>-1</w:t>
      </w:r>
      <w:r w:rsidR="00897CDC" w:rsidRPr="002066B2">
        <w:rPr>
          <w:b/>
          <w:bCs/>
        </w:rPr>
        <w:t>]</w:t>
      </w:r>
    </w:p>
    <w:tbl>
      <w:tblPr>
        <w:tblW w:w="7370" w:type="dxa"/>
        <w:tblInd w:w="11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1550"/>
        <w:gridCol w:w="1015"/>
        <w:gridCol w:w="1015"/>
        <w:gridCol w:w="1121"/>
      </w:tblGrid>
      <w:tr w:rsidR="00175DBF" w:rsidRPr="00C64DE4" w14:paraId="2D33C149" w14:textId="77777777" w:rsidTr="00806416">
        <w:trPr>
          <w:trHeight w:hRule="exact" w:val="594"/>
          <w:tblHeader/>
        </w:trPr>
        <w:tc>
          <w:tcPr>
            <w:tcW w:w="1227" w:type="dxa"/>
            <w:tcBorders>
              <w:bottom w:val="nil"/>
            </w:tcBorders>
            <w:shd w:val="clear" w:color="auto" w:fill="auto"/>
          </w:tcPr>
          <w:p w14:paraId="282DF59C" w14:textId="77777777" w:rsidR="00175DBF" w:rsidRPr="00C64DE4" w:rsidRDefault="00175DBF" w:rsidP="007B7528">
            <w:pPr>
              <w:suppressAutoHyphens w:val="0"/>
              <w:spacing w:before="80" w:after="80" w:line="200" w:lineRule="exact"/>
              <w:ind w:left="145" w:right="113"/>
              <w:rPr>
                <w:i/>
                <w:sz w:val="16"/>
                <w:szCs w:val="16"/>
              </w:rPr>
            </w:pPr>
            <w:r w:rsidRPr="00C64DE4">
              <w:rPr>
                <w:i/>
                <w:sz w:val="16"/>
                <w:szCs w:val="16"/>
              </w:rPr>
              <w:t>Class</w:t>
            </w:r>
          </w:p>
        </w:tc>
        <w:tc>
          <w:tcPr>
            <w:tcW w:w="1442" w:type="dxa"/>
            <w:tcBorders>
              <w:bottom w:val="nil"/>
            </w:tcBorders>
            <w:shd w:val="clear" w:color="auto" w:fill="auto"/>
          </w:tcPr>
          <w:p w14:paraId="063428A2"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Angle of divergence</w:t>
            </w:r>
            <w:r w:rsidRPr="00C64DE4">
              <w:rPr>
                <w:i/>
                <w:sz w:val="16"/>
                <w:szCs w:val="16"/>
              </w:rPr>
              <w:br/>
              <w:t>α</w:t>
            </w:r>
          </w:p>
        </w:tc>
        <w:tc>
          <w:tcPr>
            <w:tcW w:w="4701" w:type="dxa"/>
            <w:gridSpan w:val="4"/>
            <w:shd w:val="clear" w:color="auto" w:fill="auto"/>
          </w:tcPr>
          <w:p w14:paraId="1A0782DB"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Illumination angles (in degrees)</w:t>
            </w:r>
          </w:p>
        </w:tc>
      </w:tr>
      <w:tr w:rsidR="00175DBF" w:rsidRPr="00C64DE4" w14:paraId="76043292" w14:textId="77777777" w:rsidTr="00806416">
        <w:tc>
          <w:tcPr>
            <w:tcW w:w="1227" w:type="dxa"/>
            <w:tcBorders>
              <w:top w:val="nil"/>
              <w:bottom w:val="single" w:sz="12" w:space="0" w:color="auto"/>
            </w:tcBorders>
            <w:shd w:val="clear" w:color="auto" w:fill="auto"/>
          </w:tcPr>
          <w:p w14:paraId="358ACA10" w14:textId="77777777" w:rsidR="00175DBF" w:rsidRPr="00C64DE4" w:rsidRDefault="00175DBF" w:rsidP="007B7528">
            <w:pPr>
              <w:suppressAutoHyphens w:val="0"/>
              <w:spacing w:before="80" w:after="80" w:line="200" w:lineRule="exact"/>
              <w:ind w:left="145" w:right="113"/>
              <w:rPr>
                <w:sz w:val="18"/>
              </w:rPr>
            </w:pPr>
          </w:p>
        </w:tc>
        <w:tc>
          <w:tcPr>
            <w:tcW w:w="1442" w:type="dxa"/>
            <w:tcBorders>
              <w:top w:val="nil"/>
              <w:bottom w:val="single" w:sz="12" w:space="0" w:color="auto"/>
            </w:tcBorders>
            <w:shd w:val="clear" w:color="auto" w:fill="auto"/>
            <w:vAlign w:val="bottom"/>
          </w:tcPr>
          <w:p w14:paraId="287698A9" w14:textId="77777777" w:rsidR="00175DBF" w:rsidRPr="00C64DE4" w:rsidRDefault="00175DBF" w:rsidP="007B7528">
            <w:pPr>
              <w:suppressAutoHyphens w:val="0"/>
              <w:spacing w:before="80" w:after="80" w:line="200" w:lineRule="exact"/>
              <w:ind w:right="113"/>
              <w:jc w:val="center"/>
              <w:rPr>
                <w:sz w:val="18"/>
              </w:rPr>
            </w:pPr>
          </w:p>
        </w:tc>
        <w:tc>
          <w:tcPr>
            <w:tcW w:w="1550" w:type="dxa"/>
            <w:tcBorders>
              <w:bottom w:val="single" w:sz="12" w:space="0" w:color="auto"/>
            </w:tcBorders>
            <w:shd w:val="clear" w:color="auto" w:fill="auto"/>
            <w:vAlign w:val="bottom"/>
          </w:tcPr>
          <w:p w14:paraId="68CB64DB" w14:textId="77777777" w:rsidR="00175DBF" w:rsidRPr="00C64DE4" w:rsidRDefault="00175DBF" w:rsidP="007B7528">
            <w:pPr>
              <w:tabs>
                <w:tab w:val="left" w:pos="1009"/>
              </w:tabs>
              <w:suppressAutoHyphens w:val="0"/>
              <w:spacing w:before="80" w:after="80" w:line="200" w:lineRule="exact"/>
              <w:ind w:left="169" w:right="113"/>
              <w:rPr>
                <w:i/>
                <w:sz w:val="16"/>
                <w:szCs w:val="16"/>
              </w:rPr>
            </w:pPr>
            <w:r w:rsidRPr="00C64DE4">
              <w:rPr>
                <w:i/>
                <w:sz w:val="16"/>
                <w:szCs w:val="16"/>
              </w:rPr>
              <w:t>Vertical</w:t>
            </w:r>
            <w:r w:rsidRPr="00C64DE4">
              <w:rPr>
                <w:i/>
                <w:sz w:val="16"/>
                <w:szCs w:val="16"/>
              </w:rPr>
              <w:tab/>
              <w:t>V</w:t>
            </w:r>
          </w:p>
          <w:p w14:paraId="5DE9211D" w14:textId="77777777" w:rsidR="00175DBF" w:rsidRPr="00C64DE4" w:rsidRDefault="00175DBF" w:rsidP="007B7528">
            <w:pPr>
              <w:tabs>
                <w:tab w:val="left" w:pos="1009"/>
              </w:tabs>
              <w:suppressAutoHyphens w:val="0"/>
              <w:spacing w:before="80" w:after="80" w:line="200" w:lineRule="exact"/>
              <w:ind w:left="169" w:right="113"/>
              <w:rPr>
                <w:i/>
                <w:sz w:val="16"/>
                <w:szCs w:val="16"/>
              </w:rPr>
            </w:pPr>
            <w:r w:rsidRPr="00C64DE4">
              <w:rPr>
                <w:i/>
                <w:sz w:val="16"/>
                <w:szCs w:val="16"/>
              </w:rPr>
              <w:t>Horizontal</w:t>
            </w:r>
            <w:r w:rsidRPr="00C64DE4">
              <w:rPr>
                <w:i/>
                <w:sz w:val="16"/>
                <w:szCs w:val="16"/>
              </w:rPr>
              <w:tab/>
              <w:t>H</w:t>
            </w:r>
          </w:p>
        </w:tc>
        <w:tc>
          <w:tcPr>
            <w:tcW w:w="1015" w:type="dxa"/>
            <w:tcBorders>
              <w:bottom w:val="single" w:sz="12" w:space="0" w:color="auto"/>
            </w:tcBorders>
            <w:shd w:val="clear" w:color="auto" w:fill="auto"/>
            <w:vAlign w:val="bottom"/>
          </w:tcPr>
          <w:p w14:paraId="53A84387"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0°</w:t>
            </w:r>
          </w:p>
          <w:p w14:paraId="793384C1"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0°</w:t>
            </w:r>
          </w:p>
        </w:tc>
        <w:tc>
          <w:tcPr>
            <w:tcW w:w="1015" w:type="dxa"/>
            <w:tcBorders>
              <w:bottom w:val="single" w:sz="12" w:space="0" w:color="auto"/>
            </w:tcBorders>
            <w:shd w:val="clear" w:color="auto" w:fill="auto"/>
            <w:vAlign w:val="bottom"/>
          </w:tcPr>
          <w:p w14:paraId="4878E3D6"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±10°</w:t>
            </w:r>
          </w:p>
          <w:p w14:paraId="60C96F2B"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0°</w:t>
            </w:r>
          </w:p>
        </w:tc>
        <w:tc>
          <w:tcPr>
            <w:tcW w:w="1121" w:type="dxa"/>
            <w:tcBorders>
              <w:bottom w:val="single" w:sz="12" w:space="0" w:color="auto"/>
            </w:tcBorders>
            <w:shd w:val="clear" w:color="auto" w:fill="auto"/>
            <w:vAlign w:val="bottom"/>
          </w:tcPr>
          <w:p w14:paraId="2ABAAA13"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±5°</w:t>
            </w:r>
          </w:p>
          <w:p w14:paraId="561B727E"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±20°</w:t>
            </w:r>
          </w:p>
        </w:tc>
      </w:tr>
      <w:tr w:rsidR="00175DBF" w:rsidRPr="00C64DE4" w14:paraId="33A72AC3" w14:textId="77777777" w:rsidTr="00806416">
        <w:tc>
          <w:tcPr>
            <w:tcW w:w="1227" w:type="dxa"/>
            <w:tcBorders>
              <w:top w:val="single" w:sz="12" w:space="0" w:color="auto"/>
              <w:bottom w:val="single" w:sz="12" w:space="0" w:color="auto"/>
            </w:tcBorders>
            <w:shd w:val="clear" w:color="auto" w:fill="auto"/>
          </w:tcPr>
          <w:p w14:paraId="1A151356" w14:textId="77777777" w:rsidR="00175DBF" w:rsidRPr="00C64DE4" w:rsidRDefault="00175DBF" w:rsidP="009E1B48">
            <w:pPr>
              <w:suppressAutoHyphens w:val="0"/>
              <w:spacing w:before="40" w:after="40" w:line="220" w:lineRule="exact"/>
              <w:ind w:left="145" w:right="113"/>
              <w:rPr>
                <w:sz w:val="18"/>
              </w:rPr>
            </w:pPr>
            <w:r w:rsidRPr="00C64DE4">
              <w:rPr>
                <w:sz w:val="18"/>
              </w:rPr>
              <w:t>IA, IB</w:t>
            </w:r>
          </w:p>
        </w:tc>
        <w:tc>
          <w:tcPr>
            <w:tcW w:w="1442" w:type="dxa"/>
            <w:tcBorders>
              <w:top w:val="single" w:sz="12" w:space="0" w:color="auto"/>
              <w:bottom w:val="single" w:sz="12" w:space="0" w:color="auto"/>
            </w:tcBorders>
            <w:shd w:val="clear" w:color="auto" w:fill="auto"/>
            <w:vAlign w:val="bottom"/>
          </w:tcPr>
          <w:p w14:paraId="35938D4E"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78A0B29D"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550" w:type="dxa"/>
            <w:tcBorders>
              <w:top w:val="single" w:sz="12" w:space="0" w:color="auto"/>
              <w:bottom w:val="single" w:sz="12" w:space="0" w:color="auto"/>
            </w:tcBorders>
            <w:shd w:val="clear" w:color="auto" w:fill="auto"/>
            <w:vAlign w:val="bottom"/>
          </w:tcPr>
          <w:p w14:paraId="47F1239A" w14:textId="77777777" w:rsidR="00175DBF" w:rsidRPr="00C64DE4" w:rsidRDefault="00175DBF" w:rsidP="009E1B48">
            <w:pPr>
              <w:suppressAutoHyphens w:val="0"/>
              <w:spacing w:before="40" w:after="40" w:line="220" w:lineRule="exact"/>
              <w:ind w:right="113"/>
              <w:jc w:val="center"/>
              <w:rPr>
                <w:sz w:val="18"/>
              </w:rPr>
            </w:pPr>
          </w:p>
        </w:tc>
        <w:tc>
          <w:tcPr>
            <w:tcW w:w="1015" w:type="dxa"/>
            <w:tcBorders>
              <w:top w:val="single" w:sz="12" w:space="0" w:color="auto"/>
              <w:bottom w:val="single" w:sz="12" w:space="0" w:color="auto"/>
            </w:tcBorders>
            <w:shd w:val="clear" w:color="auto" w:fill="auto"/>
            <w:vAlign w:val="bottom"/>
          </w:tcPr>
          <w:p w14:paraId="08EF9A73" w14:textId="77777777" w:rsidR="00175DBF" w:rsidRPr="00C64DE4" w:rsidRDefault="00175DBF" w:rsidP="009E1B48">
            <w:pPr>
              <w:suppressAutoHyphens w:val="0"/>
              <w:spacing w:before="40" w:after="40" w:line="220" w:lineRule="exact"/>
              <w:ind w:right="113"/>
              <w:jc w:val="center"/>
              <w:rPr>
                <w:sz w:val="18"/>
              </w:rPr>
            </w:pPr>
            <w:r w:rsidRPr="00C64DE4">
              <w:rPr>
                <w:sz w:val="18"/>
              </w:rPr>
              <w:t>300</w:t>
            </w:r>
          </w:p>
          <w:p w14:paraId="6B04D689" w14:textId="77777777" w:rsidR="00175DBF" w:rsidRPr="00C64DE4" w:rsidRDefault="00175DBF" w:rsidP="009E1B48">
            <w:pPr>
              <w:suppressAutoHyphens w:val="0"/>
              <w:spacing w:before="40" w:after="40" w:line="220" w:lineRule="exact"/>
              <w:ind w:right="113"/>
              <w:jc w:val="center"/>
              <w:rPr>
                <w:sz w:val="18"/>
              </w:rPr>
            </w:pPr>
            <w:r w:rsidRPr="00C64DE4">
              <w:rPr>
                <w:sz w:val="18"/>
              </w:rPr>
              <w:t>5</w:t>
            </w:r>
          </w:p>
        </w:tc>
        <w:tc>
          <w:tcPr>
            <w:tcW w:w="1015" w:type="dxa"/>
            <w:tcBorders>
              <w:top w:val="single" w:sz="12" w:space="0" w:color="auto"/>
              <w:bottom w:val="single" w:sz="12" w:space="0" w:color="auto"/>
            </w:tcBorders>
            <w:shd w:val="clear" w:color="auto" w:fill="auto"/>
            <w:vAlign w:val="bottom"/>
          </w:tcPr>
          <w:p w14:paraId="33A73EC8" w14:textId="77777777" w:rsidR="00175DBF" w:rsidRPr="00C64DE4" w:rsidRDefault="00175DBF" w:rsidP="009E1B48">
            <w:pPr>
              <w:suppressAutoHyphens w:val="0"/>
              <w:spacing w:before="40" w:after="40" w:line="220" w:lineRule="exact"/>
              <w:ind w:right="113"/>
              <w:jc w:val="center"/>
              <w:rPr>
                <w:sz w:val="18"/>
              </w:rPr>
            </w:pPr>
            <w:r w:rsidRPr="00C64DE4">
              <w:rPr>
                <w:sz w:val="18"/>
              </w:rPr>
              <w:t>200</w:t>
            </w:r>
          </w:p>
          <w:p w14:paraId="32203F9F" w14:textId="77777777" w:rsidR="00175DBF" w:rsidRPr="00C64DE4" w:rsidRDefault="00175DBF" w:rsidP="009E1B48">
            <w:pPr>
              <w:suppressAutoHyphens w:val="0"/>
              <w:spacing w:before="40" w:after="40" w:line="220" w:lineRule="exact"/>
              <w:ind w:right="113"/>
              <w:jc w:val="center"/>
              <w:rPr>
                <w:sz w:val="18"/>
              </w:rPr>
            </w:pPr>
            <w:r w:rsidRPr="00C64DE4">
              <w:rPr>
                <w:sz w:val="18"/>
              </w:rPr>
              <w:t>2.8</w:t>
            </w:r>
          </w:p>
        </w:tc>
        <w:tc>
          <w:tcPr>
            <w:tcW w:w="1121" w:type="dxa"/>
            <w:tcBorders>
              <w:top w:val="single" w:sz="12" w:space="0" w:color="auto"/>
              <w:bottom w:val="single" w:sz="12" w:space="0" w:color="auto"/>
            </w:tcBorders>
            <w:shd w:val="clear" w:color="auto" w:fill="auto"/>
            <w:vAlign w:val="bottom"/>
          </w:tcPr>
          <w:p w14:paraId="1A357CBF" w14:textId="77777777" w:rsidR="00175DBF" w:rsidRPr="00C64DE4" w:rsidRDefault="00175DBF" w:rsidP="009E1B48">
            <w:pPr>
              <w:suppressAutoHyphens w:val="0"/>
              <w:spacing w:before="40" w:after="40" w:line="220" w:lineRule="exact"/>
              <w:ind w:right="113"/>
              <w:jc w:val="center"/>
              <w:rPr>
                <w:sz w:val="18"/>
              </w:rPr>
            </w:pPr>
            <w:r w:rsidRPr="00C64DE4">
              <w:rPr>
                <w:sz w:val="18"/>
              </w:rPr>
              <w:t>100</w:t>
            </w:r>
          </w:p>
          <w:p w14:paraId="10FF77E4" w14:textId="77777777" w:rsidR="00175DBF" w:rsidRPr="00C64DE4" w:rsidRDefault="00175DBF" w:rsidP="009E1B48">
            <w:pPr>
              <w:suppressAutoHyphens w:val="0"/>
              <w:spacing w:before="40" w:after="40" w:line="220" w:lineRule="exact"/>
              <w:ind w:right="113"/>
              <w:jc w:val="center"/>
              <w:rPr>
                <w:sz w:val="18"/>
              </w:rPr>
            </w:pPr>
            <w:r w:rsidRPr="00C64DE4">
              <w:rPr>
                <w:sz w:val="18"/>
              </w:rPr>
              <w:t>2.5</w:t>
            </w:r>
          </w:p>
        </w:tc>
      </w:tr>
    </w:tbl>
    <w:p w14:paraId="2F2058E0" w14:textId="77777777" w:rsidR="00175DBF" w:rsidRPr="00C64DE4" w:rsidRDefault="00175DBF" w:rsidP="007B7528">
      <w:pPr>
        <w:widowControl w:val="0"/>
        <w:spacing w:before="120" w:after="120"/>
        <w:ind w:left="2268" w:right="1134"/>
        <w:jc w:val="both"/>
      </w:pPr>
      <w:r w:rsidRPr="00C64DE4">
        <w:t xml:space="preserve">CIL values lower than those shown in the last two columns of </w:t>
      </w:r>
      <w:r w:rsidR="0071562F" w:rsidRPr="00C64DE4">
        <w:t xml:space="preserve">Table </w:t>
      </w:r>
      <w:r w:rsidR="00EE4C6F" w:rsidRPr="00C64DE4">
        <w:t xml:space="preserve">3 </w:t>
      </w:r>
      <w:r w:rsidRPr="00C64DE4">
        <w:t xml:space="preserve">are not permissible within the solid angle having the </w:t>
      </w:r>
      <w:r w:rsidR="00487D75" w:rsidRPr="00C64DE4">
        <w:t>centre of reference</w:t>
      </w:r>
      <w:r w:rsidRPr="00C64DE4">
        <w:t xml:space="preserve"> as its apex and bounded by the planes intersecting along the following lines:</w:t>
      </w:r>
    </w:p>
    <w:p w14:paraId="06FE61A5" w14:textId="77777777" w:rsidR="00175DBF" w:rsidRPr="00C64DE4" w:rsidRDefault="00175DBF" w:rsidP="00806416">
      <w:pPr>
        <w:widowControl w:val="0"/>
        <w:spacing w:after="120"/>
        <w:ind w:left="2268" w:right="1134"/>
        <w:jc w:val="both"/>
      </w:pPr>
      <w:r w:rsidRPr="00C64DE4">
        <w:tab/>
        <w:t>(V = ±10°, H = 0°)</w:t>
      </w:r>
      <w:r w:rsidR="006253CA" w:rsidRPr="00C64DE4">
        <w:tab/>
      </w:r>
      <w:r w:rsidR="006253CA" w:rsidRPr="00C64DE4">
        <w:tab/>
      </w:r>
      <w:r w:rsidRPr="00C64DE4">
        <w:t>(V = ±5°, H = ±20°).</w:t>
      </w:r>
    </w:p>
    <w:p w14:paraId="67F4A95E" w14:textId="47EB212B" w:rsidR="00175DBF" w:rsidRPr="00C64DE4" w:rsidRDefault="00103FAC" w:rsidP="00806416">
      <w:pPr>
        <w:widowControl w:val="0"/>
        <w:spacing w:after="120"/>
        <w:ind w:left="2268" w:right="1134" w:hanging="1134"/>
        <w:jc w:val="both"/>
      </w:pPr>
      <w:r w:rsidRPr="00C64DE4">
        <w:t>5</w:t>
      </w:r>
      <w:r w:rsidR="00725A90" w:rsidRPr="00C64DE4">
        <w:t>.1.</w:t>
      </w:r>
      <w:r w:rsidR="002D0E16" w:rsidRPr="00C64DE4">
        <w:t>4</w:t>
      </w:r>
      <w:r w:rsidR="00175DBF" w:rsidRPr="00C64DE4">
        <w:t>.</w:t>
      </w:r>
      <w:r w:rsidR="00D01C76" w:rsidRPr="00C64DE4">
        <w:t>4</w:t>
      </w:r>
      <w:r w:rsidR="00175DBF" w:rsidRPr="00C64DE4">
        <w:t>.2.</w:t>
      </w:r>
      <w:r w:rsidR="00175DBF" w:rsidRPr="00C64DE4">
        <w:tab/>
        <w:t xml:space="preserve">CIL values for amber </w:t>
      </w:r>
      <w:r w:rsidR="005A117F" w:rsidRPr="00C64DE4">
        <w:t>retro-reflective device</w:t>
      </w:r>
      <w:r w:rsidR="00175DBF" w:rsidRPr="00C64DE4">
        <w:t xml:space="preserve">s in Class IA or IB must be at least equal to those in </w:t>
      </w:r>
      <w:r w:rsidR="0071562F" w:rsidRPr="00C64DE4">
        <w:t xml:space="preserve">Table </w:t>
      </w:r>
      <w:r w:rsidR="00EE4C6F" w:rsidRPr="00C64DE4">
        <w:t xml:space="preserve">3 </w:t>
      </w:r>
      <w:r w:rsidR="00175DBF" w:rsidRPr="00C64DE4">
        <w:t>mu</w:t>
      </w:r>
      <w:r w:rsidR="00D7279A">
        <w:t>ltiplied by the coefficient 2.5</w:t>
      </w:r>
      <w:r w:rsidR="00575D8D">
        <w:t>.</w:t>
      </w:r>
    </w:p>
    <w:p w14:paraId="30125E5B" w14:textId="77777777" w:rsidR="00175DBF" w:rsidRPr="00C64DE4" w:rsidRDefault="00103FAC" w:rsidP="00806416">
      <w:pPr>
        <w:widowControl w:val="0"/>
        <w:spacing w:after="120"/>
        <w:ind w:left="2268" w:right="1134" w:hanging="1134"/>
        <w:jc w:val="both"/>
      </w:pPr>
      <w:r w:rsidRPr="00C64DE4">
        <w:t>5</w:t>
      </w:r>
      <w:r w:rsidR="00725A90" w:rsidRPr="00C64DE4">
        <w:t>.1.</w:t>
      </w:r>
      <w:r w:rsidR="002D0E16" w:rsidRPr="00C64DE4">
        <w:t>4</w:t>
      </w:r>
      <w:r w:rsidR="00175DBF" w:rsidRPr="00C64DE4">
        <w:t>.</w:t>
      </w:r>
      <w:r w:rsidR="00D01C76" w:rsidRPr="00C64DE4">
        <w:t>4</w:t>
      </w:r>
      <w:r w:rsidR="00175DBF" w:rsidRPr="00C64DE4">
        <w:t>.3.</w:t>
      </w:r>
      <w:r w:rsidR="00175DBF" w:rsidRPr="00C64DE4">
        <w:tab/>
        <w:t xml:space="preserve">CIL values for colourless </w:t>
      </w:r>
      <w:r w:rsidR="005A117F" w:rsidRPr="00C64DE4">
        <w:t>retro-reflective device</w:t>
      </w:r>
      <w:r w:rsidR="00175DBF" w:rsidRPr="00C64DE4">
        <w:t xml:space="preserve">s in Class IA or IB must be at least equal to those in </w:t>
      </w:r>
      <w:r w:rsidR="0071562F" w:rsidRPr="00C64DE4">
        <w:t xml:space="preserve">Table </w:t>
      </w:r>
      <w:r w:rsidR="00EE4C6F" w:rsidRPr="00C64DE4">
        <w:t xml:space="preserve">3 </w:t>
      </w:r>
      <w:r w:rsidR="00175DBF" w:rsidRPr="00C64DE4">
        <w:t>multiplied by the coefficient 4.</w:t>
      </w:r>
    </w:p>
    <w:p w14:paraId="4BBA8F6A" w14:textId="77777777" w:rsidR="00175DBF" w:rsidRPr="00C64DE4" w:rsidRDefault="00103FAC" w:rsidP="00806416">
      <w:pPr>
        <w:widowControl w:val="0"/>
        <w:spacing w:after="120"/>
        <w:ind w:left="2268" w:right="1134" w:hanging="1134"/>
        <w:jc w:val="both"/>
      </w:pPr>
      <w:r w:rsidRPr="00C64DE4">
        <w:t>5</w:t>
      </w:r>
      <w:r w:rsidR="00725A90" w:rsidRPr="00C64DE4">
        <w:t>.1.</w:t>
      </w:r>
      <w:r w:rsidR="002D0E16" w:rsidRPr="00C64DE4">
        <w:t>4</w:t>
      </w:r>
      <w:r w:rsidR="00175DBF" w:rsidRPr="00C64DE4">
        <w:t>.</w:t>
      </w:r>
      <w:r w:rsidR="00D01C76" w:rsidRPr="00C64DE4">
        <w:t>5</w:t>
      </w:r>
      <w:r w:rsidR="00175DBF" w:rsidRPr="00C64DE4">
        <w:t>.</w:t>
      </w:r>
      <w:r w:rsidR="00175DBF" w:rsidRPr="00C64DE4">
        <w:tab/>
        <w:t xml:space="preserve">However, in the case where a </w:t>
      </w:r>
      <w:r w:rsidR="005A117F" w:rsidRPr="00C64DE4">
        <w:t>retro-reflective device</w:t>
      </w:r>
      <w:r w:rsidR="00175DBF" w:rsidRPr="00C64DE4">
        <w:t xml:space="preserve"> of Class IA or Class IB, is intended to be installed with its H plane at a mounting height less than 750 mm above the ground, the CIL values are verified only up to an angle of 5° downwards.</w:t>
      </w:r>
    </w:p>
    <w:p w14:paraId="4F1CC4DA" w14:textId="77777777" w:rsidR="00E954BB" w:rsidRPr="00C64DE4" w:rsidRDefault="00103FAC" w:rsidP="00806416">
      <w:pPr>
        <w:widowControl w:val="0"/>
        <w:spacing w:after="120"/>
        <w:ind w:left="2268" w:right="1134" w:hanging="1134"/>
        <w:jc w:val="both"/>
      </w:pPr>
      <w:r w:rsidRPr="00C64DE4">
        <w:t>5</w:t>
      </w:r>
      <w:r w:rsidR="000771BB" w:rsidRPr="00C64DE4">
        <w:t>.1.5.</w:t>
      </w:r>
      <w:r w:rsidR="000771BB" w:rsidRPr="00C64DE4">
        <w:tab/>
      </w:r>
      <w:r w:rsidR="000A3427" w:rsidRPr="00C64DE4">
        <w:t>Colour of the reflected light of the device</w:t>
      </w:r>
      <w:r w:rsidR="00671585" w:rsidRPr="00C64DE4">
        <w:t>:</w:t>
      </w:r>
    </w:p>
    <w:p w14:paraId="1DB8B5E4" w14:textId="1AB6BF75" w:rsidR="00671585" w:rsidRPr="00906B5F" w:rsidRDefault="00103FAC" w:rsidP="00806416">
      <w:pPr>
        <w:widowControl w:val="0"/>
        <w:spacing w:after="120"/>
        <w:ind w:left="2268" w:right="1134" w:hanging="1134"/>
        <w:jc w:val="both"/>
        <w:rPr>
          <w:bCs/>
        </w:rPr>
      </w:pPr>
      <w:r w:rsidRPr="00C64DE4">
        <w:t>5</w:t>
      </w:r>
      <w:r w:rsidR="00671585" w:rsidRPr="00C64DE4">
        <w:t>.1.5.1.</w:t>
      </w:r>
      <w:r w:rsidR="00671585" w:rsidRPr="00C64DE4">
        <w:tab/>
      </w:r>
      <w:r w:rsidR="00671585" w:rsidRPr="00575D8D">
        <w:t xml:space="preserve">The testing of the colour for </w:t>
      </w:r>
      <w:r w:rsidR="005A117F" w:rsidRPr="00575D8D">
        <w:t>retro-reflective device</w:t>
      </w:r>
      <w:r w:rsidR="00671585" w:rsidRPr="00575D8D">
        <w:t xml:space="preserve"> (night-time colour) shall be carried out according</w:t>
      </w:r>
      <w:r w:rsidR="00671585" w:rsidRPr="00906B5F">
        <w:rPr>
          <w:bCs/>
        </w:rPr>
        <w:t xml:space="preserve"> to the method described in </w:t>
      </w:r>
      <w:r w:rsidR="00671585" w:rsidRPr="00965033">
        <w:rPr>
          <w:bCs/>
        </w:rPr>
        <w:t xml:space="preserve">paragraph </w:t>
      </w:r>
      <w:r w:rsidR="00906B5F" w:rsidRPr="00965033">
        <w:rPr>
          <w:bCs/>
        </w:rPr>
        <w:t>4</w:t>
      </w:r>
      <w:r w:rsidR="00671585" w:rsidRPr="00965033">
        <w:rPr>
          <w:bCs/>
        </w:rPr>
        <w:t>.2.</w:t>
      </w:r>
      <w:r w:rsidR="00906B5F" w:rsidRPr="00965033">
        <w:rPr>
          <w:bCs/>
        </w:rPr>
        <w:t>1</w:t>
      </w:r>
      <w:r w:rsidR="00D10274">
        <w:rPr>
          <w:bCs/>
        </w:rPr>
        <w:t>.</w:t>
      </w:r>
    </w:p>
    <w:p w14:paraId="5226A55F" w14:textId="77777777" w:rsidR="00671585" w:rsidRPr="00C64DE4" w:rsidRDefault="00103FAC" w:rsidP="00806416">
      <w:pPr>
        <w:widowControl w:val="0"/>
        <w:spacing w:after="120"/>
        <w:ind w:left="2268" w:right="1134" w:hanging="1134"/>
        <w:jc w:val="both"/>
      </w:pPr>
      <w:r w:rsidRPr="00906B5F">
        <w:t>5</w:t>
      </w:r>
      <w:r w:rsidR="00671585" w:rsidRPr="00906B5F">
        <w:t>.1.5.2.</w:t>
      </w:r>
      <w:r w:rsidR="00671585" w:rsidRPr="00906B5F">
        <w:tab/>
      </w:r>
      <w:r w:rsidR="00671585" w:rsidRPr="00906B5F">
        <w:rPr>
          <w:bCs/>
        </w:rPr>
        <w:t xml:space="preserve">The </w:t>
      </w:r>
      <w:r w:rsidR="00671585" w:rsidRPr="00575D8D">
        <w:t>trichromatic</w:t>
      </w:r>
      <w:r w:rsidR="00671585" w:rsidRPr="00906B5F">
        <w:rPr>
          <w:bCs/>
        </w:rPr>
        <w:t xml:space="preserve"> coordinates of the reflected luminous</w:t>
      </w:r>
      <w:r w:rsidR="00671585" w:rsidRPr="00C64DE4">
        <w:rPr>
          <w:bCs/>
        </w:rPr>
        <w:t xml:space="preserve"> flux must be within the limits for the </w:t>
      </w:r>
      <w:r w:rsidR="00231C61" w:rsidRPr="00C64DE4">
        <w:rPr>
          <w:bCs/>
        </w:rPr>
        <w:t xml:space="preserve">night-time </w:t>
      </w:r>
      <w:r w:rsidR="00671585" w:rsidRPr="00C64DE4">
        <w:rPr>
          <w:bCs/>
        </w:rPr>
        <w:t>co</w:t>
      </w:r>
      <w:r w:rsidR="00231C61" w:rsidRPr="00C64DE4">
        <w:rPr>
          <w:bCs/>
        </w:rPr>
        <w:t>lo</w:t>
      </w:r>
      <w:r w:rsidR="00671585" w:rsidRPr="00C64DE4">
        <w:rPr>
          <w:bCs/>
        </w:rPr>
        <w:t>ur</w:t>
      </w:r>
      <w:r w:rsidR="00231C61" w:rsidRPr="00C64DE4">
        <w:rPr>
          <w:bCs/>
        </w:rPr>
        <w:t xml:space="preserve">s red, amber or white as specified in UN Regulation </w:t>
      </w:r>
      <w:r w:rsidR="00EE4C6F" w:rsidRPr="00C64DE4">
        <w:rPr>
          <w:bCs/>
        </w:rPr>
        <w:t xml:space="preserve">No. </w:t>
      </w:r>
      <w:r w:rsidR="00231C61" w:rsidRPr="00C64DE4">
        <w:rPr>
          <w:bCs/>
        </w:rPr>
        <w:t>48</w:t>
      </w:r>
      <w:r w:rsidR="00671585" w:rsidRPr="00C64DE4">
        <w:rPr>
          <w:bCs/>
        </w:rPr>
        <w:t>.</w:t>
      </w:r>
    </w:p>
    <w:p w14:paraId="2FA31A89" w14:textId="77777777" w:rsidR="001A7AC8" w:rsidRPr="00C64DE4" w:rsidRDefault="00103FAC" w:rsidP="00806416">
      <w:pPr>
        <w:widowControl w:val="0"/>
        <w:spacing w:after="120"/>
        <w:ind w:left="2268" w:right="1134" w:hanging="1134"/>
        <w:jc w:val="both"/>
      </w:pPr>
      <w:r w:rsidRPr="00C64DE4">
        <w:t>5</w:t>
      </w:r>
      <w:r w:rsidR="001A7AC8" w:rsidRPr="00C64DE4">
        <w:t>.1.6.</w:t>
      </w:r>
      <w:r w:rsidR="001A7AC8" w:rsidRPr="00C64DE4">
        <w:tab/>
      </w:r>
      <w:r w:rsidR="000A3427" w:rsidRPr="00C64DE4">
        <w:t>Special specification (tests) / resistance to external agents</w:t>
      </w:r>
    </w:p>
    <w:p w14:paraId="1F3DB843" w14:textId="32FB2F3E" w:rsidR="00383971" w:rsidRPr="00C64DE4" w:rsidRDefault="00383971" w:rsidP="00806416">
      <w:pPr>
        <w:widowControl w:val="0"/>
        <w:spacing w:after="120"/>
        <w:ind w:left="2268" w:right="1134"/>
        <w:jc w:val="both"/>
      </w:pPr>
      <w:r w:rsidRPr="00C64DE4">
        <w:t xml:space="preserve">Depending on the nature of the materials of which the </w:t>
      </w:r>
      <w:r w:rsidR="005A117F" w:rsidRPr="00C64DE4">
        <w:t>retro-reflective device</w:t>
      </w:r>
      <w:r w:rsidRPr="00C64DE4">
        <w:t xml:space="preserve">s and, in particular, their optical units, are made, the </w:t>
      </w:r>
      <w:r w:rsidR="00614A4F">
        <w:t>Type Approval</w:t>
      </w:r>
      <w:r w:rsidRPr="00C64DE4">
        <w:t xml:space="preserve"> </w:t>
      </w:r>
      <w:r w:rsidR="00614A4F">
        <w:t>A</w:t>
      </w:r>
      <w:r w:rsidRPr="00C64DE4">
        <w:t>uthorities may authorize laboratories to omit certain unnecessary tests, subject to the express reservation that such omission must be mentioned under "Remarks" on the form notifying approval.</w:t>
      </w:r>
    </w:p>
    <w:p w14:paraId="1DD2A88D" w14:textId="77777777" w:rsidR="00383971" w:rsidRDefault="00383971" w:rsidP="00806416">
      <w:pPr>
        <w:pStyle w:val="para"/>
        <w:ind w:firstLine="0"/>
        <w:rPr>
          <w:lang w:val="en-GB"/>
        </w:rPr>
      </w:pPr>
      <w:r w:rsidRPr="00C64DE4">
        <w:rPr>
          <w:lang w:val="en-GB"/>
        </w:rPr>
        <w:lastRenderedPageBreak/>
        <w:t>This is only applicable to test</w:t>
      </w:r>
      <w:r w:rsidR="005161FD" w:rsidRPr="00C64DE4">
        <w:rPr>
          <w:lang w:val="en-GB"/>
        </w:rPr>
        <w:t>s</w:t>
      </w:r>
      <w:r w:rsidRPr="00C64DE4">
        <w:rPr>
          <w:lang w:val="en-GB"/>
        </w:rPr>
        <w:t xml:space="preserve"> described in</w:t>
      </w:r>
      <w:r w:rsidR="00BE2C60" w:rsidRPr="00C64DE4">
        <w:rPr>
          <w:lang w:val="en-GB"/>
        </w:rPr>
        <w:t xml:space="preserve"> Annex</w:t>
      </w:r>
      <w:r w:rsidR="00697A47" w:rsidRPr="00C64DE4">
        <w:rPr>
          <w:lang w:val="en-GB"/>
        </w:rPr>
        <w:t>es</w:t>
      </w:r>
      <w:r w:rsidR="00BE2C60" w:rsidRPr="00C64DE4">
        <w:rPr>
          <w:lang w:val="en-GB"/>
        </w:rPr>
        <w:t xml:space="preserve"> 11</w:t>
      </w:r>
      <w:r w:rsidR="00BB1E18" w:rsidRPr="00C64DE4">
        <w:rPr>
          <w:lang w:val="en-GB"/>
        </w:rPr>
        <w:t>, 12, 14 and 21</w:t>
      </w:r>
      <w:r w:rsidR="00BE2C60" w:rsidRPr="00C64DE4">
        <w:rPr>
          <w:lang w:val="en-GB"/>
        </w:rPr>
        <w:t>.</w:t>
      </w:r>
    </w:p>
    <w:p w14:paraId="701EC35F" w14:textId="77777777" w:rsidR="00E6280A" w:rsidRPr="00180203" w:rsidRDefault="00103FAC" w:rsidP="00806416">
      <w:pPr>
        <w:widowControl w:val="0"/>
        <w:spacing w:after="120"/>
        <w:ind w:left="2268" w:right="1134" w:hanging="1134"/>
        <w:jc w:val="both"/>
      </w:pPr>
      <w:bookmarkStart w:id="5" w:name="_Toc369177394"/>
      <w:r w:rsidRPr="00180203">
        <w:t>5</w:t>
      </w:r>
      <w:r w:rsidR="00725A90" w:rsidRPr="00180203">
        <w:t>.1.</w:t>
      </w:r>
      <w:r w:rsidR="001A7AC8" w:rsidRPr="00180203">
        <w:t>7</w:t>
      </w:r>
      <w:r w:rsidR="00725A90" w:rsidRPr="00180203">
        <w:t>.</w:t>
      </w:r>
      <w:r w:rsidR="00725A90" w:rsidRPr="00180203">
        <w:tab/>
      </w:r>
      <w:r w:rsidR="00E6280A" w:rsidRPr="00180203">
        <w:t>Chronological order of tests</w:t>
      </w:r>
      <w:bookmarkEnd w:id="5"/>
    </w:p>
    <w:p w14:paraId="0DF18466" w14:textId="551205D0" w:rsidR="007B7528" w:rsidRDefault="00697A47" w:rsidP="007B7528">
      <w:pPr>
        <w:pStyle w:val="Heading1"/>
        <w:rPr>
          <w:lang w:val="en-US"/>
        </w:rPr>
      </w:pPr>
      <w:r w:rsidRPr="00180203">
        <w:t>Table</w:t>
      </w:r>
      <w:r w:rsidRPr="00B94AD9">
        <w:rPr>
          <w:lang w:val="en-US"/>
        </w:rPr>
        <w:t xml:space="preserve"> </w:t>
      </w:r>
      <w:r w:rsidR="00BB3DB3" w:rsidRPr="00B94AD9">
        <w:rPr>
          <w:lang w:val="en-US"/>
        </w:rPr>
        <w:t>4</w:t>
      </w:r>
    </w:p>
    <w:p w14:paraId="673A0793" w14:textId="68A1456E" w:rsidR="00697A47" w:rsidRPr="007B7528" w:rsidRDefault="00697A47" w:rsidP="007B7528">
      <w:pPr>
        <w:pStyle w:val="Heading1"/>
        <w:spacing w:after="120"/>
        <w:rPr>
          <w:b/>
          <w:bCs/>
          <w:lang w:val="en-US"/>
        </w:rPr>
      </w:pPr>
      <w:r w:rsidRPr="007B7528">
        <w:rPr>
          <w:b/>
          <w:bCs/>
          <w:lang w:val="en-US"/>
        </w:rPr>
        <w:t>Chronological order of tests</w:t>
      </w:r>
      <w:r w:rsidR="003360A3" w:rsidRPr="007B7528">
        <w:rPr>
          <w:b/>
          <w:bCs/>
          <w:lang w:val="en-US"/>
        </w:rPr>
        <w:t xml:space="preserve"> (Classes IA and IB)</w:t>
      </w:r>
    </w:p>
    <w:tbl>
      <w:tblPr>
        <w:tblW w:w="7494"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12"/>
        <w:gridCol w:w="3261"/>
        <w:gridCol w:w="434"/>
        <w:gridCol w:w="343"/>
        <w:gridCol w:w="343"/>
        <w:gridCol w:w="343"/>
        <w:gridCol w:w="343"/>
        <w:gridCol w:w="343"/>
        <w:gridCol w:w="343"/>
        <w:gridCol w:w="343"/>
        <w:gridCol w:w="343"/>
        <w:gridCol w:w="343"/>
      </w:tblGrid>
      <w:tr w:rsidR="00CC3AF1" w:rsidRPr="00C64DE4" w14:paraId="27E719F3" w14:textId="77777777" w:rsidTr="007B7528">
        <w:trPr>
          <w:tblHeader/>
        </w:trPr>
        <w:tc>
          <w:tcPr>
            <w:tcW w:w="712" w:type="dxa"/>
            <w:tcBorders>
              <w:bottom w:val="nil"/>
              <w:right w:val="single" w:sz="2" w:space="0" w:color="auto"/>
            </w:tcBorders>
            <w:shd w:val="clear" w:color="auto" w:fill="auto"/>
          </w:tcPr>
          <w:p w14:paraId="42F90024"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Number of annex</w:t>
            </w:r>
          </w:p>
        </w:tc>
        <w:tc>
          <w:tcPr>
            <w:tcW w:w="3261" w:type="dxa"/>
            <w:tcBorders>
              <w:left w:val="single" w:sz="2" w:space="0" w:color="auto"/>
              <w:bottom w:val="nil"/>
            </w:tcBorders>
            <w:shd w:val="clear" w:color="auto" w:fill="auto"/>
          </w:tcPr>
          <w:p w14:paraId="65873F37"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Tests</w:t>
            </w:r>
          </w:p>
        </w:tc>
        <w:tc>
          <w:tcPr>
            <w:tcW w:w="3521" w:type="dxa"/>
            <w:gridSpan w:val="10"/>
            <w:shd w:val="clear" w:color="auto" w:fill="auto"/>
          </w:tcPr>
          <w:p w14:paraId="10910E87"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Samples</w:t>
            </w:r>
          </w:p>
        </w:tc>
      </w:tr>
      <w:tr w:rsidR="00CC3AF1" w:rsidRPr="00C64DE4" w14:paraId="23E2E693" w14:textId="77777777" w:rsidTr="007B7528">
        <w:trPr>
          <w:tblHeader/>
        </w:trPr>
        <w:tc>
          <w:tcPr>
            <w:tcW w:w="712" w:type="dxa"/>
            <w:tcBorders>
              <w:top w:val="nil"/>
              <w:bottom w:val="single" w:sz="12" w:space="0" w:color="auto"/>
              <w:right w:val="single" w:sz="2" w:space="0" w:color="auto"/>
            </w:tcBorders>
            <w:shd w:val="clear" w:color="auto" w:fill="auto"/>
          </w:tcPr>
          <w:p w14:paraId="67DB4F00" w14:textId="77777777" w:rsidR="00455EFD" w:rsidRPr="00C64DE4" w:rsidRDefault="00455EFD" w:rsidP="007B7528">
            <w:pPr>
              <w:suppressAutoHyphens w:val="0"/>
              <w:spacing w:before="80" w:after="80" w:line="200" w:lineRule="exact"/>
              <w:ind w:left="57" w:right="57"/>
              <w:jc w:val="center"/>
              <w:rPr>
                <w:sz w:val="18"/>
              </w:rPr>
            </w:pPr>
          </w:p>
        </w:tc>
        <w:tc>
          <w:tcPr>
            <w:tcW w:w="3261" w:type="dxa"/>
            <w:tcBorders>
              <w:top w:val="nil"/>
              <w:left w:val="single" w:sz="2" w:space="0" w:color="auto"/>
              <w:bottom w:val="single" w:sz="12" w:space="0" w:color="auto"/>
            </w:tcBorders>
            <w:shd w:val="clear" w:color="auto" w:fill="auto"/>
            <w:vAlign w:val="bottom"/>
          </w:tcPr>
          <w:p w14:paraId="63729707" w14:textId="77777777" w:rsidR="00455EFD" w:rsidRPr="00C64DE4" w:rsidRDefault="00455EFD" w:rsidP="007B7528">
            <w:pPr>
              <w:suppressAutoHyphens w:val="0"/>
              <w:spacing w:before="80" w:after="80" w:line="200" w:lineRule="exact"/>
              <w:ind w:left="57" w:right="57"/>
              <w:jc w:val="center"/>
              <w:rPr>
                <w:sz w:val="18"/>
              </w:rPr>
            </w:pPr>
          </w:p>
        </w:tc>
        <w:tc>
          <w:tcPr>
            <w:tcW w:w="434" w:type="dxa"/>
            <w:tcBorders>
              <w:bottom w:val="single" w:sz="12" w:space="0" w:color="auto"/>
            </w:tcBorders>
            <w:shd w:val="clear" w:color="auto" w:fill="auto"/>
            <w:vAlign w:val="center"/>
          </w:tcPr>
          <w:p w14:paraId="3E18D430"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a</w:t>
            </w:r>
          </w:p>
        </w:tc>
        <w:tc>
          <w:tcPr>
            <w:tcW w:w="343" w:type="dxa"/>
            <w:tcBorders>
              <w:bottom w:val="single" w:sz="12" w:space="0" w:color="auto"/>
            </w:tcBorders>
            <w:shd w:val="clear" w:color="auto" w:fill="auto"/>
            <w:vAlign w:val="center"/>
          </w:tcPr>
          <w:p w14:paraId="59911DD0"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b</w:t>
            </w:r>
          </w:p>
        </w:tc>
        <w:tc>
          <w:tcPr>
            <w:tcW w:w="343" w:type="dxa"/>
            <w:tcBorders>
              <w:bottom w:val="single" w:sz="12" w:space="0" w:color="auto"/>
            </w:tcBorders>
            <w:shd w:val="clear" w:color="auto" w:fill="auto"/>
            <w:vAlign w:val="center"/>
          </w:tcPr>
          <w:p w14:paraId="2F318F60"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c</w:t>
            </w:r>
          </w:p>
        </w:tc>
        <w:tc>
          <w:tcPr>
            <w:tcW w:w="343" w:type="dxa"/>
            <w:tcBorders>
              <w:bottom w:val="single" w:sz="12" w:space="0" w:color="auto"/>
            </w:tcBorders>
            <w:shd w:val="clear" w:color="auto" w:fill="auto"/>
            <w:vAlign w:val="center"/>
          </w:tcPr>
          <w:p w14:paraId="1B563569"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d</w:t>
            </w:r>
          </w:p>
        </w:tc>
        <w:tc>
          <w:tcPr>
            <w:tcW w:w="343" w:type="dxa"/>
            <w:tcBorders>
              <w:bottom w:val="single" w:sz="12" w:space="0" w:color="auto"/>
            </w:tcBorders>
            <w:shd w:val="clear" w:color="auto" w:fill="auto"/>
            <w:vAlign w:val="center"/>
          </w:tcPr>
          <w:p w14:paraId="554BC753"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e</w:t>
            </w:r>
          </w:p>
        </w:tc>
        <w:tc>
          <w:tcPr>
            <w:tcW w:w="343" w:type="dxa"/>
            <w:tcBorders>
              <w:bottom w:val="single" w:sz="12" w:space="0" w:color="auto"/>
            </w:tcBorders>
            <w:shd w:val="clear" w:color="auto" w:fill="auto"/>
            <w:vAlign w:val="center"/>
          </w:tcPr>
          <w:p w14:paraId="572A8E3F"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f</w:t>
            </w:r>
          </w:p>
        </w:tc>
        <w:tc>
          <w:tcPr>
            <w:tcW w:w="343" w:type="dxa"/>
            <w:tcBorders>
              <w:bottom w:val="single" w:sz="12" w:space="0" w:color="auto"/>
            </w:tcBorders>
            <w:shd w:val="clear" w:color="auto" w:fill="auto"/>
            <w:vAlign w:val="center"/>
          </w:tcPr>
          <w:p w14:paraId="169FF196"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g</w:t>
            </w:r>
          </w:p>
        </w:tc>
        <w:tc>
          <w:tcPr>
            <w:tcW w:w="343" w:type="dxa"/>
            <w:tcBorders>
              <w:bottom w:val="single" w:sz="12" w:space="0" w:color="auto"/>
            </w:tcBorders>
            <w:shd w:val="clear" w:color="auto" w:fill="auto"/>
            <w:vAlign w:val="center"/>
          </w:tcPr>
          <w:p w14:paraId="1103D426"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h</w:t>
            </w:r>
          </w:p>
        </w:tc>
        <w:tc>
          <w:tcPr>
            <w:tcW w:w="343" w:type="dxa"/>
            <w:tcBorders>
              <w:bottom w:val="single" w:sz="12" w:space="0" w:color="auto"/>
            </w:tcBorders>
            <w:shd w:val="clear" w:color="auto" w:fill="auto"/>
            <w:vAlign w:val="center"/>
          </w:tcPr>
          <w:p w14:paraId="5AEE6250"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i</w:t>
            </w:r>
          </w:p>
        </w:tc>
        <w:tc>
          <w:tcPr>
            <w:tcW w:w="343" w:type="dxa"/>
            <w:tcBorders>
              <w:bottom w:val="single" w:sz="12" w:space="0" w:color="auto"/>
            </w:tcBorders>
            <w:shd w:val="clear" w:color="auto" w:fill="auto"/>
            <w:vAlign w:val="center"/>
          </w:tcPr>
          <w:p w14:paraId="063E6CDC"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j</w:t>
            </w:r>
          </w:p>
        </w:tc>
      </w:tr>
      <w:tr w:rsidR="00CC3AF1" w:rsidRPr="00C64DE4" w14:paraId="037D9748" w14:textId="77777777" w:rsidTr="007B7528">
        <w:tc>
          <w:tcPr>
            <w:tcW w:w="712" w:type="dxa"/>
            <w:tcBorders>
              <w:top w:val="single" w:sz="12" w:space="0" w:color="auto"/>
            </w:tcBorders>
            <w:shd w:val="clear" w:color="auto" w:fill="auto"/>
          </w:tcPr>
          <w:p w14:paraId="52B46726" w14:textId="77777777" w:rsidR="00455EFD" w:rsidRPr="00C64DE4" w:rsidRDefault="00455EFD" w:rsidP="007B7528">
            <w:pPr>
              <w:suppressAutoHyphens w:val="0"/>
              <w:spacing w:before="40" w:after="40" w:line="220" w:lineRule="exact"/>
              <w:ind w:left="57" w:right="57"/>
              <w:jc w:val="center"/>
              <w:rPr>
                <w:sz w:val="18"/>
              </w:rPr>
            </w:pPr>
            <w:r w:rsidRPr="00C64DE4">
              <w:rPr>
                <w:sz w:val="18"/>
              </w:rPr>
              <w:t>-</w:t>
            </w:r>
          </w:p>
        </w:tc>
        <w:tc>
          <w:tcPr>
            <w:tcW w:w="3261" w:type="dxa"/>
            <w:tcBorders>
              <w:top w:val="single" w:sz="12" w:space="0" w:color="auto"/>
            </w:tcBorders>
            <w:shd w:val="clear" w:color="auto" w:fill="auto"/>
            <w:vAlign w:val="center"/>
          </w:tcPr>
          <w:p w14:paraId="6DE5FD29"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General specifications: visual inspection</w:t>
            </w:r>
          </w:p>
        </w:tc>
        <w:tc>
          <w:tcPr>
            <w:tcW w:w="434" w:type="dxa"/>
            <w:tcBorders>
              <w:top w:val="single" w:sz="12" w:space="0" w:color="auto"/>
            </w:tcBorders>
            <w:shd w:val="clear" w:color="auto" w:fill="auto"/>
          </w:tcPr>
          <w:p w14:paraId="2B2DFE5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1E8401F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494D1655"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D5EA96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39584D3"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3A15532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5F245B2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10C9F2C3"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E72E587"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08DC38D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3A3E551A" w14:textId="77777777" w:rsidTr="007B7528">
        <w:tc>
          <w:tcPr>
            <w:tcW w:w="712" w:type="dxa"/>
            <w:shd w:val="clear" w:color="auto" w:fill="auto"/>
          </w:tcPr>
          <w:p w14:paraId="04214C59" w14:textId="77777777" w:rsidR="00455EFD" w:rsidRPr="00C64DE4" w:rsidRDefault="00455EFD" w:rsidP="007B7528">
            <w:pPr>
              <w:suppressAutoHyphens w:val="0"/>
              <w:spacing w:before="40" w:after="40" w:line="220" w:lineRule="exact"/>
              <w:ind w:left="57" w:right="57"/>
              <w:jc w:val="center"/>
              <w:rPr>
                <w:sz w:val="18"/>
              </w:rPr>
            </w:pPr>
            <w:r w:rsidRPr="00C64DE4">
              <w:rPr>
                <w:sz w:val="18"/>
              </w:rPr>
              <w:t>5</w:t>
            </w:r>
          </w:p>
        </w:tc>
        <w:tc>
          <w:tcPr>
            <w:tcW w:w="3261" w:type="dxa"/>
            <w:shd w:val="clear" w:color="auto" w:fill="auto"/>
            <w:vAlign w:val="center"/>
          </w:tcPr>
          <w:p w14:paraId="0C7AA5BC"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Shapes and dimensions: visual inspection</w:t>
            </w:r>
          </w:p>
        </w:tc>
        <w:tc>
          <w:tcPr>
            <w:tcW w:w="434" w:type="dxa"/>
            <w:shd w:val="clear" w:color="auto" w:fill="auto"/>
          </w:tcPr>
          <w:p w14:paraId="5834E80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0B5258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06CE07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EB1E5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5F7423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9B37585"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4B044C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94C9CB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B24879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373BD9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47FFCC68" w14:textId="77777777" w:rsidTr="007B7528">
        <w:tc>
          <w:tcPr>
            <w:tcW w:w="712" w:type="dxa"/>
            <w:shd w:val="clear" w:color="auto" w:fill="auto"/>
          </w:tcPr>
          <w:p w14:paraId="0453A648" w14:textId="77777777" w:rsidR="00455EFD" w:rsidRPr="00C64DE4" w:rsidRDefault="00455EFD" w:rsidP="007B7528">
            <w:pPr>
              <w:suppressAutoHyphens w:val="0"/>
              <w:spacing w:before="40" w:after="40" w:line="220" w:lineRule="exact"/>
              <w:ind w:left="57" w:right="57"/>
              <w:jc w:val="center"/>
              <w:rPr>
                <w:sz w:val="18"/>
              </w:rPr>
            </w:pPr>
            <w:r w:rsidRPr="00C64DE4">
              <w:rPr>
                <w:sz w:val="18"/>
              </w:rPr>
              <w:t>10</w:t>
            </w:r>
          </w:p>
        </w:tc>
        <w:tc>
          <w:tcPr>
            <w:tcW w:w="3261" w:type="dxa"/>
            <w:shd w:val="clear" w:color="auto" w:fill="auto"/>
            <w:vAlign w:val="center"/>
          </w:tcPr>
          <w:p w14:paraId="181ED7D9"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 xml:space="preserve">Heat: </w:t>
            </w:r>
            <w:r w:rsidRPr="00C64DE4">
              <w:rPr>
                <w:spacing w:val="-4"/>
                <w:sz w:val="18"/>
              </w:rPr>
              <w:tab/>
              <w:t>48 h at 65° ± 2°C</w:t>
            </w:r>
          </w:p>
          <w:p w14:paraId="724B627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t>Visual inspection for distortion</w:t>
            </w:r>
          </w:p>
        </w:tc>
        <w:tc>
          <w:tcPr>
            <w:tcW w:w="434" w:type="dxa"/>
            <w:shd w:val="clear" w:color="auto" w:fill="auto"/>
          </w:tcPr>
          <w:p w14:paraId="510C753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5FAD6D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30FDD1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72A20BB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DA8E43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348FA2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1B1D65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E79244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871424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C08C57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78CED2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472D97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50DA47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476A405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23339C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23C378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2BCEC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4AA9594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DD1D0B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5415FA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0C50E31C" w14:textId="77777777" w:rsidTr="007B7528">
        <w:tc>
          <w:tcPr>
            <w:tcW w:w="712" w:type="dxa"/>
            <w:shd w:val="clear" w:color="auto" w:fill="auto"/>
          </w:tcPr>
          <w:p w14:paraId="3B518ED8" w14:textId="77777777" w:rsidR="00455EFD" w:rsidRPr="00C64DE4" w:rsidRDefault="00455EFD" w:rsidP="007B7528">
            <w:pPr>
              <w:suppressAutoHyphens w:val="0"/>
              <w:spacing w:before="40" w:after="40" w:line="220" w:lineRule="exact"/>
              <w:ind w:left="57" w:right="57"/>
              <w:jc w:val="center"/>
              <w:rPr>
                <w:sz w:val="18"/>
              </w:rPr>
            </w:pPr>
            <w:r w:rsidRPr="00C64DE4">
              <w:rPr>
                <w:sz w:val="18"/>
              </w:rPr>
              <w:t>6</w:t>
            </w:r>
          </w:p>
        </w:tc>
        <w:tc>
          <w:tcPr>
            <w:tcW w:w="3261" w:type="dxa"/>
            <w:shd w:val="clear" w:color="auto" w:fill="auto"/>
            <w:vAlign w:val="center"/>
          </w:tcPr>
          <w:p w14:paraId="42E1BEDF"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 visual inspection</w:t>
            </w:r>
          </w:p>
          <w:p w14:paraId="69645903"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49B7A66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578716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8A2382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252216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3D8BE2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D0354B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3D641C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DA56F6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EAF26D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0720C4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24ECC0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3F5EB4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6392F7E8" w14:textId="77777777" w:rsidTr="007B7528">
        <w:tc>
          <w:tcPr>
            <w:tcW w:w="712" w:type="dxa"/>
            <w:shd w:val="clear" w:color="auto" w:fill="auto"/>
          </w:tcPr>
          <w:p w14:paraId="16255F7F" w14:textId="77777777" w:rsidR="00455EFD" w:rsidRPr="00C64DE4" w:rsidRDefault="00455EFD" w:rsidP="007B7528">
            <w:pPr>
              <w:suppressAutoHyphens w:val="0"/>
              <w:spacing w:before="40" w:after="40" w:line="220" w:lineRule="exact"/>
              <w:ind w:left="57" w:right="57"/>
              <w:jc w:val="center"/>
              <w:rPr>
                <w:sz w:val="18"/>
              </w:rPr>
            </w:pPr>
            <w:r w:rsidRPr="00C64DE4">
              <w:rPr>
                <w:sz w:val="18"/>
              </w:rPr>
              <w:t>7</w:t>
            </w:r>
          </w:p>
        </w:tc>
        <w:tc>
          <w:tcPr>
            <w:tcW w:w="3261" w:type="dxa"/>
            <w:shd w:val="clear" w:color="auto" w:fill="auto"/>
            <w:vAlign w:val="center"/>
          </w:tcPr>
          <w:p w14:paraId="32CD5910"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0ADE910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76FA28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0BBB43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FE912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127A53"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FEBAC1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F36352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DA17BC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7171327"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B46BB7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04056D12" w14:textId="77777777" w:rsidTr="007B7528">
        <w:tc>
          <w:tcPr>
            <w:tcW w:w="712" w:type="dxa"/>
            <w:shd w:val="clear" w:color="auto" w:fill="auto"/>
          </w:tcPr>
          <w:p w14:paraId="183D6F4D" w14:textId="77777777" w:rsidR="00455EFD" w:rsidRPr="00C64DE4" w:rsidRDefault="00455EFD" w:rsidP="007B7528">
            <w:pPr>
              <w:suppressAutoHyphens w:val="0"/>
              <w:spacing w:before="40" w:after="40" w:line="220" w:lineRule="exact"/>
              <w:ind w:left="57" w:right="57"/>
              <w:jc w:val="center"/>
              <w:rPr>
                <w:sz w:val="18"/>
              </w:rPr>
            </w:pPr>
            <w:r w:rsidRPr="00C64DE4">
              <w:rPr>
                <w:sz w:val="18"/>
              </w:rPr>
              <w:t>7</w:t>
            </w:r>
          </w:p>
        </w:tc>
        <w:tc>
          <w:tcPr>
            <w:tcW w:w="3261" w:type="dxa"/>
            <w:shd w:val="clear" w:color="auto" w:fill="auto"/>
            <w:vAlign w:val="center"/>
          </w:tcPr>
          <w:p w14:paraId="07E3A5A8"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Complete photometry</w:t>
            </w:r>
          </w:p>
        </w:tc>
        <w:tc>
          <w:tcPr>
            <w:tcW w:w="434" w:type="dxa"/>
            <w:shd w:val="clear" w:color="auto" w:fill="auto"/>
          </w:tcPr>
          <w:p w14:paraId="4356D8D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5C9ED3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E9E8F3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3E99717"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355F9D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45F691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B4EFD4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05784E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892724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536D7E6"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42438E0F" w14:textId="77777777" w:rsidTr="007B7528">
        <w:tc>
          <w:tcPr>
            <w:tcW w:w="712" w:type="dxa"/>
            <w:shd w:val="clear" w:color="auto" w:fill="auto"/>
          </w:tcPr>
          <w:p w14:paraId="5F360F33"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37F1F23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 xml:space="preserve">Water: </w:t>
            </w:r>
            <w:r w:rsidRPr="00C64DE4">
              <w:rPr>
                <w:spacing w:val="-4"/>
                <w:sz w:val="18"/>
              </w:rPr>
              <w:tab/>
              <w:t>10 min. in normal position</w:t>
            </w:r>
          </w:p>
          <w:p w14:paraId="57E51366"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10 min. in inverted position</w:t>
            </w:r>
          </w:p>
          <w:p w14:paraId="0A26027B"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6F39D4AA" w14:textId="77777777" w:rsidR="00455EFD" w:rsidRPr="00C64DE4" w:rsidRDefault="00455EFD" w:rsidP="007B7528">
            <w:pPr>
              <w:suppressAutoHyphens w:val="0"/>
              <w:spacing w:before="40" w:after="40" w:line="220" w:lineRule="exact"/>
              <w:ind w:left="57" w:right="57"/>
              <w:jc w:val="center"/>
              <w:rPr>
                <w:sz w:val="18"/>
              </w:rPr>
            </w:pPr>
          </w:p>
          <w:p w14:paraId="18A06F8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DE2512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E4FFBD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D7E3E0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F1F60B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1CE778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8CCDD4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6518EB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1DDA70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F5C89A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C18F58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48F0DA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F0CD8C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AE51AD6"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650558B7" w14:textId="77777777" w:rsidTr="007B7528">
        <w:tc>
          <w:tcPr>
            <w:tcW w:w="712" w:type="dxa"/>
            <w:shd w:val="clear" w:color="auto" w:fill="auto"/>
          </w:tcPr>
          <w:p w14:paraId="34ADBB47"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07F666DE"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w:t>
            </w:r>
            <w:r w:rsidRPr="00C64DE4">
              <w:rPr>
                <w:spacing w:val="-4"/>
                <w:sz w:val="18"/>
              </w:rPr>
              <w:tab/>
              <w:t>visual inspection</w:t>
            </w:r>
          </w:p>
          <w:p w14:paraId="12D4FE7C"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1033987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66DCB2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D17658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59F5F2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E13782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BF6119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A0EA7D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4F4B0F2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D91D9D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F5DB75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94F2F9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DE27DEA"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1A64EA6A" w14:textId="77777777" w:rsidTr="007B7528">
        <w:tc>
          <w:tcPr>
            <w:tcW w:w="712" w:type="dxa"/>
            <w:shd w:val="clear" w:color="auto" w:fill="auto"/>
          </w:tcPr>
          <w:p w14:paraId="1929551A"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61B27A25"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1704C40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CE0C0D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552EDD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97A527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4BAED3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22AF0C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463088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64B433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05F625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64C5BA6"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2C1763A2" w14:textId="77777777" w:rsidTr="007B7528">
        <w:tc>
          <w:tcPr>
            <w:tcW w:w="712" w:type="dxa"/>
            <w:shd w:val="clear" w:color="auto" w:fill="auto"/>
          </w:tcPr>
          <w:p w14:paraId="2C81B715"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07595A8D"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Motor fuels:</w:t>
            </w:r>
            <w:r w:rsidRPr="00C64DE4">
              <w:rPr>
                <w:spacing w:val="-4"/>
                <w:sz w:val="18"/>
              </w:rPr>
              <w:tab/>
              <w:t>5 min.</w:t>
            </w:r>
          </w:p>
          <w:p w14:paraId="09F3965D"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60DC17A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684E99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4012F7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C87200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6E49C0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B42E9E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113F43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58CF61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BCA945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05A9DDB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AAB47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FD9A83A"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6FD3184F" w14:textId="77777777" w:rsidTr="007B7528">
        <w:tc>
          <w:tcPr>
            <w:tcW w:w="712" w:type="dxa"/>
            <w:shd w:val="clear" w:color="auto" w:fill="auto"/>
          </w:tcPr>
          <w:p w14:paraId="1855F7EC"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3514E9CF"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Oils:</w:t>
            </w:r>
            <w:r w:rsidRPr="00C64DE4">
              <w:rPr>
                <w:spacing w:val="-4"/>
                <w:sz w:val="18"/>
              </w:rPr>
              <w:tab/>
            </w:r>
            <w:r w:rsidRPr="00C64DE4">
              <w:rPr>
                <w:spacing w:val="-4"/>
                <w:sz w:val="18"/>
              </w:rPr>
              <w:tab/>
              <w:t>5 min.</w:t>
            </w:r>
          </w:p>
          <w:p w14:paraId="7E5A7234"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6EDC241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E6128C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0650F9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014C6E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81FC06C"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525B8A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32A398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05EE063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770ACA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89CFA4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93B0C9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95DD578"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4187FC70" w14:textId="77777777" w:rsidTr="007B7528">
        <w:tc>
          <w:tcPr>
            <w:tcW w:w="712" w:type="dxa"/>
            <w:shd w:val="clear" w:color="auto" w:fill="auto"/>
          </w:tcPr>
          <w:p w14:paraId="105885FD"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2F18F4FB"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 visual inspection</w:t>
            </w:r>
          </w:p>
          <w:p w14:paraId="6B7B124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6B7835F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DBBCD73"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8C5AAF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23BA443"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519677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AA34B3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589A160" w14:textId="77777777" w:rsidR="00455EFD" w:rsidRPr="00C64DE4" w:rsidRDefault="00455EFD" w:rsidP="007B7528">
            <w:pPr>
              <w:suppressAutoHyphens w:val="0"/>
              <w:spacing w:before="40" w:after="40" w:line="220" w:lineRule="exact"/>
              <w:ind w:left="57" w:right="57"/>
              <w:jc w:val="center"/>
              <w:rPr>
                <w:sz w:val="18"/>
              </w:rPr>
            </w:pPr>
          </w:p>
          <w:p w14:paraId="2C00A74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01E52F8" w14:textId="77777777" w:rsidR="00455EFD" w:rsidRPr="00C64DE4" w:rsidRDefault="00455EFD" w:rsidP="007B7528">
            <w:pPr>
              <w:suppressAutoHyphens w:val="0"/>
              <w:spacing w:before="40" w:after="40" w:line="220" w:lineRule="exact"/>
              <w:ind w:left="57" w:right="57"/>
              <w:jc w:val="center"/>
              <w:rPr>
                <w:sz w:val="18"/>
              </w:rPr>
            </w:pPr>
          </w:p>
          <w:p w14:paraId="1661B775"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DC7C24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3759954"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6F69CB30" w14:textId="77777777" w:rsidTr="007B7528">
        <w:tc>
          <w:tcPr>
            <w:tcW w:w="712" w:type="dxa"/>
            <w:shd w:val="clear" w:color="auto" w:fill="auto"/>
          </w:tcPr>
          <w:p w14:paraId="18EC351F"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38BEB756"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078C264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6A42E1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388A463"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C172BC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FF6510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78F18B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7B3ED8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CAC7E8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7DFD9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C777FAC"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5556EF21" w14:textId="77777777" w:rsidTr="007B7528">
        <w:tc>
          <w:tcPr>
            <w:tcW w:w="712" w:type="dxa"/>
            <w:shd w:val="clear" w:color="auto" w:fill="auto"/>
          </w:tcPr>
          <w:p w14:paraId="48A4EB3F"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79E19EA2"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Corrosion:</w:t>
            </w:r>
            <w:r w:rsidRPr="00C64DE4">
              <w:rPr>
                <w:spacing w:val="-4"/>
                <w:sz w:val="18"/>
              </w:rPr>
              <w:tab/>
              <w:t>24 hours</w:t>
            </w:r>
          </w:p>
          <w:p w14:paraId="5F8FA96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2 hours interval</w:t>
            </w:r>
          </w:p>
          <w:p w14:paraId="2561EA3F"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24 hours</w:t>
            </w:r>
          </w:p>
          <w:p w14:paraId="38643DF7"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78AA06B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DD0A07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7A8534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F900CD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44A18A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099FC7F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1C7CCD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79091F3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DFFE1D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0C87D2F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1B624A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3A9E8D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856AB2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FF15E6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9BF375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7BBA933"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14BDDAA7" w14:textId="77777777" w:rsidTr="007B7528">
        <w:tc>
          <w:tcPr>
            <w:tcW w:w="712" w:type="dxa"/>
            <w:shd w:val="clear" w:color="auto" w:fill="auto"/>
          </w:tcPr>
          <w:p w14:paraId="0320AA85"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173A6884"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Rear face:</w:t>
            </w:r>
            <w:r w:rsidRPr="00C64DE4">
              <w:rPr>
                <w:spacing w:val="-4"/>
                <w:sz w:val="18"/>
              </w:rPr>
              <w:tab/>
              <w:t>1 min.</w:t>
            </w:r>
          </w:p>
          <w:p w14:paraId="36C84C46"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3D22EC6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FD2FBA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C0C711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45C115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B1326F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8CA366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0951BF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35F1F8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348A853"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56E59C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577418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B1877EF"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0668724C" w14:textId="77777777" w:rsidTr="007B7528">
        <w:tc>
          <w:tcPr>
            <w:tcW w:w="712" w:type="dxa"/>
            <w:shd w:val="clear" w:color="auto" w:fill="auto"/>
          </w:tcPr>
          <w:p w14:paraId="5279EF71"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2AE3936D"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 visual inspection</w:t>
            </w:r>
          </w:p>
          <w:p w14:paraId="779B7A1C"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22A8893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6A6002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9603F2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C632EA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401B00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FCBFEC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FFABFA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197916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EB31D7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87E961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B5159E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AF2F9DD"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7C955FE8" w14:textId="77777777" w:rsidTr="007B7528">
        <w:tc>
          <w:tcPr>
            <w:tcW w:w="712" w:type="dxa"/>
            <w:shd w:val="clear" w:color="auto" w:fill="auto"/>
          </w:tcPr>
          <w:p w14:paraId="6FF58D5F"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3A3D6575"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6069FB5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CDD120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80957F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9801B7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2A94B77"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3C0DB6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8AE3A6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F03C43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E8BEF7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96E6E96"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53EE8CB6" w14:textId="77777777" w:rsidTr="007B7528">
        <w:tc>
          <w:tcPr>
            <w:tcW w:w="712" w:type="dxa"/>
            <w:shd w:val="clear" w:color="auto" w:fill="auto"/>
          </w:tcPr>
          <w:p w14:paraId="098D4B4F" w14:textId="77777777" w:rsidR="00455EFD" w:rsidRPr="00C64DE4" w:rsidRDefault="00455EFD" w:rsidP="007B7528">
            <w:pPr>
              <w:suppressAutoHyphens w:val="0"/>
              <w:spacing w:before="40" w:after="40" w:line="220" w:lineRule="exact"/>
              <w:ind w:left="57" w:right="57"/>
              <w:jc w:val="center"/>
              <w:rPr>
                <w:sz w:val="18"/>
              </w:rPr>
            </w:pPr>
            <w:r w:rsidRPr="00C64DE4">
              <w:rPr>
                <w:sz w:val="18"/>
              </w:rPr>
              <w:t>9</w:t>
            </w:r>
          </w:p>
        </w:tc>
        <w:tc>
          <w:tcPr>
            <w:tcW w:w="3261" w:type="dxa"/>
            <w:shd w:val="clear" w:color="auto" w:fill="auto"/>
            <w:vAlign w:val="center"/>
          </w:tcPr>
          <w:p w14:paraId="0C8ECB47"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Stability in time</w:t>
            </w:r>
          </w:p>
        </w:tc>
        <w:tc>
          <w:tcPr>
            <w:tcW w:w="434" w:type="dxa"/>
            <w:shd w:val="clear" w:color="auto" w:fill="auto"/>
          </w:tcPr>
          <w:p w14:paraId="5D19116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5BD4F2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A92172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18F35C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E0E910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FDF41F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2F2868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D20F00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3A4C22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2B990A2"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2F742172" w14:textId="77777777" w:rsidTr="007B7528">
        <w:tc>
          <w:tcPr>
            <w:tcW w:w="712" w:type="dxa"/>
            <w:shd w:val="clear" w:color="auto" w:fill="auto"/>
          </w:tcPr>
          <w:p w14:paraId="019917AF"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692E47D3"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 Visual inspection or trichromatic coordinates</w:t>
            </w:r>
          </w:p>
        </w:tc>
        <w:tc>
          <w:tcPr>
            <w:tcW w:w="434" w:type="dxa"/>
            <w:shd w:val="clear" w:color="auto" w:fill="auto"/>
          </w:tcPr>
          <w:p w14:paraId="2F864CC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E3C85D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2E8A77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26D1F7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F5D5B5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B862F8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5D987A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5372F4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11D5D1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E88C181"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382F9DC7" w14:textId="77777777" w:rsidTr="007B7528">
        <w:tc>
          <w:tcPr>
            <w:tcW w:w="712" w:type="dxa"/>
            <w:shd w:val="clear" w:color="auto" w:fill="auto"/>
          </w:tcPr>
          <w:p w14:paraId="1533D301"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003296DF"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2FD2A3C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EE10C8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AAAE1CC"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8A53CE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61D618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034219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AF9364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5A44A3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AC0D72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30B00EE"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76087D27" w14:textId="77777777" w:rsidTr="007B7528">
        <w:tc>
          <w:tcPr>
            <w:tcW w:w="712" w:type="dxa"/>
            <w:shd w:val="clear" w:color="auto" w:fill="auto"/>
          </w:tcPr>
          <w:p w14:paraId="15C4A3AD" w14:textId="77777777" w:rsidR="00455EFD" w:rsidRPr="00C64DE4" w:rsidRDefault="00455EFD" w:rsidP="007B7528">
            <w:pPr>
              <w:suppressAutoHyphens w:val="0"/>
              <w:spacing w:before="40" w:after="40" w:line="220" w:lineRule="exact"/>
              <w:ind w:left="57" w:right="57"/>
              <w:jc w:val="center"/>
              <w:rPr>
                <w:sz w:val="18"/>
              </w:rPr>
            </w:pPr>
            <w:r w:rsidRPr="00C64DE4">
              <w:rPr>
                <w:sz w:val="18"/>
              </w:rPr>
              <w:t>11</w:t>
            </w:r>
          </w:p>
        </w:tc>
        <w:tc>
          <w:tcPr>
            <w:tcW w:w="3261" w:type="dxa"/>
            <w:shd w:val="clear" w:color="auto" w:fill="auto"/>
            <w:vAlign w:val="center"/>
          </w:tcPr>
          <w:p w14:paraId="33C7E928"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Colour-fastness</w:t>
            </w:r>
          </w:p>
        </w:tc>
        <w:tc>
          <w:tcPr>
            <w:tcW w:w="434" w:type="dxa"/>
            <w:shd w:val="clear" w:color="auto" w:fill="auto"/>
          </w:tcPr>
          <w:p w14:paraId="17487E0C"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318560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7A8D87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385B84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BFB749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8B4241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1DA37E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B9FDB8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EB4D95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B033B58"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0F0834CF" w14:textId="77777777" w:rsidTr="007B7528">
        <w:tc>
          <w:tcPr>
            <w:tcW w:w="712" w:type="dxa"/>
            <w:shd w:val="clear" w:color="auto" w:fill="auto"/>
          </w:tcPr>
          <w:p w14:paraId="3EB62772"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6D14180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 xml:space="preserve">Colorimetry: </w:t>
            </w:r>
            <w:r w:rsidRPr="00C64DE4">
              <w:rPr>
                <w:spacing w:val="-4"/>
                <w:sz w:val="18"/>
              </w:rPr>
              <w:tab/>
              <w:t>Visual inspection or</w:t>
            </w:r>
            <w:r w:rsidRPr="00C64DE4">
              <w:rPr>
                <w:spacing w:val="-4"/>
                <w:sz w:val="18"/>
              </w:rPr>
              <w:br/>
            </w:r>
            <w:r w:rsidRPr="00C64DE4">
              <w:rPr>
                <w:spacing w:val="-4"/>
                <w:sz w:val="18"/>
              </w:rPr>
              <w:tab/>
            </w:r>
            <w:r w:rsidRPr="00C64DE4">
              <w:rPr>
                <w:spacing w:val="-4"/>
                <w:sz w:val="18"/>
              </w:rPr>
              <w:tab/>
              <w:t>trichromatic coordinates</w:t>
            </w:r>
          </w:p>
        </w:tc>
        <w:tc>
          <w:tcPr>
            <w:tcW w:w="434" w:type="dxa"/>
            <w:shd w:val="clear" w:color="auto" w:fill="auto"/>
          </w:tcPr>
          <w:p w14:paraId="36E9C52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13DBE3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8B620C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E14A7B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972280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B77C3E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CA369E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421CB5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F82599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6B4BECA"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6F80FBDD" w14:textId="77777777" w:rsidTr="007B7528">
        <w:tc>
          <w:tcPr>
            <w:tcW w:w="712" w:type="dxa"/>
            <w:shd w:val="clear" w:color="auto" w:fill="auto"/>
          </w:tcPr>
          <w:p w14:paraId="48DEB28E" w14:textId="77777777" w:rsidR="00455EFD" w:rsidRPr="00C64DE4" w:rsidRDefault="00455EFD" w:rsidP="007B7528">
            <w:pPr>
              <w:suppressAutoHyphens w:val="0"/>
              <w:spacing w:before="40" w:after="40" w:line="220" w:lineRule="exact"/>
              <w:ind w:left="57" w:right="57"/>
              <w:jc w:val="center"/>
              <w:rPr>
                <w:sz w:val="18"/>
              </w:rPr>
            </w:pPr>
            <w:r w:rsidRPr="00C64DE4">
              <w:rPr>
                <w:sz w:val="18"/>
              </w:rPr>
              <w:lastRenderedPageBreak/>
              <w:t>4</w:t>
            </w:r>
          </w:p>
        </w:tc>
        <w:tc>
          <w:tcPr>
            <w:tcW w:w="3261" w:type="dxa"/>
            <w:shd w:val="clear" w:color="auto" w:fill="auto"/>
            <w:vAlign w:val="center"/>
          </w:tcPr>
          <w:p w14:paraId="2274C4C2"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74AD11C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E8FEE3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2B17AA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DBC5DD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E69123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FEDA82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B58623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8BBC7F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6F34A9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E813FFF"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06133159" w14:textId="77777777" w:rsidTr="007B7528">
        <w:tc>
          <w:tcPr>
            <w:tcW w:w="712" w:type="dxa"/>
            <w:tcBorders>
              <w:bottom w:val="single" w:sz="12" w:space="0" w:color="auto"/>
            </w:tcBorders>
            <w:shd w:val="clear" w:color="auto" w:fill="auto"/>
          </w:tcPr>
          <w:p w14:paraId="424B5295"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tcBorders>
              <w:bottom w:val="single" w:sz="12" w:space="0" w:color="auto"/>
            </w:tcBorders>
            <w:shd w:val="clear" w:color="auto" w:fill="auto"/>
            <w:vAlign w:val="center"/>
          </w:tcPr>
          <w:p w14:paraId="5EABFD5C"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Deposit of samples with authority</w:t>
            </w:r>
          </w:p>
        </w:tc>
        <w:tc>
          <w:tcPr>
            <w:tcW w:w="434" w:type="dxa"/>
            <w:tcBorders>
              <w:bottom w:val="single" w:sz="12" w:space="0" w:color="auto"/>
            </w:tcBorders>
            <w:shd w:val="clear" w:color="auto" w:fill="auto"/>
          </w:tcPr>
          <w:p w14:paraId="0723AD75"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EC21EB8"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821620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33BB1AB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2BFD76F0"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5C8AA75"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E40191A"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C0FE90A"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96C025D"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FA3B2E7" w14:textId="77777777" w:rsidR="00455EFD" w:rsidRPr="00C64DE4" w:rsidRDefault="00455EFD" w:rsidP="007B7528">
            <w:pPr>
              <w:suppressAutoHyphens w:val="0"/>
              <w:spacing w:before="40" w:after="40" w:line="220" w:lineRule="exact"/>
              <w:ind w:left="57" w:right="57"/>
              <w:jc w:val="center"/>
              <w:rPr>
                <w:sz w:val="18"/>
              </w:rPr>
            </w:pPr>
          </w:p>
        </w:tc>
      </w:tr>
    </w:tbl>
    <w:p w14:paraId="7FD39E90" w14:textId="34B6A061" w:rsidR="00D510C9" w:rsidRPr="00C64DE4" w:rsidRDefault="00577A26" w:rsidP="00806416">
      <w:pPr>
        <w:widowControl w:val="0"/>
        <w:spacing w:before="120" w:after="120"/>
        <w:ind w:left="2268" w:right="1134" w:hanging="1134"/>
        <w:jc w:val="both"/>
      </w:pPr>
      <w:r w:rsidRPr="00C64DE4">
        <w:t>5.2</w:t>
      </w:r>
      <w:r w:rsidR="00180203">
        <w:t>.</w:t>
      </w:r>
      <w:r w:rsidRPr="00C64DE4">
        <w:tab/>
      </w:r>
      <w:r w:rsidR="007B7528" w:rsidRPr="00C64DE4">
        <w:t>Technical requirements concerning retro-reflectors of the Classes</w:t>
      </w:r>
      <w:r w:rsidR="007B7528">
        <w:t xml:space="preserve"> IIIA and </w:t>
      </w:r>
      <w:r w:rsidRPr="00C64DE4">
        <w:t>IIIB (</w:t>
      </w:r>
      <w:r w:rsidR="007B7528" w:rsidRPr="00C64DE4">
        <w:t>Symbols</w:t>
      </w:r>
      <w:r w:rsidRPr="00C64DE4">
        <w:t xml:space="preserve"> "IIIA" </w:t>
      </w:r>
      <w:r w:rsidR="007B7528">
        <w:t>and</w:t>
      </w:r>
      <w:r w:rsidRPr="00C64DE4">
        <w:t xml:space="preserve"> "IIIB")</w:t>
      </w:r>
    </w:p>
    <w:p w14:paraId="7476E8D4" w14:textId="77777777" w:rsidR="004A5739" w:rsidRPr="00180203" w:rsidRDefault="00103FAC" w:rsidP="00806416">
      <w:pPr>
        <w:widowControl w:val="0"/>
        <w:spacing w:after="120"/>
        <w:ind w:left="2268" w:right="1134" w:hanging="1134"/>
        <w:jc w:val="both"/>
      </w:pPr>
      <w:r w:rsidRPr="00C64DE4">
        <w:t>5</w:t>
      </w:r>
      <w:r w:rsidR="000771BB" w:rsidRPr="00C64DE4">
        <w:t>.2.1.</w:t>
      </w:r>
      <w:r w:rsidR="000771BB" w:rsidRPr="00C64DE4">
        <w:tab/>
      </w:r>
      <w:r w:rsidR="003F38C5" w:rsidRPr="00906B5F">
        <w:t xml:space="preserve">Every </w:t>
      </w:r>
      <w:r w:rsidR="004A5739" w:rsidRPr="00906B5F">
        <w:t>retro</w:t>
      </w:r>
      <w:r w:rsidR="003F38C5" w:rsidRPr="00906B5F">
        <w:t>-reflector of the Classes IIIA and IIIB</w:t>
      </w:r>
      <w:r w:rsidR="004A5739" w:rsidRPr="00906B5F">
        <w:t xml:space="preserve">, when tested according to </w:t>
      </w:r>
      <w:r w:rsidR="004A5739" w:rsidRPr="00965033">
        <w:t xml:space="preserve">paragraph </w:t>
      </w:r>
      <w:r w:rsidR="00906B5F" w:rsidRPr="00965033">
        <w:t>5</w:t>
      </w:r>
      <w:r w:rsidR="004A5739" w:rsidRPr="00965033">
        <w:t>.2.</w:t>
      </w:r>
      <w:r w:rsidR="00906B5F" w:rsidRPr="00965033">
        <w:t>6</w:t>
      </w:r>
      <w:r w:rsidR="004A5739" w:rsidRPr="00965033">
        <w:t>.,</w:t>
      </w:r>
      <w:r w:rsidR="004A5739" w:rsidRPr="00906B5F">
        <w:t xml:space="preserve"> shall meet:</w:t>
      </w:r>
    </w:p>
    <w:p w14:paraId="10CF0A39" w14:textId="24A2DBB1" w:rsidR="004A5739" w:rsidRPr="00906B5F" w:rsidRDefault="00180203" w:rsidP="00806416">
      <w:pPr>
        <w:tabs>
          <w:tab w:val="left" w:pos="1260"/>
        </w:tabs>
        <w:spacing w:before="120" w:after="120"/>
        <w:ind w:left="2835" w:right="1134" w:hanging="567"/>
        <w:jc w:val="both"/>
      </w:pPr>
      <w:r w:rsidRPr="00C64DE4">
        <w:t>(a)</w:t>
      </w:r>
      <w:r w:rsidRPr="00C64DE4">
        <w:tab/>
      </w:r>
      <w:r w:rsidR="00F16256">
        <w:t>T</w:t>
      </w:r>
      <w:r w:rsidR="004A5739" w:rsidRPr="00906B5F">
        <w:t>he dimensions and shape re</w:t>
      </w:r>
      <w:r w:rsidR="00347565">
        <w:t>quirements set forth in Annex 5;</w:t>
      </w:r>
      <w:r w:rsidR="004A5739" w:rsidRPr="00906B5F">
        <w:t xml:space="preserve"> and </w:t>
      </w:r>
    </w:p>
    <w:p w14:paraId="71C7F443" w14:textId="337DDD26" w:rsidR="004A5739" w:rsidRPr="00906B5F" w:rsidRDefault="00180203" w:rsidP="00806416">
      <w:pPr>
        <w:tabs>
          <w:tab w:val="left" w:pos="1260"/>
        </w:tabs>
        <w:spacing w:before="120" w:after="120"/>
        <w:ind w:left="2835" w:right="1134" w:hanging="567"/>
        <w:jc w:val="both"/>
      </w:pPr>
      <w:r w:rsidRPr="00C64DE4">
        <w:t>(</w:t>
      </w:r>
      <w:r>
        <w:t>b</w:t>
      </w:r>
      <w:r w:rsidRPr="00C64DE4">
        <w:t>)</w:t>
      </w:r>
      <w:r w:rsidRPr="00C64DE4">
        <w:tab/>
      </w:r>
      <w:r w:rsidR="00F16256">
        <w:t>T</w:t>
      </w:r>
      <w:r w:rsidR="004A5739" w:rsidRPr="00906B5F">
        <w:t>he pho</w:t>
      </w:r>
      <w:r w:rsidR="004A5739" w:rsidRPr="00473303">
        <w:t xml:space="preserve">tometric and colorimetric requirements as specified in </w:t>
      </w:r>
      <w:r w:rsidR="004A5739" w:rsidRPr="00965033">
        <w:t xml:space="preserve">paragraphs </w:t>
      </w:r>
      <w:r w:rsidR="00906B5F" w:rsidRPr="00965033">
        <w:t>5</w:t>
      </w:r>
      <w:r w:rsidR="004A5739" w:rsidRPr="00965033">
        <w:t>.2.</w:t>
      </w:r>
      <w:r w:rsidR="00906B5F" w:rsidRPr="00965033">
        <w:t>3</w:t>
      </w:r>
      <w:r w:rsidR="004A5739" w:rsidRPr="00965033">
        <w:t xml:space="preserve">. to </w:t>
      </w:r>
      <w:r w:rsidR="00906B5F" w:rsidRPr="00965033">
        <w:t>5</w:t>
      </w:r>
      <w:r w:rsidR="004A5739" w:rsidRPr="00965033">
        <w:t>.2.</w:t>
      </w:r>
      <w:r w:rsidR="00906B5F" w:rsidRPr="00965033">
        <w:t>4</w:t>
      </w:r>
      <w:r w:rsidR="00E91853">
        <w:t>.</w:t>
      </w:r>
      <w:r w:rsidR="00347565">
        <w:t>;</w:t>
      </w:r>
      <w:r w:rsidR="004A5739" w:rsidRPr="00906B5F">
        <w:t xml:space="preserve"> and</w:t>
      </w:r>
    </w:p>
    <w:p w14:paraId="1EF29A17" w14:textId="6F1508E3" w:rsidR="004A5739" w:rsidRPr="00906B5F" w:rsidRDefault="00180203" w:rsidP="00806416">
      <w:pPr>
        <w:tabs>
          <w:tab w:val="left" w:pos="1260"/>
        </w:tabs>
        <w:spacing w:before="120" w:after="120"/>
        <w:ind w:left="2835" w:right="1134" w:hanging="567"/>
        <w:jc w:val="both"/>
      </w:pPr>
      <w:r w:rsidRPr="00C64DE4">
        <w:t>(</w:t>
      </w:r>
      <w:r>
        <w:t>c</w:t>
      </w:r>
      <w:r w:rsidRPr="00C64DE4">
        <w:t>)</w:t>
      </w:r>
      <w:r w:rsidRPr="00C64DE4">
        <w:tab/>
      </w:r>
      <w:r w:rsidR="00F16256">
        <w:t>T</w:t>
      </w:r>
      <w:r w:rsidR="004A5739" w:rsidRPr="00906B5F">
        <w:t xml:space="preserve">he physical and mechanical requirements set forth in </w:t>
      </w:r>
      <w:r w:rsidR="004A5739" w:rsidRPr="00965033">
        <w:t xml:space="preserve">paragraph </w:t>
      </w:r>
      <w:r w:rsidR="00906B5F" w:rsidRPr="00965033">
        <w:t>5</w:t>
      </w:r>
      <w:r w:rsidR="004A5739" w:rsidRPr="00965033">
        <w:t>.2.6</w:t>
      </w:r>
      <w:r w:rsidR="00D52FBB">
        <w:t>.</w:t>
      </w:r>
      <w:r w:rsidR="004A5739" w:rsidRPr="00965033">
        <w:t>,</w:t>
      </w:r>
      <w:r w:rsidR="004A5739" w:rsidRPr="00906B5F">
        <w:t xml:space="preserve"> depending on the nature of the materials and construction of the </w:t>
      </w:r>
      <w:r w:rsidR="005A117F" w:rsidRPr="00906B5F">
        <w:t>retro-reflective device</w:t>
      </w:r>
      <w:r w:rsidR="004A5739" w:rsidRPr="00906B5F">
        <w:t xml:space="preserve">s </w:t>
      </w:r>
    </w:p>
    <w:p w14:paraId="2683348E" w14:textId="29A5EAF6" w:rsidR="003F5C32" w:rsidRDefault="00103FAC" w:rsidP="00806416">
      <w:pPr>
        <w:widowControl w:val="0"/>
        <w:spacing w:after="120"/>
        <w:ind w:left="2268" w:right="1134" w:hanging="1134"/>
        <w:jc w:val="both"/>
      </w:pPr>
      <w:r w:rsidRPr="00906B5F">
        <w:t>5</w:t>
      </w:r>
      <w:r w:rsidR="003F38C5" w:rsidRPr="00906B5F">
        <w:t>.</w:t>
      </w:r>
      <w:r w:rsidR="004A5739" w:rsidRPr="00473303">
        <w:t>2</w:t>
      </w:r>
      <w:r w:rsidR="003F38C5" w:rsidRPr="00473303">
        <w:t>.2.</w:t>
      </w:r>
      <w:r w:rsidR="003F38C5" w:rsidRPr="00473303">
        <w:tab/>
      </w:r>
      <w:r w:rsidR="004A5739" w:rsidRPr="00473303">
        <w:t xml:space="preserve">The applicant shall submit ten samples for approval which shall be tested in the chronological order as indicated in </w:t>
      </w:r>
      <w:r w:rsidR="004A5739" w:rsidRPr="00965033">
        <w:t xml:space="preserve">paragraph </w:t>
      </w:r>
      <w:r w:rsidR="00A80441">
        <w:t>5.2.6</w:t>
      </w:r>
      <w:r w:rsidR="00D10274">
        <w:t>.</w:t>
      </w:r>
    </w:p>
    <w:p w14:paraId="24E00A9A" w14:textId="043B086A" w:rsidR="006B5B92" w:rsidRPr="00473303" w:rsidRDefault="00103FAC" w:rsidP="00806416">
      <w:pPr>
        <w:widowControl w:val="0"/>
        <w:spacing w:after="120"/>
        <w:ind w:left="2268" w:right="1134" w:hanging="1134"/>
        <w:jc w:val="both"/>
      </w:pPr>
      <w:r w:rsidRPr="00906B5F">
        <w:t>5</w:t>
      </w:r>
      <w:r w:rsidR="006B5B92" w:rsidRPr="00906B5F">
        <w:t>.2.</w:t>
      </w:r>
      <w:r w:rsidR="00933F63" w:rsidRPr="00906B5F">
        <w:t>2</w:t>
      </w:r>
      <w:r w:rsidR="006B5B92" w:rsidRPr="00473303">
        <w:t>.1.</w:t>
      </w:r>
      <w:r w:rsidR="006B5B92" w:rsidRPr="00473303">
        <w:tab/>
        <w:t>After verification of the general specifications (</w:t>
      </w:r>
      <w:r w:rsidR="006B5B92" w:rsidRPr="00965033">
        <w:t xml:space="preserve">paragraph </w:t>
      </w:r>
      <w:r w:rsidR="00906B5F" w:rsidRPr="00965033">
        <w:t>4</w:t>
      </w:r>
      <w:r w:rsidR="006B5B92" w:rsidRPr="00965033">
        <w:t>.)</w:t>
      </w:r>
      <w:r w:rsidR="006B5B92" w:rsidRPr="00906B5F">
        <w:t xml:space="preserve"> and the specifications of shape and dimensions (Annex 5), the ten samples shall be subjected to the heat resistance test described in Annex 6 and at least one hour after this test examined as to their colorimetric characteristics and CIL in </w:t>
      </w:r>
      <w:r w:rsidR="006B5B92" w:rsidRPr="00965033">
        <w:t xml:space="preserve">paragraph </w:t>
      </w:r>
      <w:r w:rsidR="00906B5F" w:rsidRPr="00965033">
        <w:t>5</w:t>
      </w:r>
      <w:r w:rsidR="006B5B92" w:rsidRPr="00965033">
        <w:t>.2.</w:t>
      </w:r>
      <w:r w:rsidR="00906B5F" w:rsidRPr="00965033">
        <w:t>3</w:t>
      </w:r>
      <w:r w:rsidR="006B5B92" w:rsidRPr="00965033">
        <w:t>.,</w:t>
      </w:r>
      <w:r w:rsidR="006B5B92" w:rsidRPr="00906B5F">
        <w:t xml:space="preserve"> for an angle of divergence of 20' and an illumination angle V = H = 0° or if necessary, in the position defined in </w:t>
      </w:r>
      <w:r w:rsidR="006B5B92" w:rsidRPr="00965033">
        <w:t xml:space="preserve">paragraph </w:t>
      </w:r>
      <w:r w:rsidR="00906B5F" w:rsidRPr="00906B5F">
        <w:t>5.2.2.2</w:t>
      </w:r>
      <w:r w:rsidR="00180203">
        <w:t>.</w:t>
      </w:r>
    </w:p>
    <w:p w14:paraId="420388BE" w14:textId="77777777" w:rsidR="006B5B92" w:rsidRPr="00C64DE4" w:rsidRDefault="006B5B92" w:rsidP="00806416">
      <w:pPr>
        <w:widowControl w:val="0"/>
        <w:spacing w:after="120"/>
        <w:ind w:left="2268" w:right="1134"/>
        <w:jc w:val="both"/>
      </w:pPr>
      <w:r w:rsidRPr="00473303">
        <w:tab/>
        <w:t xml:space="preserve">The two </w:t>
      </w:r>
      <w:r w:rsidR="005A117F" w:rsidRPr="00473303">
        <w:t>retro-reflective device</w:t>
      </w:r>
      <w:r w:rsidRPr="00473303">
        <w:t xml:space="preserve">s giving the minimum and maximum values shall then be fully tested as shown in </w:t>
      </w:r>
      <w:r w:rsidRPr="00965033">
        <w:t xml:space="preserve">paragraph </w:t>
      </w:r>
      <w:r w:rsidR="00906B5F" w:rsidRPr="00965033">
        <w:t>5</w:t>
      </w:r>
      <w:r w:rsidRPr="00965033">
        <w:t>.2.4.</w:t>
      </w:r>
    </w:p>
    <w:p w14:paraId="1CA1AFDA" w14:textId="77777777" w:rsidR="006B5B92" w:rsidRPr="00C64DE4" w:rsidRDefault="006B5B92" w:rsidP="00806416">
      <w:pPr>
        <w:widowControl w:val="0"/>
        <w:spacing w:after="120"/>
        <w:ind w:left="2268" w:right="1134"/>
        <w:jc w:val="both"/>
      </w:pPr>
      <w:r w:rsidRPr="00C64DE4">
        <w:tab/>
        <w:t xml:space="preserve">These two samples shall be kept by the laboratories for any further checks which may be found necessary. </w:t>
      </w:r>
    </w:p>
    <w:p w14:paraId="01E3F4F9" w14:textId="77777777" w:rsidR="006B5B92" w:rsidRPr="00C64DE4" w:rsidRDefault="006B5B92" w:rsidP="00806416">
      <w:pPr>
        <w:widowControl w:val="0"/>
        <w:spacing w:after="120"/>
        <w:ind w:left="2268" w:right="1134"/>
        <w:jc w:val="both"/>
      </w:pPr>
      <w:r w:rsidRPr="00C64DE4">
        <w:tab/>
        <w:t>The other eight samples shall be divided into four groups of two:</w:t>
      </w:r>
    </w:p>
    <w:p w14:paraId="21399F78" w14:textId="77777777" w:rsidR="006B5B92" w:rsidRPr="00C64DE4" w:rsidRDefault="0046027E" w:rsidP="00806416">
      <w:pPr>
        <w:pStyle w:val="SingleTxtG"/>
        <w:ind w:left="3969" w:hanging="1701"/>
      </w:pPr>
      <w:r w:rsidRPr="00C64DE4">
        <w:t>First group:</w:t>
      </w:r>
      <w:r w:rsidRPr="00C64DE4">
        <w:tab/>
      </w:r>
      <w:r w:rsidRPr="00C64DE4">
        <w:tab/>
      </w:r>
      <w:r w:rsidR="006B5B92" w:rsidRPr="00C64DE4">
        <w:t>The two samples shall be subjected successively to the water penetration test (</w:t>
      </w:r>
      <w:r w:rsidR="00202D07" w:rsidRPr="00C64DE4">
        <w:t xml:space="preserve">Annex 7) </w:t>
      </w:r>
      <w:r w:rsidR="006B5B92" w:rsidRPr="00C64DE4">
        <w:t xml:space="preserve">and then, if this test is satisfactory, to the tests for resistance to fuels and lubricants </w:t>
      </w:r>
      <w:r w:rsidR="00202D07" w:rsidRPr="00C64DE4">
        <w:t xml:space="preserve">(Annex 9 </w:t>
      </w:r>
      <w:r w:rsidR="006B5B92" w:rsidRPr="00C64DE4">
        <w:t>and Annex 10).</w:t>
      </w:r>
    </w:p>
    <w:p w14:paraId="3AA77C1D" w14:textId="77777777" w:rsidR="006B5B92" w:rsidRPr="00C64DE4" w:rsidRDefault="006B5B92" w:rsidP="00806416">
      <w:pPr>
        <w:pStyle w:val="SingleTxtG"/>
        <w:ind w:left="3969" w:hanging="1701"/>
      </w:pPr>
      <w:r w:rsidRPr="00C64DE4">
        <w:t>Second group:</w:t>
      </w:r>
      <w:r w:rsidRPr="00C64DE4">
        <w:tab/>
        <w:t xml:space="preserve">The two samples shall, if necessary, be subjected to the corrosion test in Annex 11, and then to the abrasive-strength test of the rear face of the </w:t>
      </w:r>
      <w:r w:rsidR="005A117F" w:rsidRPr="00C64DE4">
        <w:t>retro-reflective device</w:t>
      </w:r>
      <w:r w:rsidRPr="00C64DE4">
        <w:t xml:space="preserve"> Annex 12.</w:t>
      </w:r>
    </w:p>
    <w:p w14:paraId="465133E2" w14:textId="77777777" w:rsidR="006B5B92" w:rsidRPr="00C64DE4" w:rsidRDefault="006B5B92" w:rsidP="00806416">
      <w:pPr>
        <w:pStyle w:val="SingleTxtG"/>
        <w:ind w:left="3969" w:hanging="1701"/>
      </w:pPr>
      <w:r w:rsidRPr="00C64DE4">
        <w:t>Third group:</w:t>
      </w:r>
      <w:r w:rsidRPr="00C64DE4">
        <w:tab/>
      </w:r>
      <w:r w:rsidRPr="00C64DE4">
        <w:tab/>
        <w:t xml:space="preserve">The two samples shall be subjected to the test for stability in time of the optical properties of </w:t>
      </w:r>
      <w:r w:rsidR="005A117F" w:rsidRPr="00C64DE4">
        <w:t>retro-reflective device</w:t>
      </w:r>
      <w:r w:rsidRPr="00C64DE4">
        <w:t xml:space="preserve"> Annex 14.</w:t>
      </w:r>
    </w:p>
    <w:p w14:paraId="34404CA7" w14:textId="77777777" w:rsidR="006B5B92" w:rsidRPr="00C64DE4" w:rsidRDefault="0046027E" w:rsidP="00806416">
      <w:pPr>
        <w:pStyle w:val="SingleTxtG"/>
        <w:ind w:left="3969" w:hanging="1701"/>
      </w:pPr>
      <w:r w:rsidRPr="00C64DE4">
        <w:t>Fourth group:</w:t>
      </w:r>
      <w:r w:rsidRPr="00C64DE4">
        <w:tab/>
      </w:r>
      <w:r w:rsidR="006B5B92" w:rsidRPr="00C64DE4">
        <w:t>The two samples shall be subjected to the colour-fastness test (Annex 21).</w:t>
      </w:r>
    </w:p>
    <w:p w14:paraId="21C97D8F" w14:textId="3ED38B86" w:rsidR="006B5B92" w:rsidRPr="00906B5F" w:rsidRDefault="00103FAC" w:rsidP="00806416">
      <w:pPr>
        <w:widowControl w:val="0"/>
        <w:spacing w:after="120"/>
        <w:ind w:left="2268" w:right="1134" w:hanging="1134"/>
        <w:jc w:val="both"/>
      </w:pPr>
      <w:r w:rsidRPr="00C64DE4">
        <w:t>5</w:t>
      </w:r>
      <w:r w:rsidR="006B5B92" w:rsidRPr="00C64DE4">
        <w:t>.</w:t>
      </w:r>
      <w:r w:rsidR="004A5739" w:rsidRPr="00C64DE4">
        <w:t>2</w:t>
      </w:r>
      <w:r w:rsidR="006B5B92" w:rsidRPr="00C64DE4">
        <w:t>.</w:t>
      </w:r>
      <w:r w:rsidR="00933F63" w:rsidRPr="00C64DE4">
        <w:t>2</w:t>
      </w:r>
      <w:r w:rsidR="006B5B92" w:rsidRPr="00C64DE4">
        <w:t>.2</w:t>
      </w:r>
      <w:r w:rsidR="00730ABC" w:rsidRPr="00C64DE4">
        <w:t>.</w:t>
      </w:r>
      <w:r w:rsidR="00730ABC" w:rsidRPr="00C64DE4">
        <w:tab/>
      </w:r>
      <w:r w:rsidR="006B5B92" w:rsidRPr="00C64DE4">
        <w:t>After undergoing the tests referred to in the paragraph</w:t>
      </w:r>
      <w:r w:rsidR="003F5C32">
        <w:t xml:space="preserve"> </w:t>
      </w:r>
      <w:r w:rsidR="00EE73DA">
        <w:t>5.2.2.1</w:t>
      </w:r>
      <w:r w:rsidR="00180203">
        <w:t>.</w:t>
      </w:r>
      <w:r w:rsidR="006B5B92" w:rsidRPr="00C64DE4">
        <w:t xml:space="preserve">, the </w:t>
      </w:r>
      <w:r w:rsidR="005A117F" w:rsidRPr="00C64DE4">
        <w:t>retro</w:t>
      </w:r>
      <w:r w:rsidR="005A117F" w:rsidRPr="00EE73DA">
        <w:t>-reflective device</w:t>
      </w:r>
      <w:r w:rsidR="006B5B92" w:rsidRPr="00906B5F">
        <w:t>s in each group must have:</w:t>
      </w:r>
    </w:p>
    <w:p w14:paraId="49E29716" w14:textId="46336653" w:rsidR="006B5B92" w:rsidRPr="00EE73DA" w:rsidRDefault="00103FAC" w:rsidP="00806416">
      <w:pPr>
        <w:widowControl w:val="0"/>
        <w:spacing w:after="120"/>
        <w:ind w:left="2268" w:right="1134" w:hanging="1134"/>
        <w:jc w:val="both"/>
      </w:pPr>
      <w:r w:rsidRPr="00906B5F">
        <w:lastRenderedPageBreak/>
        <w:t>5</w:t>
      </w:r>
      <w:r w:rsidR="006B5B92" w:rsidRPr="00906B5F">
        <w:t>.</w:t>
      </w:r>
      <w:r w:rsidR="004A5739" w:rsidRPr="00906B5F">
        <w:t>2</w:t>
      </w:r>
      <w:r w:rsidR="006B5B92" w:rsidRPr="00906B5F">
        <w:t>.</w:t>
      </w:r>
      <w:r w:rsidR="00933F63" w:rsidRPr="00473303">
        <w:t>2</w:t>
      </w:r>
      <w:r w:rsidR="006B5B92" w:rsidRPr="00473303">
        <w:t>.</w:t>
      </w:r>
      <w:r w:rsidR="009B4B6B" w:rsidRPr="00473303">
        <w:t>2.1.</w:t>
      </w:r>
      <w:r w:rsidR="009B4B6B" w:rsidRPr="00473303">
        <w:tab/>
      </w:r>
      <w:r w:rsidR="004A5739" w:rsidRPr="00473303">
        <w:t xml:space="preserve">a </w:t>
      </w:r>
      <w:r w:rsidR="006B5B92" w:rsidRPr="0022241B">
        <w:t xml:space="preserve">colour which satisfies the conditions laid down in </w:t>
      </w:r>
      <w:r w:rsidR="006B5B92" w:rsidRPr="00965033">
        <w:t xml:space="preserve">paragraph </w:t>
      </w:r>
      <w:r w:rsidR="00EE73DA" w:rsidRPr="00965033">
        <w:t>5</w:t>
      </w:r>
      <w:r w:rsidR="006B5B92" w:rsidRPr="00965033">
        <w:t>.2.</w:t>
      </w:r>
      <w:r w:rsidR="00EE73DA" w:rsidRPr="00965033">
        <w:t>4</w:t>
      </w:r>
      <w:r w:rsidR="00FD0823">
        <w:t>.</w:t>
      </w:r>
      <w:r w:rsidR="00180203">
        <w:t>;</w:t>
      </w:r>
    </w:p>
    <w:p w14:paraId="14CB136B" w14:textId="599F4FD9" w:rsidR="006B5B92" w:rsidRPr="00EE73DA" w:rsidRDefault="00103FAC" w:rsidP="00806416">
      <w:pPr>
        <w:widowControl w:val="0"/>
        <w:spacing w:after="120"/>
        <w:ind w:left="2268" w:right="1134" w:hanging="1134"/>
        <w:jc w:val="both"/>
      </w:pPr>
      <w:r w:rsidRPr="00906B5F">
        <w:t>5</w:t>
      </w:r>
      <w:r w:rsidR="006B5B92" w:rsidRPr="00906B5F">
        <w:t>.</w:t>
      </w:r>
      <w:r w:rsidR="004A5739" w:rsidRPr="00906B5F">
        <w:t>2</w:t>
      </w:r>
      <w:r w:rsidR="006B5B92" w:rsidRPr="00906B5F">
        <w:t>.</w:t>
      </w:r>
      <w:r w:rsidR="00933F63" w:rsidRPr="00906B5F">
        <w:t>2</w:t>
      </w:r>
      <w:r w:rsidR="006B5B92" w:rsidRPr="00473303">
        <w:t>.</w:t>
      </w:r>
      <w:r w:rsidR="0046027E" w:rsidRPr="00473303">
        <w:t>2.2.</w:t>
      </w:r>
      <w:r w:rsidR="0046027E" w:rsidRPr="00473303">
        <w:tab/>
      </w:r>
      <w:r w:rsidR="004A5739" w:rsidRPr="00473303">
        <w:t xml:space="preserve">a </w:t>
      </w:r>
      <w:r w:rsidR="006B5B92" w:rsidRPr="00473303">
        <w:t xml:space="preserve">CIL which satisfies the conditions laid down in </w:t>
      </w:r>
      <w:r w:rsidR="006B5B92" w:rsidRPr="00965033">
        <w:t xml:space="preserve">paragraph </w:t>
      </w:r>
      <w:r w:rsidR="00EE73DA" w:rsidRPr="00965033">
        <w:t>5</w:t>
      </w:r>
      <w:r w:rsidR="006B5B92" w:rsidRPr="00965033">
        <w:t>.2.</w:t>
      </w:r>
      <w:r w:rsidR="00EE73DA" w:rsidRPr="00965033">
        <w:t>3</w:t>
      </w:r>
      <w:r w:rsidR="00D10274">
        <w:t>.</w:t>
      </w:r>
      <w:r w:rsidR="0046027E" w:rsidRPr="00EE73DA">
        <w:t xml:space="preserve"> </w:t>
      </w:r>
      <w:r w:rsidR="006B5B92" w:rsidRPr="00906B5F">
        <w:t xml:space="preserve">The verification shall be performed only for an angle of divergence of 20' and an illumination angle of V = H = 0° or, if necessary, in all positions specified in </w:t>
      </w:r>
      <w:r w:rsidR="006B5B92" w:rsidRPr="00965033">
        <w:t xml:space="preserve">paragraph </w:t>
      </w:r>
      <w:r w:rsidR="00EE73DA" w:rsidRPr="00965033">
        <w:t>5</w:t>
      </w:r>
      <w:r w:rsidR="006B5B92" w:rsidRPr="00965033">
        <w:t>.2.</w:t>
      </w:r>
      <w:r w:rsidR="00EE73DA" w:rsidRPr="00965033">
        <w:t>3</w:t>
      </w:r>
      <w:r w:rsidR="00D10274">
        <w:t>.</w:t>
      </w:r>
      <w:r w:rsidR="006B5B92" w:rsidRPr="00965033">
        <w:t xml:space="preserve"> </w:t>
      </w:r>
    </w:p>
    <w:p w14:paraId="4DB49CFA" w14:textId="77777777" w:rsidR="002A171D" w:rsidRPr="00C64DE4" w:rsidRDefault="00103FAC" w:rsidP="00806416">
      <w:pPr>
        <w:widowControl w:val="0"/>
        <w:spacing w:after="120"/>
        <w:ind w:left="2268" w:right="1134" w:hanging="1134"/>
        <w:jc w:val="both"/>
      </w:pPr>
      <w:r w:rsidRPr="00906B5F">
        <w:t>5</w:t>
      </w:r>
      <w:r w:rsidR="00D510C9" w:rsidRPr="00906B5F">
        <w:t>.2.</w:t>
      </w:r>
      <w:r w:rsidR="00933F63" w:rsidRPr="00906B5F">
        <w:t>3</w:t>
      </w:r>
      <w:r w:rsidR="00175DBF" w:rsidRPr="00906B5F">
        <w:t>.</w:t>
      </w:r>
      <w:r w:rsidR="00175DBF" w:rsidRPr="00906B5F">
        <w:tab/>
      </w:r>
      <w:r w:rsidR="002A171D" w:rsidRPr="00906B5F">
        <w:t>Minimum values for the CIL</w:t>
      </w:r>
      <w:r w:rsidR="002A171D" w:rsidRPr="00C64DE4">
        <w:t xml:space="preserve"> </w:t>
      </w:r>
      <w:r w:rsidR="002A171D" w:rsidRPr="00C64DE4">
        <w:rPr>
          <w:rFonts w:cs="Courier New"/>
          <w:szCs w:val="24"/>
        </w:rPr>
        <w:t>values</w:t>
      </w:r>
      <w:r w:rsidR="002A171D" w:rsidRPr="00C64DE4">
        <w:t xml:space="preserve"> of </w:t>
      </w:r>
      <w:r w:rsidR="004A5739" w:rsidRPr="00C64DE4">
        <w:t>retro</w:t>
      </w:r>
      <w:r w:rsidR="002A171D" w:rsidRPr="00C64DE4">
        <w:t>-reflection:</w:t>
      </w:r>
    </w:p>
    <w:p w14:paraId="24F70A00" w14:textId="5D339CBB" w:rsidR="00175DBF" w:rsidRDefault="00103FAC" w:rsidP="00806416">
      <w:pPr>
        <w:widowControl w:val="0"/>
        <w:spacing w:after="120"/>
        <w:ind w:left="2268" w:right="1134" w:hanging="1134"/>
        <w:jc w:val="both"/>
        <w:rPr>
          <w:rFonts w:cs="Courier New"/>
          <w:szCs w:val="24"/>
        </w:rPr>
      </w:pPr>
      <w:r w:rsidRPr="00C64DE4">
        <w:t>5</w:t>
      </w:r>
      <w:r w:rsidR="00D510C9" w:rsidRPr="00C64DE4">
        <w:t>.2.</w:t>
      </w:r>
      <w:r w:rsidR="00933F63" w:rsidRPr="00C64DE4">
        <w:rPr>
          <w:rFonts w:cs="Courier New"/>
          <w:szCs w:val="24"/>
        </w:rPr>
        <w:t>3</w:t>
      </w:r>
      <w:r w:rsidR="00D61A7D" w:rsidRPr="00C64DE4">
        <w:rPr>
          <w:rFonts w:cs="Courier New"/>
          <w:szCs w:val="24"/>
        </w:rPr>
        <w:t>.1.</w:t>
      </w:r>
      <w:r w:rsidR="00175DBF" w:rsidRPr="00C64DE4">
        <w:rPr>
          <w:rFonts w:cs="Courier New"/>
          <w:szCs w:val="24"/>
        </w:rPr>
        <w:tab/>
      </w:r>
      <w:r w:rsidR="002A171D" w:rsidRPr="00180203">
        <w:t>When</w:t>
      </w:r>
      <w:r w:rsidR="002A171D" w:rsidRPr="00C64DE4">
        <w:rPr>
          <w:iCs/>
        </w:rPr>
        <w:t xml:space="preserve"> measured as described in </w:t>
      </w:r>
      <w:r w:rsidR="006B5B92" w:rsidRPr="00C64DE4">
        <w:rPr>
          <w:iCs/>
        </w:rPr>
        <w:t>Annex 4</w:t>
      </w:r>
      <w:r w:rsidR="002A171D" w:rsidRPr="00C64DE4">
        <w:rPr>
          <w:iCs/>
        </w:rPr>
        <w:t xml:space="preserve">, </w:t>
      </w:r>
      <w:r w:rsidR="002A171D" w:rsidRPr="00C64DE4">
        <w:rPr>
          <w:rFonts w:cs="Courier New"/>
          <w:szCs w:val="24"/>
        </w:rPr>
        <w:t>t</w:t>
      </w:r>
      <w:r w:rsidR="00175DBF" w:rsidRPr="00C64DE4">
        <w:rPr>
          <w:rFonts w:cs="Courier New"/>
          <w:szCs w:val="24"/>
        </w:rPr>
        <w:t xml:space="preserve">he CIL values for red </w:t>
      </w:r>
      <w:r w:rsidR="005A117F" w:rsidRPr="00C64DE4">
        <w:rPr>
          <w:rFonts w:cs="Courier New"/>
          <w:szCs w:val="24"/>
        </w:rPr>
        <w:t>retro-reflective device</w:t>
      </w:r>
      <w:r w:rsidR="00175DBF" w:rsidRPr="00C64DE4">
        <w:rPr>
          <w:rFonts w:cs="Courier New"/>
          <w:szCs w:val="24"/>
        </w:rPr>
        <w:t xml:space="preserve">s must be equal to </w:t>
      </w:r>
      <w:r w:rsidR="00E55567" w:rsidRPr="00C64DE4">
        <w:rPr>
          <w:rFonts w:cs="Courier New"/>
          <w:szCs w:val="24"/>
        </w:rPr>
        <w:t xml:space="preserve">or greater than </w:t>
      </w:r>
      <w:r w:rsidR="00175DBF" w:rsidRPr="00C64DE4">
        <w:rPr>
          <w:rFonts w:cs="Courier New"/>
          <w:szCs w:val="24"/>
        </w:rPr>
        <w:t xml:space="preserve">those in </w:t>
      </w:r>
      <w:r w:rsidR="00E55567" w:rsidRPr="00C64DE4">
        <w:rPr>
          <w:rFonts w:cs="Courier New"/>
          <w:szCs w:val="24"/>
        </w:rPr>
        <w:t xml:space="preserve">Table </w:t>
      </w:r>
      <w:r w:rsidR="00A80441">
        <w:rPr>
          <w:rFonts w:cs="Courier New"/>
          <w:szCs w:val="24"/>
        </w:rPr>
        <w:t>5</w:t>
      </w:r>
      <w:r w:rsidR="00175DBF" w:rsidRPr="00C64DE4">
        <w:rPr>
          <w:rFonts w:cs="Courier New"/>
          <w:szCs w:val="24"/>
        </w:rPr>
        <w:t>, expressed in millicandelas per lux, for the angles of divergence and illumination shown.</w:t>
      </w:r>
    </w:p>
    <w:p w14:paraId="28D4552F" w14:textId="4B4CE6FF" w:rsidR="00F16256" w:rsidRDefault="00E55567" w:rsidP="00F16256">
      <w:pPr>
        <w:pStyle w:val="Heading1"/>
      </w:pPr>
      <w:r w:rsidRPr="00C64DE4">
        <w:t xml:space="preserve">Table </w:t>
      </w:r>
      <w:r w:rsidR="00BB3DB3" w:rsidRPr="00C64DE4">
        <w:t>5</w:t>
      </w:r>
    </w:p>
    <w:p w14:paraId="3056531B" w14:textId="29CC5F0F" w:rsidR="00E55567" w:rsidRPr="00F16256" w:rsidRDefault="00E55567" w:rsidP="00F16256">
      <w:pPr>
        <w:pStyle w:val="Heading1"/>
        <w:spacing w:after="120"/>
        <w:rPr>
          <w:b/>
          <w:bCs/>
        </w:rPr>
      </w:pPr>
      <w:r w:rsidRPr="00F16256">
        <w:rPr>
          <w:b/>
          <w:bCs/>
        </w:rPr>
        <w:t>Requirements for CIL values (Classes IIIA and IIIB)</w:t>
      </w:r>
      <w:r w:rsidR="00897CDC">
        <w:rPr>
          <w:b/>
          <w:bCs/>
        </w:rPr>
        <w:br/>
      </w:r>
      <w:r w:rsidR="00897CDC" w:rsidRPr="002066B2">
        <w:rPr>
          <w:b/>
          <w:bCs/>
        </w:rPr>
        <w:t>[mcd.lx</w:t>
      </w:r>
      <w:r w:rsidR="00897CDC" w:rsidRPr="002066B2">
        <w:rPr>
          <w:b/>
          <w:bCs/>
          <w:vertAlign w:val="superscript"/>
        </w:rPr>
        <w:t>-1</w:t>
      </w:r>
      <w:r w:rsidR="00897CDC" w:rsidRPr="002066B2">
        <w:rPr>
          <w:b/>
          <w:bCs/>
        </w:rPr>
        <w:t>]</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1550"/>
        <w:gridCol w:w="1015"/>
        <w:gridCol w:w="1015"/>
        <w:gridCol w:w="1121"/>
      </w:tblGrid>
      <w:tr w:rsidR="00175DBF" w:rsidRPr="00C64DE4" w14:paraId="7978801C" w14:textId="77777777" w:rsidTr="00806416">
        <w:trPr>
          <w:trHeight w:hRule="exact" w:val="594"/>
          <w:tblHeader/>
        </w:trPr>
        <w:tc>
          <w:tcPr>
            <w:tcW w:w="1227" w:type="dxa"/>
            <w:tcBorders>
              <w:bottom w:val="nil"/>
            </w:tcBorders>
            <w:shd w:val="clear" w:color="auto" w:fill="auto"/>
          </w:tcPr>
          <w:p w14:paraId="7ABEF6FD" w14:textId="77777777" w:rsidR="00175DBF" w:rsidRPr="00C64DE4" w:rsidRDefault="00175DBF" w:rsidP="00F16256">
            <w:pPr>
              <w:suppressAutoHyphens w:val="0"/>
              <w:spacing w:before="80" w:after="80" w:line="200" w:lineRule="exact"/>
              <w:ind w:left="145" w:right="113"/>
              <w:rPr>
                <w:i/>
                <w:sz w:val="16"/>
                <w:szCs w:val="16"/>
              </w:rPr>
            </w:pPr>
            <w:r w:rsidRPr="00C64DE4">
              <w:rPr>
                <w:i/>
                <w:sz w:val="16"/>
                <w:szCs w:val="16"/>
              </w:rPr>
              <w:t>Class</w:t>
            </w:r>
          </w:p>
        </w:tc>
        <w:tc>
          <w:tcPr>
            <w:tcW w:w="1442" w:type="dxa"/>
            <w:tcBorders>
              <w:bottom w:val="nil"/>
            </w:tcBorders>
            <w:shd w:val="clear" w:color="auto" w:fill="auto"/>
          </w:tcPr>
          <w:p w14:paraId="0B16535B"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Angle of divergence</w:t>
            </w:r>
            <w:r w:rsidRPr="00C64DE4">
              <w:rPr>
                <w:i/>
                <w:sz w:val="16"/>
                <w:szCs w:val="16"/>
              </w:rPr>
              <w:br/>
              <w:t>α</w:t>
            </w:r>
          </w:p>
        </w:tc>
        <w:tc>
          <w:tcPr>
            <w:tcW w:w="4701" w:type="dxa"/>
            <w:gridSpan w:val="4"/>
            <w:shd w:val="clear" w:color="auto" w:fill="auto"/>
          </w:tcPr>
          <w:p w14:paraId="72887EE1"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Illumination angles (in degrees)</w:t>
            </w:r>
          </w:p>
        </w:tc>
      </w:tr>
      <w:tr w:rsidR="00175DBF" w:rsidRPr="00C64DE4" w14:paraId="37E61CEF" w14:textId="77777777" w:rsidTr="00806416">
        <w:tc>
          <w:tcPr>
            <w:tcW w:w="1227" w:type="dxa"/>
            <w:tcBorders>
              <w:top w:val="nil"/>
              <w:bottom w:val="single" w:sz="12" w:space="0" w:color="auto"/>
            </w:tcBorders>
            <w:shd w:val="clear" w:color="auto" w:fill="auto"/>
          </w:tcPr>
          <w:p w14:paraId="1ED7B479" w14:textId="77777777" w:rsidR="00175DBF" w:rsidRPr="00C64DE4" w:rsidRDefault="00175DBF" w:rsidP="00F16256">
            <w:pPr>
              <w:suppressAutoHyphens w:val="0"/>
              <w:spacing w:before="80" w:after="80" w:line="200" w:lineRule="exact"/>
              <w:ind w:left="145" w:right="113"/>
              <w:rPr>
                <w:sz w:val="18"/>
              </w:rPr>
            </w:pPr>
          </w:p>
        </w:tc>
        <w:tc>
          <w:tcPr>
            <w:tcW w:w="1442" w:type="dxa"/>
            <w:tcBorders>
              <w:top w:val="nil"/>
              <w:bottom w:val="single" w:sz="12" w:space="0" w:color="auto"/>
            </w:tcBorders>
            <w:shd w:val="clear" w:color="auto" w:fill="auto"/>
            <w:vAlign w:val="bottom"/>
          </w:tcPr>
          <w:p w14:paraId="54335B00" w14:textId="77777777" w:rsidR="00175DBF" w:rsidRPr="00C64DE4" w:rsidRDefault="00175DBF" w:rsidP="00F16256">
            <w:pPr>
              <w:suppressAutoHyphens w:val="0"/>
              <w:spacing w:before="80" w:after="80" w:line="200" w:lineRule="exact"/>
              <w:ind w:right="113"/>
              <w:jc w:val="center"/>
              <w:rPr>
                <w:sz w:val="18"/>
              </w:rPr>
            </w:pPr>
          </w:p>
        </w:tc>
        <w:tc>
          <w:tcPr>
            <w:tcW w:w="1550" w:type="dxa"/>
            <w:tcBorders>
              <w:bottom w:val="single" w:sz="12" w:space="0" w:color="auto"/>
            </w:tcBorders>
            <w:shd w:val="clear" w:color="auto" w:fill="auto"/>
            <w:vAlign w:val="bottom"/>
          </w:tcPr>
          <w:p w14:paraId="5136EF0F" w14:textId="77777777" w:rsidR="00175DBF" w:rsidRPr="00C64DE4" w:rsidRDefault="00175DBF" w:rsidP="00F16256">
            <w:pPr>
              <w:tabs>
                <w:tab w:val="left" w:pos="1009"/>
              </w:tabs>
              <w:suppressAutoHyphens w:val="0"/>
              <w:spacing w:before="80" w:after="80" w:line="200" w:lineRule="exact"/>
              <w:ind w:left="169" w:right="113"/>
              <w:rPr>
                <w:i/>
                <w:sz w:val="16"/>
                <w:szCs w:val="16"/>
              </w:rPr>
            </w:pPr>
            <w:r w:rsidRPr="00C64DE4">
              <w:rPr>
                <w:i/>
                <w:sz w:val="16"/>
                <w:szCs w:val="16"/>
              </w:rPr>
              <w:t>Vertical</w:t>
            </w:r>
            <w:r w:rsidRPr="00C64DE4">
              <w:rPr>
                <w:i/>
                <w:sz w:val="16"/>
                <w:szCs w:val="16"/>
              </w:rPr>
              <w:tab/>
              <w:t>V</w:t>
            </w:r>
          </w:p>
          <w:p w14:paraId="437DE70B" w14:textId="77777777" w:rsidR="00175DBF" w:rsidRPr="00C64DE4" w:rsidRDefault="00175DBF" w:rsidP="00F16256">
            <w:pPr>
              <w:tabs>
                <w:tab w:val="left" w:pos="1009"/>
              </w:tabs>
              <w:suppressAutoHyphens w:val="0"/>
              <w:spacing w:before="80" w:after="80" w:line="200" w:lineRule="exact"/>
              <w:ind w:left="169" w:right="113"/>
              <w:rPr>
                <w:i/>
                <w:sz w:val="16"/>
                <w:szCs w:val="16"/>
              </w:rPr>
            </w:pPr>
            <w:r w:rsidRPr="00C64DE4">
              <w:rPr>
                <w:i/>
                <w:sz w:val="16"/>
                <w:szCs w:val="16"/>
              </w:rPr>
              <w:t>Horizontal</w:t>
            </w:r>
            <w:r w:rsidRPr="00C64DE4">
              <w:rPr>
                <w:i/>
                <w:sz w:val="16"/>
                <w:szCs w:val="16"/>
              </w:rPr>
              <w:tab/>
              <w:t>H</w:t>
            </w:r>
          </w:p>
        </w:tc>
        <w:tc>
          <w:tcPr>
            <w:tcW w:w="1015" w:type="dxa"/>
            <w:tcBorders>
              <w:bottom w:val="single" w:sz="12" w:space="0" w:color="auto"/>
            </w:tcBorders>
            <w:shd w:val="clear" w:color="auto" w:fill="auto"/>
            <w:vAlign w:val="bottom"/>
          </w:tcPr>
          <w:p w14:paraId="50156D9B"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611AC0A1"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tc>
        <w:tc>
          <w:tcPr>
            <w:tcW w:w="1015" w:type="dxa"/>
            <w:tcBorders>
              <w:bottom w:val="single" w:sz="12" w:space="0" w:color="auto"/>
            </w:tcBorders>
            <w:shd w:val="clear" w:color="auto" w:fill="auto"/>
            <w:vAlign w:val="bottom"/>
          </w:tcPr>
          <w:p w14:paraId="5A5CBADA"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±10°</w:t>
            </w:r>
          </w:p>
          <w:p w14:paraId="32791949"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tc>
        <w:tc>
          <w:tcPr>
            <w:tcW w:w="1121" w:type="dxa"/>
            <w:tcBorders>
              <w:bottom w:val="single" w:sz="12" w:space="0" w:color="auto"/>
            </w:tcBorders>
            <w:shd w:val="clear" w:color="auto" w:fill="auto"/>
            <w:vAlign w:val="bottom"/>
          </w:tcPr>
          <w:p w14:paraId="6ACBC20F"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±5°</w:t>
            </w:r>
          </w:p>
          <w:p w14:paraId="25E0B0A9"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±20°</w:t>
            </w:r>
          </w:p>
        </w:tc>
      </w:tr>
      <w:tr w:rsidR="00175DBF" w:rsidRPr="00C64DE4" w14:paraId="100E47F8" w14:textId="77777777" w:rsidTr="00806416">
        <w:tc>
          <w:tcPr>
            <w:tcW w:w="1227" w:type="dxa"/>
            <w:tcBorders>
              <w:bottom w:val="single" w:sz="12" w:space="0" w:color="auto"/>
            </w:tcBorders>
            <w:shd w:val="clear" w:color="auto" w:fill="auto"/>
          </w:tcPr>
          <w:p w14:paraId="11F0D8FD" w14:textId="77777777" w:rsidR="00175DBF" w:rsidRPr="00C64DE4" w:rsidRDefault="00175DBF" w:rsidP="009E1B48">
            <w:pPr>
              <w:suppressAutoHyphens w:val="0"/>
              <w:spacing w:before="40" w:after="40" w:line="220" w:lineRule="exact"/>
              <w:ind w:left="145" w:right="113"/>
              <w:rPr>
                <w:sz w:val="18"/>
              </w:rPr>
            </w:pPr>
            <w:r w:rsidRPr="00C64DE4">
              <w:rPr>
                <w:sz w:val="18"/>
              </w:rPr>
              <w:t>IIIA, IIIB</w:t>
            </w:r>
          </w:p>
        </w:tc>
        <w:tc>
          <w:tcPr>
            <w:tcW w:w="1442" w:type="dxa"/>
            <w:tcBorders>
              <w:bottom w:val="single" w:sz="12" w:space="0" w:color="auto"/>
            </w:tcBorders>
            <w:shd w:val="clear" w:color="auto" w:fill="auto"/>
            <w:vAlign w:val="bottom"/>
          </w:tcPr>
          <w:p w14:paraId="5FC1256B"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0FC56CF7"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550" w:type="dxa"/>
            <w:tcBorders>
              <w:bottom w:val="single" w:sz="12" w:space="0" w:color="auto"/>
            </w:tcBorders>
            <w:shd w:val="clear" w:color="auto" w:fill="auto"/>
            <w:vAlign w:val="bottom"/>
          </w:tcPr>
          <w:p w14:paraId="23F1F335" w14:textId="77777777" w:rsidR="00175DBF" w:rsidRPr="00C64DE4" w:rsidRDefault="00175DBF" w:rsidP="009E1B48">
            <w:pPr>
              <w:suppressAutoHyphens w:val="0"/>
              <w:spacing w:before="40" w:after="40" w:line="220" w:lineRule="exact"/>
              <w:ind w:right="113"/>
              <w:jc w:val="center"/>
              <w:rPr>
                <w:sz w:val="18"/>
              </w:rPr>
            </w:pPr>
          </w:p>
        </w:tc>
        <w:tc>
          <w:tcPr>
            <w:tcW w:w="1015" w:type="dxa"/>
            <w:tcBorders>
              <w:bottom w:val="single" w:sz="12" w:space="0" w:color="auto"/>
            </w:tcBorders>
            <w:shd w:val="clear" w:color="auto" w:fill="auto"/>
            <w:vAlign w:val="bottom"/>
          </w:tcPr>
          <w:p w14:paraId="140C09EE" w14:textId="77777777" w:rsidR="00175DBF" w:rsidRPr="00C64DE4" w:rsidRDefault="00175DBF" w:rsidP="009E1B48">
            <w:pPr>
              <w:suppressAutoHyphens w:val="0"/>
              <w:spacing w:before="40" w:after="40" w:line="220" w:lineRule="exact"/>
              <w:ind w:right="113"/>
              <w:jc w:val="center"/>
              <w:rPr>
                <w:sz w:val="18"/>
              </w:rPr>
            </w:pPr>
            <w:r w:rsidRPr="00C64DE4">
              <w:rPr>
                <w:sz w:val="18"/>
              </w:rPr>
              <w:t>450</w:t>
            </w:r>
          </w:p>
          <w:p w14:paraId="2CE5A27D" w14:textId="77777777" w:rsidR="00175DBF" w:rsidRPr="00C64DE4" w:rsidRDefault="00175DBF" w:rsidP="009E1B48">
            <w:pPr>
              <w:suppressAutoHyphens w:val="0"/>
              <w:spacing w:before="40" w:after="40" w:line="220" w:lineRule="exact"/>
              <w:ind w:right="113"/>
              <w:jc w:val="center"/>
              <w:rPr>
                <w:sz w:val="18"/>
              </w:rPr>
            </w:pPr>
            <w:r w:rsidRPr="00C64DE4">
              <w:rPr>
                <w:sz w:val="18"/>
              </w:rPr>
              <w:t>12</w:t>
            </w:r>
          </w:p>
        </w:tc>
        <w:tc>
          <w:tcPr>
            <w:tcW w:w="1015" w:type="dxa"/>
            <w:tcBorders>
              <w:bottom w:val="single" w:sz="12" w:space="0" w:color="auto"/>
            </w:tcBorders>
            <w:shd w:val="clear" w:color="auto" w:fill="auto"/>
            <w:vAlign w:val="bottom"/>
          </w:tcPr>
          <w:p w14:paraId="009763A4" w14:textId="77777777" w:rsidR="00175DBF" w:rsidRPr="00C64DE4" w:rsidRDefault="00175DBF" w:rsidP="009E1B48">
            <w:pPr>
              <w:suppressAutoHyphens w:val="0"/>
              <w:spacing w:before="40" w:after="40" w:line="220" w:lineRule="exact"/>
              <w:ind w:right="113"/>
              <w:jc w:val="center"/>
              <w:rPr>
                <w:sz w:val="18"/>
              </w:rPr>
            </w:pPr>
            <w:r w:rsidRPr="00C64DE4">
              <w:rPr>
                <w:sz w:val="18"/>
              </w:rPr>
              <w:t>200</w:t>
            </w:r>
          </w:p>
          <w:p w14:paraId="4AD62FF8" w14:textId="77777777" w:rsidR="00175DBF" w:rsidRPr="00C64DE4" w:rsidRDefault="00175DBF" w:rsidP="009E1B48">
            <w:pPr>
              <w:suppressAutoHyphens w:val="0"/>
              <w:spacing w:before="40" w:after="40" w:line="220" w:lineRule="exact"/>
              <w:ind w:right="113"/>
              <w:jc w:val="center"/>
              <w:rPr>
                <w:sz w:val="18"/>
              </w:rPr>
            </w:pPr>
            <w:r w:rsidRPr="00C64DE4">
              <w:rPr>
                <w:sz w:val="18"/>
              </w:rPr>
              <w:t>8</w:t>
            </w:r>
          </w:p>
        </w:tc>
        <w:tc>
          <w:tcPr>
            <w:tcW w:w="1121" w:type="dxa"/>
            <w:tcBorders>
              <w:bottom w:val="single" w:sz="12" w:space="0" w:color="auto"/>
            </w:tcBorders>
            <w:shd w:val="clear" w:color="auto" w:fill="auto"/>
            <w:vAlign w:val="bottom"/>
          </w:tcPr>
          <w:p w14:paraId="15FB0913" w14:textId="77777777" w:rsidR="00175DBF" w:rsidRPr="00C64DE4" w:rsidRDefault="00175DBF" w:rsidP="009E1B48">
            <w:pPr>
              <w:suppressAutoHyphens w:val="0"/>
              <w:spacing w:before="40" w:after="40" w:line="220" w:lineRule="exact"/>
              <w:ind w:right="113"/>
              <w:jc w:val="center"/>
              <w:rPr>
                <w:sz w:val="18"/>
              </w:rPr>
            </w:pPr>
            <w:r w:rsidRPr="00C64DE4">
              <w:rPr>
                <w:sz w:val="18"/>
              </w:rPr>
              <w:t>150</w:t>
            </w:r>
          </w:p>
          <w:p w14:paraId="5A97E3E2" w14:textId="77777777" w:rsidR="00175DBF" w:rsidRPr="00C64DE4" w:rsidRDefault="00175DBF" w:rsidP="009E1B48">
            <w:pPr>
              <w:suppressAutoHyphens w:val="0"/>
              <w:spacing w:before="40" w:after="40" w:line="220" w:lineRule="exact"/>
              <w:ind w:right="113"/>
              <w:jc w:val="center"/>
              <w:rPr>
                <w:sz w:val="18"/>
              </w:rPr>
            </w:pPr>
            <w:r w:rsidRPr="00C64DE4">
              <w:rPr>
                <w:sz w:val="18"/>
              </w:rPr>
              <w:t>8</w:t>
            </w:r>
          </w:p>
        </w:tc>
      </w:tr>
    </w:tbl>
    <w:p w14:paraId="044C7C95" w14:textId="62E97A6A" w:rsidR="00175DBF" w:rsidRPr="00C64DE4" w:rsidRDefault="00175DBF" w:rsidP="00806416">
      <w:pPr>
        <w:pStyle w:val="Annex1"/>
        <w:tabs>
          <w:tab w:val="clear" w:pos="1700"/>
          <w:tab w:val="clear" w:pos="8505"/>
        </w:tabs>
        <w:spacing w:before="120"/>
        <w:ind w:firstLine="0"/>
      </w:pPr>
      <w:r w:rsidRPr="00C64DE4">
        <w:tab/>
      </w:r>
      <w:r w:rsidRPr="00180203">
        <w:rPr>
          <w:rFonts w:cs="Courier New"/>
          <w:szCs w:val="24"/>
        </w:rPr>
        <w:t>CIL</w:t>
      </w:r>
      <w:r w:rsidRPr="00C64DE4">
        <w:t xml:space="preserve"> values lower than those shown in the last two columns of </w:t>
      </w:r>
      <w:r w:rsidR="00E55567" w:rsidRPr="00C64DE4">
        <w:t xml:space="preserve">Table </w:t>
      </w:r>
      <w:r w:rsidR="00BB3DB3" w:rsidRPr="00C64DE4">
        <w:t xml:space="preserve">5 </w:t>
      </w:r>
      <w:r w:rsidRPr="00C64DE4">
        <w:t xml:space="preserve">are not permissible within the solid angle having the </w:t>
      </w:r>
      <w:r w:rsidR="00487D75" w:rsidRPr="00C64DE4">
        <w:t>centre of reference</w:t>
      </w:r>
      <w:r w:rsidRPr="00C64DE4">
        <w:t xml:space="preserve"> as its apex and bounded by the planes intersecting along the following lines:</w:t>
      </w:r>
    </w:p>
    <w:p w14:paraId="05541209" w14:textId="77777777" w:rsidR="00175DBF" w:rsidRPr="00C64DE4" w:rsidRDefault="00175DBF" w:rsidP="00806416">
      <w:pPr>
        <w:widowControl w:val="0"/>
        <w:spacing w:after="120"/>
        <w:ind w:left="2268" w:right="1134"/>
        <w:jc w:val="both"/>
      </w:pPr>
      <w:r w:rsidRPr="00C64DE4">
        <w:tab/>
      </w:r>
      <w:r w:rsidR="004D780E" w:rsidRPr="00C64DE4">
        <w:t>(</w:t>
      </w:r>
      <w:r w:rsidRPr="00C64DE4">
        <w:t>V = ±10°, H = 0°)</w:t>
      </w:r>
      <w:r w:rsidRPr="00C64DE4">
        <w:tab/>
      </w:r>
      <w:r w:rsidRPr="00C64DE4">
        <w:tab/>
      </w:r>
      <w:r w:rsidRPr="00C64DE4">
        <w:tab/>
        <w:t>(V = ±5°, H = ±20°).</w:t>
      </w:r>
    </w:p>
    <w:p w14:paraId="054495B3" w14:textId="77777777" w:rsidR="00175DBF" w:rsidRPr="00C64DE4" w:rsidRDefault="00103FAC" w:rsidP="00806416">
      <w:pPr>
        <w:widowControl w:val="0"/>
        <w:spacing w:after="120"/>
        <w:ind w:left="2268" w:right="1134" w:hanging="1134"/>
        <w:jc w:val="both"/>
      </w:pPr>
      <w:r w:rsidRPr="00C64DE4">
        <w:t>5</w:t>
      </w:r>
      <w:r w:rsidR="00D510C9" w:rsidRPr="00C64DE4">
        <w:t>.2.</w:t>
      </w:r>
      <w:r w:rsidR="00933F63" w:rsidRPr="00C64DE4">
        <w:rPr>
          <w:lang w:eastAsia="it-IT"/>
        </w:rPr>
        <w:t>3</w:t>
      </w:r>
      <w:r w:rsidR="00175DBF" w:rsidRPr="00C64DE4">
        <w:rPr>
          <w:lang w:eastAsia="it-IT"/>
        </w:rPr>
        <w:t>.2.</w:t>
      </w:r>
      <w:r w:rsidR="00175DBF" w:rsidRPr="00C64DE4">
        <w:rPr>
          <w:lang w:eastAsia="it-IT"/>
        </w:rPr>
        <w:tab/>
      </w:r>
      <w:r w:rsidR="00175DBF" w:rsidRPr="00C64DE4">
        <w:t xml:space="preserve">However, in the case where a </w:t>
      </w:r>
      <w:r w:rsidR="005A117F" w:rsidRPr="00C64DE4">
        <w:t>retro-reflective device</w:t>
      </w:r>
      <w:r w:rsidR="00175DBF" w:rsidRPr="00C64DE4">
        <w:t xml:space="preserve"> of Class IIIA or Class IIIB is intended to be installed with its H plane at a mounting height less than 750 mm above the ground, the CIL values are verified only up to an angle of 5° downwards.</w:t>
      </w:r>
    </w:p>
    <w:p w14:paraId="332FB0DF" w14:textId="77777777" w:rsidR="00671585" w:rsidRPr="00C64DE4" w:rsidRDefault="00103FAC" w:rsidP="00806416">
      <w:pPr>
        <w:widowControl w:val="0"/>
        <w:spacing w:after="120"/>
        <w:ind w:left="2268" w:right="1134" w:hanging="1134"/>
        <w:jc w:val="both"/>
      </w:pPr>
      <w:r w:rsidRPr="00C64DE4">
        <w:t>5</w:t>
      </w:r>
      <w:r w:rsidR="00D61A7D" w:rsidRPr="00C64DE4">
        <w:t>.2.</w:t>
      </w:r>
      <w:r w:rsidR="00933F63" w:rsidRPr="00C64DE4">
        <w:t>4</w:t>
      </w:r>
      <w:r w:rsidR="00D61A7D" w:rsidRPr="00C64DE4">
        <w:t>.</w:t>
      </w:r>
      <w:r w:rsidR="00D61A7D" w:rsidRPr="00C64DE4">
        <w:tab/>
      </w:r>
      <w:r w:rsidR="000A3427" w:rsidRPr="00C64DE4">
        <w:t>Colour of the reflected light of the device</w:t>
      </w:r>
      <w:r w:rsidR="00671585" w:rsidRPr="00C64DE4">
        <w:t>:</w:t>
      </w:r>
    </w:p>
    <w:p w14:paraId="47A1215F" w14:textId="2010A912" w:rsidR="00671585" w:rsidRPr="00180203" w:rsidRDefault="00103FAC" w:rsidP="00806416">
      <w:pPr>
        <w:widowControl w:val="0"/>
        <w:spacing w:after="120"/>
        <w:ind w:left="2268" w:right="1134" w:hanging="1134"/>
        <w:jc w:val="both"/>
      </w:pPr>
      <w:r w:rsidRPr="00C64DE4">
        <w:t>5</w:t>
      </w:r>
      <w:r w:rsidR="00671585" w:rsidRPr="00C64DE4">
        <w:t>.2.</w:t>
      </w:r>
      <w:r w:rsidR="00933F63" w:rsidRPr="00C64DE4">
        <w:t>4</w:t>
      </w:r>
      <w:r w:rsidR="00671585" w:rsidRPr="00C64DE4">
        <w:t>.1.</w:t>
      </w:r>
      <w:r w:rsidR="00671585" w:rsidRPr="00C64DE4">
        <w:tab/>
      </w:r>
      <w:r w:rsidR="00671585" w:rsidRPr="00180203">
        <w:t xml:space="preserve">The testing of the colour for </w:t>
      </w:r>
      <w:r w:rsidR="005A117F" w:rsidRPr="00180203">
        <w:t>retro-reflective device</w:t>
      </w:r>
      <w:r w:rsidR="00671585" w:rsidRPr="00180203">
        <w:t xml:space="preserve"> (night-time colour) shall be carried out according to the method described in paragraph </w:t>
      </w:r>
      <w:r w:rsidR="00EE73DA" w:rsidRPr="00180203">
        <w:t>4.2.1.</w:t>
      </w:r>
      <w:r w:rsidR="00D10274">
        <w:t>.</w:t>
      </w:r>
    </w:p>
    <w:p w14:paraId="0B8A027F" w14:textId="77777777" w:rsidR="00405685" w:rsidRPr="00C64DE4" w:rsidRDefault="00103FAC" w:rsidP="00806416">
      <w:pPr>
        <w:widowControl w:val="0"/>
        <w:spacing w:after="120"/>
        <w:ind w:left="2268" w:right="1134" w:hanging="1134"/>
        <w:jc w:val="both"/>
      </w:pPr>
      <w:r w:rsidRPr="00C64DE4">
        <w:t>5</w:t>
      </w:r>
      <w:r w:rsidR="00671585" w:rsidRPr="00C64DE4">
        <w:t>.2.</w:t>
      </w:r>
      <w:r w:rsidR="00933F63" w:rsidRPr="00C64DE4">
        <w:t>4</w:t>
      </w:r>
      <w:r w:rsidR="00671585" w:rsidRPr="00C64DE4">
        <w:t>.2.</w:t>
      </w:r>
      <w:r w:rsidR="00671585" w:rsidRPr="00C64DE4">
        <w:tab/>
      </w:r>
      <w:r w:rsidR="00671585" w:rsidRPr="00180203">
        <w:t xml:space="preserve">The trichromatic coordinates of the reflected luminous flux must be within the limits for the </w:t>
      </w:r>
      <w:r w:rsidR="00E55567" w:rsidRPr="00180203">
        <w:t>night</w:t>
      </w:r>
      <w:r w:rsidR="00E55567" w:rsidRPr="00C64DE4">
        <w:rPr>
          <w:bCs/>
        </w:rPr>
        <w:t xml:space="preserve">-time </w:t>
      </w:r>
      <w:r w:rsidR="00671585" w:rsidRPr="00C64DE4">
        <w:rPr>
          <w:bCs/>
        </w:rPr>
        <w:t>co</w:t>
      </w:r>
      <w:r w:rsidR="00E55567" w:rsidRPr="00C64DE4">
        <w:rPr>
          <w:bCs/>
        </w:rPr>
        <w:t>lo</w:t>
      </w:r>
      <w:r w:rsidR="00671585" w:rsidRPr="00C64DE4">
        <w:rPr>
          <w:bCs/>
        </w:rPr>
        <w:t>ur</w:t>
      </w:r>
      <w:r w:rsidR="00405685" w:rsidRPr="00C64DE4">
        <w:rPr>
          <w:bCs/>
        </w:rPr>
        <w:t xml:space="preserve"> </w:t>
      </w:r>
      <w:r w:rsidR="00405685" w:rsidRPr="00C64DE4">
        <w:t xml:space="preserve">red as specified in </w:t>
      </w:r>
      <w:r w:rsidR="00E55567" w:rsidRPr="00C64DE4">
        <w:t xml:space="preserve">UN </w:t>
      </w:r>
      <w:r w:rsidR="00405685" w:rsidRPr="00C64DE4">
        <w:t xml:space="preserve">Regulation </w:t>
      </w:r>
      <w:r w:rsidR="00BB3DB3" w:rsidRPr="00C64DE4">
        <w:t xml:space="preserve">No. </w:t>
      </w:r>
      <w:r w:rsidR="00405685" w:rsidRPr="00C64DE4">
        <w:t>48</w:t>
      </w:r>
      <w:r w:rsidR="00E55567" w:rsidRPr="00C64DE4">
        <w:t>.</w:t>
      </w:r>
    </w:p>
    <w:p w14:paraId="488E7277" w14:textId="77777777" w:rsidR="001A7AC8" w:rsidRPr="00C64DE4" w:rsidRDefault="00103FAC" w:rsidP="00806416">
      <w:pPr>
        <w:widowControl w:val="0"/>
        <w:spacing w:after="120"/>
        <w:ind w:left="2268" w:right="1134" w:hanging="1134"/>
        <w:jc w:val="both"/>
      </w:pPr>
      <w:r w:rsidRPr="00C64DE4">
        <w:t>5</w:t>
      </w:r>
      <w:r w:rsidR="001A7AC8" w:rsidRPr="00C64DE4">
        <w:t>.2.</w:t>
      </w:r>
      <w:r w:rsidR="00933F63" w:rsidRPr="00C64DE4">
        <w:t>5</w:t>
      </w:r>
      <w:r w:rsidR="001A7AC8" w:rsidRPr="00C64DE4">
        <w:t>.</w:t>
      </w:r>
      <w:r w:rsidR="001A7AC8" w:rsidRPr="00C64DE4">
        <w:tab/>
      </w:r>
      <w:r w:rsidR="000A3427" w:rsidRPr="00C64DE4">
        <w:t>Special specification (tests) / resistance to external agents</w:t>
      </w:r>
    </w:p>
    <w:p w14:paraId="1BCA1F24" w14:textId="4D1B5CD7" w:rsidR="005161FD" w:rsidRPr="00180203" w:rsidRDefault="005161FD" w:rsidP="00806416">
      <w:pPr>
        <w:widowControl w:val="0"/>
        <w:spacing w:after="120"/>
        <w:ind w:left="2268" w:right="1134"/>
        <w:jc w:val="both"/>
        <w:rPr>
          <w:rFonts w:cs="Courier New"/>
          <w:szCs w:val="24"/>
        </w:rPr>
      </w:pPr>
      <w:r w:rsidRPr="00C64DE4">
        <w:t xml:space="preserve">Depending on the nature of the materials of which the </w:t>
      </w:r>
      <w:r w:rsidR="005A117F" w:rsidRPr="00C64DE4">
        <w:t>retro-reflective device</w:t>
      </w:r>
      <w:r w:rsidRPr="00C64DE4">
        <w:t xml:space="preserve">s and, in particular, their optical units, are made, the </w:t>
      </w:r>
      <w:r w:rsidR="00614A4F">
        <w:t>Type Approval</w:t>
      </w:r>
      <w:r w:rsidRPr="00C64DE4">
        <w:t xml:space="preserve"> </w:t>
      </w:r>
      <w:r w:rsidR="00614A4F">
        <w:t>A</w:t>
      </w:r>
      <w:r w:rsidRPr="00C64DE4">
        <w:t xml:space="preserve">uthorities may authorize </w:t>
      </w:r>
      <w:r w:rsidRPr="00180203">
        <w:rPr>
          <w:rFonts w:cs="Courier New"/>
          <w:szCs w:val="24"/>
        </w:rPr>
        <w:t>laboratories to omit certain unnecessary tests, subject to the express reservation that such omission must be mentioned under "Remarks" on the form notifying approval.</w:t>
      </w:r>
    </w:p>
    <w:p w14:paraId="4EBA0726" w14:textId="4E7D3861" w:rsidR="0028362D" w:rsidRDefault="006B5B92" w:rsidP="00806416">
      <w:pPr>
        <w:widowControl w:val="0"/>
        <w:spacing w:after="120"/>
        <w:ind w:left="2268" w:right="1134"/>
        <w:jc w:val="both"/>
      </w:pPr>
      <w:r w:rsidRPr="00180203">
        <w:rPr>
          <w:rFonts w:cs="Courier New"/>
          <w:szCs w:val="24"/>
        </w:rPr>
        <w:t>This</w:t>
      </w:r>
      <w:r w:rsidRPr="00C64DE4">
        <w:t xml:space="preserve"> is only applicable to tests described in </w:t>
      </w:r>
      <w:r w:rsidR="003360A3" w:rsidRPr="00C64DE4">
        <w:t>Annexes 11, 12, 14 and 21</w:t>
      </w:r>
      <w:r w:rsidR="006B6A2E" w:rsidRPr="00C64DE4">
        <w:t>.</w:t>
      </w:r>
    </w:p>
    <w:p w14:paraId="148D2949" w14:textId="77777777" w:rsidR="005A5BEB" w:rsidRPr="00C64DE4" w:rsidRDefault="00103FAC" w:rsidP="00D52FBB">
      <w:pPr>
        <w:widowControl w:val="0"/>
        <w:spacing w:after="120"/>
        <w:ind w:left="2268" w:right="1985" w:hanging="1134"/>
        <w:jc w:val="both"/>
      </w:pPr>
      <w:r w:rsidRPr="00C64DE4">
        <w:t>5</w:t>
      </w:r>
      <w:r w:rsidR="00D510C9" w:rsidRPr="00C64DE4">
        <w:t>.2.</w:t>
      </w:r>
      <w:r w:rsidR="00933F63" w:rsidRPr="00C64DE4">
        <w:t>6</w:t>
      </w:r>
      <w:r w:rsidR="00D510C9" w:rsidRPr="00C64DE4">
        <w:t>.</w:t>
      </w:r>
      <w:r w:rsidR="00D510C9" w:rsidRPr="00C64DE4">
        <w:tab/>
      </w:r>
      <w:r w:rsidR="00E6280A" w:rsidRPr="00C64DE4">
        <w:t>Chronological order of tests</w:t>
      </w:r>
    </w:p>
    <w:p w14:paraId="7548EF49" w14:textId="72F3B724" w:rsidR="00F16256" w:rsidRDefault="003360A3" w:rsidP="00F16256">
      <w:pPr>
        <w:pStyle w:val="Heading1"/>
        <w:keepNext/>
        <w:keepLines/>
      </w:pPr>
      <w:r w:rsidRPr="00D52FBB">
        <w:rPr>
          <w:rFonts w:cs="Courier New"/>
          <w:szCs w:val="24"/>
        </w:rPr>
        <w:lastRenderedPageBreak/>
        <w:t>Table</w:t>
      </w:r>
      <w:r w:rsidRPr="00C64DE4">
        <w:t xml:space="preserve"> </w:t>
      </w:r>
      <w:r w:rsidR="00BB3DB3" w:rsidRPr="00C64DE4">
        <w:t>6</w:t>
      </w:r>
    </w:p>
    <w:p w14:paraId="06758E18" w14:textId="16DB473F" w:rsidR="003360A3" w:rsidRPr="00F16256" w:rsidRDefault="003360A3" w:rsidP="00F16256">
      <w:pPr>
        <w:pStyle w:val="Heading1"/>
        <w:keepNext/>
        <w:keepLines/>
        <w:spacing w:after="120"/>
        <w:rPr>
          <w:b/>
          <w:bCs/>
        </w:rPr>
      </w:pPr>
      <w:r w:rsidRPr="00F16256">
        <w:rPr>
          <w:b/>
          <w:bCs/>
        </w:rPr>
        <w:t>Chronological order of tests (Classes IIIA and IIIB)</w:t>
      </w:r>
    </w:p>
    <w:tbl>
      <w:tblPr>
        <w:tblW w:w="7488"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8"/>
        <w:gridCol w:w="3210"/>
        <w:gridCol w:w="343"/>
        <w:gridCol w:w="343"/>
        <w:gridCol w:w="343"/>
        <w:gridCol w:w="343"/>
        <w:gridCol w:w="343"/>
        <w:gridCol w:w="343"/>
        <w:gridCol w:w="343"/>
        <w:gridCol w:w="343"/>
        <w:gridCol w:w="343"/>
        <w:gridCol w:w="343"/>
      </w:tblGrid>
      <w:tr w:rsidR="00CC3AF1" w:rsidRPr="00C64DE4" w14:paraId="7A80F4F8" w14:textId="77777777" w:rsidTr="00F16256">
        <w:trPr>
          <w:tblHeader/>
        </w:trPr>
        <w:tc>
          <w:tcPr>
            <w:tcW w:w="848" w:type="dxa"/>
            <w:tcBorders>
              <w:bottom w:val="nil"/>
              <w:right w:val="single" w:sz="2" w:space="0" w:color="auto"/>
            </w:tcBorders>
            <w:shd w:val="clear" w:color="auto" w:fill="auto"/>
          </w:tcPr>
          <w:p w14:paraId="66D8E783"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Number of annex</w:t>
            </w:r>
          </w:p>
        </w:tc>
        <w:tc>
          <w:tcPr>
            <w:tcW w:w="3210" w:type="dxa"/>
            <w:tcBorders>
              <w:left w:val="single" w:sz="2" w:space="0" w:color="auto"/>
              <w:bottom w:val="nil"/>
            </w:tcBorders>
            <w:shd w:val="clear" w:color="auto" w:fill="auto"/>
          </w:tcPr>
          <w:p w14:paraId="2A3680A8"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Tests</w:t>
            </w:r>
          </w:p>
        </w:tc>
        <w:tc>
          <w:tcPr>
            <w:tcW w:w="3430" w:type="dxa"/>
            <w:gridSpan w:val="10"/>
            <w:shd w:val="clear" w:color="auto" w:fill="auto"/>
          </w:tcPr>
          <w:p w14:paraId="07F26E5F"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Samples</w:t>
            </w:r>
          </w:p>
        </w:tc>
      </w:tr>
      <w:tr w:rsidR="00CC3AF1" w:rsidRPr="00C64DE4" w14:paraId="21D25769" w14:textId="77777777" w:rsidTr="00F16256">
        <w:trPr>
          <w:tblHeader/>
        </w:trPr>
        <w:tc>
          <w:tcPr>
            <w:tcW w:w="848" w:type="dxa"/>
            <w:tcBorders>
              <w:top w:val="nil"/>
              <w:bottom w:val="single" w:sz="12" w:space="0" w:color="auto"/>
              <w:right w:val="single" w:sz="2" w:space="0" w:color="auto"/>
            </w:tcBorders>
            <w:shd w:val="clear" w:color="auto" w:fill="auto"/>
          </w:tcPr>
          <w:p w14:paraId="4042D2B8" w14:textId="77777777" w:rsidR="00455EFD" w:rsidRPr="00C64DE4" w:rsidRDefault="00455EFD" w:rsidP="00F16256">
            <w:pPr>
              <w:keepNext/>
              <w:keepLines/>
              <w:suppressAutoHyphens w:val="0"/>
              <w:spacing w:before="80" w:after="80" w:line="200" w:lineRule="exact"/>
              <w:ind w:left="57" w:right="57"/>
              <w:jc w:val="center"/>
              <w:rPr>
                <w:sz w:val="18"/>
              </w:rPr>
            </w:pPr>
          </w:p>
        </w:tc>
        <w:tc>
          <w:tcPr>
            <w:tcW w:w="3210" w:type="dxa"/>
            <w:tcBorders>
              <w:top w:val="nil"/>
              <w:left w:val="single" w:sz="2" w:space="0" w:color="auto"/>
              <w:bottom w:val="single" w:sz="12" w:space="0" w:color="auto"/>
            </w:tcBorders>
            <w:shd w:val="clear" w:color="auto" w:fill="auto"/>
            <w:vAlign w:val="bottom"/>
          </w:tcPr>
          <w:p w14:paraId="5E9AA3CD" w14:textId="77777777" w:rsidR="00455EFD" w:rsidRPr="00C64DE4" w:rsidRDefault="00455EFD" w:rsidP="00F16256">
            <w:pPr>
              <w:keepNext/>
              <w:keepLines/>
              <w:suppressAutoHyphens w:val="0"/>
              <w:spacing w:before="80" w:after="80" w:line="200" w:lineRule="exact"/>
              <w:ind w:left="57" w:right="57"/>
              <w:jc w:val="center"/>
              <w:rPr>
                <w:sz w:val="18"/>
              </w:rPr>
            </w:pPr>
          </w:p>
        </w:tc>
        <w:tc>
          <w:tcPr>
            <w:tcW w:w="343" w:type="dxa"/>
            <w:tcBorders>
              <w:bottom w:val="single" w:sz="12" w:space="0" w:color="auto"/>
            </w:tcBorders>
            <w:shd w:val="clear" w:color="auto" w:fill="auto"/>
            <w:vAlign w:val="center"/>
          </w:tcPr>
          <w:p w14:paraId="6D8AC9D5"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a</w:t>
            </w:r>
          </w:p>
        </w:tc>
        <w:tc>
          <w:tcPr>
            <w:tcW w:w="343" w:type="dxa"/>
            <w:tcBorders>
              <w:bottom w:val="single" w:sz="12" w:space="0" w:color="auto"/>
            </w:tcBorders>
            <w:shd w:val="clear" w:color="auto" w:fill="auto"/>
            <w:vAlign w:val="center"/>
          </w:tcPr>
          <w:p w14:paraId="006DF2D5"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b</w:t>
            </w:r>
          </w:p>
        </w:tc>
        <w:tc>
          <w:tcPr>
            <w:tcW w:w="343" w:type="dxa"/>
            <w:tcBorders>
              <w:bottom w:val="single" w:sz="12" w:space="0" w:color="auto"/>
            </w:tcBorders>
            <w:shd w:val="clear" w:color="auto" w:fill="auto"/>
            <w:vAlign w:val="center"/>
          </w:tcPr>
          <w:p w14:paraId="15099200"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c</w:t>
            </w:r>
          </w:p>
        </w:tc>
        <w:tc>
          <w:tcPr>
            <w:tcW w:w="343" w:type="dxa"/>
            <w:tcBorders>
              <w:bottom w:val="single" w:sz="12" w:space="0" w:color="auto"/>
            </w:tcBorders>
            <w:shd w:val="clear" w:color="auto" w:fill="auto"/>
            <w:vAlign w:val="center"/>
          </w:tcPr>
          <w:p w14:paraId="2B32BB75"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d</w:t>
            </w:r>
          </w:p>
        </w:tc>
        <w:tc>
          <w:tcPr>
            <w:tcW w:w="343" w:type="dxa"/>
            <w:tcBorders>
              <w:bottom w:val="single" w:sz="12" w:space="0" w:color="auto"/>
            </w:tcBorders>
            <w:shd w:val="clear" w:color="auto" w:fill="auto"/>
            <w:vAlign w:val="center"/>
          </w:tcPr>
          <w:p w14:paraId="544E31FC"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e</w:t>
            </w:r>
          </w:p>
        </w:tc>
        <w:tc>
          <w:tcPr>
            <w:tcW w:w="343" w:type="dxa"/>
            <w:tcBorders>
              <w:bottom w:val="single" w:sz="12" w:space="0" w:color="auto"/>
            </w:tcBorders>
            <w:shd w:val="clear" w:color="auto" w:fill="auto"/>
            <w:vAlign w:val="center"/>
          </w:tcPr>
          <w:p w14:paraId="56E074C3"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f</w:t>
            </w:r>
          </w:p>
        </w:tc>
        <w:tc>
          <w:tcPr>
            <w:tcW w:w="343" w:type="dxa"/>
            <w:tcBorders>
              <w:bottom w:val="single" w:sz="12" w:space="0" w:color="auto"/>
            </w:tcBorders>
            <w:shd w:val="clear" w:color="auto" w:fill="auto"/>
            <w:vAlign w:val="center"/>
          </w:tcPr>
          <w:p w14:paraId="7BEC47AF"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g</w:t>
            </w:r>
          </w:p>
        </w:tc>
        <w:tc>
          <w:tcPr>
            <w:tcW w:w="343" w:type="dxa"/>
            <w:tcBorders>
              <w:bottom w:val="single" w:sz="12" w:space="0" w:color="auto"/>
            </w:tcBorders>
            <w:shd w:val="clear" w:color="auto" w:fill="auto"/>
            <w:vAlign w:val="center"/>
          </w:tcPr>
          <w:p w14:paraId="32870587"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h</w:t>
            </w:r>
          </w:p>
        </w:tc>
        <w:tc>
          <w:tcPr>
            <w:tcW w:w="343" w:type="dxa"/>
            <w:tcBorders>
              <w:bottom w:val="single" w:sz="12" w:space="0" w:color="auto"/>
            </w:tcBorders>
            <w:shd w:val="clear" w:color="auto" w:fill="auto"/>
            <w:vAlign w:val="center"/>
          </w:tcPr>
          <w:p w14:paraId="00EBD6C0"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i</w:t>
            </w:r>
          </w:p>
        </w:tc>
        <w:tc>
          <w:tcPr>
            <w:tcW w:w="343" w:type="dxa"/>
            <w:tcBorders>
              <w:bottom w:val="single" w:sz="12" w:space="0" w:color="auto"/>
            </w:tcBorders>
            <w:shd w:val="clear" w:color="auto" w:fill="auto"/>
            <w:vAlign w:val="center"/>
          </w:tcPr>
          <w:p w14:paraId="729A3AE5"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j</w:t>
            </w:r>
          </w:p>
        </w:tc>
      </w:tr>
      <w:tr w:rsidR="00CC3AF1" w:rsidRPr="00C64DE4" w14:paraId="7E0FEBFF" w14:textId="77777777" w:rsidTr="00F16256">
        <w:tc>
          <w:tcPr>
            <w:tcW w:w="848" w:type="dxa"/>
            <w:tcBorders>
              <w:top w:val="single" w:sz="12" w:space="0" w:color="auto"/>
            </w:tcBorders>
            <w:shd w:val="clear" w:color="auto" w:fill="auto"/>
          </w:tcPr>
          <w:p w14:paraId="1D700BAC"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w:t>
            </w:r>
          </w:p>
        </w:tc>
        <w:tc>
          <w:tcPr>
            <w:tcW w:w="3210" w:type="dxa"/>
            <w:tcBorders>
              <w:top w:val="single" w:sz="12" w:space="0" w:color="auto"/>
            </w:tcBorders>
            <w:shd w:val="clear" w:color="auto" w:fill="auto"/>
            <w:vAlign w:val="center"/>
          </w:tcPr>
          <w:p w14:paraId="6E7C859F" w14:textId="77777777" w:rsidR="00455EFD" w:rsidRPr="00C64DE4" w:rsidRDefault="00455EFD" w:rsidP="00F16256">
            <w:pPr>
              <w:keepNext/>
              <w:keepLines/>
              <w:suppressAutoHyphens w:val="0"/>
              <w:spacing w:before="40" w:after="40" w:line="220" w:lineRule="exact"/>
              <w:ind w:left="113" w:right="113"/>
              <w:rPr>
                <w:spacing w:val="-4"/>
                <w:sz w:val="18"/>
              </w:rPr>
            </w:pPr>
            <w:r w:rsidRPr="00C64DE4">
              <w:rPr>
                <w:spacing w:val="-4"/>
                <w:sz w:val="18"/>
              </w:rPr>
              <w:t>General specifications: visual inspection</w:t>
            </w:r>
          </w:p>
        </w:tc>
        <w:tc>
          <w:tcPr>
            <w:tcW w:w="343" w:type="dxa"/>
            <w:tcBorders>
              <w:top w:val="single" w:sz="12" w:space="0" w:color="auto"/>
            </w:tcBorders>
            <w:shd w:val="clear" w:color="auto" w:fill="auto"/>
          </w:tcPr>
          <w:p w14:paraId="3A1F112F"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54E30B9E"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5419A8C"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60D2A0C8"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0B6F1424"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3F6469BE"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0A396E80"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5850DB1F"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30F31E10"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79D51191"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r>
      <w:tr w:rsidR="00CC3AF1" w:rsidRPr="00C64DE4" w14:paraId="3585B9E2" w14:textId="77777777" w:rsidTr="00F16256">
        <w:tc>
          <w:tcPr>
            <w:tcW w:w="848" w:type="dxa"/>
            <w:shd w:val="clear" w:color="auto" w:fill="auto"/>
          </w:tcPr>
          <w:p w14:paraId="43DD8D72" w14:textId="77777777" w:rsidR="00455EFD" w:rsidRPr="00C64DE4" w:rsidRDefault="00455EFD" w:rsidP="00F16256">
            <w:pPr>
              <w:suppressAutoHyphens w:val="0"/>
              <w:spacing w:before="40" w:after="40" w:line="220" w:lineRule="exact"/>
              <w:ind w:left="57" w:right="57"/>
              <w:jc w:val="center"/>
              <w:rPr>
                <w:sz w:val="18"/>
              </w:rPr>
            </w:pPr>
            <w:r w:rsidRPr="00C64DE4">
              <w:rPr>
                <w:sz w:val="18"/>
              </w:rPr>
              <w:t>5</w:t>
            </w:r>
          </w:p>
        </w:tc>
        <w:tc>
          <w:tcPr>
            <w:tcW w:w="3210" w:type="dxa"/>
            <w:shd w:val="clear" w:color="auto" w:fill="auto"/>
            <w:vAlign w:val="center"/>
          </w:tcPr>
          <w:p w14:paraId="25883957"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Shapes and dimensions: visual inspection</w:t>
            </w:r>
          </w:p>
        </w:tc>
        <w:tc>
          <w:tcPr>
            <w:tcW w:w="343" w:type="dxa"/>
            <w:shd w:val="clear" w:color="auto" w:fill="auto"/>
          </w:tcPr>
          <w:p w14:paraId="760C79C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7A973F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AD33B2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49202C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80F5B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E603A0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C9E639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35EDA1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8E270F7"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21472D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r>
      <w:tr w:rsidR="00CC3AF1" w:rsidRPr="00C64DE4" w14:paraId="5C9763E7" w14:textId="77777777" w:rsidTr="00F16256">
        <w:tc>
          <w:tcPr>
            <w:tcW w:w="848" w:type="dxa"/>
            <w:shd w:val="clear" w:color="auto" w:fill="auto"/>
          </w:tcPr>
          <w:p w14:paraId="6638D38A" w14:textId="77777777" w:rsidR="00455EFD" w:rsidRPr="00C64DE4" w:rsidRDefault="00455EFD" w:rsidP="00F16256">
            <w:pPr>
              <w:suppressAutoHyphens w:val="0"/>
              <w:spacing w:before="40" w:after="40" w:line="220" w:lineRule="exact"/>
              <w:ind w:left="57" w:right="57"/>
              <w:jc w:val="center"/>
              <w:rPr>
                <w:sz w:val="18"/>
              </w:rPr>
            </w:pPr>
            <w:r w:rsidRPr="00C64DE4">
              <w:rPr>
                <w:sz w:val="18"/>
              </w:rPr>
              <w:t>10</w:t>
            </w:r>
          </w:p>
        </w:tc>
        <w:tc>
          <w:tcPr>
            <w:tcW w:w="3210" w:type="dxa"/>
            <w:shd w:val="clear" w:color="auto" w:fill="auto"/>
            <w:vAlign w:val="center"/>
          </w:tcPr>
          <w:p w14:paraId="2D183711"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 xml:space="preserve">Heat: </w:t>
            </w:r>
            <w:r w:rsidRPr="00C64DE4">
              <w:rPr>
                <w:spacing w:val="-4"/>
                <w:sz w:val="18"/>
              </w:rPr>
              <w:tab/>
              <w:t>48 h at 65° ± 2°C</w:t>
            </w:r>
          </w:p>
          <w:p w14:paraId="15054A2A"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t>Visual inspection for distortion</w:t>
            </w:r>
          </w:p>
        </w:tc>
        <w:tc>
          <w:tcPr>
            <w:tcW w:w="343" w:type="dxa"/>
            <w:shd w:val="clear" w:color="auto" w:fill="auto"/>
          </w:tcPr>
          <w:p w14:paraId="06FAEF9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3C5845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73B2D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0A0876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977FF3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0B87D28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4A4592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FFE5F9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CA676C7"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927965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EBF96F1"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770E87B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37A8F52"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0FD8E3A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EA3481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2911E8A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F166AD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0A0E7C3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8C06BA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8EFA4F0"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r>
      <w:tr w:rsidR="00CC3AF1" w:rsidRPr="00C64DE4" w14:paraId="18920423" w14:textId="77777777" w:rsidTr="00F16256">
        <w:tc>
          <w:tcPr>
            <w:tcW w:w="848" w:type="dxa"/>
            <w:shd w:val="clear" w:color="auto" w:fill="auto"/>
          </w:tcPr>
          <w:p w14:paraId="36E07128" w14:textId="77777777" w:rsidR="00455EFD" w:rsidRPr="00C64DE4" w:rsidRDefault="00455EFD" w:rsidP="00F16256">
            <w:pPr>
              <w:suppressAutoHyphens w:val="0"/>
              <w:spacing w:before="40" w:after="40" w:line="220" w:lineRule="exact"/>
              <w:ind w:left="57" w:right="57"/>
              <w:jc w:val="center"/>
              <w:rPr>
                <w:sz w:val="18"/>
              </w:rPr>
            </w:pPr>
            <w:r w:rsidRPr="00C64DE4">
              <w:rPr>
                <w:sz w:val="18"/>
              </w:rPr>
              <w:t>6</w:t>
            </w:r>
          </w:p>
        </w:tc>
        <w:tc>
          <w:tcPr>
            <w:tcW w:w="3210" w:type="dxa"/>
            <w:shd w:val="clear" w:color="auto" w:fill="auto"/>
            <w:vAlign w:val="center"/>
          </w:tcPr>
          <w:p w14:paraId="5B61D60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 visual inspection</w:t>
            </w:r>
          </w:p>
          <w:p w14:paraId="535BF9B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0A86FBE2"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7779B4E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31D539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71D7E4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1827E9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63FA9B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35FC91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CB28D3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8E0353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C67898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B14D42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91B54D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r>
      <w:tr w:rsidR="00CC3AF1" w:rsidRPr="00C64DE4" w14:paraId="2A87E416" w14:textId="77777777" w:rsidTr="00F16256">
        <w:tc>
          <w:tcPr>
            <w:tcW w:w="848" w:type="dxa"/>
            <w:shd w:val="clear" w:color="auto" w:fill="auto"/>
          </w:tcPr>
          <w:p w14:paraId="34B57241" w14:textId="77777777" w:rsidR="00455EFD" w:rsidRPr="00C64DE4" w:rsidRDefault="00455EFD" w:rsidP="00F16256">
            <w:pPr>
              <w:suppressAutoHyphens w:val="0"/>
              <w:spacing w:before="40" w:after="40" w:line="220" w:lineRule="exact"/>
              <w:ind w:left="57" w:right="57"/>
              <w:jc w:val="center"/>
              <w:rPr>
                <w:sz w:val="18"/>
              </w:rPr>
            </w:pPr>
            <w:r w:rsidRPr="00C64DE4">
              <w:rPr>
                <w:sz w:val="18"/>
              </w:rPr>
              <w:t>7</w:t>
            </w:r>
          </w:p>
        </w:tc>
        <w:tc>
          <w:tcPr>
            <w:tcW w:w="3210" w:type="dxa"/>
            <w:shd w:val="clear" w:color="auto" w:fill="auto"/>
            <w:vAlign w:val="center"/>
          </w:tcPr>
          <w:p w14:paraId="2FED02A7"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328B8EB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EEFF33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651E61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EF5A04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013ABE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DB66F0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ACEE6B0"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E74EB2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66DB200"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9526F62"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r>
      <w:tr w:rsidR="00CC3AF1" w:rsidRPr="00C64DE4" w14:paraId="7D377C0C" w14:textId="77777777" w:rsidTr="00F16256">
        <w:tc>
          <w:tcPr>
            <w:tcW w:w="848" w:type="dxa"/>
            <w:shd w:val="clear" w:color="auto" w:fill="auto"/>
          </w:tcPr>
          <w:p w14:paraId="3A45DF88" w14:textId="77777777" w:rsidR="00455EFD" w:rsidRPr="00C64DE4" w:rsidRDefault="00455EFD" w:rsidP="00F16256">
            <w:pPr>
              <w:suppressAutoHyphens w:val="0"/>
              <w:spacing w:before="40" w:after="40" w:line="220" w:lineRule="exact"/>
              <w:ind w:left="57" w:right="57"/>
              <w:jc w:val="center"/>
              <w:rPr>
                <w:sz w:val="18"/>
              </w:rPr>
            </w:pPr>
            <w:r w:rsidRPr="00C64DE4">
              <w:rPr>
                <w:sz w:val="18"/>
              </w:rPr>
              <w:t>7</w:t>
            </w:r>
          </w:p>
        </w:tc>
        <w:tc>
          <w:tcPr>
            <w:tcW w:w="3210" w:type="dxa"/>
            <w:shd w:val="clear" w:color="auto" w:fill="auto"/>
            <w:vAlign w:val="center"/>
          </w:tcPr>
          <w:p w14:paraId="259D3F7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Complete photometry</w:t>
            </w:r>
          </w:p>
        </w:tc>
        <w:tc>
          <w:tcPr>
            <w:tcW w:w="343" w:type="dxa"/>
            <w:shd w:val="clear" w:color="auto" w:fill="auto"/>
          </w:tcPr>
          <w:p w14:paraId="1C97C67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5A68D9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192AE1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32CEF0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DDB07D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6C84ED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D86886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D2C4EA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7D352E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1217FFB"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29AFC8F1" w14:textId="77777777" w:rsidTr="00F16256">
        <w:tc>
          <w:tcPr>
            <w:tcW w:w="848" w:type="dxa"/>
            <w:shd w:val="clear" w:color="auto" w:fill="auto"/>
          </w:tcPr>
          <w:p w14:paraId="549EDD95"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6DA780DB"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 xml:space="preserve">Water: </w:t>
            </w:r>
            <w:r w:rsidRPr="00C64DE4">
              <w:rPr>
                <w:spacing w:val="-4"/>
                <w:sz w:val="18"/>
              </w:rPr>
              <w:tab/>
              <w:t>10 min. in normal position</w:t>
            </w:r>
          </w:p>
          <w:p w14:paraId="4E0748B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10 min. in inverted position</w:t>
            </w:r>
          </w:p>
          <w:p w14:paraId="087CA750"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312B68F4" w14:textId="77777777" w:rsidR="00455EFD" w:rsidRPr="00C64DE4" w:rsidRDefault="00455EFD" w:rsidP="00F16256">
            <w:pPr>
              <w:suppressAutoHyphens w:val="0"/>
              <w:spacing w:before="40" w:after="40" w:line="220" w:lineRule="exact"/>
              <w:ind w:left="57" w:right="57"/>
              <w:jc w:val="center"/>
              <w:rPr>
                <w:sz w:val="18"/>
              </w:rPr>
            </w:pPr>
          </w:p>
          <w:p w14:paraId="696617A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CA658A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4A3E99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F45276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B05D40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9A3747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EB70ED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FC0DDE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50E405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EC7E80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761E4AB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0325EC7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EE10F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80D84E3"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20E2955C" w14:textId="77777777" w:rsidTr="00F16256">
        <w:tc>
          <w:tcPr>
            <w:tcW w:w="848" w:type="dxa"/>
            <w:shd w:val="clear" w:color="auto" w:fill="auto"/>
          </w:tcPr>
          <w:p w14:paraId="57BC7C2C"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74F48DC8"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w:t>
            </w:r>
            <w:r w:rsidRPr="00C64DE4">
              <w:rPr>
                <w:spacing w:val="-4"/>
                <w:sz w:val="18"/>
              </w:rPr>
              <w:tab/>
              <w:t>visual inspection</w:t>
            </w:r>
          </w:p>
          <w:p w14:paraId="64F01DC7"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6AB3395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8AB23C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888887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8E760B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7559F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40A2A2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4FF316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D17B242"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11E666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64AF10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40E811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B7C76B3"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734BEB20" w14:textId="77777777" w:rsidTr="00F16256">
        <w:tc>
          <w:tcPr>
            <w:tcW w:w="848" w:type="dxa"/>
            <w:shd w:val="clear" w:color="auto" w:fill="auto"/>
          </w:tcPr>
          <w:p w14:paraId="2F88A64A"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286043BE"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1013A83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D2917C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C82FAC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7DC507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A07650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8BAC2A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FCAAB6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D1F733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A94510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6F4AADF"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42B9BD1D" w14:textId="77777777" w:rsidTr="00F16256">
        <w:tc>
          <w:tcPr>
            <w:tcW w:w="848" w:type="dxa"/>
            <w:shd w:val="clear" w:color="auto" w:fill="auto"/>
          </w:tcPr>
          <w:p w14:paraId="42881AB8"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7A75D47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Motor fuels:</w:t>
            </w:r>
            <w:r w:rsidRPr="00C64DE4">
              <w:rPr>
                <w:spacing w:val="-4"/>
                <w:sz w:val="18"/>
              </w:rPr>
              <w:tab/>
              <w:t>5 min.</w:t>
            </w:r>
          </w:p>
          <w:p w14:paraId="1565C2D6"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7BF0564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E2B712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3A1EE5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64075E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1F7650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AEA7B2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08466C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2268D78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216F6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CBC551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019C29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74B66F7"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035BB37F" w14:textId="77777777" w:rsidTr="00F16256">
        <w:tc>
          <w:tcPr>
            <w:tcW w:w="848" w:type="dxa"/>
            <w:shd w:val="clear" w:color="auto" w:fill="auto"/>
          </w:tcPr>
          <w:p w14:paraId="6A98E1E4"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061ED84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Oils:</w:t>
            </w:r>
            <w:r w:rsidRPr="00C64DE4">
              <w:rPr>
                <w:spacing w:val="-4"/>
                <w:sz w:val="18"/>
              </w:rPr>
              <w:tab/>
            </w:r>
            <w:r w:rsidRPr="00C64DE4">
              <w:rPr>
                <w:spacing w:val="-4"/>
                <w:sz w:val="18"/>
              </w:rPr>
              <w:tab/>
              <w:t>5 min.</w:t>
            </w:r>
          </w:p>
          <w:p w14:paraId="685CA7BC"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459BC61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40C392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3FA49B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3EBC21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680909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D37D43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1D4EFE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104A4B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A310AD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67956E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806FD3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F2CC3AD"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78568C49" w14:textId="77777777" w:rsidTr="00F16256">
        <w:tc>
          <w:tcPr>
            <w:tcW w:w="848" w:type="dxa"/>
            <w:shd w:val="clear" w:color="auto" w:fill="auto"/>
          </w:tcPr>
          <w:p w14:paraId="7001B4F9"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0C88AA3F"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 visual inspection</w:t>
            </w:r>
          </w:p>
          <w:p w14:paraId="71F7FB0A"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5166ABC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AD83ED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4F09B2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D7BD16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21D076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EB2C47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B285B08" w14:textId="77777777" w:rsidR="00455EFD" w:rsidRPr="00C64DE4" w:rsidRDefault="00455EFD" w:rsidP="00F16256">
            <w:pPr>
              <w:suppressAutoHyphens w:val="0"/>
              <w:spacing w:before="40" w:after="40" w:line="220" w:lineRule="exact"/>
              <w:ind w:left="57" w:right="57"/>
              <w:jc w:val="center"/>
              <w:rPr>
                <w:sz w:val="18"/>
              </w:rPr>
            </w:pPr>
          </w:p>
          <w:p w14:paraId="66390C2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5945AF6" w14:textId="77777777" w:rsidR="00455EFD" w:rsidRPr="00C64DE4" w:rsidRDefault="00455EFD" w:rsidP="00F16256">
            <w:pPr>
              <w:suppressAutoHyphens w:val="0"/>
              <w:spacing w:before="40" w:after="40" w:line="220" w:lineRule="exact"/>
              <w:ind w:left="57" w:right="57"/>
              <w:jc w:val="center"/>
              <w:rPr>
                <w:sz w:val="18"/>
              </w:rPr>
            </w:pPr>
          </w:p>
          <w:p w14:paraId="17724F9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763D42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BCED1E1"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5D4B74EC" w14:textId="77777777" w:rsidTr="00F16256">
        <w:tc>
          <w:tcPr>
            <w:tcW w:w="848" w:type="dxa"/>
            <w:shd w:val="clear" w:color="auto" w:fill="auto"/>
          </w:tcPr>
          <w:p w14:paraId="2B50CDEC"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55F8A4E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3EDA5D4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A38305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8A3A6D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9445E2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EDC9BB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04D9EA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CCC663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879A43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D9CE91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7A69914"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4D0591D4" w14:textId="77777777" w:rsidTr="00F16256">
        <w:tc>
          <w:tcPr>
            <w:tcW w:w="848" w:type="dxa"/>
            <w:shd w:val="clear" w:color="auto" w:fill="auto"/>
          </w:tcPr>
          <w:p w14:paraId="32D167B7"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26849320"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Corrosion:</w:t>
            </w:r>
            <w:r w:rsidRPr="00C64DE4">
              <w:rPr>
                <w:spacing w:val="-4"/>
                <w:sz w:val="18"/>
              </w:rPr>
              <w:tab/>
              <w:t>24 hours</w:t>
            </w:r>
          </w:p>
          <w:p w14:paraId="470CFC94"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2 hours interval</w:t>
            </w:r>
          </w:p>
          <w:p w14:paraId="58429E51"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24 hours</w:t>
            </w:r>
          </w:p>
          <w:p w14:paraId="0EC0807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0A0E06F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72D029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4CA7B0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6DDCF2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65FB88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13795F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C8227E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840F78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F6585A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4C5690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745B1A11"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603E6E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EBEE98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D122C0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D2EBFC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58150CE"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7CEC1BF4" w14:textId="77777777" w:rsidTr="00F16256">
        <w:tc>
          <w:tcPr>
            <w:tcW w:w="848" w:type="dxa"/>
            <w:shd w:val="clear" w:color="auto" w:fill="auto"/>
          </w:tcPr>
          <w:p w14:paraId="69B8452F"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5D430DB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Rear face:</w:t>
            </w:r>
            <w:r w:rsidRPr="00C64DE4">
              <w:rPr>
                <w:spacing w:val="-4"/>
                <w:sz w:val="18"/>
              </w:rPr>
              <w:tab/>
              <w:t>1 min.</w:t>
            </w:r>
          </w:p>
          <w:p w14:paraId="7072FA8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0602ECD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94479B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2FE9FF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D4AFCC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0D02D6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D6B348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4CA933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A7E174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24F82C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F5864B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D1D375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4E1FE78"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155B26BB" w14:textId="77777777" w:rsidTr="00F16256">
        <w:tc>
          <w:tcPr>
            <w:tcW w:w="848" w:type="dxa"/>
            <w:shd w:val="clear" w:color="auto" w:fill="auto"/>
          </w:tcPr>
          <w:p w14:paraId="08F96218"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6234EF55"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 visual inspection</w:t>
            </w:r>
          </w:p>
          <w:p w14:paraId="23CE8E0F"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462CAAC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AA1035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E08FE8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A19ABE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5E3B5F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BC8E621"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5313D3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4D05DD17"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4FF961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C2DEF4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94191F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389B7C0"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1D51CE1E" w14:textId="77777777" w:rsidTr="00F16256">
        <w:tc>
          <w:tcPr>
            <w:tcW w:w="848" w:type="dxa"/>
            <w:shd w:val="clear" w:color="auto" w:fill="auto"/>
          </w:tcPr>
          <w:p w14:paraId="64E98F93"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6F35EAB8"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027A796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900EE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4988D6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B74D4C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C147B0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8C0FBC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E89117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B70A16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AEDDB9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20D2504"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51D6B91C" w14:textId="77777777" w:rsidTr="00F16256">
        <w:tc>
          <w:tcPr>
            <w:tcW w:w="848" w:type="dxa"/>
            <w:shd w:val="clear" w:color="auto" w:fill="auto"/>
          </w:tcPr>
          <w:p w14:paraId="665D0932" w14:textId="77777777" w:rsidR="00455EFD" w:rsidRPr="00C64DE4" w:rsidRDefault="00455EFD" w:rsidP="00F16256">
            <w:pPr>
              <w:suppressAutoHyphens w:val="0"/>
              <w:spacing w:before="40" w:after="40" w:line="220" w:lineRule="exact"/>
              <w:ind w:left="57" w:right="57"/>
              <w:jc w:val="center"/>
              <w:rPr>
                <w:sz w:val="18"/>
              </w:rPr>
            </w:pPr>
            <w:r w:rsidRPr="00C64DE4">
              <w:rPr>
                <w:sz w:val="18"/>
              </w:rPr>
              <w:t>9</w:t>
            </w:r>
          </w:p>
        </w:tc>
        <w:tc>
          <w:tcPr>
            <w:tcW w:w="3210" w:type="dxa"/>
            <w:shd w:val="clear" w:color="auto" w:fill="auto"/>
            <w:vAlign w:val="center"/>
          </w:tcPr>
          <w:p w14:paraId="1A36BB20"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Stability in time</w:t>
            </w:r>
          </w:p>
        </w:tc>
        <w:tc>
          <w:tcPr>
            <w:tcW w:w="343" w:type="dxa"/>
            <w:shd w:val="clear" w:color="auto" w:fill="auto"/>
          </w:tcPr>
          <w:p w14:paraId="40B58D0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FF0D7B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590062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14815D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57B1B5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ED3EB6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2FBE89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51634C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FF3AD4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24B67B7"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694463D1" w14:textId="77777777" w:rsidTr="00F16256">
        <w:tc>
          <w:tcPr>
            <w:tcW w:w="848" w:type="dxa"/>
            <w:shd w:val="clear" w:color="auto" w:fill="auto"/>
          </w:tcPr>
          <w:p w14:paraId="35885B16"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4B1B34C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 Visual inspection or trichromatic coordinates</w:t>
            </w:r>
          </w:p>
        </w:tc>
        <w:tc>
          <w:tcPr>
            <w:tcW w:w="343" w:type="dxa"/>
            <w:shd w:val="clear" w:color="auto" w:fill="auto"/>
          </w:tcPr>
          <w:p w14:paraId="6DC3C12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9D6DF3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33E5B9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A4B4C3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5B8074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FFC80E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4E990F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6AD09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D0CC3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836CC31"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7EB553A0" w14:textId="77777777" w:rsidTr="00F16256">
        <w:tc>
          <w:tcPr>
            <w:tcW w:w="848" w:type="dxa"/>
            <w:shd w:val="clear" w:color="auto" w:fill="auto"/>
          </w:tcPr>
          <w:p w14:paraId="7FB6380A"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0C90E626"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2DDA05D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01FC2C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D7F4D4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7C4EE4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8F687F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4CBDF7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C4870B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2199EF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BF4F65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9B9524"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05570277" w14:textId="77777777" w:rsidTr="00F16256">
        <w:tc>
          <w:tcPr>
            <w:tcW w:w="848" w:type="dxa"/>
            <w:shd w:val="clear" w:color="auto" w:fill="auto"/>
          </w:tcPr>
          <w:p w14:paraId="0D562141" w14:textId="77777777" w:rsidR="00455EFD" w:rsidRPr="00C64DE4" w:rsidRDefault="00455EFD" w:rsidP="00F16256">
            <w:pPr>
              <w:suppressAutoHyphens w:val="0"/>
              <w:spacing w:before="40" w:after="40" w:line="220" w:lineRule="exact"/>
              <w:ind w:left="57" w:right="57"/>
              <w:jc w:val="center"/>
              <w:rPr>
                <w:sz w:val="18"/>
              </w:rPr>
            </w:pPr>
            <w:r w:rsidRPr="00C64DE4">
              <w:rPr>
                <w:sz w:val="18"/>
              </w:rPr>
              <w:t>11</w:t>
            </w:r>
          </w:p>
        </w:tc>
        <w:tc>
          <w:tcPr>
            <w:tcW w:w="3210" w:type="dxa"/>
            <w:shd w:val="clear" w:color="auto" w:fill="auto"/>
            <w:vAlign w:val="center"/>
          </w:tcPr>
          <w:p w14:paraId="3C468578"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Colour-fastness</w:t>
            </w:r>
          </w:p>
        </w:tc>
        <w:tc>
          <w:tcPr>
            <w:tcW w:w="343" w:type="dxa"/>
            <w:shd w:val="clear" w:color="auto" w:fill="auto"/>
          </w:tcPr>
          <w:p w14:paraId="787B11A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46205D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F86196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688CB7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8F2B90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2AFF8E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3EBE5A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BD6BCB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812B26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0526E1C"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0B5BE982" w14:textId="77777777" w:rsidTr="00F16256">
        <w:tc>
          <w:tcPr>
            <w:tcW w:w="848" w:type="dxa"/>
            <w:shd w:val="clear" w:color="auto" w:fill="auto"/>
          </w:tcPr>
          <w:p w14:paraId="76063DFC"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6884D39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 xml:space="preserve">Colorimetry: </w:t>
            </w:r>
            <w:r w:rsidRPr="00C64DE4">
              <w:rPr>
                <w:spacing w:val="-4"/>
                <w:sz w:val="18"/>
              </w:rPr>
              <w:tab/>
              <w:t>Visual inspection or</w:t>
            </w:r>
            <w:r w:rsidRPr="00C64DE4">
              <w:rPr>
                <w:spacing w:val="-4"/>
                <w:sz w:val="18"/>
              </w:rPr>
              <w:br/>
            </w:r>
            <w:r w:rsidRPr="00C64DE4">
              <w:rPr>
                <w:spacing w:val="-4"/>
                <w:sz w:val="18"/>
              </w:rPr>
              <w:tab/>
            </w:r>
            <w:r w:rsidRPr="00C64DE4">
              <w:rPr>
                <w:spacing w:val="-4"/>
                <w:sz w:val="18"/>
              </w:rPr>
              <w:tab/>
              <w:t>trichromatic coordinates</w:t>
            </w:r>
          </w:p>
        </w:tc>
        <w:tc>
          <w:tcPr>
            <w:tcW w:w="343" w:type="dxa"/>
            <w:shd w:val="clear" w:color="auto" w:fill="auto"/>
          </w:tcPr>
          <w:p w14:paraId="4AB57EF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D4143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619011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84C7BA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931298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E14360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868A32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147BA0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7B8747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A599FFF"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29583DA1" w14:textId="77777777" w:rsidTr="00F16256">
        <w:tc>
          <w:tcPr>
            <w:tcW w:w="848" w:type="dxa"/>
            <w:shd w:val="clear" w:color="auto" w:fill="auto"/>
          </w:tcPr>
          <w:p w14:paraId="6019DAF8"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5AF24584"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1B61C89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15961C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D092B7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3D47C9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9BBC3C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3539CB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9AFDB0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A720DA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483B54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BCD984A"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63A4E087" w14:textId="77777777" w:rsidTr="00F16256">
        <w:tc>
          <w:tcPr>
            <w:tcW w:w="848" w:type="dxa"/>
            <w:tcBorders>
              <w:bottom w:val="single" w:sz="12" w:space="0" w:color="auto"/>
            </w:tcBorders>
            <w:shd w:val="clear" w:color="auto" w:fill="auto"/>
          </w:tcPr>
          <w:p w14:paraId="39410ECC"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tcBorders>
              <w:bottom w:val="single" w:sz="12" w:space="0" w:color="auto"/>
            </w:tcBorders>
            <w:shd w:val="clear" w:color="auto" w:fill="auto"/>
            <w:vAlign w:val="center"/>
          </w:tcPr>
          <w:p w14:paraId="0FE182A0"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Deposit of samples with authority</w:t>
            </w:r>
          </w:p>
        </w:tc>
        <w:tc>
          <w:tcPr>
            <w:tcW w:w="343" w:type="dxa"/>
            <w:tcBorders>
              <w:bottom w:val="single" w:sz="12" w:space="0" w:color="auto"/>
            </w:tcBorders>
            <w:shd w:val="clear" w:color="auto" w:fill="auto"/>
          </w:tcPr>
          <w:p w14:paraId="595CF7C9"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5E9AB4AE"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0126F2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0E3FBD6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3E521121"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D67EA5D"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4696E7A6"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6419A81"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DD1207A"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1AD7CB74" w14:textId="77777777" w:rsidR="00455EFD" w:rsidRPr="00C64DE4" w:rsidRDefault="00455EFD" w:rsidP="00F16256">
            <w:pPr>
              <w:suppressAutoHyphens w:val="0"/>
              <w:spacing w:before="40" w:after="40" w:line="220" w:lineRule="exact"/>
              <w:ind w:left="57" w:right="57"/>
              <w:jc w:val="center"/>
              <w:rPr>
                <w:sz w:val="18"/>
              </w:rPr>
            </w:pPr>
          </w:p>
        </w:tc>
      </w:tr>
    </w:tbl>
    <w:p w14:paraId="1C173970" w14:textId="579BBB60" w:rsidR="006513A6" w:rsidRPr="00C64DE4" w:rsidRDefault="00577A26" w:rsidP="00806416">
      <w:pPr>
        <w:widowControl w:val="0"/>
        <w:spacing w:before="120" w:after="120"/>
        <w:ind w:left="2268" w:right="1134" w:hanging="1134"/>
        <w:jc w:val="both"/>
      </w:pPr>
      <w:r w:rsidRPr="00C64DE4">
        <w:lastRenderedPageBreak/>
        <w:t>5.3.</w:t>
      </w:r>
      <w:r w:rsidRPr="00C64DE4">
        <w:tab/>
      </w:r>
      <w:r w:rsidR="00F16256" w:rsidRPr="00C64DE4">
        <w:t>Technical requirements concerning retro-reflectors of the</w:t>
      </w:r>
      <w:r w:rsidRPr="00C64DE4">
        <w:t xml:space="preserve"> C</w:t>
      </w:r>
      <w:r w:rsidR="00F16256">
        <w:t>lass</w:t>
      </w:r>
      <w:r w:rsidRPr="00C64DE4">
        <w:t xml:space="preserve"> IVA (S</w:t>
      </w:r>
      <w:r w:rsidR="00F16256">
        <w:t>ymbols</w:t>
      </w:r>
      <w:r w:rsidRPr="00C64DE4">
        <w:t xml:space="preserve"> “IVA”) </w:t>
      </w:r>
    </w:p>
    <w:p w14:paraId="42034146" w14:textId="413CEA53" w:rsidR="00B75F45" w:rsidRPr="00D52FBB" w:rsidRDefault="00103FAC" w:rsidP="00806416">
      <w:pPr>
        <w:widowControl w:val="0"/>
        <w:spacing w:after="120"/>
        <w:ind w:left="2268" w:right="1134" w:hanging="1134"/>
        <w:jc w:val="both"/>
      </w:pPr>
      <w:r w:rsidRPr="00C64DE4">
        <w:t>5</w:t>
      </w:r>
      <w:r w:rsidR="002D0E16" w:rsidRPr="00C64DE4">
        <w:t>.3.1.</w:t>
      </w:r>
      <w:r w:rsidR="002D0E16" w:rsidRPr="00C64DE4">
        <w:tab/>
      </w:r>
      <w:r w:rsidR="006B5B92" w:rsidRPr="00EE73DA">
        <w:t xml:space="preserve">Every </w:t>
      </w:r>
      <w:r w:rsidR="003360A3" w:rsidRPr="00EE73DA">
        <w:t>retro</w:t>
      </w:r>
      <w:r w:rsidR="006B5B92" w:rsidRPr="00EE73DA">
        <w:t>-reflector of the Class IVA</w:t>
      </w:r>
      <w:r w:rsidR="00B75F45" w:rsidRPr="00EE73DA">
        <w:t xml:space="preserve">, when tested according to </w:t>
      </w:r>
      <w:r w:rsidR="00B75F45" w:rsidRPr="00965033">
        <w:t xml:space="preserve">paragraph </w:t>
      </w:r>
      <w:r w:rsidR="00EE73DA" w:rsidRPr="00965033">
        <w:t>5.3.7</w:t>
      </w:r>
      <w:r w:rsidR="00D52FBB">
        <w:t>.</w:t>
      </w:r>
      <w:r w:rsidR="00B75F45" w:rsidRPr="00965033">
        <w:t>,</w:t>
      </w:r>
      <w:r w:rsidR="00B75F45" w:rsidRPr="00EE73DA">
        <w:t xml:space="preserve"> </w:t>
      </w:r>
      <w:r w:rsidR="00B75F45" w:rsidRPr="00906B5F">
        <w:t>shall meet:</w:t>
      </w:r>
    </w:p>
    <w:p w14:paraId="11EBEE21" w14:textId="4855059D" w:rsidR="00B75F45" w:rsidRPr="00906B5F" w:rsidRDefault="00D52FBB" w:rsidP="00806416">
      <w:pPr>
        <w:pStyle w:val="para"/>
        <w:ind w:firstLine="0"/>
        <w:rPr>
          <w:lang w:val="en-GB"/>
        </w:rPr>
      </w:pPr>
      <w:r w:rsidRPr="00B94AD9">
        <w:rPr>
          <w:lang w:val="en-US"/>
        </w:rPr>
        <w:t>(a)</w:t>
      </w:r>
      <w:r w:rsidRPr="00B94AD9">
        <w:rPr>
          <w:lang w:val="en-US"/>
        </w:rPr>
        <w:tab/>
      </w:r>
      <w:r w:rsidR="00F16256">
        <w:rPr>
          <w:lang w:val="en-GB"/>
        </w:rPr>
        <w:t>T</w:t>
      </w:r>
      <w:r w:rsidR="00B75F45" w:rsidRPr="00906B5F">
        <w:rPr>
          <w:lang w:val="en-GB"/>
        </w:rPr>
        <w:t>he dimensions and shape require</w:t>
      </w:r>
      <w:r>
        <w:rPr>
          <w:lang w:val="en-GB"/>
        </w:rPr>
        <w:t>ments set forth in Annex 5</w:t>
      </w:r>
      <w:r w:rsidR="00347565">
        <w:rPr>
          <w:lang w:val="en-GB"/>
        </w:rPr>
        <w:t>;</w:t>
      </w:r>
      <w:r>
        <w:rPr>
          <w:lang w:val="en-GB"/>
        </w:rPr>
        <w:t xml:space="preserve"> and</w:t>
      </w:r>
    </w:p>
    <w:p w14:paraId="231B1758" w14:textId="2A9B1314" w:rsidR="00B75F45" w:rsidRPr="00EE73DA" w:rsidRDefault="00D52FBB" w:rsidP="00806416">
      <w:pPr>
        <w:pStyle w:val="para"/>
        <w:ind w:left="2835" w:hanging="567"/>
        <w:rPr>
          <w:lang w:val="en-GB"/>
        </w:rPr>
      </w:pPr>
      <w:r w:rsidRPr="00B94AD9">
        <w:rPr>
          <w:lang w:val="en-US"/>
        </w:rPr>
        <w:t>(b)</w:t>
      </w:r>
      <w:r w:rsidRPr="00B94AD9">
        <w:rPr>
          <w:lang w:val="en-US"/>
        </w:rPr>
        <w:tab/>
      </w:r>
      <w:r w:rsidR="00F16256">
        <w:rPr>
          <w:lang w:val="en-GB"/>
        </w:rPr>
        <w:t>T</w:t>
      </w:r>
      <w:r w:rsidR="00B75F45" w:rsidRPr="00906B5F">
        <w:rPr>
          <w:lang w:val="en-GB"/>
        </w:rPr>
        <w:t xml:space="preserve">he photometric and colorimetric requirements as specified in </w:t>
      </w:r>
      <w:r w:rsidR="00B75F45" w:rsidRPr="00965033">
        <w:rPr>
          <w:lang w:val="en-GB"/>
        </w:rPr>
        <w:t xml:space="preserve">paragraphs </w:t>
      </w:r>
      <w:r w:rsidR="00EE73DA" w:rsidRPr="00965033">
        <w:rPr>
          <w:lang w:val="en-GB"/>
        </w:rPr>
        <w:t>5</w:t>
      </w:r>
      <w:r w:rsidR="00B75F45" w:rsidRPr="00965033">
        <w:rPr>
          <w:lang w:val="en-GB"/>
        </w:rPr>
        <w:t xml:space="preserve">.3.4. to </w:t>
      </w:r>
      <w:r w:rsidR="00EE73DA" w:rsidRPr="00965033">
        <w:rPr>
          <w:lang w:val="en-GB"/>
        </w:rPr>
        <w:t>5</w:t>
      </w:r>
      <w:r w:rsidR="00B75F45" w:rsidRPr="00965033">
        <w:rPr>
          <w:lang w:val="en-GB"/>
        </w:rPr>
        <w:t>.3.5.</w:t>
      </w:r>
      <w:r w:rsidR="00347565">
        <w:rPr>
          <w:lang w:val="en-GB"/>
        </w:rPr>
        <w:t>;</w:t>
      </w:r>
      <w:r w:rsidR="00B75F45" w:rsidRPr="00EE73DA">
        <w:rPr>
          <w:lang w:val="en-GB"/>
        </w:rPr>
        <w:t xml:space="preserve"> and</w:t>
      </w:r>
    </w:p>
    <w:p w14:paraId="615B5D03" w14:textId="67646DE5" w:rsidR="00B75F45" w:rsidRPr="00C64DE4" w:rsidRDefault="00D52FBB" w:rsidP="00806416">
      <w:pPr>
        <w:pStyle w:val="para"/>
        <w:ind w:left="2835" w:hanging="567"/>
        <w:rPr>
          <w:lang w:val="en-GB"/>
        </w:rPr>
      </w:pPr>
      <w:r w:rsidRPr="00B94AD9">
        <w:rPr>
          <w:lang w:val="en-US"/>
        </w:rPr>
        <w:t>(c)</w:t>
      </w:r>
      <w:r w:rsidRPr="00B94AD9">
        <w:rPr>
          <w:lang w:val="en-US"/>
        </w:rPr>
        <w:tab/>
      </w:r>
      <w:r w:rsidR="00F16256">
        <w:rPr>
          <w:lang w:val="en-GB"/>
        </w:rPr>
        <w:t>T</w:t>
      </w:r>
      <w:r w:rsidR="00B75F45" w:rsidRPr="00906B5F">
        <w:rPr>
          <w:lang w:val="en-GB"/>
        </w:rPr>
        <w:t xml:space="preserve">he physical and mechanical requirements set forth in </w:t>
      </w:r>
      <w:r w:rsidR="00B75F45" w:rsidRPr="00965033">
        <w:rPr>
          <w:lang w:val="en-GB"/>
        </w:rPr>
        <w:t xml:space="preserve">paragraph </w:t>
      </w:r>
      <w:r w:rsidR="00A80441">
        <w:rPr>
          <w:lang w:val="en-GB"/>
        </w:rPr>
        <w:t>5.3.7.</w:t>
      </w:r>
      <w:r w:rsidR="00B75F45" w:rsidRPr="00965033">
        <w:rPr>
          <w:lang w:val="en-GB"/>
        </w:rPr>
        <w:t>,</w:t>
      </w:r>
      <w:r w:rsidR="00B75F45" w:rsidRPr="00EE73DA">
        <w:rPr>
          <w:lang w:val="en-GB"/>
        </w:rPr>
        <w:t xml:space="preserve"> depending on the nature of the materials and construction of the </w:t>
      </w:r>
      <w:r w:rsidR="005A117F" w:rsidRPr="00906B5F">
        <w:rPr>
          <w:lang w:val="en-GB"/>
        </w:rPr>
        <w:t>retro-reflective</w:t>
      </w:r>
      <w:r w:rsidR="005A117F" w:rsidRPr="00C64DE4">
        <w:rPr>
          <w:lang w:val="en-GB"/>
        </w:rPr>
        <w:t xml:space="preserve"> device</w:t>
      </w:r>
      <w:r w:rsidR="00B75F45" w:rsidRPr="00C64DE4">
        <w:rPr>
          <w:lang w:val="en-GB"/>
        </w:rPr>
        <w:t>s</w:t>
      </w:r>
      <w:r w:rsidR="009F6B36">
        <w:rPr>
          <w:lang w:val="en-GB"/>
        </w:rPr>
        <w:t>.</w:t>
      </w:r>
    </w:p>
    <w:p w14:paraId="090C3853" w14:textId="6445BC50" w:rsidR="009711A6" w:rsidRPr="00EE73DA" w:rsidRDefault="00103FAC" w:rsidP="00806416">
      <w:pPr>
        <w:widowControl w:val="0"/>
        <w:spacing w:after="120"/>
        <w:ind w:left="2268" w:right="1134" w:hanging="1134"/>
        <w:jc w:val="both"/>
      </w:pPr>
      <w:r w:rsidRPr="00C64DE4">
        <w:t>5</w:t>
      </w:r>
      <w:r w:rsidR="006B5B92" w:rsidRPr="00C64DE4">
        <w:t>.3.2.</w:t>
      </w:r>
      <w:r w:rsidR="006B5B92" w:rsidRPr="00C64DE4">
        <w:tab/>
      </w:r>
      <w:r w:rsidR="00B75F45" w:rsidRPr="00C64DE4">
        <w:t>The applic</w:t>
      </w:r>
      <w:r w:rsidR="00B75F45" w:rsidRPr="00EE73DA">
        <w:t xml:space="preserve">ant shall submit ten samples for approval which shall be tested in the chronological order as indicated in </w:t>
      </w:r>
      <w:r w:rsidR="00B75F45" w:rsidRPr="00965033">
        <w:t xml:space="preserve">paragraph </w:t>
      </w:r>
      <w:r w:rsidR="00EE73DA" w:rsidRPr="00965033">
        <w:t>5</w:t>
      </w:r>
      <w:r w:rsidR="00B75F45" w:rsidRPr="00965033">
        <w:t>.3.7</w:t>
      </w:r>
      <w:r w:rsidR="002D0E16" w:rsidRPr="00965033">
        <w:t>.</w:t>
      </w:r>
    </w:p>
    <w:p w14:paraId="34D981C6" w14:textId="77777777" w:rsidR="002D0E16" w:rsidRPr="00906B5F" w:rsidRDefault="00103FAC" w:rsidP="00806416">
      <w:pPr>
        <w:widowControl w:val="0"/>
        <w:spacing w:after="120"/>
        <w:ind w:left="2268" w:right="1134" w:hanging="1134"/>
        <w:jc w:val="both"/>
      </w:pPr>
      <w:r w:rsidRPr="00906B5F">
        <w:t>5</w:t>
      </w:r>
      <w:r w:rsidR="009711A6" w:rsidRPr="00906B5F">
        <w:t>.3.3.</w:t>
      </w:r>
      <w:r w:rsidR="009711A6" w:rsidRPr="00906B5F">
        <w:tab/>
      </w:r>
      <w:r w:rsidR="002D0E16" w:rsidRPr="00906B5F">
        <w:t>Test procedure</w:t>
      </w:r>
    </w:p>
    <w:p w14:paraId="1754568F" w14:textId="017C06A1" w:rsidR="006B5B92" w:rsidRPr="00C64DE4" w:rsidRDefault="00103FAC" w:rsidP="00806416">
      <w:pPr>
        <w:widowControl w:val="0"/>
        <w:spacing w:after="120"/>
        <w:ind w:left="2268" w:right="1134" w:hanging="1134"/>
        <w:jc w:val="both"/>
      </w:pPr>
      <w:r w:rsidRPr="00906B5F">
        <w:t>5</w:t>
      </w:r>
      <w:r w:rsidR="006B5B92" w:rsidRPr="00906B5F">
        <w:t>.3.</w:t>
      </w:r>
      <w:r w:rsidR="00B75F45" w:rsidRPr="00473303">
        <w:t>3</w:t>
      </w:r>
      <w:r w:rsidR="006B5B92" w:rsidRPr="00473303">
        <w:t>.1.</w:t>
      </w:r>
      <w:r w:rsidR="006B5B92" w:rsidRPr="00473303">
        <w:tab/>
        <w:t xml:space="preserve">After verification of the specifications in paragraph </w:t>
      </w:r>
      <w:r w:rsidR="00EE73DA" w:rsidRPr="00473303">
        <w:t>4</w:t>
      </w:r>
      <w:r w:rsidR="006B5B92" w:rsidRPr="0022241B">
        <w:t xml:space="preserve">. </w:t>
      </w:r>
      <w:r w:rsidR="00E15F52" w:rsidRPr="0022241B">
        <w:t>and</w:t>
      </w:r>
      <w:r w:rsidR="00B75F45" w:rsidRPr="0022241B">
        <w:t xml:space="preserve"> </w:t>
      </w:r>
      <w:r w:rsidR="006B5B92" w:rsidRPr="0022241B">
        <w:t>the specifications of shape and dimensions</w:t>
      </w:r>
      <w:r w:rsidR="00E15F52" w:rsidRPr="0022241B">
        <w:t xml:space="preserve"> in Annex 5</w:t>
      </w:r>
      <w:r w:rsidR="006B5B92" w:rsidRPr="0022241B">
        <w:t>, the ten samples shall be subjected to the heat resistance test</w:t>
      </w:r>
      <w:r w:rsidR="009711A6" w:rsidRPr="00603611">
        <w:t xml:space="preserve"> </w:t>
      </w:r>
      <w:r w:rsidR="00E15F52" w:rsidRPr="00603611">
        <w:t xml:space="preserve">in </w:t>
      </w:r>
      <w:r w:rsidR="006B5B92" w:rsidRPr="00603611">
        <w:t xml:space="preserve">Annex </w:t>
      </w:r>
      <w:r w:rsidR="00E15F52" w:rsidRPr="00603611">
        <w:t>6</w:t>
      </w:r>
      <w:r w:rsidR="006B5B92" w:rsidRPr="00603611">
        <w:t xml:space="preserve"> </w:t>
      </w:r>
      <w:r w:rsidR="006B5B92" w:rsidRPr="00603611">
        <w:rPr>
          <w:bCs/>
        </w:rPr>
        <w:t>and one hour minimum after this test examined as to their colorimetric characteristics and CIL</w:t>
      </w:r>
      <w:r w:rsidR="006B5B92" w:rsidRPr="00603611">
        <w:t xml:space="preserve"> </w:t>
      </w:r>
      <w:r w:rsidR="00E15F52" w:rsidRPr="00E03C9D">
        <w:t xml:space="preserve">in </w:t>
      </w:r>
      <w:r w:rsidR="00E15F52" w:rsidRPr="00965033">
        <w:t xml:space="preserve">paragraph </w:t>
      </w:r>
      <w:r w:rsidR="00EE73DA" w:rsidRPr="00965033">
        <w:t>5</w:t>
      </w:r>
      <w:r w:rsidR="00E15F52" w:rsidRPr="00965033">
        <w:t>.3.4.</w:t>
      </w:r>
      <w:r w:rsidR="006B5B92" w:rsidRPr="00EE73DA">
        <w:t xml:space="preserve"> for an angle of divergence of 20' and an illumination angle V = H = 0° or, if necessary, in the positions defined in Annex 7. The two </w:t>
      </w:r>
      <w:r w:rsidR="005A117F" w:rsidRPr="00906B5F">
        <w:t>retro-reflective device</w:t>
      </w:r>
      <w:r w:rsidR="006B5B92" w:rsidRPr="00906B5F">
        <w:t xml:space="preserve">s giving the minimum and maximum values shall then be fully tested as shown in </w:t>
      </w:r>
      <w:r w:rsidR="00E15F52" w:rsidRPr="00965033">
        <w:t xml:space="preserve">paragraph </w:t>
      </w:r>
      <w:r w:rsidR="00EE73DA" w:rsidRPr="00965033">
        <w:t>5</w:t>
      </w:r>
      <w:r w:rsidR="00E15F52" w:rsidRPr="00965033">
        <w:t>.3.4</w:t>
      </w:r>
      <w:r w:rsidR="006B5B92" w:rsidRPr="00965033">
        <w:t>.</w:t>
      </w:r>
      <w:r w:rsidR="006B5B92" w:rsidRPr="00EE73DA">
        <w:t xml:space="preserve"> These</w:t>
      </w:r>
      <w:r w:rsidR="006B5B92" w:rsidRPr="00C64DE4">
        <w:t xml:space="preserve"> two samples shall be kept by the laboratories for any further checks which may be found necessary.</w:t>
      </w:r>
    </w:p>
    <w:p w14:paraId="19896652" w14:textId="77777777" w:rsidR="006B5B92" w:rsidRPr="00C64DE4"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w:t>
      </w:r>
      <w:r w:rsidR="00E15F52" w:rsidRPr="00C64DE4">
        <w:t>2.</w:t>
      </w:r>
      <w:r w:rsidR="00E15F52" w:rsidRPr="00C64DE4">
        <w:tab/>
      </w:r>
      <w:r w:rsidR="006B5B92" w:rsidRPr="00C64DE4">
        <w:t>Four samples out of the remaining eight samples shall be selected at random and divided into two groups of two in each group.</w:t>
      </w:r>
    </w:p>
    <w:p w14:paraId="47271E5F" w14:textId="77777777" w:rsidR="006B5B92" w:rsidRPr="00C64DE4" w:rsidRDefault="006B5B92" w:rsidP="00806416">
      <w:pPr>
        <w:widowControl w:val="0"/>
        <w:spacing w:after="120"/>
        <w:ind w:left="2268" w:right="1134"/>
        <w:jc w:val="both"/>
      </w:pPr>
      <w:r w:rsidRPr="00C64DE4">
        <w:t>First group:</w:t>
      </w:r>
    </w:p>
    <w:p w14:paraId="42C50066" w14:textId="6CDACDF2" w:rsidR="006B5B92" w:rsidRPr="00C64DE4" w:rsidRDefault="006B5B92" w:rsidP="00806416">
      <w:pPr>
        <w:widowControl w:val="0"/>
        <w:spacing w:after="120"/>
        <w:ind w:left="2268" w:right="1134"/>
        <w:jc w:val="both"/>
      </w:pPr>
      <w:r w:rsidRPr="00C64DE4">
        <w:t>The two samples shall be subjected successively to the wa</w:t>
      </w:r>
      <w:r w:rsidR="00E15F52" w:rsidRPr="00C64DE4">
        <w:t>ter</w:t>
      </w:r>
      <w:r w:rsidR="00E15F52" w:rsidRPr="00C64DE4">
        <w:noBreakHyphen/>
        <w:t xml:space="preserve">penetration resistance test in </w:t>
      </w:r>
      <w:r w:rsidRPr="00C64DE4">
        <w:t xml:space="preserve">Annex </w:t>
      </w:r>
      <w:r w:rsidR="00202D07" w:rsidRPr="00C64DE4">
        <w:t>7</w:t>
      </w:r>
      <w:r w:rsidRPr="00C64DE4">
        <w:t xml:space="preserve"> and then, if this test is satisfactory, to the tests for resistance</w:t>
      </w:r>
      <w:r w:rsidR="00E15F52" w:rsidRPr="00C64DE4">
        <w:t xml:space="preserve"> to fuels and lubricating oils in </w:t>
      </w:r>
      <w:r w:rsidRPr="00C64DE4">
        <w:t xml:space="preserve">Annex </w:t>
      </w:r>
      <w:r w:rsidR="00E15F52" w:rsidRPr="00C64DE4">
        <w:t>9</w:t>
      </w:r>
      <w:r w:rsidRPr="00C64DE4">
        <w:t xml:space="preserve"> </w:t>
      </w:r>
      <w:r w:rsidR="00E15F52" w:rsidRPr="00C64DE4">
        <w:t>and Annex 10</w:t>
      </w:r>
      <w:r w:rsidRPr="00C64DE4">
        <w:t>.</w:t>
      </w:r>
    </w:p>
    <w:p w14:paraId="1AAD1363" w14:textId="77777777" w:rsidR="006B5B92" w:rsidRPr="00C64DE4" w:rsidRDefault="006B5B92" w:rsidP="00806416">
      <w:pPr>
        <w:widowControl w:val="0"/>
        <w:spacing w:after="120"/>
        <w:ind w:left="2268" w:right="1134"/>
        <w:jc w:val="both"/>
      </w:pPr>
      <w:r w:rsidRPr="00C64DE4">
        <w:t>Second group:</w:t>
      </w:r>
    </w:p>
    <w:p w14:paraId="7CCD77A1" w14:textId="0E16F3BB" w:rsidR="006B5B92" w:rsidRPr="00C64DE4" w:rsidRDefault="006B5B92" w:rsidP="00806416">
      <w:pPr>
        <w:widowControl w:val="0"/>
        <w:spacing w:after="120"/>
        <w:ind w:left="2268" w:right="1134"/>
        <w:jc w:val="both"/>
      </w:pPr>
      <w:r w:rsidRPr="00C64DE4">
        <w:t>The two samples shall, if relevant, be subjected to the corrosion test (Annex </w:t>
      </w:r>
      <w:r w:rsidR="00E15F52" w:rsidRPr="00C64DE4">
        <w:t>11</w:t>
      </w:r>
      <w:r w:rsidRPr="00C64DE4">
        <w:t>), and then to the abrasive</w:t>
      </w:r>
      <w:r w:rsidRPr="00C64DE4">
        <w:noBreakHyphen/>
        <w:t xml:space="preserve">strength test of the rear face of the </w:t>
      </w:r>
      <w:r w:rsidR="005A117F" w:rsidRPr="00C64DE4">
        <w:t>retro-reflective device</w:t>
      </w:r>
      <w:r w:rsidRPr="00C64DE4">
        <w:t xml:space="preserve"> </w:t>
      </w:r>
      <w:r w:rsidR="00E15F52" w:rsidRPr="00C64DE4">
        <w:t xml:space="preserve">in </w:t>
      </w:r>
      <w:r w:rsidRPr="00C64DE4">
        <w:t xml:space="preserve">Annex </w:t>
      </w:r>
      <w:r w:rsidR="00E15F52" w:rsidRPr="00C64DE4">
        <w:t>12</w:t>
      </w:r>
      <w:r w:rsidRPr="00C64DE4">
        <w:t xml:space="preserve">, </w:t>
      </w:r>
      <w:r w:rsidR="00B75F45" w:rsidRPr="00C64DE4">
        <w:t xml:space="preserve">these </w:t>
      </w:r>
      <w:r w:rsidRPr="00C64DE4">
        <w:t xml:space="preserve">two samples shall also be subjected to the impact test </w:t>
      </w:r>
      <w:r w:rsidR="00E15F52" w:rsidRPr="00C64DE4">
        <w:t xml:space="preserve">in </w:t>
      </w:r>
      <w:r w:rsidRPr="00C64DE4">
        <w:t>Annex 1</w:t>
      </w:r>
      <w:r w:rsidR="00E15F52" w:rsidRPr="00C64DE4">
        <w:t>8</w:t>
      </w:r>
      <w:r w:rsidRPr="00C64DE4">
        <w:t>.</w:t>
      </w:r>
    </w:p>
    <w:p w14:paraId="7173644E" w14:textId="77777777" w:rsidR="006B5B92" w:rsidRPr="00C64DE4"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.3.</w:t>
      </w:r>
      <w:r w:rsidR="00E15F52" w:rsidRPr="00C64DE4">
        <w:tab/>
      </w:r>
      <w:r w:rsidR="006B5B92" w:rsidRPr="00C64DE4">
        <w:t xml:space="preserve">After undergoing the tests referred to in the above paragraph, the </w:t>
      </w:r>
      <w:r w:rsidR="005A117F" w:rsidRPr="00C64DE4">
        <w:t>retro-reflective device</w:t>
      </w:r>
      <w:r w:rsidR="006B5B92" w:rsidRPr="00C64DE4">
        <w:t>s in each group must have:</w:t>
      </w:r>
    </w:p>
    <w:p w14:paraId="72DBF83F" w14:textId="33B11D1C" w:rsidR="006B5B92" w:rsidRPr="00906B5F"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.3</w:t>
      </w:r>
      <w:r w:rsidR="00E15F52" w:rsidRPr="00C64DE4">
        <w:t>.1.</w:t>
      </w:r>
      <w:r w:rsidR="00E15F52" w:rsidRPr="00C64DE4">
        <w:tab/>
      </w:r>
      <w:r w:rsidR="006B5B92" w:rsidRPr="00D52FBB">
        <w:t xml:space="preserve">A colour which satisfies the conditions laid down in </w:t>
      </w:r>
      <w:r w:rsidR="00E15F52" w:rsidRPr="00965033">
        <w:t>paragraph 4.</w:t>
      </w:r>
      <w:r w:rsidR="00EE73DA" w:rsidRPr="00965033">
        <w:t>2.1</w:t>
      </w:r>
      <w:r w:rsidR="00D52FBB">
        <w:t>.</w:t>
      </w:r>
      <w:r w:rsidR="006B5B92" w:rsidRPr="00D52FBB">
        <w:t xml:space="preserve"> This shall be </w:t>
      </w:r>
      <w:r w:rsidR="006B5B92" w:rsidRPr="00906B5F">
        <w:t>verified by a qualitative method and, in case of doubt, confirmed by a quantitative method;</w:t>
      </w:r>
    </w:p>
    <w:p w14:paraId="7BCF8916" w14:textId="2CB68115" w:rsidR="00E15F52" w:rsidRPr="00C64DE4" w:rsidRDefault="00103FAC" w:rsidP="00806416">
      <w:pPr>
        <w:widowControl w:val="0"/>
        <w:spacing w:after="120"/>
        <w:ind w:left="2268" w:right="1134" w:hanging="1134"/>
        <w:jc w:val="both"/>
      </w:pPr>
      <w:r w:rsidRPr="00906B5F">
        <w:t>5</w:t>
      </w:r>
      <w:r w:rsidR="006B5B92" w:rsidRPr="00906B5F">
        <w:t>.3.</w:t>
      </w:r>
      <w:r w:rsidR="00B75F45" w:rsidRPr="00906B5F">
        <w:t>3</w:t>
      </w:r>
      <w:r w:rsidR="002D165C" w:rsidRPr="00473303">
        <w:t>.3.2.</w:t>
      </w:r>
      <w:r w:rsidR="00345AB4" w:rsidRPr="00473303">
        <w:tab/>
      </w:r>
      <w:r w:rsidR="006B5B92" w:rsidRPr="00473303">
        <w:t xml:space="preserve">A CIL which satisfies the conditions laid down in </w:t>
      </w:r>
      <w:r w:rsidR="00E15F52" w:rsidRPr="00965033">
        <w:t xml:space="preserve">paragraph </w:t>
      </w:r>
      <w:r w:rsidR="00EE73DA" w:rsidRPr="00965033">
        <w:t>5</w:t>
      </w:r>
      <w:r w:rsidR="00E15F52" w:rsidRPr="00965033">
        <w:t>.3.4</w:t>
      </w:r>
      <w:r w:rsidR="006B5B92" w:rsidRPr="00965033">
        <w:t>.</w:t>
      </w:r>
    </w:p>
    <w:p w14:paraId="63CB091A" w14:textId="77777777" w:rsidR="006B5B92" w:rsidRPr="00C64DE4" w:rsidRDefault="00E15F52" w:rsidP="00806416">
      <w:pPr>
        <w:widowControl w:val="0"/>
        <w:spacing w:after="120"/>
        <w:ind w:left="2268" w:right="1134"/>
        <w:jc w:val="both"/>
        <w:rPr>
          <w:bCs/>
        </w:rPr>
      </w:pPr>
      <w:r w:rsidRPr="00C64DE4">
        <w:tab/>
      </w:r>
      <w:r w:rsidR="006B5B92" w:rsidRPr="00C64DE4">
        <w:t xml:space="preserve">Verification shall be performed only for an angle of divergence of 20' and an illumination angle of V = H = 0° or, if necessary, in the positions specified in </w:t>
      </w:r>
      <w:r w:rsidRPr="00965033">
        <w:t xml:space="preserve">paragraph </w:t>
      </w:r>
      <w:r w:rsidR="00EE73DA" w:rsidRPr="00965033">
        <w:t>5</w:t>
      </w:r>
      <w:r w:rsidRPr="00965033">
        <w:t>.3.4.</w:t>
      </w:r>
    </w:p>
    <w:p w14:paraId="7F290AE0" w14:textId="77777777" w:rsidR="006B5B92" w:rsidRPr="00C64DE4"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.4</w:t>
      </w:r>
      <w:r w:rsidR="00E15F52" w:rsidRPr="00C64DE4">
        <w:t>.</w:t>
      </w:r>
      <w:r w:rsidR="00E15F52" w:rsidRPr="00C64DE4">
        <w:tab/>
      </w:r>
      <w:r w:rsidR="006B5B92" w:rsidRPr="00C64DE4">
        <w:t>The four remaining samples can be utilized, if necessary, for any other purpose.</w:t>
      </w:r>
    </w:p>
    <w:p w14:paraId="64932ACF" w14:textId="200D0D16" w:rsidR="002D0E16" w:rsidRPr="00C64DE4" w:rsidRDefault="002D0E16" w:rsidP="00806416">
      <w:pPr>
        <w:widowControl w:val="0"/>
        <w:spacing w:after="120"/>
        <w:ind w:left="2268" w:right="1134"/>
        <w:jc w:val="both"/>
      </w:pPr>
      <w:r w:rsidRPr="00C64DE4">
        <w:lastRenderedPageBreak/>
        <w:t xml:space="preserve">Every Retro-reflectors of the Classes IVA shall meet the requirements of the checks and tests described in </w:t>
      </w:r>
      <w:r w:rsidR="003B3AF1" w:rsidRPr="00965033">
        <w:t xml:space="preserve">paragraph </w:t>
      </w:r>
      <w:r w:rsidR="00EE73DA" w:rsidRPr="00965033">
        <w:t>5</w:t>
      </w:r>
      <w:r w:rsidR="003B3AF1" w:rsidRPr="00965033">
        <w:t>.3.4</w:t>
      </w:r>
      <w:r w:rsidR="00D10274">
        <w:t>.</w:t>
      </w:r>
    </w:p>
    <w:p w14:paraId="7CDE35B7" w14:textId="77777777" w:rsidR="002A171D" w:rsidRPr="00C64DE4" w:rsidRDefault="00103FAC" w:rsidP="00806416">
      <w:pPr>
        <w:widowControl w:val="0"/>
        <w:spacing w:after="120"/>
        <w:ind w:left="2268" w:right="1134" w:hanging="1134"/>
        <w:jc w:val="both"/>
      </w:pPr>
      <w:r w:rsidRPr="00C64DE4">
        <w:t>5</w:t>
      </w:r>
      <w:r w:rsidR="002D165C" w:rsidRPr="00C64DE4">
        <w:t>.3.4.</w:t>
      </w:r>
      <w:r w:rsidR="002D165C" w:rsidRPr="00C64DE4">
        <w:tab/>
      </w:r>
      <w:r w:rsidR="002A171D" w:rsidRPr="00C64DE4">
        <w:t xml:space="preserve">Minimum values for the CIL </w:t>
      </w:r>
      <w:r w:rsidR="002A171D" w:rsidRPr="00C64DE4">
        <w:rPr>
          <w:rFonts w:cs="Courier New"/>
          <w:szCs w:val="24"/>
        </w:rPr>
        <w:t>values</w:t>
      </w:r>
      <w:r w:rsidR="002A171D" w:rsidRPr="00C64DE4">
        <w:t xml:space="preserve"> of </w:t>
      </w:r>
      <w:r w:rsidR="00B75F45" w:rsidRPr="00C64DE4">
        <w:t>retro</w:t>
      </w:r>
      <w:r w:rsidR="002A171D" w:rsidRPr="00C64DE4">
        <w:t>-reflection</w:t>
      </w:r>
    </w:p>
    <w:p w14:paraId="73BFAA9C" w14:textId="4529BF38" w:rsidR="00175DBF" w:rsidRPr="00C64DE4" w:rsidRDefault="00103FAC" w:rsidP="00806416">
      <w:pPr>
        <w:widowControl w:val="0"/>
        <w:spacing w:after="120"/>
        <w:ind w:left="2268" w:right="1134" w:hanging="1134"/>
        <w:jc w:val="both"/>
      </w:pPr>
      <w:r w:rsidRPr="00C64DE4">
        <w:t>5</w:t>
      </w:r>
      <w:r w:rsidR="00D510C9" w:rsidRPr="00C64DE4">
        <w:t>.3.</w:t>
      </w:r>
      <w:r w:rsidR="002D0E16" w:rsidRPr="00C64DE4">
        <w:t>4</w:t>
      </w:r>
      <w:r w:rsidR="00175DBF" w:rsidRPr="00C64DE4">
        <w:t>.</w:t>
      </w:r>
      <w:r w:rsidR="002A171D" w:rsidRPr="00C64DE4">
        <w:t>1.</w:t>
      </w:r>
      <w:r w:rsidR="00175DBF" w:rsidRPr="00C64DE4">
        <w:tab/>
      </w:r>
      <w:r w:rsidR="002A171D" w:rsidRPr="00D52FBB">
        <w:t>When</w:t>
      </w:r>
      <w:r w:rsidR="002A171D" w:rsidRPr="00C64DE4">
        <w:rPr>
          <w:iCs/>
        </w:rPr>
        <w:t xml:space="preserve"> measured as described </w:t>
      </w:r>
      <w:r w:rsidR="002A171D" w:rsidRPr="00EE73DA">
        <w:rPr>
          <w:iCs/>
        </w:rPr>
        <w:t xml:space="preserve">in </w:t>
      </w:r>
      <w:r w:rsidR="002A171D" w:rsidRPr="00965033">
        <w:rPr>
          <w:iCs/>
        </w:rPr>
        <w:t>paragraph 3</w:t>
      </w:r>
      <w:r w:rsidR="00E11165">
        <w:rPr>
          <w:iCs/>
        </w:rPr>
        <w:t>.</w:t>
      </w:r>
      <w:r w:rsidR="00A80441">
        <w:rPr>
          <w:iCs/>
        </w:rPr>
        <w:t xml:space="preserve"> </w:t>
      </w:r>
      <w:r w:rsidR="00A80441" w:rsidRPr="00A80441">
        <w:rPr>
          <w:iCs/>
        </w:rPr>
        <w:t>of Annex 4</w:t>
      </w:r>
      <w:r w:rsidR="002A171D" w:rsidRPr="00965033">
        <w:rPr>
          <w:iCs/>
        </w:rPr>
        <w:t>,</w:t>
      </w:r>
      <w:r w:rsidR="002A171D" w:rsidRPr="00EE73DA">
        <w:rPr>
          <w:iCs/>
        </w:rPr>
        <w:t xml:space="preserve"> </w:t>
      </w:r>
      <w:r w:rsidR="002A171D" w:rsidRPr="00EE73DA">
        <w:t>f</w:t>
      </w:r>
      <w:r w:rsidR="00175DBF" w:rsidRPr="00EE73DA">
        <w:t>or</w:t>
      </w:r>
      <w:r w:rsidR="00175DBF" w:rsidRPr="00C64DE4">
        <w:t xml:space="preserve"> devices of Class IVA the CIL values must be equal </w:t>
      </w:r>
      <w:r w:rsidR="00B95B0B" w:rsidRPr="00C64DE4">
        <w:rPr>
          <w:rFonts w:cs="Courier New"/>
          <w:szCs w:val="24"/>
        </w:rPr>
        <w:t>to or greater than</w:t>
      </w:r>
      <w:r w:rsidR="00175DBF" w:rsidRPr="00C64DE4">
        <w:t xml:space="preserve"> those in </w:t>
      </w:r>
      <w:r w:rsidR="00B75F45" w:rsidRPr="00C64DE4">
        <w:t xml:space="preserve">Table </w:t>
      </w:r>
      <w:r w:rsidR="00BB3DB3" w:rsidRPr="00C64DE4">
        <w:t>7</w:t>
      </w:r>
      <w:r w:rsidR="00175DBF" w:rsidRPr="00C64DE4">
        <w:t>, expressed in millicandelas per lux, for the angles of divergence and illumination shown.</w:t>
      </w:r>
    </w:p>
    <w:p w14:paraId="237EAAAE" w14:textId="41393D03" w:rsidR="00F16256" w:rsidRDefault="00D24D1E" w:rsidP="00F16256">
      <w:pPr>
        <w:pStyle w:val="Heading1"/>
      </w:pPr>
      <w:r w:rsidRPr="00C64DE4">
        <w:t xml:space="preserve">Table </w:t>
      </w:r>
      <w:r w:rsidR="00BB3DB3" w:rsidRPr="00C64DE4">
        <w:t>7</w:t>
      </w:r>
    </w:p>
    <w:p w14:paraId="1B0109B3" w14:textId="25730B92" w:rsidR="00D24D1E" w:rsidRPr="00F16256" w:rsidRDefault="00D24D1E" w:rsidP="00F16256">
      <w:pPr>
        <w:pStyle w:val="Heading1"/>
        <w:spacing w:after="120"/>
        <w:rPr>
          <w:b/>
          <w:bCs/>
        </w:rPr>
      </w:pPr>
      <w:r w:rsidRPr="00F16256">
        <w:rPr>
          <w:b/>
          <w:bCs/>
        </w:rPr>
        <w:t>Requirements for CIL values (Class IVA)</w:t>
      </w:r>
      <w:r w:rsidR="00897CDC">
        <w:rPr>
          <w:b/>
          <w:bCs/>
        </w:rPr>
        <w:br/>
      </w:r>
      <w:r w:rsidR="00897CDC" w:rsidRPr="002066B2">
        <w:rPr>
          <w:b/>
          <w:bCs/>
        </w:rPr>
        <w:t>[mcd.lx</w:t>
      </w:r>
      <w:r w:rsidR="00897CDC" w:rsidRPr="002066B2">
        <w:rPr>
          <w:b/>
          <w:bCs/>
          <w:vertAlign w:val="superscript"/>
        </w:rPr>
        <w:t>-1</w:t>
      </w:r>
      <w:r w:rsidR="00897CDC" w:rsidRPr="002066B2">
        <w:rPr>
          <w:b/>
          <w:bCs/>
        </w:rPr>
        <w:t>]</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19"/>
        <w:gridCol w:w="1191"/>
        <w:gridCol w:w="1376"/>
        <w:gridCol w:w="731"/>
        <w:gridCol w:w="725"/>
        <w:gridCol w:w="632"/>
        <w:gridCol w:w="632"/>
        <w:gridCol w:w="632"/>
        <w:gridCol w:w="632"/>
      </w:tblGrid>
      <w:tr w:rsidR="00175DBF" w:rsidRPr="00C64DE4" w14:paraId="3D7B8BCB" w14:textId="77777777" w:rsidTr="00806416">
        <w:trPr>
          <w:trHeight w:hRule="exact" w:val="774"/>
          <w:tblHeader/>
        </w:trPr>
        <w:tc>
          <w:tcPr>
            <w:tcW w:w="819" w:type="dxa"/>
            <w:tcBorders>
              <w:bottom w:val="nil"/>
            </w:tcBorders>
            <w:shd w:val="clear" w:color="auto" w:fill="auto"/>
          </w:tcPr>
          <w:p w14:paraId="11DDE894" w14:textId="77777777" w:rsidR="00175DBF" w:rsidRPr="00C64DE4" w:rsidRDefault="00175DBF" w:rsidP="00F16256">
            <w:pPr>
              <w:suppressAutoHyphens w:val="0"/>
              <w:spacing w:before="80" w:after="80" w:line="200" w:lineRule="exact"/>
              <w:ind w:left="113" w:right="113"/>
              <w:rPr>
                <w:i/>
                <w:sz w:val="16"/>
                <w:szCs w:val="16"/>
              </w:rPr>
            </w:pPr>
            <w:r w:rsidRPr="00C64DE4">
              <w:rPr>
                <w:i/>
                <w:sz w:val="16"/>
                <w:szCs w:val="16"/>
              </w:rPr>
              <w:t>Colour</w:t>
            </w:r>
          </w:p>
        </w:tc>
        <w:tc>
          <w:tcPr>
            <w:tcW w:w="1191" w:type="dxa"/>
            <w:tcBorders>
              <w:bottom w:val="nil"/>
            </w:tcBorders>
            <w:shd w:val="clear" w:color="auto" w:fill="auto"/>
          </w:tcPr>
          <w:p w14:paraId="0930335C"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Angle of divergence</w:t>
            </w:r>
            <w:r w:rsidRPr="00C64DE4">
              <w:rPr>
                <w:i/>
                <w:sz w:val="16"/>
                <w:szCs w:val="16"/>
              </w:rPr>
              <w:br/>
              <w:t>α</w:t>
            </w:r>
          </w:p>
        </w:tc>
        <w:tc>
          <w:tcPr>
            <w:tcW w:w="5360" w:type="dxa"/>
            <w:gridSpan w:val="7"/>
            <w:shd w:val="clear" w:color="auto" w:fill="auto"/>
          </w:tcPr>
          <w:p w14:paraId="192F0FBD"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Illumination angles (in degrees)</w:t>
            </w:r>
          </w:p>
        </w:tc>
      </w:tr>
      <w:tr w:rsidR="00175DBF" w:rsidRPr="00C64DE4" w14:paraId="6238429F" w14:textId="77777777" w:rsidTr="00806416">
        <w:tc>
          <w:tcPr>
            <w:tcW w:w="819" w:type="dxa"/>
            <w:tcBorders>
              <w:top w:val="nil"/>
              <w:bottom w:val="single" w:sz="12" w:space="0" w:color="auto"/>
            </w:tcBorders>
            <w:shd w:val="clear" w:color="auto" w:fill="auto"/>
          </w:tcPr>
          <w:p w14:paraId="47AEC52F" w14:textId="77777777" w:rsidR="00175DBF" w:rsidRPr="00C64DE4" w:rsidRDefault="00175DBF" w:rsidP="00F16256">
            <w:pPr>
              <w:suppressAutoHyphens w:val="0"/>
              <w:spacing w:before="80" w:after="80" w:line="200" w:lineRule="exact"/>
              <w:ind w:left="113" w:right="113"/>
              <w:rPr>
                <w:sz w:val="18"/>
              </w:rPr>
            </w:pPr>
          </w:p>
        </w:tc>
        <w:tc>
          <w:tcPr>
            <w:tcW w:w="1191" w:type="dxa"/>
            <w:tcBorders>
              <w:top w:val="nil"/>
              <w:bottom w:val="single" w:sz="12" w:space="0" w:color="auto"/>
            </w:tcBorders>
            <w:shd w:val="clear" w:color="auto" w:fill="auto"/>
            <w:vAlign w:val="bottom"/>
          </w:tcPr>
          <w:p w14:paraId="16CF7F22" w14:textId="77777777" w:rsidR="00175DBF" w:rsidRPr="00C64DE4" w:rsidRDefault="00175DBF" w:rsidP="00F16256">
            <w:pPr>
              <w:suppressAutoHyphens w:val="0"/>
              <w:spacing w:before="80" w:after="80" w:line="200" w:lineRule="exact"/>
              <w:ind w:right="113"/>
              <w:jc w:val="center"/>
              <w:rPr>
                <w:sz w:val="18"/>
              </w:rPr>
            </w:pPr>
          </w:p>
        </w:tc>
        <w:tc>
          <w:tcPr>
            <w:tcW w:w="1376" w:type="dxa"/>
            <w:tcBorders>
              <w:bottom w:val="single" w:sz="12" w:space="0" w:color="auto"/>
            </w:tcBorders>
            <w:shd w:val="clear" w:color="auto" w:fill="auto"/>
            <w:vAlign w:val="bottom"/>
          </w:tcPr>
          <w:p w14:paraId="314CF3C6"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Vertical      V</w:t>
            </w:r>
          </w:p>
          <w:p w14:paraId="7030C426"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Horizontal H</w:t>
            </w:r>
          </w:p>
        </w:tc>
        <w:tc>
          <w:tcPr>
            <w:tcW w:w="731" w:type="dxa"/>
            <w:tcBorders>
              <w:bottom w:val="single" w:sz="12" w:space="0" w:color="auto"/>
            </w:tcBorders>
            <w:shd w:val="clear" w:color="auto" w:fill="auto"/>
            <w:vAlign w:val="bottom"/>
          </w:tcPr>
          <w:p w14:paraId="19E1E21D"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09AC3334"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tc>
        <w:tc>
          <w:tcPr>
            <w:tcW w:w="725" w:type="dxa"/>
            <w:tcBorders>
              <w:bottom w:val="single" w:sz="12" w:space="0" w:color="auto"/>
            </w:tcBorders>
            <w:shd w:val="clear" w:color="auto" w:fill="auto"/>
            <w:vAlign w:val="bottom"/>
          </w:tcPr>
          <w:p w14:paraId="2E34FC00"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±10</w:t>
            </w:r>
          </w:p>
          <w:p w14:paraId="41B468FC"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tc>
        <w:tc>
          <w:tcPr>
            <w:tcW w:w="632" w:type="dxa"/>
            <w:tcBorders>
              <w:bottom w:val="single" w:sz="12" w:space="0" w:color="auto"/>
            </w:tcBorders>
            <w:shd w:val="clear" w:color="auto" w:fill="auto"/>
            <w:vAlign w:val="bottom"/>
          </w:tcPr>
          <w:p w14:paraId="412C7559"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619E9D17"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±20</w:t>
            </w:r>
          </w:p>
        </w:tc>
        <w:tc>
          <w:tcPr>
            <w:tcW w:w="632" w:type="dxa"/>
            <w:tcBorders>
              <w:bottom w:val="single" w:sz="12" w:space="0" w:color="auto"/>
            </w:tcBorders>
            <w:shd w:val="clear" w:color="auto" w:fill="auto"/>
            <w:vAlign w:val="bottom"/>
          </w:tcPr>
          <w:p w14:paraId="1CFD5951"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3E5849B9"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±30</w:t>
            </w:r>
          </w:p>
        </w:tc>
        <w:tc>
          <w:tcPr>
            <w:tcW w:w="632" w:type="dxa"/>
            <w:tcBorders>
              <w:bottom w:val="single" w:sz="12" w:space="0" w:color="auto"/>
            </w:tcBorders>
            <w:shd w:val="clear" w:color="auto" w:fill="auto"/>
            <w:vAlign w:val="bottom"/>
          </w:tcPr>
          <w:p w14:paraId="5C111B1E"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174A30BB"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±40</w:t>
            </w:r>
          </w:p>
        </w:tc>
        <w:tc>
          <w:tcPr>
            <w:tcW w:w="632" w:type="dxa"/>
            <w:tcBorders>
              <w:bottom w:val="single" w:sz="12" w:space="0" w:color="auto"/>
            </w:tcBorders>
            <w:shd w:val="clear" w:color="auto" w:fill="auto"/>
            <w:vAlign w:val="bottom"/>
          </w:tcPr>
          <w:p w14:paraId="143C3FD1"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6668EC25"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±50</w:t>
            </w:r>
          </w:p>
        </w:tc>
      </w:tr>
      <w:tr w:rsidR="00175DBF" w:rsidRPr="00C64DE4" w14:paraId="1F2AB682" w14:textId="77777777" w:rsidTr="00806416">
        <w:tc>
          <w:tcPr>
            <w:tcW w:w="819" w:type="dxa"/>
            <w:tcBorders>
              <w:top w:val="single" w:sz="12" w:space="0" w:color="auto"/>
            </w:tcBorders>
            <w:shd w:val="clear" w:color="auto" w:fill="auto"/>
          </w:tcPr>
          <w:p w14:paraId="2360BF48" w14:textId="77777777" w:rsidR="00175DBF" w:rsidRPr="00C64DE4" w:rsidRDefault="00175DBF" w:rsidP="009E1B48">
            <w:pPr>
              <w:suppressAutoHyphens w:val="0"/>
              <w:spacing w:before="40" w:after="40" w:line="220" w:lineRule="exact"/>
              <w:ind w:left="113" w:right="113"/>
              <w:rPr>
                <w:sz w:val="18"/>
              </w:rPr>
            </w:pPr>
            <w:r w:rsidRPr="00C64DE4">
              <w:rPr>
                <w:sz w:val="18"/>
              </w:rPr>
              <w:t>White</w:t>
            </w:r>
          </w:p>
        </w:tc>
        <w:tc>
          <w:tcPr>
            <w:tcW w:w="1191" w:type="dxa"/>
            <w:tcBorders>
              <w:top w:val="single" w:sz="12" w:space="0" w:color="auto"/>
            </w:tcBorders>
            <w:shd w:val="clear" w:color="auto" w:fill="auto"/>
            <w:vAlign w:val="bottom"/>
          </w:tcPr>
          <w:p w14:paraId="5196E7C0"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25458C3D"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376" w:type="dxa"/>
            <w:tcBorders>
              <w:top w:val="single" w:sz="12" w:space="0" w:color="auto"/>
            </w:tcBorders>
            <w:shd w:val="clear" w:color="auto" w:fill="auto"/>
            <w:vAlign w:val="bottom"/>
          </w:tcPr>
          <w:p w14:paraId="7821D1AE" w14:textId="77777777" w:rsidR="00175DBF" w:rsidRPr="00C64DE4" w:rsidRDefault="00175DBF" w:rsidP="009E1B48">
            <w:pPr>
              <w:suppressAutoHyphens w:val="0"/>
              <w:spacing w:before="40" w:after="40" w:line="220" w:lineRule="exact"/>
              <w:ind w:right="113"/>
              <w:jc w:val="center"/>
              <w:rPr>
                <w:sz w:val="18"/>
              </w:rPr>
            </w:pPr>
          </w:p>
        </w:tc>
        <w:tc>
          <w:tcPr>
            <w:tcW w:w="731" w:type="dxa"/>
            <w:tcBorders>
              <w:top w:val="single" w:sz="12" w:space="0" w:color="auto"/>
            </w:tcBorders>
            <w:shd w:val="clear" w:color="auto" w:fill="auto"/>
            <w:vAlign w:val="bottom"/>
          </w:tcPr>
          <w:p w14:paraId="4475F207" w14:textId="77777777" w:rsidR="00175DBF" w:rsidRPr="00C64DE4" w:rsidRDefault="00175DBF" w:rsidP="009E1B48">
            <w:pPr>
              <w:suppressAutoHyphens w:val="0"/>
              <w:spacing w:before="40" w:after="40" w:line="220" w:lineRule="exact"/>
              <w:ind w:right="113"/>
              <w:jc w:val="center"/>
              <w:rPr>
                <w:sz w:val="18"/>
              </w:rPr>
            </w:pPr>
            <w:r w:rsidRPr="00C64DE4">
              <w:rPr>
                <w:sz w:val="18"/>
              </w:rPr>
              <w:t>1,800</w:t>
            </w:r>
          </w:p>
          <w:p w14:paraId="7BD2CD15" w14:textId="77777777" w:rsidR="00175DBF" w:rsidRPr="00C64DE4" w:rsidRDefault="00175DBF" w:rsidP="009E1B48">
            <w:pPr>
              <w:suppressAutoHyphens w:val="0"/>
              <w:spacing w:before="40" w:after="40" w:line="220" w:lineRule="exact"/>
              <w:ind w:right="113"/>
              <w:jc w:val="center"/>
              <w:rPr>
                <w:sz w:val="18"/>
              </w:rPr>
            </w:pPr>
            <w:r w:rsidRPr="00C64DE4">
              <w:rPr>
                <w:sz w:val="18"/>
              </w:rPr>
              <w:t>34</w:t>
            </w:r>
          </w:p>
        </w:tc>
        <w:tc>
          <w:tcPr>
            <w:tcW w:w="725" w:type="dxa"/>
            <w:tcBorders>
              <w:top w:val="single" w:sz="12" w:space="0" w:color="auto"/>
            </w:tcBorders>
            <w:shd w:val="clear" w:color="auto" w:fill="auto"/>
            <w:vAlign w:val="bottom"/>
          </w:tcPr>
          <w:p w14:paraId="611296F6" w14:textId="77777777" w:rsidR="00175DBF" w:rsidRPr="00C64DE4" w:rsidRDefault="00175DBF" w:rsidP="009E1B48">
            <w:pPr>
              <w:suppressAutoHyphens w:val="0"/>
              <w:spacing w:before="40" w:after="40" w:line="220" w:lineRule="exact"/>
              <w:ind w:right="113"/>
              <w:jc w:val="center"/>
              <w:rPr>
                <w:sz w:val="18"/>
              </w:rPr>
            </w:pPr>
            <w:r w:rsidRPr="00C64DE4">
              <w:rPr>
                <w:sz w:val="18"/>
              </w:rPr>
              <w:t>1,200</w:t>
            </w:r>
          </w:p>
          <w:p w14:paraId="213650C8" w14:textId="77777777" w:rsidR="00175DBF" w:rsidRPr="00C64DE4" w:rsidRDefault="00175DBF" w:rsidP="009E1B48">
            <w:pPr>
              <w:suppressAutoHyphens w:val="0"/>
              <w:spacing w:before="40" w:after="40" w:line="220" w:lineRule="exact"/>
              <w:ind w:right="113"/>
              <w:jc w:val="center"/>
              <w:rPr>
                <w:sz w:val="18"/>
              </w:rPr>
            </w:pPr>
            <w:r w:rsidRPr="00C64DE4">
              <w:rPr>
                <w:sz w:val="18"/>
              </w:rPr>
              <w:t>24</w:t>
            </w:r>
          </w:p>
        </w:tc>
        <w:tc>
          <w:tcPr>
            <w:tcW w:w="632" w:type="dxa"/>
            <w:tcBorders>
              <w:top w:val="single" w:sz="12" w:space="0" w:color="auto"/>
            </w:tcBorders>
            <w:shd w:val="clear" w:color="auto" w:fill="auto"/>
            <w:vAlign w:val="bottom"/>
          </w:tcPr>
          <w:p w14:paraId="3BC5D456" w14:textId="77777777" w:rsidR="00175DBF" w:rsidRPr="00C64DE4" w:rsidRDefault="00175DBF" w:rsidP="009E1B48">
            <w:pPr>
              <w:suppressAutoHyphens w:val="0"/>
              <w:spacing w:before="40" w:after="40" w:line="220" w:lineRule="exact"/>
              <w:ind w:right="113"/>
              <w:jc w:val="center"/>
              <w:rPr>
                <w:sz w:val="18"/>
              </w:rPr>
            </w:pPr>
            <w:r w:rsidRPr="00C64DE4">
              <w:rPr>
                <w:sz w:val="18"/>
              </w:rPr>
              <w:t>610</w:t>
            </w:r>
          </w:p>
          <w:p w14:paraId="2F6FAC41"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tcBorders>
              <w:top w:val="single" w:sz="12" w:space="0" w:color="auto"/>
            </w:tcBorders>
            <w:shd w:val="clear" w:color="auto" w:fill="auto"/>
            <w:vAlign w:val="bottom"/>
          </w:tcPr>
          <w:p w14:paraId="6A2FF840" w14:textId="77777777" w:rsidR="00175DBF" w:rsidRPr="00C64DE4" w:rsidRDefault="00175DBF" w:rsidP="009E1B48">
            <w:pPr>
              <w:suppressAutoHyphens w:val="0"/>
              <w:spacing w:before="40" w:after="40" w:line="220" w:lineRule="exact"/>
              <w:ind w:right="113"/>
              <w:jc w:val="center"/>
              <w:rPr>
                <w:sz w:val="18"/>
              </w:rPr>
            </w:pPr>
            <w:r w:rsidRPr="00C64DE4">
              <w:rPr>
                <w:sz w:val="18"/>
              </w:rPr>
              <w:t>540</w:t>
            </w:r>
          </w:p>
          <w:p w14:paraId="4D53A9C2"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tcBorders>
              <w:top w:val="single" w:sz="12" w:space="0" w:color="auto"/>
            </w:tcBorders>
            <w:shd w:val="clear" w:color="auto" w:fill="auto"/>
            <w:vAlign w:val="bottom"/>
          </w:tcPr>
          <w:p w14:paraId="1DA450A5" w14:textId="77777777" w:rsidR="00175DBF" w:rsidRPr="00C64DE4" w:rsidRDefault="00175DBF" w:rsidP="009E1B48">
            <w:pPr>
              <w:suppressAutoHyphens w:val="0"/>
              <w:spacing w:before="40" w:after="40" w:line="220" w:lineRule="exact"/>
              <w:ind w:right="113"/>
              <w:jc w:val="center"/>
              <w:rPr>
                <w:sz w:val="18"/>
              </w:rPr>
            </w:pPr>
            <w:r w:rsidRPr="00C64DE4">
              <w:rPr>
                <w:sz w:val="18"/>
              </w:rPr>
              <w:t>470</w:t>
            </w:r>
          </w:p>
          <w:p w14:paraId="43B68343"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tcBorders>
              <w:top w:val="single" w:sz="12" w:space="0" w:color="auto"/>
            </w:tcBorders>
            <w:shd w:val="clear" w:color="auto" w:fill="auto"/>
            <w:vAlign w:val="bottom"/>
          </w:tcPr>
          <w:p w14:paraId="4BD67975" w14:textId="77777777" w:rsidR="00175DBF" w:rsidRPr="00C64DE4" w:rsidRDefault="00175DBF" w:rsidP="009E1B48">
            <w:pPr>
              <w:suppressAutoHyphens w:val="0"/>
              <w:spacing w:before="40" w:after="40" w:line="220" w:lineRule="exact"/>
              <w:ind w:right="113"/>
              <w:jc w:val="center"/>
              <w:rPr>
                <w:sz w:val="18"/>
              </w:rPr>
            </w:pPr>
            <w:r w:rsidRPr="00C64DE4">
              <w:rPr>
                <w:sz w:val="18"/>
              </w:rPr>
              <w:t>400</w:t>
            </w:r>
          </w:p>
          <w:p w14:paraId="7DFE485B"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r>
      <w:tr w:rsidR="00175DBF" w:rsidRPr="00C64DE4" w14:paraId="7C03C3BD" w14:textId="77777777" w:rsidTr="00806416">
        <w:tc>
          <w:tcPr>
            <w:tcW w:w="819" w:type="dxa"/>
            <w:shd w:val="clear" w:color="auto" w:fill="auto"/>
          </w:tcPr>
          <w:p w14:paraId="44A85EFC" w14:textId="77777777" w:rsidR="00175DBF" w:rsidRPr="00C64DE4" w:rsidRDefault="00175DBF" w:rsidP="009E1B48">
            <w:pPr>
              <w:suppressAutoHyphens w:val="0"/>
              <w:spacing w:before="40" w:after="40" w:line="220" w:lineRule="exact"/>
              <w:ind w:left="113" w:right="113"/>
              <w:rPr>
                <w:sz w:val="18"/>
              </w:rPr>
            </w:pPr>
            <w:r w:rsidRPr="00C64DE4">
              <w:rPr>
                <w:sz w:val="18"/>
              </w:rPr>
              <w:t>Amber</w:t>
            </w:r>
          </w:p>
        </w:tc>
        <w:tc>
          <w:tcPr>
            <w:tcW w:w="1191" w:type="dxa"/>
            <w:shd w:val="clear" w:color="auto" w:fill="auto"/>
            <w:vAlign w:val="bottom"/>
          </w:tcPr>
          <w:p w14:paraId="0A50C783"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58029786"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376" w:type="dxa"/>
            <w:shd w:val="clear" w:color="auto" w:fill="auto"/>
            <w:vAlign w:val="bottom"/>
          </w:tcPr>
          <w:p w14:paraId="767BCC96" w14:textId="77777777" w:rsidR="00175DBF" w:rsidRPr="00C64DE4" w:rsidRDefault="00175DBF" w:rsidP="009E1B48">
            <w:pPr>
              <w:suppressAutoHyphens w:val="0"/>
              <w:spacing w:before="40" w:after="40" w:line="220" w:lineRule="exact"/>
              <w:ind w:right="113"/>
              <w:jc w:val="center"/>
              <w:rPr>
                <w:sz w:val="18"/>
              </w:rPr>
            </w:pPr>
          </w:p>
        </w:tc>
        <w:tc>
          <w:tcPr>
            <w:tcW w:w="731" w:type="dxa"/>
            <w:shd w:val="clear" w:color="auto" w:fill="auto"/>
            <w:vAlign w:val="bottom"/>
          </w:tcPr>
          <w:p w14:paraId="06649FB1" w14:textId="77777777" w:rsidR="00175DBF" w:rsidRPr="00C64DE4" w:rsidRDefault="00175DBF" w:rsidP="009E1B48">
            <w:pPr>
              <w:suppressAutoHyphens w:val="0"/>
              <w:spacing w:before="40" w:after="40" w:line="220" w:lineRule="exact"/>
              <w:ind w:right="113"/>
              <w:jc w:val="center"/>
              <w:rPr>
                <w:sz w:val="18"/>
              </w:rPr>
            </w:pPr>
            <w:r w:rsidRPr="00C64DE4">
              <w:rPr>
                <w:sz w:val="18"/>
              </w:rPr>
              <w:t>1,125</w:t>
            </w:r>
          </w:p>
          <w:p w14:paraId="5D4EECE4" w14:textId="77777777" w:rsidR="00175DBF" w:rsidRPr="00C64DE4" w:rsidRDefault="00175DBF" w:rsidP="009E1B48">
            <w:pPr>
              <w:suppressAutoHyphens w:val="0"/>
              <w:spacing w:before="40" w:after="40" w:line="220" w:lineRule="exact"/>
              <w:ind w:right="113"/>
              <w:jc w:val="center"/>
              <w:rPr>
                <w:sz w:val="18"/>
              </w:rPr>
            </w:pPr>
            <w:r w:rsidRPr="00C64DE4">
              <w:rPr>
                <w:sz w:val="18"/>
              </w:rPr>
              <w:t>21</w:t>
            </w:r>
          </w:p>
        </w:tc>
        <w:tc>
          <w:tcPr>
            <w:tcW w:w="725" w:type="dxa"/>
            <w:shd w:val="clear" w:color="auto" w:fill="auto"/>
            <w:vAlign w:val="bottom"/>
          </w:tcPr>
          <w:p w14:paraId="37E2CB62" w14:textId="77777777" w:rsidR="00175DBF" w:rsidRPr="00C64DE4" w:rsidRDefault="00175DBF" w:rsidP="009E1B48">
            <w:pPr>
              <w:suppressAutoHyphens w:val="0"/>
              <w:spacing w:before="40" w:after="40" w:line="220" w:lineRule="exact"/>
              <w:ind w:right="113"/>
              <w:jc w:val="center"/>
              <w:rPr>
                <w:sz w:val="18"/>
              </w:rPr>
            </w:pPr>
            <w:r w:rsidRPr="00C64DE4">
              <w:rPr>
                <w:sz w:val="18"/>
              </w:rPr>
              <w:t>750</w:t>
            </w:r>
          </w:p>
          <w:p w14:paraId="12A13F4D"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shd w:val="clear" w:color="auto" w:fill="auto"/>
            <w:vAlign w:val="bottom"/>
          </w:tcPr>
          <w:p w14:paraId="4F063880" w14:textId="77777777" w:rsidR="00175DBF" w:rsidRPr="00C64DE4" w:rsidRDefault="00175DBF" w:rsidP="009E1B48">
            <w:pPr>
              <w:suppressAutoHyphens w:val="0"/>
              <w:spacing w:before="40" w:after="40" w:line="220" w:lineRule="exact"/>
              <w:ind w:right="113"/>
              <w:jc w:val="center"/>
              <w:rPr>
                <w:sz w:val="18"/>
              </w:rPr>
            </w:pPr>
            <w:r w:rsidRPr="00C64DE4">
              <w:rPr>
                <w:sz w:val="18"/>
              </w:rPr>
              <w:t>380</w:t>
            </w:r>
          </w:p>
          <w:p w14:paraId="3CB263F0"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c>
          <w:tcPr>
            <w:tcW w:w="632" w:type="dxa"/>
            <w:shd w:val="clear" w:color="auto" w:fill="auto"/>
            <w:vAlign w:val="bottom"/>
          </w:tcPr>
          <w:p w14:paraId="22B0B512" w14:textId="77777777" w:rsidR="00175DBF" w:rsidRPr="00C64DE4" w:rsidRDefault="00175DBF" w:rsidP="009E1B48">
            <w:pPr>
              <w:suppressAutoHyphens w:val="0"/>
              <w:spacing w:before="40" w:after="40" w:line="220" w:lineRule="exact"/>
              <w:ind w:right="113"/>
              <w:jc w:val="center"/>
              <w:rPr>
                <w:sz w:val="18"/>
              </w:rPr>
            </w:pPr>
            <w:r w:rsidRPr="00C64DE4">
              <w:rPr>
                <w:sz w:val="18"/>
              </w:rPr>
              <w:t>335</w:t>
            </w:r>
          </w:p>
          <w:p w14:paraId="701F46EF"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c>
          <w:tcPr>
            <w:tcW w:w="632" w:type="dxa"/>
            <w:shd w:val="clear" w:color="auto" w:fill="auto"/>
            <w:vAlign w:val="bottom"/>
          </w:tcPr>
          <w:p w14:paraId="7AF11F07" w14:textId="77777777" w:rsidR="00175DBF" w:rsidRPr="00C64DE4" w:rsidRDefault="00175DBF" w:rsidP="009E1B48">
            <w:pPr>
              <w:suppressAutoHyphens w:val="0"/>
              <w:spacing w:before="40" w:after="40" w:line="220" w:lineRule="exact"/>
              <w:ind w:right="113"/>
              <w:jc w:val="center"/>
              <w:rPr>
                <w:sz w:val="18"/>
              </w:rPr>
            </w:pPr>
            <w:r w:rsidRPr="00C64DE4">
              <w:rPr>
                <w:sz w:val="18"/>
              </w:rPr>
              <w:t>290</w:t>
            </w:r>
          </w:p>
          <w:p w14:paraId="0F405871"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c>
          <w:tcPr>
            <w:tcW w:w="632" w:type="dxa"/>
            <w:shd w:val="clear" w:color="auto" w:fill="auto"/>
            <w:vAlign w:val="bottom"/>
          </w:tcPr>
          <w:p w14:paraId="328D9522" w14:textId="77777777" w:rsidR="00175DBF" w:rsidRPr="00C64DE4" w:rsidRDefault="00175DBF" w:rsidP="009E1B48">
            <w:pPr>
              <w:suppressAutoHyphens w:val="0"/>
              <w:spacing w:before="40" w:after="40" w:line="220" w:lineRule="exact"/>
              <w:ind w:right="113"/>
              <w:jc w:val="center"/>
              <w:rPr>
                <w:sz w:val="18"/>
              </w:rPr>
            </w:pPr>
            <w:r w:rsidRPr="00C64DE4">
              <w:rPr>
                <w:sz w:val="18"/>
              </w:rPr>
              <w:t>250</w:t>
            </w:r>
          </w:p>
          <w:p w14:paraId="7C9F0806"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r>
      <w:tr w:rsidR="00175DBF" w:rsidRPr="00C64DE4" w14:paraId="22F6C342" w14:textId="77777777" w:rsidTr="00806416">
        <w:tc>
          <w:tcPr>
            <w:tcW w:w="819" w:type="dxa"/>
            <w:tcBorders>
              <w:bottom w:val="single" w:sz="12" w:space="0" w:color="auto"/>
            </w:tcBorders>
            <w:shd w:val="clear" w:color="auto" w:fill="auto"/>
          </w:tcPr>
          <w:p w14:paraId="377929B7" w14:textId="77777777" w:rsidR="00175DBF" w:rsidRPr="00C64DE4" w:rsidRDefault="00175DBF" w:rsidP="009E1B48">
            <w:pPr>
              <w:suppressAutoHyphens w:val="0"/>
              <w:spacing w:before="40" w:after="40" w:line="220" w:lineRule="exact"/>
              <w:ind w:left="113" w:right="113"/>
              <w:rPr>
                <w:sz w:val="18"/>
              </w:rPr>
            </w:pPr>
            <w:r w:rsidRPr="00C64DE4">
              <w:rPr>
                <w:sz w:val="18"/>
              </w:rPr>
              <w:t>Red</w:t>
            </w:r>
          </w:p>
        </w:tc>
        <w:tc>
          <w:tcPr>
            <w:tcW w:w="1191" w:type="dxa"/>
            <w:tcBorders>
              <w:bottom w:val="single" w:sz="12" w:space="0" w:color="auto"/>
            </w:tcBorders>
            <w:shd w:val="clear" w:color="auto" w:fill="auto"/>
            <w:vAlign w:val="bottom"/>
          </w:tcPr>
          <w:p w14:paraId="3E42154A"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0837A07D"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376" w:type="dxa"/>
            <w:tcBorders>
              <w:bottom w:val="single" w:sz="12" w:space="0" w:color="auto"/>
            </w:tcBorders>
            <w:shd w:val="clear" w:color="auto" w:fill="auto"/>
            <w:vAlign w:val="bottom"/>
          </w:tcPr>
          <w:p w14:paraId="59147E67" w14:textId="77777777" w:rsidR="00175DBF" w:rsidRPr="00C64DE4" w:rsidRDefault="00175DBF" w:rsidP="009E1B48">
            <w:pPr>
              <w:suppressAutoHyphens w:val="0"/>
              <w:spacing w:before="40" w:after="40" w:line="220" w:lineRule="exact"/>
              <w:ind w:right="113"/>
              <w:jc w:val="center"/>
              <w:rPr>
                <w:sz w:val="18"/>
              </w:rPr>
            </w:pPr>
          </w:p>
        </w:tc>
        <w:tc>
          <w:tcPr>
            <w:tcW w:w="731" w:type="dxa"/>
            <w:tcBorders>
              <w:bottom w:val="single" w:sz="12" w:space="0" w:color="auto"/>
            </w:tcBorders>
            <w:shd w:val="clear" w:color="auto" w:fill="auto"/>
            <w:vAlign w:val="bottom"/>
          </w:tcPr>
          <w:p w14:paraId="02420898" w14:textId="77777777" w:rsidR="00175DBF" w:rsidRPr="00C64DE4" w:rsidRDefault="00175DBF" w:rsidP="009E1B48">
            <w:pPr>
              <w:suppressAutoHyphens w:val="0"/>
              <w:spacing w:before="40" w:after="40" w:line="220" w:lineRule="exact"/>
              <w:ind w:right="113"/>
              <w:jc w:val="center"/>
              <w:rPr>
                <w:sz w:val="18"/>
              </w:rPr>
            </w:pPr>
            <w:r w:rsidRPr="00C64DE4">
              <w:rPr>
                <w:sz w:val="18"/>
              </w:rPr>
              <w:t>450</w:t>
            </w:r>
          </w:p>
          <w:p w14:paraId="3A505429" w14:textId="77777777" w:rsidR="00175DBF" w:rsidRPr="00C64DE4" w:rsidRDefault="00175DBF" w:rsidP="009E1B48">
            <w:pPr>
              <w:suppressAutoHyphens w:val="0"/>
              <w:spacing w:before="40" w:after="40" w:line="220" w:lineRule="exact"/>
              <w:ind w:right="113"/>
              <w:jc w:val="center"/>
              <w:rPr>
                <w:sz w:val="18"/>
              </w:rPr>
            </w:pPr>
            <w:r w:rsidRPr="00C64DE4">
              <w:rPr>
                <w:sz w:val="18"/>
              </w:rPr>
              <w:t>9</w:t>
            </w:r>
          </w:p>
        </w:tc>
        <w:tc>
          <w:tcPr>
            <w:tcW w:w="725" w:type="dxa"/>
            <w:tcBorders>
              <w:bottom w:val="single" w:sz="12" w:space="0" w:color="auto"/>
            </w:tcBorders>
            <w:shd w:val="clear" w:color="auto" w:fill="auto"/>
            <w:vAlign w:val="bottom"/>
          </w:tcPr>
          <w:p w14:paraId="36B9716E" w14:textId="77777777" w:rsidR="00175DBF" w:rsidRPr="00C64DE4" w:rsidRDefault="00175DBF" w:rsidP="009E1B48">
            <w:pPr>
              <w:suppressAutoHyphens w:val="0"/>
              <w:spacing w:before="40" w:after="40" w:line="220" w:lineRule="exact"/>
              <w:ind w:right="113"/>
              <w:jc w:val="center"/>
              <w:rPr>
                <w:sz w:val="18"/>
              </w:rPr>
            </w:pPr>
            <w:r w:rsidRPr="00C64DE4">
              <w:rPr>
                <w:sz w:val="18"/>
              </w:rPr>
              <w:t>300</w:t>
            </w:r>
          </w:p>
          <w:p w14:paraId="03414CDA" w14:textId="77777777" w:rsidR="00175DBF" w:rsidRPr="00C64DE4" w:rsidRDefault="00175DBF" w:rsidP="009E1B48">
            <w:pPr>
              <w:suppressAutoHyphens w:val="0"/>
              <w:spacing w:before="40" w:after="40" w:line="220" w:lineRule="exact"/>
              <w:ind w:right="113"/>
              <w:jc w:val="center"/>
              <w:rPr>
                <w:sz w:val="18"/>
              </w:rPr>
            </w:pPr>
            <w:r w:rsidRPr="00C64DE4">
              <w:rPr>
                <w:sz w:val="18"/>
              </w:rPr>
              <w:t>6</w:t>
            </w:r>
          </w:p>
        </w:tc>
        <w:tc>
          <w:tcPr>
            <w:tcW w:w="632" w:type="dxa"/>
            <w:tcBorders>
              <w:bottom w:val="single" w:sz="12" w:space="0" w:color="auto"/>
            </w:tcBorders>
            <w:shd w:val="clear" w:color="auto" w:fill="auto"/>
            <w:vAlign w:val="bottom"/>
          </w:tcPr>
          <w:p w14:paraId="7B2DEA09" w14:textId="77777777" w:rsidR="00175DBF" w:rsidRPr="00C64DE4" w:rsidRDefault="00175DBF" w:rsidP="009E1B48">
            <w:pPr>
              <w:suppressAutoHyphens w:val="0"/>
              <w:spacing w:before="40" w:after="40" w:line="220" w:lineRule="exact"/>
              <w:ind w:right="113"/>
              <w:jc w:val="center"/>
              <w:rPr>
                <w:sz w:val="18"/>
              </w:rPr>
            </w:pPr>
            <w:r w:rsidRPr="00C64DE4">
              <w:rPr>
                <w:sz w:val="18"/>
              </w:rPr>
              <w:t>150</w:t>
            </w:r>
          </w:p>
          <w:p w14:paraId="2B7846DF"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c>
          <w:tcPr>
            <w:tcW w:w="632" w:type="dxa"/>
            <w:tcBorders>
              <w:bottom w:val="single" w:sz="12" w:space="0" w:color="auto"/>
            </w:tcBorders>
            <w:shd w:val="clear" w:color="auto" w:fill="auto"/>
            <w:vAlign w:val="bottom"/>
          </w:tcPr>
          <w:p w14:paraId="40439D46" w14:textId="77777777" w:rsidR="00175DBF" w:rsidRPr="00C64DE4" w:rsidRDefault="00175DBF" w:rsidP="009E1B48">
            <w:pPr>
              <w:suppressAutoHyphens w:val="0"/>
              <w:spacing w:before="40" w:after="40" w:line="220" w:lineRule="exact"/>
              <w:ind w:right="113"/>
              <w:jc w:val="center"/>
              <w:rPr>
                <w:sz w:val="18"/>
              </w:rPr>
            </w:pPr>
            <w:r w:rsidRPr="00C64DE4">
              <w:rPr>
                <w:sz w:val="18"/>
              </w:rPr>
              <w:t>135</w:t>
            </w:r>
          </w:p>
          <w:p w14:paraId="7CF54C1C"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c>
          <w:tcPr>
            <w:tcW w:w="632" w:type="dxa"/>
            <w:tcBorders>
              <w:bottom w:val="single" w:sz="12" w:space="0" w:color="auto"/>
            </w:tcBorders>
            <w:shd w:val="clear" w:color="auto" w:fill="auto"/>
            <w:vAlign w:val="bottom"/>
          </w:tcPr>
          <w:p w14:paraId="6975CB86" w14:textId="77777777" w:rsidR="00175DBF" w:rsidRPr="00C64DE4" w:rsidRDefault="00175DBF" w:rsidP="009E1B48">
            <w:pPr>
              <w:suppressAutoHyphens w:val="0"/>
              <w:spacing w:before="40" w:after="40" w:line="220" w:lineRule="exact"/>
              <w:ind w:right="113"/>
              <w:jc w:val="center"/>
              <w:rPr>
                <w:sz w:val="18"/>
              </w:rPr>
            </w:pPr>
            <w:r w:rsidRPr="00C64DE4">
              <w:rPr>
                <w:sz w:val="18"/>
              </w:rPr>
              <w:t>115</w:t>
            </w:r>
          </w:p>
          <w:p w14:paraId="670DCF89"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c>
          <w:tcPr>
            <w:tcW w:w="632" w:type="dxa"/>
            <w:tcBorders>
              <w:bottom w:val="single" w:sz="12" w:space="0" w:color="auto"/>
            </w:tcBorders>
            <w:shd w:val="clear" w:color="auto" w:fill="auto"/>
            <w:vAlign w:val="bottom"/>
          </w:tcPr>
          <w:p w14:paraId="17DF9E47" w14:textId="77777777" w:rsidR="00175DBF" w:rsidRPr="00C64DE4" w:rsidRDefault="00175DBF" w:rsidP="009E1B48">
            <w:pPr>
              <w:suppressAutoHyphens w:val="0"/>
              <w:spacing w:before="40" w:after="40" w:line="220" w:lineRule="exact"/>
              <w:ind w:right="113"/>
              <w:jc w:val="center"/>
              <w:rPr>
                <w:sz w:val="18"/>
              </w:rPr>
            </w:pPr>
            <w:r w:rsidRPr="00C64DE4">
              <w:rPr>
                <w:sz w:val="18"/>
              </w:rPr>
              <w:t>100</w:t>
            </w:r>
          </w:p>
          <w:p w14:paraId="78C7C5A8"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r>
    </w:tbl>
    <w:p w14:paraId="6B39AC66" w14:textId="77777777" w:rsidR="00175DBF" w:rsidRPr="00C64DE4" w:rsidRDefault="00103FAC" w:rsidP="00806416">
      <w:pPr>
        <w:widowControl w:val="0"/>
        <w:spacing w:before="120" w:after="120"/>
        <w:ind w:left="2268" w:right="1134" w:hanging="1134"/>
        <w:jc w:val="both"/>
      </w:pPr>
      <w:r w:rsidRPr="00C64DE4">
        <w:t>5</w:t>
      </w:r>
      <w:r w:rsidR="00D510C9" w:rsidRPr="00C64DE4">
        <w:t>.3.</w:t>
      </w:r>
      <w:r w:rsidR="001A7AC8" w:rsidRPr="00C64DE4">
        <w:t>4</w:t>
      </w:r>
      <w:r w:rsidR="00175DBF" w:rsidRPr="00C64DE4">
        <w:t>.</w:t>
      </w:r>
      <w:r w:rsidR="008F0B3A" w:rsidRPr="00C64DE4">
        <w:t>2</w:t>
      </w:r>
      <w:r w:rsidR="001A7AC8" w:rsidRPr="00C64DE4">
        <w:t>.</w:t>
      </w:r>
      <w:r w:rsidR="00175DBF" w:rsidRPr="00C64DE4">
        <w:tab/>
        <w:t xml:space="preserve">However, in the case where a </w:t>
      </w:r>
      <w:r w:rsidR="005A117F" w:rsidRPr="00C64DE4">
        <w:t>retro-reflective device</w:t>
      </w:r>
      <w:r w:rsidR="00175DBF" w:rsidRPr="00C64DE4">
        <w:t xml:space="preserve"> of Class IVA is intended to be installed with its H plane at a mounting height less than 750 mm above the ground, the CIL values are verified only up to an angle of 5° downwards.</w:t>
      </w:r>
    </w:p>
    <w:p w14:paraId="1E97A44A" w14:textId="77777777" w:rsidR="00D61A7D" w:rsidRPr="00C64DE4" w:rsidRDefault="00103FAC" w:rsidP="00806416">
      <w:pPr>
        <w:widowControl w:val="0"/>
        <w:spacing w:after="120"/>
        <w:ind w:left="2268" w:right="1134" w:hanging="1134"/>
        <w:jc w:val="both"/>
      </w:pPr>
      <w:r w:rsidRPr="00C64DE4">
        <w:t>5</w:t>
      </w:r>
      <w:r w:rsidR="002D0E16" w:rsidRPr="00C64DE4">
        <w:t>.3.</w:t>
      </w:r>
      <w:r w:rsidR="001A7AC8" w:rsidRPr="00C64DE4">
        <w:t>5</w:t>
      </w:r>
      <w:r w:rsidR="002D0E16" w:rsidRPr="00C64DE4">
        <w:t>.</w:t>
      </w:r>
      <w:r w:rsidR="002D0E16" w:rsidRPr="00C64DE4">
        <w:tab/>
      </w:r>
      <w:r w:rsidR="000A3427" w:rsidRPr="00C64DE4">
        <w:t xml:space="preserve">Colour of the reflected light of the device </w:t>
      </w:r>
    </w:p>
    <w:p w14:paraId="3A867FA1" w14:textId="625626CC" w:rsidR="00405685" w:rsidRPr="00D52FBB" w:rsidRDefault="00103FAC" w:rsidP="00806416">
      <w:pPr>
        <w:widowControl w:val="0"/>
        <w:spacing w:after="120"/>
        <w:ind w:left="2268" w:right="1134" w:hanging="1134"/>
        <w:jc w:val="both"/>
      </w:pPr>
      <w:r w:rsidRPr="00C64DE4">
        <w:t>5</w:t>
      </w:r>
      <w:r w:rsidR="00405685" w:rsidRPr="00C64DE4">
        <w:t>.3.</w:t>
      </w:r>
      <w:r w:rsidR="001A7AC8" w:rsidRPr="00C64DE4">
        <w:t>5</w:t>
      </w:r>
      <w:r w:rsidR="00405685" w:rsidRPr="00C64DE4">
        <w:t>.1.</w:t>
      </w:r>
      <w:r w:rsidR="00405685" w:rsidRPr="00C64DE4">
        <w:tab/>
      </w:r>
      <w:r w:rsidR="00405685" w:rsidRPr="00D52FBB">
        <w:t xml:space="preserve">The testing of the colour for </w:t>
      </w:r>
      <w:r w:rsidR="005A117F" w:rsidRPr="00D52FBB">
        <w:t>retro-reflective device</w:t>
      </w:r>
      <w:r w:rsidR="00405685" w:rsidRPr="00D52FBB">
        <w:t xml:space="preserve"> (night-time colour) shall be carried out according to the method described in paragraph </w:t>
      </w:r>
      <w:r w:rsidR="00EE73DA" w:rsidRPr="00D52FBB">
        <w:t>4.2.1</w:t>
      </w:r>
      <w:r w:rsidR="00D52FBB">
        <w:t>.</w:t>
      </w:r>
    </w:p>
    <w:p w14:paraId="54DB07AC" w14:textId="77777777" w:rsidR="00405685" w:rsidRPr="00C64DE4" w:rsidRDefault="00103FAC" w:rsidP="00806416">
      <w:pPr>
        <w:widowControl w:val="0"/>
        <w:spacing w:after="120"/>
        <w:ind w:left="2268" w:right="1134" w:hanging="1134"/>
        <w:jc w:val="both"/>
      </w:pPr>
      <w:r w:rsidRPr="00C64DE4">
        <w:t>5</w:t>
      </w:r>
      <w:r w:rsidR="00405685" w:rsidRPr="00C64DE4">
        <w:t>.3.</w:t>
      </w:r>
      <w:r w:rsidR="001A7AC8" w:rsidRPr="00C64DE4">
        <w:t>5</w:t>
      </w:r>
      <w:r w:rsidR="00405685" w:rsidRPr="00C64DE4">
        <w:t>.2.</w:t>
      </w:r>
      <w:r w:rsidR="00405685" w:rsidRPr="00C64DE4">
        <w:tab/>
      </w:r>
      <w:r w:rsidR="00B95B0B" w:rsidRPr="00D52FBB">
        <w:t xml:space="preserve">The trichromatic coordinates of the reflected luminous flux must be within the limits for the night-time colours red, amber or white as specified in UN Regulation </w:t>
      </w:r>
      <w:r w:rsidR="00BB3DB3" w:rsidRPr="00D52FBB">
        <w:t xml:space="preserve">No. </w:t>
      </w:r>
      <w:r w:rsidR="00B95B0B" w:rsidRPr="00D52FBB">
        <w:t>48.</w:t>
      </w:r>
    </w:p>
    <w:p w14:paraId="71C2368F" w14:textId="77777777" w:rsidR="001A7AC8" w:rsidRPr="00C64DE4" w:rsidRDefault="00103FAC" w:rsidP="00806416">
      <w:pPr>
        <w:widowControl w:val="0"/>
        <w:spacing w:after="120"/>
        <w:ind w:left="2268" w:right="1134" w:hanging="1134"/>
        <w:jc w:val="both"/>
      </w:pPr>
      <w:r w:rsidRPr="00C64DE4">
        <w:t>5</w:t>
      </w:r>
      <w:r w:rsidR="001A7AC8" w:rsidRPr="00C64DE4">
        <w:t>.</w:t>
      </w:r>
      <w:r w:rsidR="006B5B92" w:rsidRPr="00C64DE4">
        <w:t>3</w:t>
      </w:r>
      <w:r w:rsidR="001A7AC8" w:rsidRPr="00C64DE4">
        <w:t>.6.</w:t>
      </w:r>
      <w:r w:rsidR="001A7AC8" w:rsidRPr="00C64DE4">
        <w:tab/>
      </w:r>
      <w:r w:rsidR="000A3427" w:rsidRPr="00C64DE4">
        <w:t>Special specification (tests) / resistance to external agents</w:t>
      </w:r>
    </w:p>
    <w:p w14:paraId="42B40D6D" w14:textId="71C68D7D" w:rsidR="005161FD" w:rsidRPr="00C64DE4" w:rsidRDefault="005161FD" w:rsidP="00806416">
      <w:pPr>
        <w:widowControl w:val="0"/>
        <w:spacing w:after="120"/>
        <w:ind w:left="2268" w:right="1134"/>
        <w:jc w:val="both"/>
      </w:pPr>
      <w:r w:rsidRPr="00C64DE4">
        <w:t xml:space="preserve">Depending on the nature of the materials of which the </w:t>
      </w:r>
      <w:r w:rsidR="005A117F" w:rsidRPr="00C64DE4">
        <w:t>retro-reflective device</w:t>
      </w:r>
      <w:r w:rsidRPr="00C64DE4">
        <w:t xml:space="preserve">s and, in particular, their optical units, are made, the </w:t>
      </w:r>
      <w:r w:rsidR="00614A4F">
        <w:t>Type Approval</w:t>
      </w:r>
      <w:r w:rsidRPr="00C64DE4">
        <w:t xml:space="preserve"> </w:t>
      </w:r>
      <w:r w:rsidR="00614A4F">
        <w:t>A</w:t>
      </w:r>
      <w:r w:rsidRPr="00C64DE4">
        <w:t>uthorities may authorize laboratories to omit certain unnecessary tests, subject to the express reservation that such omission must be mentioned under "Remarks" on the form notifying approval.</w:t>
      </w:r>
    </w:p>
    <w:p w14:paraId="48F0EAA3" w14:textId="3175735C" w:rsidR="0028362D" w:rsidRDefault="003B3AF1" w:rsidP="00806416">
      <w:pPr>
        <w:widowControl w:val="0"/>
        <w:spacing w:after="120"/>
        <w:ind w:left="2268" w:right="1134"/>
        <w:jc w:val="both"/>
        <w:rPr>
          <w:lang w:eastAsia="en-GB"/>
        </w:rPr>
      </w:pPr>
      <w:r w:rsidRPr="00C64DE4">
        <w:t>This is only applicable to tests described in Annex</w:t>
      </w:r>
      <w:r w:rsidR="00B95B0B" w:rsidRPr="00C64DE4">
        <w:t>es</w:t>
      </w:r>
      <w:r w:rsidRPr="00C64DE4">
        <w:t xml:space="preserve"> 11, 12, 14 and 21.</w:t>
      </w:r>
    </w:p>
    <w:p w14:paraId="374438D0" w14:textId="45AEF4E8" w:rsidR="00730446" w:rsidRPr="00C64DE4" w:rsidRDefault="00103FAC" w:rsidP="00D52FBB">
      <w:pPr>
        <w:widowControl w:val="0"/>
        <w:spacing w:after="120"/>
        <w:ind w:left="2268" w:right="1985" w:hanging="1134"/>
        <w:jc w:val="both"/>
      </w:pPr>
      <w:bookmarkStart w:id="6" w:name="_Toc369177400"/>
      <w:r w:rsidRPr="00C64DE4">
        <w:t>5</w:t>
      </w:r>
      <w:r w:rsidR="00D510C9" w:rsidRPr="00C64DE4">
        <w:t>.3.</w:t>
      </w:r>
      <w:r w:rsidR="002D0E16" w:rsidRPr="00C64DE4">
        <w:t>7</w:t>
      </w:r>
      <w:r w:rsidR="00D510C9" w:rsidRPr="00C64DE4">
        <w:t>.</w:t>
      </w:r>
      <w:r w:rsidR="00D510C9" w:rsidRPr="00C64DE4">
        <w:tab/>
      </w:r>
      <w:r w:rsidR="00E6280A" w:rsidRPr="00C64DE4">
        <w:t>Chronological order of tests for Class IVA</w:t>
      </w:r>
      <w:bookmarkEnd w:id="6"/>
    </w:p>
    <w:p w14:paraId="15390C4A" w14:textId="335B8176" w:rsidR="00F16256" w:rsidRDefault="00B95B0B" w:rsidP="00F16256">
      <w:pPr>
        <w:pStyle w:val="Heading1"/>
        <w:keepNext/>
        <w:keepLines/>
      </w:pPr>
      <w:r w:rsidRPr="00C64DE4">
        <w:lastRenderedPageBreak/>
        <w:t xml:space="preserve">Table </w:t>
      </w:r>
      <w:r w:rsidR="00BB3DB3" w:rsidRPr="00C64DE4">
        <w:t>8</w:t>
      </w:r>
    </w:p>
    <w:p w14:paraId="4F444A85" w14:textId="1DDF291D" w:rsidR="00B95B0B" w:rsidRPr="00F16256" w:rsidRDefault="00B95B0B" w:rsidP="00F16256">
      <w:pPr>
        <w:pStyle w:val="Heading1"/>
        <w:keepNext/>
        <w:keepLines/>
        <w:spacing w:after="120"/>
        <w:rPr>
          <w:b/>
          <w:bCs/>
        </w:rPr>
      </w:pPr>
      <w:r w:rsidRPr="00F16256">
        <w:rPr>
          <w:b/>
          <w:bCs/>
        </w:rPr>
        <w:t>Chronological order of tests (Class I</w:t>
      </w:r>
      <w:r w:rsidR="0015631C" w:rsidRPr="00F16256">
        <w:rPr>
          <w:b/>
          <w:bCs/>
        </w:rPr>
        <w:t>V</w:t>
      </w:r>
      <w:r w:rsidRPr="00F16256">
        <w:rPr>
          <w:b/>
          <w:bCs/>
        </w:rPr>
        <w:t>A)</w:t>
      </w:r>
    </w:p>
    <w:tbl>
      <w:tblPr>
        <w:tblW w:w="748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9"/>
        <w:gridCol w:w="3226"/>
        <w:gridCol w:w="341"/>
        <w:gridCol w:w="341"/>
        <w:gridCol w:w="341"/>
        <w:gridCol w:w="341"/>
        <w:gridCol w:w="341"/>
        <w:gridCol w:w="341"/>
        <w:gridCol w:w="341"/>
        <w:gridCol w:w="341"/>
        <w:gridCol w:w="341"/>
        <w:gridCol w:w="341"/>
      </w:tblGrid>
      <w:tr w:rsidR="00093A94" w:rsidRPr="00C64DE4" w14:paraId="08CB8800" w14:textId="77777777" w:rsidTr="00F16256">
        <w:trPr>
          <w:tblHeader/>
        </w:trPr>
        <w:tc>
          <w:tcPr>
            <w:tcW w:w="849" w:type="dxa"/>
            <w:tcBorders>
              <w:bottom w:val="nil"/>
              <w:right w:val="single" w:sz="2" w:space="0" w:color="auto"/>
            </w:tcBorders>
            <w:shd w:val="clear" w:color="auto" w:fill="auto"/>
          </w:tcPr>
          <w:p w14:paraId="0F6D3F82" w14:textId="77777777" w:rsidR="00093A94" w:rsidRPr="00C64DE4" w:rsidRDefault="00093A94" w:rsidP="00F16256">
            <w:pPr>
              <w:keepNext/>
              <w:keepLines/>
              <w:suppressAutoHyphens w:val="0"/>
              <w:spacing w:before="80" w:after="80" w:line="200" w:lineRule="exact"/>
              <w:ind w:left="57" w:right="113"/>
              <w:jc w:val="center"/>
              <w:rPr>
                <w:i/>
                <w:sz w:val="16"/>
                <w:szCs w:val="16"/>
              </w:rPr>
            </w:pPr>
            <w:r w:rsidRPr="00C64DE4">
              <w:rPr>
                <w:i/>
                <w:sz w:val="16"/>
                <w:szCs w:val="16"/>
              </w:rPr>
              <w:t>Number of annex</w:t>
            </w:r>
          </w:p>
        </w:tc>
        <w:tc>
          <w:tcPr>
            <w:tcW w:w="3226" w:type="dxa"/>
            <w:tcBorders>
              <w:left w:val="single" w:sz="2" w:space="0" w:color="auto"/>
              <w:bottom w:val="nil"/>
            </w:tcBorders>
            <w:shd w:val="clear" w:color="auto" w:fill="auto"/>
          </w:tcPr>
          <w:p w14:paraId="6D2A29D4" w14:textId="77777777" w:rsidR="00093A94" w:rsidRPr="00C64DE4" w:rsidRDefault="00093A94" w:rsidP="00F16256">
            <w:pPr>
              <w:keepNext/>
              <w:keepLines/>
              <w:suppressAutoHyphens w:val="0"/>
              <w:spacing w:before="80" w:after="80" w:line="200" w:lineRule="exact"/>
              <w:ind w:right="113"/>
              <w:jc w:val="center"/>
              <w:rPr>
                <w:i/>
                <w:sz w:val="16"/>
                <w:szCs w:val="16"/>
              </w:rPr>
            </w:pPr>
            <w:r w:rsidRPr="00C64DE4">
              <w:rPr>
                <w:i/>
                <w:sz w:val="16"/>
                <w:szCs w:val="16"/>
              </w:rPr>
              <w:t>Tests</w:t>
            </w:r>
          </w:p>
        </w:tc>
        <w:tc>
          <w:tcPr>
            <w:tcW w:w="3410" w:type="dxa"/>
            <w:gridSpan w:val="10"/>
            <w:shd w:val="clear" w:color="auto" w:fill="auto"/>
          </w:tcPr>
          <w:p w14:paraId="05938E6C" w14:textId="77777777" w:rsidR="00093A94" w:rsidRPr="00C64DE4" w:rsidRDefault="00093A94" w:rsidP="00F16256">
            <w:pPr>
              <w:keepNext/>
              <w:keepLines/>
              <w:suppressAutoHyphens w:val="0"/>
              <w:spacing w:before="80" w:after="80" w:line="200" w:lineRule="exact"/>
              <w:ind w:right="113"/>
              <w:jc w:val="center"/>
              <w:rPr>
                <w:i/>
                <w:sz w:val="16"/>
                <w:szCs w:val="16"/>
              </w:rPr>
            </w:pPr>
            <w:r w:rsidRPr="00C64DE4">
              <w:rPr>
                <w:i/>
                <w:sz w:val="16"/>
                <w:szCs w:val="16"/>
              </w:rPr>
              <w:t>Samples</w:t>
            </w:r>
          </w:p>
        </w:tc>
      </w:tr>
      <w:tr w:rsidR="00093A94" w:rsidRPr="00C64DE4" w14:paraId="721905BB" w14:textId="77777777" w:rsidTr="00F16256">
        <w:trPr>
          <w:tblHeader/>
        </w:trPr>
        <w:tc>
          <w:tcPr>
            <w:tcW w:w="849" w:type="dxa"/>
            <w:tcBorders>
              <w:top w:val="nil"/>
              <w:bottom w:val="single" w:sz="12" w:space="0" w:color="auto"/>
              <w:right w:val="single" w:sz="2" w:space="0" w:color="auto"/>
            </w:tcBorders>
            <w:shd w:val="clear" w:color="auto" w:fill="auto"/>
          </w:tcPr>
          <w:p w14:paraId="032D1569" w14:textId="77777777" w:rsidR="00093A94" w:rsidRPr="00C64DE4" w:rsidRDefault="00093A94" w:rsidP="00F16256">
            <w:pPr>
              <w:keepNext/>
              <w:keepLines/>
              <w:suppressAutoHyphens w:val="0"/>
              <w:spacing w:before="80" w:after="80" w:line="200" w:lineRule="exact"/>
              <w:ind w:right="113"/>
              <w:jc w:val="center"/>
              <w:rPr>
                <w:sz w:val="18"/>
              </w:rPr>
            </w:pPr>
          </w:p>
        </w:tc>
        <w:tc>
          <w:tcPr>
            <w:tcW w:w="3226" w:type="dxa"/>
            <w:tcBorders>
              <w:top w:val="nil"/>
              <w:left w:val="single" w:sz="2" w:space="0" w:color="auto"/>
              <w:bottom w:val="single" w:sz="12" w:space="0" w:color="auto"/>
            </w:tcBorders>
            <w:shd w:val="clear" w:color="auto" w:fill="auto"/>
          </w:tcPr>
          <w:p w14:paraId="739B1377" w14:textId="77777777" w:rsidR="00093A94" w:rsidRPr="00C64DE4" w:rsidRDefault="00093A94" w:rsidP="00F16256">
            <w:pPr>
              <w:keepNext/>
              <w:keepLines/>
              <w:suppressAutoHyphens w:val="0"/>
              <w:spacing w:before="80" w:after="80" w:line="200" w:lineRule="exact"/>
              <w:ind w:left="113" w:right="113"/>
              <w:rPr>
                <w:spacing w:val="-4"/>
                <w:sz w:val="18"/>
              </w:rPr>
            </w:pPr>
          </w:p>
        </w:tc>
        <w:tc>
          <w:tcPr>
            <w:tcW w:w="341" w:type="dxa"/>
            <w:tcBorders>
              <w:bottom w:val="single" w:sz="12" w:space="0" w:color="auto"/>
            </w:tcBorders>
            <w:shd w:val="clear" w:color="auto" w:fill="auto"/>
          </w:tcPr>
          <w:p w14:paraId="1F46B086"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a</w:t>
            </w:r>
          </w:p>
        </w:tc>
        <w:tc>
          <w:tcPr>
            <w:tcW w:w="341" w:type="dxa"/>
            <w:tcBorders>
              <w:bottom w:val="single" w:sz="12" w:space="0" w:color="auto"/>
            </w:tcBorders>
            <w:shd w:val="clear" w:color="auto" w:fill="auto"/>
          </w:tcPr>
          <w:p w14:paraId="75EECBA2"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b</w:t>
            </w:r>
          </w:p>
        </w:tc>
        <w:tc>
          <w:tcPr>
            <w:tcW w:w="341" w:type="dxa"/>
            <w:tcBorders>
              <w:bottom w:val="single" w:sz="12" w:space="0" w:color="auto"/>
            </w:tcBorders>
            <w:shd w:val="clear" w:color="auto" w:fill="auto"/>
          </w:tcPr>
          <w:p w14:paraId="65070694"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c</w:t>
            </w:r>
          </w:p>
        </w:tc>
        <w:tc>
          <w:tcPr>
            <w:tcW w:w="341" w:type="dxa"/>
            <w:tcBorders>
              <w:bottom w:val="single" w:sz="12" w:space="0" w:color="auto"/>
            </w:tcBorders>
            <w:shd w:val="clear" w:color="auto" w:fill="auto"/>
          </w:tcPr>
          <w:p w14:paraId="59943800"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d</w:t>
            </w:r>
          </w:p>
        </w:tc>
        <w:tc>
          <w:tcPr>
            <w:tcW w:w="341" w:type="dxa"/>
            <w:tcBorders>
              <w:bottom w:val="single" w:sz="12" w:space="0" w:color="auto"/>
            </w:tcBorders>
            <w:shd w:val="clear" w:color="auto" w:fill="auto"/>
          </w:tcPr>
          <w:p w14:paraId="263548D8"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e</w:t>
            </w:r>
          </w:p>
        </w:tc>
        <w:tc>
          <w:tcPr>
            <w:tcW w:w="341" w:type="dxa"/>
            <w:tcBorders>
              <w:bottom w:val="single" w:sz="12" w:space="0" w:color="auto"/>
            </w:tcBorders>
            <w:shd w:val="clear" w:color="auto" w:fill="auto"/>
          </w:tcPr>
          <w:p w14:paraId="65384F13"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f</w:t>
            </w:r>
          </w:p>
        </w:tc>
        <w:tc>
          <w:tcPr>
            <w:tcW w:w="341" w:type="dxa"/>
            <w:tcBorders>
              <w:bottom w:val="single" w:sz="12" w:space="0" w:color="auto"/>
            </w:tcBorders>
            <w:shd w:val="clear" w:color="auto" w:fill="auto"/>
          </w:tcPr>
          <w:p w14:paraId="3C3E661E"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g</w:t>
            </w:r>
          </w:p>
        </w:tc>
        <w:tc>
          <w:tcPr>
            <w:tcW w:w="341" w:type="dxa"/>
            <w:tcBorders>
              <w:bottom w:val="single" w:sz="12" w:space="0" w:color="auto"/>
            </w:tcBorders>
            <w:shd w:val="clear" w:color="auto" w:fill="auto"/>
          </w:tcPr>
          <w:p w14:paraId="40E05B0D"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h</w:t>
            </w:r>
          </w:p>
        </w:tc>
        <w:tc>
          <w:tcPr>
            <w:tcW w:w="341" w:type="dxa"/>
            <w:tcBorders>
              <w:bottom w:val="single" w:sz="12" w:space="0" w:color="auto"/>
            </w:tcBorders>
            <w:shd w:val="clear" w:color="auto" w:fill="auto"/>
          </w:tcPr>
          <w:p w14:paraId="7A11C681"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i</w:t>
            </w:r>
          </w:p>
        </w:tc>
        <w:tc>
          <w:tcPr>
            <w:tcW w:w="341" w:type="dxa"/>
            <w:tcBorders>
              <w:bottom w:val="single" w:sz="12" w:space="0" w:color="auto"/>
            </w:tcBorders>
            <w:shd w:val="clear" w:color="auto" w:fill="auto"/>
          </w:tcPr>
          <w:p w14:paraId="16F93954"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j</w:t>
            </w:r>
          </w:p>
        </w:tc>
      </w:tr>
      <w:tr w:rsidR="00093A94" w:rsidRPr="00C64DE4" w14:paraId="0AC75E42" w14:textId="77777777" w:rsidTr="00F16256">
        <w:tc>
          <w:tcPr>
            <w:tcW w:w="849" w:type="dxa"/>
            <w:tcBorders>
              <w:top w:val="single" w:sz="12" w:space="0" w:color="auto"/>
            </w:tcBorders>
            <w:shd w:val="clear" w:color="auto" w:fill="auto"/>
          </w:tcPr>
          <w:p w14:paraId="44FDDC4E" w14:textId="77777777" w:rsidR="00093A94" w:rsidRPr="00C64DE4" w:rsidRDefault="00093A94" w:rsidP="00F16256">
            <w:pPr>
              <w:keepNext/>
              <w:keepLines/>
              <w:suppressAutoHyphens w:val="0"/>
              <w:spacing w:before="40" w:after="40" w:line="220" w:lineRule="exact"/>
              <w:ind w:right="113"/>
              <w:jc w:val="center"/>
              <w:rPr>
                <w:sz w:val="18"/>
              </w:rPr>
            </w:pPr>
            <w:r w:rsidRPr="00C64DE4">
              <w:rPr>
                <w:sz w:val="18"/>
              </w:rPr>
              <w:t>-</w:t>
            </w:r>
          </w:p>
        </w:tc>
        <w:tc>
          <w:tcPr>
            <w:tcW w:w="3226" w:type="dxa"/>
            <w:tcBorders>
              <w:top w:val="single" w:sz="12" w:space="0" w:color="auto"/>
            </w:tcBorders>
            <w:shd w:val="clear" w:color="auto" w:fill="auto"/>
          </w:tcPr>
          <w:p w14:paraId="59F98276" w14:textId="77777777" w:rsidR="00093A94" w:rsidRPr="00C64DE4" w:rsidRDefault="00093A94" w:rsidP="00F16256">
            <w:pPr>
              <w:keepNext/>
              <w:keepLines/>
              <w:suppressAutoHyphens w:val="0"/>
              <w:spacing w:before="40" w:after="40" w:line="220" w:lineRule="exact"/>
              <w:ind w:left="113" w:right="113"/>
              <w:rPr>
                <w:spacing w:val="-4"/>
                <w:sz w:val="18"/>
              </w:rPr>
            </w:pPr>
            <w:r w:rsidRPr="00C64DE4">
              <w:rPr>
                <w:spacing w:val="-4"/>
                <w:sz w:val="18"/>
              </w:rPr>
              <w:t>General specifications: visual inspection</w:t>
            </w:r>
          </w:p>
        </w:tc>
        <w:tc>
          <w:tcPr>
            <w:tcW w:w="341" w:type="dxa"/>
            <w:tcBorders>
              <w:top w:val="single" w:sz="12" w:space="0" w:color="auto"/>
            </w:tcBorders>
            <w:shd w:val="clear" w:color="auto" w:fill="auto"/>
          </w:tcPr>
          <w:p w14:paraId="540ED8CF"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58A06546"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1C5A13BC"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46B3DCF4"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7D304551"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3FE03BF9"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18698990"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23CF2571"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5CDC2881"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050ACF82"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r>
      <w:tr w:rsidR="00093A94" w:rsidRPr="00C64DE4" w14:paraId="078011B3" w14:textId="77777777" w:rsidTr="00F16256">
        <w:tc>
          <w:tcPr>
            <w:tcW w:w="849" w:type="dxa"/>
            <w:shd w:val="clear" w:color="auto" w:fill="auto"/>
          </w:tcPr>
          <w:p w14:paraId="1D77CE04" w14:textId="77777777" w:rsidR="00093A94" w:rsidRPr="00C64DE4" w:rsidRDefault="00093A94" w:rsidP="00F16256">
            <w:pPr>
              <w:keepNext/>
              <w:keepLines/>
              <w:suppressAutoHyphens w:val="0"/>
              <w:spacing w:before="40" w:after="40" w:line="220" w:lineRule="exact"/>
              <w:ind w:right="113"/>
              <w:jc w:val="center"/>
              <w:rPr>
                <w:sz w:val="18"/>
              </w:rPr>
            </w:pPr>
            <w:r w:rsidRPr="00C64DE4">
              <w:rPr>
                <w:sz w:val="18"/>
              </w:rPr>
              <w:t>5</w:t>
            </w:r>
          </w:p>
        </w:tc>
        <w:tc>
          <w:tcPr>
            <w:tcW w:w="3226" w:type="dxa"/>
            <w:shd w:val="clear" w:color="auto" w:fill="auto"/>
          </w:tcPr>
          <w:p w14:paraId="1827203C" w14:textId="77777777" w:rsidR="00093A94" w:rsidRPr="00C64DE4" w:rsidRDefault="00093A94" w:rsidP="00F16256">
            <w:pPr>
              <w:keepNext/>
              <w:keepLines/>
              <w:suppressAutoHyphens w:val="0"/>
              <w:spacing w:before="40" w:after="40" w:line="220" w:lineRule="exact"/>
              <w:ind w:left="113" w:right="113"/>
              <w:rPr>
                <w:spacing w:val="-4"/>
                <w:sz w:val="18"/>
              </w:rPr>
            </w:pPr>
            <w:r w:rsidRPr="00C64DE4">
              <w:rPr>
                <w:spacing w:val="-4"/>
                <w:sz w:val="18"/>
              </w:rPr>
              <w:t>Shape and dimensions: visual inspection</w:t>
            </w:r>
          </w:p>
        </w:tc>
        <w:tc>
          <w:tcPr>
            <w:tcW w:w="341" w:type="dxa"/>
            <w:shd w:val="clear" w:color="auto" w:fill="auto"/>
          </w:tcPr>
          <w:p w14:paraId="300C5ACA"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503CBAD"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DA992F3"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D774BB8"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74A0AAB5"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2C1CBED"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FB92BC5"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DD11B41"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A0F5BAA"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A3C546F"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r>
      <w:tr w:rsidR="00093A94" w:rsidRPr="00C64DE4" w14:paraId="212859C6" w14:textId="77777777" w:rsidTr="00F16256">
        <w:tc>
          <w:tcPr>
            <w:tcW w:w="849" w:type="dxa"/>
            <w:shd w:val="clear" w:color="auto" w:fill="auto"/>
          </w:tcPr>
          <w:p w14:paraId="5733BEAB" w14:textId="77777777" w:rsidR="00093A94" w:rsidRPr="00C64DE4" w:rsidRDefault="00093A94" w:rsidP="00F16256">
            <w:pPr>
              <w:suppressAutoHyphens w:val="0"/>
              <w:spacing w:before="40" w:after="40" w:line="220" w:lineRule="exact"/>
              <w:ind w:right="113"/>
              <w:jc w:val="center"/>
              <w:rPr>
                <w:sz w:val="18"/>
              </w:rPr>
            </w:pPr>
            <w:r w:rsidRPr="00C64DE4">
              <w:rPr>
                <w:sz w:val="18"/>
              </w:rPr>
              <w:t>10</w:t>
            </w:r>
          </w:p>
        </w:tc>
        <w:tc>
          <w:tcPr>
            <w:tcW w:w="3226" w:type="dxa"/>
            <w:shd w:val="clear" w:color="auto" w:fill="auto"/>
          </w:tcPr>
          <w:p w14:paraId="77267A43"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Heat:</w:t>
            </w:r>
            <w:r w:rsidRPr="00C64DE4">
              <w:rPr>
                <w:spacing w:val="-4"/>
                <w:sz w:val="18"/>
              </w:rPr>
              <w:tab/>
              <w:t>48 h at 65 °C ± 2°C</w:t>
            </w:r>
          </w:p>
          <w:p w14:paraId="1A2D5BDF"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t>Visual inspection for distortion</w:t>
            </w:r>
          </w:p>
        </w:tc>
        <w:tc>
          <w:tcPr>
            <w:tcW w:w="341" w:type="dxa"/>
            <w:shd w:val="clear" w:color="auto" w:fill="auto"/>
          </w:tcPr>
          <w:p w14:paraId="592A337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305DBB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2CBA44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969D743"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C740A4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2ABAC63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A5415C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6D5858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86FA7D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E87A8B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5616A9A"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54346C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0FFEA70"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4D1747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26F139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A5041F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3FF184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C52AE6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AF8E2F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1927A66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r>
      <w:tr w:rsidR="00093A94" w:rsidRPr="00C64DE4" w14:paraId="0FB5B76D" w14:textId="77777777" w:rsidTr="00F16256">
        <w:tc>
          <w:tcPr>
            <w:tcW w:w="849" w:type="dxa"/>
            <w:shd w:val="clear" w:color="auto" w:fill="auto"/>
          </w:tcPr>
          <w:p w14:paraId="2408C0EC" w14:textId="77777777" w:rsidR="00093A94" w:rsidRPr="00C64DE4" w:rsidRDefault="00093A94" w:rsidP="00F16256">
            <w:pPr>
              <w:suppressAutoHyphens w:val="0"/>
              <w:spacing w:before="40" w:after="40" w:line="220" w:lineRule="exact"/>
              <w:ind w:right="113"/>
              <w:jc w:val="center"/>
              <w:rPr>
                <w:sz w:val="18"/>
              </w:rPr>
            </w:pPr>
            <w:r w:rsidRPr="00C64DE4">
              <w:rPr>
                <w:sz w:val="18"/>
              </w:rPr>
              <w:t>6</w:t>
            </w:r>
          </w:p>
        </w:tc>
        <w:tc>
          <w:tcPr>
            <w:tcW w:w="3226" w:type="dxa"/>
            <w:shd w:val="clear" w:color="auto" w:fill="auto"/>
          </w:tcPr>
          <w:p w14:paraId="7EDDD5DA"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Colorimetry: visual inspection</w:t>
            </w:r>
          </w:p>
          <w:p w14:paraId="1F620E4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1" w:type="dxa"/>
            <w:shd w:val="clear" w:color="auto" w:fill="auto"/>
          </w:tcPr>
          <w:p w14:paraId="0FCA537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FF1EE3A"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F4CFEA9"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27D28033"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18CE018"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47DE21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C568ED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FB3118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3B3EA5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832E3E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35DE0E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3899213"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r>
      <w:tr w:rsidR="00093A94" w:rsidRPr="00C64DE4" w14:paraId="297444A9" w14:textId="77777777" w:rsidTr="00F16256">
        <w:tc>
          <w:tcPr>
            <w:tcW w:w="849" w:type="dxa"/>
            <w:shd w:val="clear" w:color="auto" w:fill="auto"/>
          </w:tcPr>
          <w:p w14:paraId="494A7FE1" w14:textId="77777777" w:rsidR="00093A94" w:rsidRPr="00C64DE4" w:rsidRDefault="00093A94" w:rsidP="00F16256">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4A18A5D1"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1" w:type="dxa"/>
            <w:shd w:val="clear" w:color="auto" w:fill="auto"/>
          </w:tcPr>
          <w:p w14:paraId="2E9E1CE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2C81C9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1FEAA8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1E18BD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4BE6C7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853849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711942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86C8D9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7804D9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02C959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r>
      <w:tr w:rsidR="00093A94" w:rsidRPr="00C64DE4" w14:paraId="4299FEC4" w14:textId="77777777" w:rsidTr="00F16256">
        <w:tc>
          <w:tcPr>
            <w:tcW w:w="849" w:type="dxa"/>
            <w:shd w:val="clear" w:color="auto" w:fill="auto"/>
          </w:tcPr>
          <w:p w14:paraId="6C7AC9B4" w14:textId="77777777" w:rsidR="00093A94" w:rsidRPr="00C64DE4" w:rsidRDefault="00093A94" w:rsidP="00F16256">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3D98F514"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Complete photometry</w:t>
            </w:r>
          </w:p>
        </w:tc>
        <w:tc>
          <w:tcPr>
            <w:tcW w:w="341" w:type="dxa"/>
            <w:shd w:val="clear" w:color="auto" w:fill="auto"/>
          </w:tcPr>
          <w:p w14:paraId="2FFECF51"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D64221A"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57D2AD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DE078E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78C169A"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44C1179"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5472EC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6DAE17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607484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06D77CE"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5E73FF3A" w14:textId="77777777" w:rsidTr="00F16256">
        <w:tc>
          <w:tcPr>
            <w:tcW w:w="849" w:type="dxa"/>
            <w:shd w:val="clear" w:color="auto" w:fill="auto"/>
          </w:tcPr>
          <w:p w14:paraId="28CF7262"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3963D08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Water:</w:t>
            </w:r>
            <w:r w:rsidRPr="00C64DE4">
              <w:rPr>
                <w:spacing w:val="-4"/>
                <w:sz w:val="18"/>
              </w:rPr>
              <w:tab/>
              <w:t>10 min. in normal position</w:t>
            </w:r>
          </w:p>
          <w:p w14:paraId="454383F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10 min. in inverted position</w:t>
            </w:r>
          </w:p>
          <w:p w14:paraId="4A2B5C8C"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7C8A4651" w14:textId="77777777" w:rsidR="00093A94" w:rsidRPr="00C64DE4" w:rsidRDefault="00093A94" w:rsidP="00F16256">
            <w:pPr>
              <w:suppressAutoHyphens w:val="0"/>
              <w:spacing w:before="40" w:after="40" w:line="220" w:lineRule="exact"/>
              <w:ind w:left="57" w:right="57"/>
              <w:jc w:val="center"/>
              <w:rPr>
                <w:sz w:val="18"/>
              </w:rPr>
            </w:pPr>
          </w:p>
          <w:p w14:paraId="5FB87B0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353864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653B62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480A867"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6C938F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09BCC8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74030F1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3467E03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010AB9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A92A58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6E418D0" w14:textId="77777777" w:rsidR="00093A94" w:rsidRPr="00C64DE4" w:rsidRDefault="00093A94" w:rsidP="00F16256">
            <w:pPr>
              <w:suppressAutoHyphens w:val="0"/>
              <w:spacing w:before="40" w:after="40" w:line="220" w:lineRule="exact"/>
              <w:ind w:left="57" w:right="57"/>
              <w:jc w:val="center"/>
              <w:rPr>
                <w:sz w:val="18"/>
              </w:rPr>
            </w:pPr>
          </w:p>
          <w:p w14:paraId="479899F6" w14:textId="77777777" w:rsidR="00093A94" w:rsidRPr="00C64DE4" w:rsidRDefault="00093A94" w:rsidP="00F16256">
            <w:pPr>
              <w:suppressAutoHyphens w:val="0"/>
              <w:spacing w:before="40" w:after="40" w:line="220" w:lineRule="exact"/>
              <w:ind w:left="57" w:right="57"/>
              <w:jc w:val="center"/>
              <w:rPr>
                <w:sz w:val="18"/>
              </w:rPr>
            </w:pPr>
          </w:p>
          <w:p w14:paraId="4457474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355A776" w14:textId="77777777" w:rsidR="00093A94" w:rsidRPr="00C64DE4" w:rsidRDefault="00093A94" w:rsidP="00F16256">
            <w:pPr>
              <w:suppressAutoHyphens w:val="0"/>
              <w:spacing w:before="40" w:after="40" w:line="220" w:lineRule="exact"/>
              <w:ind w:left="57" w:right="57"/>
              <w:jc w:val="center"/>
              <w:rPr>
                <w:sz w:val="18"/>
              </w:rPr>
            </w:pPr>
          </w:p>
          <w:p w14:paraId="680636B4" w14:textId="77777777" w:rsidR="00093A94" w:rsidRPr="00C64DE4" w:rsidRDefault="00093A94" w:rsidP="00F16256">
            <w:pPr>
              <w:suppressAutoHyphens w:val="0"/>
              <w:spacing w:before="40" w:after="40" w:line="220" w:lineRule="exact"/>
              <w:ind w:left="57" w:right="57"/>
              <w:jc w:val="center"/>
              <w:rPr>
                <w:sz w:val="18"/>
              </w:rPr>
            </w:pPr>
          </w:p>
          <w:p w14:paraId="516D734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EEB529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4CD2E3F"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4B0A5F7C" w14:textId="77777777" w:rsidTr="00F16256">
        <w:tc>
          <w:tcPr>
            <w:tcW w:w="849" w:type="dxa"/>
            <w:shd w:val="clear" w:color="auto" w:fill="auto"/>
          </w:tcPr>
          <w:p w14:paraId="231333D5"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32B82B1A"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Motor fuels:</w:t>
            </w:r>
            <w:r w:rsidRPr="00C64DE4">
              <w:rPr>
                <w:spacing w:val="-4"/>
                <w:sz w:val="18"/>
              </w:rPr>
              <w:tab/>
              <w:t>5 min.</w:t>
            </w:r>
          </w:p>
          <w:p w14:paraId="5E5A4B2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4902E92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FB7FF1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0C13753"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2F74203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504357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D8325F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B55310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E45C1E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52C0917" w14:textId="77777777" w:rsidR="00093A94" w:rsidRPr="00C64DE4" w:rsidRDefault="00093A94" w:rsidP="00F16256">
            <w:pPr>
              <w:suppressAutoHyphens w:val="0"/>
              <w:spacing w:before="40" w:after="40" w:line="220" w:lineRule="exact"/>
              <w:ind w:left="57" w:right="57"/>
              <w:jc w:val="center"/>
              <w:rPr>
                <w:sz w:val="18"/>
              </w:rPr>
            </w:pPr>
          </w:p>
          <w:p w14:paraId="75659935"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5B38EFF" w14:textId="77777777" w:rsidR="00093A94" w:rsidRPr="00C64DE4" w:rsidRDefault="00093A94" w:rsidP="00F16256">
            <w:pPr>
              <w:suppressAutoHyphens w:val="0"/>
              <w:spacing w:before="40" w:after="40" w:line="220" w:lineRule="exact"/>
              <w:ind w:left="57" w:right="57"/>
              <w:jc w:val="center"/>
              <w:rPr>
                <w:sz w:val="18"/>
              </w:rPr>
            </w:pPr>
          </w:p>
          <w:p w14:paraId="6481B98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FB68724"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86B64E3"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7472FAA2" w14:textId="77777777" w:rsidTr="00F16256">
        <w:tc>
          <w:tcPr>
            <w:tcW w:w="849" w:type="dxa"/>
            <w:shd w:val="clear" w:color="auto" w:fill="auto"/>
          </w:tcPr>
          <w:p w14:paraId="67FDFE2C"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160CCDEE"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Oils:</w:t>
            </w:r>
            <w:r w:rsidRPr="00C64DE4">
              <w:rPr>
                <w:spacing w:val="-4"/>
                <w:sz w:val="18"/>
              </w:rPr>
              <w:tab/>
            </w:r>
            <w:r w:rsidRPr="00C64DE4">
              <w:rPr>
                <w:spacing w:val="-4"/>
                <w:sz w:val="18"/>
              </w:rPr>
              <w:tab/>
              <w:t>5 min.</w:t>
            </w:r>
          </w:p>
          <w:p w14:paraId="0444E52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6218AE49"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7E31689"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DE474D1"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106230B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1F4D96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945A308"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F8C367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112FEF4"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0CB8A3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B81527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B448E5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014AE64"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02E526FE" w14:textId="77777777" w:rsidTr="00F16256">
        <w:tc>
          <w:tcPr>
            <w:tcW w:w="849" w:type="dxa"/>
            <w:shd w:val="clear" w:color="auto" w:fill="auto"/>
          </w:tcPr>
          <w:p w14:paraId="7A05FD8D" w14:textId="77777777" w:rsidR="00093A94" w:rsidRPr="00C64DE4" w:rsidRDefault="00093A94" w:rsidP="00F16256">
            <w:pPr>
              <w:suppressAutoHyphens w:val="0"/>
              <w:spacing w:before="40" w:after="40" w:line="220" w:lineRule="exact"/>
              <w:ind w:right="113"/>
              <w:jc w:val="center"/>
              <w:rPr>
                <w:sz w:val="18"/>
              </w:rPr>
            </w:pPr>
            <w:r w:rsidRPr="00C64DE4">
              <w:rPr>
                <w:sz w:val="18"/>
              </w:rPr>
              <w:t>6</w:t>
            </w:r>
          </w:p>
        </w:tc>
        <w:tc>
          <w:tcPr>
            <w:tcW w:w="3226" w:type="dxa"/>
            <w:shd w:val="clear" w:color="auto" w:fill="auto"/>
          </w:tcPr>
          <w:p w14:paraId="52DD0F38"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Colorimetry: visual inspection</w:t>
            </w:r>
          </w:p>
          <w:p w14:paraId="059DC112"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1" w:type="dxa"/>
            <w:shd w:val="clear" w:color="auto" w:fill="auto"/>
          </w:tcPr>
          <w:p w14:paraId="10048E55"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9D50E99"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D9DD48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AEE394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018E9A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6C9A69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1086AF6"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AFC281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69C156A" w14:textId="77777777" w:rsidR="00093A94" w:rsidRPr="00C64DE4" w:rsidRDefault="00093A94" w:rsidP="00F16256">
            <w:pPr>
              <w:suppressAutoHyphens w:val="0"/>
              <w:spacing w:before="40" w:after="40" w:line="220" w:lineRule="exact"/>
              <w:ind w:left="57" w:right="57"/>
              <w:jc w:val="center"/>
              <w:rPr>
                <w:sz w:val="18"/>
              </w:rPr>
            </w:pPr>
          </w:p>
          <w:p w14:paraId="1CEE499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C891324" w14:textId="77777777" w:rsidR="00093A94" w:rsidRPr="00C64DE4" w:rsidRDefault="00093A94" w:rsidP="00F16256">
            <w:pPr>
              <w:suppressAutoHyphens w:val="0"/>
              <w:spacing w:before="40" w:after="40" w:line="220" w:lineRule="exact"/>
              <w:ind w:left="57" w:right="57"/>
              <w:jc w:val="center"/>
              <w:rPr>
                <w:sz w:val="18"/>
              </w:rPr>
            </w:pPr>
          </w:p>
          <w:p w14:paraId="31B0599E"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56AE0E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04219D1"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21DA2FB7" w14:textId="77777777" w:rsidTr="00F16256">
        <w:tc>
          <w:tcPr>
            <w:tcW w:w="849" w:type="dxa"/>
            <w:shd w:val="clear" w:color="auto" w:fill="auto"/>
          </w:tcPr>
          <w:p w14:paraId="2C159D5E" w14:textId="77777777" w:rsidR="00093A94" w:rsidRPr="00C64DE4" w:rsidRDefault="00093A94" w:rsidP="00F16256">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5442DEC0"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1" w:type="dxa"/>
            <w:shd w:val="clear" w:color="auto" w:fill="auto"/>
          </w:tcPr>
          <w:p w14:paraId="24684DD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080253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F1FF06A"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756F90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E9BAE27"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574BB47"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A41539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7313FB7"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7664A96"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A48470A"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692F7006" w14:textId="77777777" w:rsidTr="00F16256">
        <w:tc>
          <w:tcPr>
            <w:tcW w:w="849" w:type="dxa"/>
            <w:shd w:val="clear" w:color="auto" w:fill="auto"/>
          </w:tcPr>
          <w:p w14:paraId="4A65343B"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2791907B"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Corrosion:</w:t>
            </w:r>
            <w:r w:rsidRPr="00C64DE4">
              <w:rPr>
                <w:spacing w:val="-4"/>
                <w:sz w:val="18"/>
              </w:rPr>
              <w:tab/>
              <w:t>24 hours</w:t>
            </w:r>
          </w:p>
          <w:p w14:paraId="16607862"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2 hours' interval</w:t>
            </w:r>
          </w:p>
          <w:p w14:paraId="0DF6F5D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24 hours</w:t>
            </w:r>
          </w:p>
          <w:p w14:paraId="5641C8F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34C87F3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AC5D4CD"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281723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B06CB1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EA9426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E64A96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26C4B64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392A3FA"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BA99F4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54FA75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BD3211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DAA99C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4DA0FE8"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CA0FBFD"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6F00868"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17F3C0C"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1EF786C6" w14:textId="77777777" w:rsidTr="00F16256">
        <w:tc>
          <w:tcPr>
            <w:tcW w:w="849" w:type="dxa"/>
            <w:shd w:val="clear" w:color="auto" w:fill="auto"/>
          </w:tcPr>
          <w:p w14:paraId="5BE983F3"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2877DF17"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Rear face:</w:t>
            </w:r>
            <w:r w:rsidRPr="00C64DE4">
              <w:rPr>
                <w:spacing w:val="-4"/>
                <w:sz w:val="18"/>
              </w:rPr>
              <w:tab/>
              <w:t>1 min.</w:t>
            </w:r>
          </w:p>
          <w:p w14:paraId="19B638B8"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7EAAA9A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43A8DEE"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563DAD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2CE91C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9BAE020"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134EFE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6E39D2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51091C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7B61FFE"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0F627C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E616C6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A880369"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456A7B99" w14:textId="77777777" w:rsidTr="00F16256">
        <w:tc>
          <w:tcPr>
            <w:tcW w:w="849" w:type="dxa"/>
            <w:shd w:val="clear" w:color="auto" w:fill="auto"/>
          </w:tcPr>
          <w:p w14:paraId="18FA132D" w14:textId="77777777" w:rsidR="00093A94" w:rsidRPr="00C64DE4" w:rsidRDefault="00093A94" w:rsidP="00F16256">
            <w:pPr>
              <w:suppressAutoHyphens w:val="0"/>
              <w:spacing w:before="40" w:after="40" w:line="220" w:lineRule="exact"/>
              <w:ind w:right="113"/>
              <w:jc w:val="center"/>
              <w:rPr>
                <w:sz w:val="18"/>
              </w:rPr>
            </w:pPr>
            <w:r w:rsidRPr="00C64DE4">
              <w:rPr>
                <w:sz w:val="18"/>
              </w:rPr>
              <w:t>13</w:t>
            </w:r>
          </w:p>
        </w:tc>
        <w:tc>
          <w:tcPr>
            <w:tcW w:w="3226" w:type="dxa"/>
            <w:shd w:val="clear" w:color="auto" w:fill="auto"/>
          </w:tcPr>
          <w:p w14:paraId="4CBE767F"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Impact</w:t>
            </w:r>
          </w:p>
          <w:p w14:paraId="41D4B51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1834DE3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F3EE004"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A24DE14"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368A34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04D620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33B6114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AC12110"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E1E565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CE397F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24A577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90B5868"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34B939B"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5358925E" w14:textId="77777777" w:rsidTr="00F16256">
        <w:tc>
          <w:tcPr>
            <w:tcW w:w="849" w:type="dxa"/>
            <w:shd w:val="clear" w:color="auto" w:fill="auto"/>
          </w:tcPr>
          <w:p w14:paraId="211471B4" w14:textId="77777777" w:rsidR="00093A94" w:rsidRPr="00C64DE4" w:rsidRDefault="00093A94" w:rsidP="00F16256">
            <w:pPr>
              <w:suppressAutoHyphens w:val="0"/>
              <w:spacing w:before="40" w:after="40" w:line="220" w:lineRule="exact"/>
              <w:ind w:right="113"/>
              <w:jc w:val="center"/>
              <w:rPr>
                <w:sz w:val="18"/>
              </w:rPr>
            </w:pPr>
            <w:r w:rsidRPr="00C64DE4">
              <w:rPr>
                <w:sz w:val="18"/>
              </w:rPr>
              <w:t>6</w:t>
            </w:r>
          </w:p>
        </w:tc>
        <w:tc>
          <w:tcPr>
            <w:tcW w:w="3226" w:type="dxa"/>
            <w:shd w:val="clear" w:color="auto" w:fill="auto"/>
          </w:tcPr>
          <w:p w14:paraId="285AC70E"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Colorimetry: visual inspection</w:t>
            </w:r>
          </w:p>
          <w:p w14:paraId="3D93348F"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1" w:type="dxa"/>
            <w:shd w:val="clear" w:color="auto" w:fill="auto"/>
          </w:tcPr>
          <w:p w14:paraId="53542EE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F99709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C826FE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30B0F1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A4DAA1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083D11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BF8F57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38ED79B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96471FA"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D753246"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41698F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1F65CF3"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3003394F" w14:textId="77777777" w:rsidTr="00F16256">
        <w:tc>
          <w:tcPr>
            <w:tcW w:w="849" w:type="dxa"/>
            <w:shd w:val="clear" w:color="auto" w:fill="auto"/>
          </w:tcPr>
          <w:p w14:paraId="07F413EB" w14:textId="77777777" w:rsidR="00093A94" w:rsidRPr="00C64DE4" w:rsidRDefault="00093A94" w:rsidP="00F16256">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39ACC3D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1" w:type="dxa"/>
            <w:shd w:val="clear" w:color="auto" w:fill="auto"/>
          </w:tcPr>
          <w:p w14:paraId="33E1BBB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5EA2BB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39B46E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6FC9DEE"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443974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00EE37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6385ACA"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AFFD11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30489A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02113D9"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4DC223A4" w14:textId="77777777" w:rsidTr="00F16256">
        <w:tc>
          <w:tcPr>
            <w:tcW w:w="849" w:type="dxa"/>
            <w:tcBorders>
              <w:bottom w:val="single" w:sz="12" w:space="0" w:color="auto"/>
            </w:tcBorders>
            <w:shd w:val="clear" w:color="auto" w:fill="auto"/>
          </w:tcPr>
          <w:p w14:paraId="06BA5E80" w14:textId="77777777" w:rsidR="00093A94" w:rsidRPr="00C64DE4" w:rsidRDefault="00093A94" w:rsidP="00F16256">
            <w:pPr>
              <w:suppressAutoHyphens w:val="0"/>
              <w:spacing w:before="40" w:after="40" w:line="220" w:lineRule="exact"/>
              <w:ind w:right="113"/>
              <w:jc w:val="center"/>
              <w:rPr>
                <w:sz w:val="18"/>
              </w:rPr>
            </w:pPr>
            <w:r w:rsidRPr="00C64DE4">
              <w:rPr>
                <w:sz w:val="18"/>
              </w:rPr>
              <w:t>14</w:t>
            </w:r>
          </w:p>
        </w:tc>
        <w:tc>
          <w:tcPr>
            <w:tcW w:w="3226" w:type="dxa"/>
            <w:tcBorders>
              <w:bottom w:val="single" w:sz="12" w:space="0" w:color="auto"/>
            </w:tcBorders>
            <w:shd w:val="clear" w:color="auto" w:fill="auto"/>
          </w:tcPr>
          <w:p w14:paraId="36C7FCF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Deposit of samples with Authority</w:t>
            </w:r>
          </w:p>
        </w:tc>
        <w:tc>
          <w:tcPr>
            <w:tcW w:w="341" w:type="dxa"/>
            <w:tcBorders>
              <w:bottom w:val="single" w:sz="12" w:space="0" w:color="auto"/>
            </w:tcBorders>
            <w:shd w:val="clear" w:color="auto" w:fill="auto"/>
          </w:tcPr>
          <w:p w14:paraId="31404681"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tcBorders>
              <w:bottom w:val="single" w:sz="12" w:space="0" w:color="auto"/>
            </w:tcBorders>
            <w:shd w:val="clear" w:color="auto" w:fill="auto"/>
          </w:tcPr>
          <w:p w14:paraId="09DD943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tcBorders>
              <w:bottom w:val="single" w:sz="12" w:space="0" w:color="auto"/>
            </w:tcBorders>
            <w:shd w:val="clear" w:color="auto" w:fill="auto"/>
          </w:tcPr>
          <w:p w14:paraId="148CA5AE"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72BCBC8E"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4D9A8434"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3BCE9908"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7FD18F16"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256B2E43"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1BDA9024"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2AD879B7" w14:textId="77777777" w:rsidR="00093A94" w:rsidRPr="00C64DE4" w:rsidRDefault="00093A94" w:rsidP="00F16256">
            <w:pPr>
              <w:suppressAutoHyphens w:val="0"/>
              <w:spacing w:before="40" w:after="40" w:line="220" w:lineRule="exact"/>
              <w:ind w:left="57" w:right="57"/>
              <w:jc w:val="center"/>
              <w:rPr>
                <w:sz w:val="18"/>
              </w:rPr>
            </w:pPr>
          </w:p>
        </w:tc>
      </w:tr>
    </w:tbl>
    <w:p w14:paraId="1AAA9C95" w14:textId="77777777" w:rsidR="0028362D" w:rsidRDefault="0028362D">
      <w:pPr>
        <w:suppressAutoHyphens w:val="0"/>
        <w:spacing w:line="240" w:lineRule="auto"/>
        <w:rPr>
          <w:lang w:eastAsia="en-GB"/>
        </w:rPr>
      </w:pPr>
      <w:r>
        <w:rPr>
          <w:lang w:eastAsia="en-GB"/>
        </w:rPr>
        <w:br w:type="page"/>
      </w:r>
    </w:p>
    <w:p w14:paraId="762CEEC4" w14:textId="68B8EADE" w:rsidR="006513A6" w:rsidRPr="00C64DE4" w:rsidRDefault="00577A26" w:rsidP="00093A94">
      <w:pPr>
        <w:widowControl w:val="0"/>
        <w:spacing w:after="120"/>
        <w:ind w:left="2268" w:right="1134" w:hanging="1134"/>
        <w:jc w:val="both"/>
      </w:pPr>
      <w:r w:rsidRPr="00C64DE4">
        <w:lastRenderedPageBreak/>
        <w:t>5.4</w:t>
      </w:r>
      <w:r w:rsidR="00830798">
        <w:t>.</w:t>
      </w:r>
      <w:r w:rsidRPr="00C64DE4">
        <w:tab/>
      </w:r>
      <w:r w:rsidR="00F16256" w:rsidRPr="00C64DE4">
        <w:t xml:space="preserve">Technical requirements concerning retro-reflective markings of the Classes </w:t>
      </w:r>
      <w:r w:rsidRPr="00C64DE4">
        <w:t>C (</w:t>
      </w:r>
      <w:r w:rsidR="00F16256" w:rsidRPr="00C64DE4">
        <w:t xml:space="preserve">Symbols </w:t>
      </w:r>
      <w:r w:rsidRPr="00C64DE4">
        <w:t>“C”)</w:t>
      </w:r>
    </w:p>
    <w:p w14:paraId="34D0D1F6" w14:textId="77777777" w:rsidR="00C859A6" w:rsidRPr="00830798" w:rsidRDefault="00103FAC" w:rsidP="00093A94">
      <w:pPr>
        <w:widowControl w:val="0"/>
        <w:spacing w:after="120"/>
        <w:ind w:left="2268" w:right="1134" w:hanging="1134"/>
        <w:jc w:val="both"/>
      </w:pPr>
      <w:r w:rsidRPr="00C64DE4">
        <w:t>5</w:t>
      </w:r>
      <w:r w:rsidR="006513A6" w:rsidRPr="00C64DE4">
        <w:t>.4.1.</w:t>
      </w:r>
      <w:r w:rsidR="006513A6" w:rsidRPr="00C64DE4">
        <w:tab/>
      </w:r>
      <w:r w:rsidR="001075C0" w:rsidRPr="00C64DE4">
        <w:t xml:space="preserve">Every </w:t>
      </w:r>
      <w:r w:rsidR="00C859A6" w:rsidRPr="00C64DE4">
        <w:t xml:space="preserve">retro-reflective marking </w:t>
      </w:r>
      <w:r w:rsidR="001075C0" w:rsidRPr="00C64DE4">
        <w:t>of the Class</w:t>
      </w:r>
      <w:r w:rsidR="006A7855" w:rsidRPr="00C64DE4">
        <w:t>es</w:t>
      </w:r>
      <w:r w:rsidR="001075C0" w:rsidRPr="00C64DE4">
        <w:t xml:space="preserve"> C</w:t>
      </w:r>
      <w:r w:rsidR="006A7855" w:rsidRPr="00C64DE4">
        <w:t xml:space="preserve"> and F</w:t>
      </w:r>
      <w:r w:rsidR="00C859A6" w:rsidRPr="00C64DE4">
        <w:t xml:space="preserve">, when tested according to paragraph </w:t>
      </w:r>
      <w:r w:rsidR="00EE73DA">
        <w:t>5</w:t>
      </w:r>
      <w:r w:rsidR="00C859A6" w:rsidRPr="00C64DE4">
        <w:t>.4.3., shall meet:</w:t>
      </w:r>
    </w:p>
    <w:p w14:paraId="4A138E7A" w14:textId="2BF1F749" w:rsidR="00C859A6" w:rsidRPr="00C64DE4" w:rsidRDefault="009D65B0" w:rsidP="00093A94">
      <w:pPr>
        <w:pStyle w:val="para"/>
        <w:ind w:left="2832" w:hanging="564"/>
        <w:rPr>
          <w:lang w:val="en-GB"/>
        </w:rPr>
      </w:pPr>
      <w:r>
        <w:rPr>
          <w:lang w:val="en-GB"/>
        </w:rPr>
        <w:t>(a)</w:t>
      </w:r>
      <w:r>
        <w:rPr>
          <w:lang w:val="en-GB"/>
        </w:rPr>
        <w:tab/>
      </w:r>
      <w:r w:rsidR="00F16256">
        <w:rPr>
          <w:lang w:val="en-GB"/>
        </w:rPr>
        <w:t>T</w:t>
      </w:r>
      <w:r w:rsidR="00C859A6" w:rsidRPr="00C64DE4">
        <w:rPr>
          <w:lang w:val="en-GB"/>
        </w:rPr>
        <w:t>he dimensions and shape requirements set fort</w:t>
      </w:r>
      <w:r w:rsidR="00D51278">
        <w:rPr>
          <w:lang w:val="en-GB"/>
        </w:rPr>
        <w:t>h in Annex 5;</w:t>
      </w:r>
      <w:r w:rsidR="00C859A6" w:rsidRPr="00C64DE4">
        <w:rPr>
          <w:lang w:val="en-GB"/>
        </w:rPr>
        <w:t xml:space="preserve"> and </w:t>
      </w:r>
    </w:p>
    <w:p w14:paraId="6B4DBC6E" w14:textId="640BDA64" w:rsidR="00C859A6" w:rsidRPr="00EE73DA" w:rsidRDefault="009D65B0" w:rsidP="00093A94">
      <w:pPr>
        <w:pStyle w:val="para"/>
        <w:ind w:left="2835" w:hanging="567"/>
        <w:rPr>
          <w:lang w:val="en-GB"/>
        </w:rPr>
      </w:pPr>
      <w:r>
        <w:rPr>
          <w:lang w:val="en-GB"/>
        </w:rPr>
        <w:t>(b)</w:t>
      </w:r>
      <w:r>
        <w:rPr>
          <w:lang w:val="en-GB"/>
        </w:rPr>
        <w:tab/>
      </w:r>
      <w:r w:rsidR="00F16256">
        <w:rPr>
          <w:lang w:val="en-GB"/>
        </w:rPr>
        <w:t>T</w:t>
      </w:r>
      <w:r w:rsidR="00C859A6" w:rsidRPr="00C64DE4">
        <w:rPr>
          <w:lang w:val="en-GB"/>
        </w:rPr>
        <w:t xml:space="preserve">he photometric and colorimetric requirements as specified in </w:t>
      </w:r>
      <w:r w:rsidR="00C859A6" w:rsidRPr="00965033">
        <w:rPr>
          <w:lang w:val="en-GB"/>
        </w:rPr>
        <w:t xml:space="preserve">paragraphs </w:t>
      </w:r>
      <w:r w:rsidR="00EE73DA" w:rsidRPr="00965033">
        <w:rPr>
          <w:lang w:val="en-GB"/>
        </w:rPr>
        <w:t>5</w:t>
      </w:r>
      <w:r w:rsidR="00C859A6" w:rsidRPr="00965033">
        <w:rPr>
          <w:lang w:val="en-GB"/>
        </w:rPr>
        <w:t xml:space="preserve">.4.4. to </w:t>
      </w:r>
      <w:r w:rsidR="00EE73DA" w:rsidRPr="00965033">
        <w:rPr>
          <w:lang w:val="en-GB"/>
        </w:rPr>
        <w:t>5</w:t>
      </w:r>
      <w:r w:rsidR="00C859A6" w:rsidRPr="00965033">
        <w:rPr>
          <w:lang w:val="en-GB"/>
        </w:rPr>
        <w:t>.4.5.</w:t>
      </w:r>
      <w:r w:rsidR="00D51278">
        <w:rPr>
          <w:lang w:val="en-GB"/>
        </w:rPr>
        <w:t>;</w:t>
      </w:r>
      <w:r w:rsidR="00C859A6" w:rsidRPr="00EE73DA">
        <w:rPr>
          <w:lang w:val="en-GB"/>
        </w:rPr>
        <w:t xml:space="preserve"> and</w:t>
      </w:r>
    </w:p>
    <w:p w14:paraId="2042A732" w14:textId="0BC38DCF" w:rsidR="00C859A6" w:rsidRPr="00EE73DA" w:rsidRDefault="009D65B0" w:rsidP="00093A94">
      <w:pPr>
        <w:pStyle w:val="para"/>
        <w:ind w:left="2835" w:hanging="567"/>
        <w:rPr>
          <w:lang w:val="en-GB"/>
        </w:rPr>
      </w:pPr>
      <w:r>
        <w:rPr>
          <w:lang w:val="en-GB"/>
        </w:rPr>
        <w:t>(c)</w:t>
      </w:r>
      <w:r>
        <w:rPr>
          <w:lang w:val="en-GB"/>
        </w:rPr>
        <w:tab/>
      </w:r>
      <w:r w:rsidR="00F16256">
        <w:rPr>
          <w:lang w:val="en-GB"/>
        </w:rPr>
        <w:t>T</w:t>
      </w:r>
      <w:r w:rsidR="00C859A6" w:rsidRPr="00EE73DA">
        <w:rPr>
          <w:lang w:val="en-GB"/>
        </w:rPr>
        <w:t xml:space="preserve">he physical and mechanical requirements set forth in </w:t>
      </w:r>
      <w:r w:rsidR="00C859A6" w:rsidRPr="00965033">
        <w:rPr>
          <w:lang w:val="en-GB"/>
        </w:rPr>
        <w:t xml:space="preserve">paragraph </w:t>
      </w:r>
      <w:r w:rsidR="00EE73DA" w:rsidRPr="00965033">
        <w:rPr>
          <w:lang w:val="en-GB"/>
        </w:rPr>
        <w:t>5</w:t>
      </w:r>
      <w:r w:rsidR="00C859A6" w:rsidRPr="00965033">
        <w:rPr>
          <w:lang w:val="en-GB"/>
        </w:rPr>
        <w:t>.4.6</w:t>
      </w:r>
      <w:r>
        <w:rPr>
          <w:lang w:val="en-GB"/>
        </w:rPr>
        <w:t>.</w:t>
      </w:r>
    </w:p>
    <w:p w14:paraId="3814FDE9" w14:textId="77777777" w:rsidR="002A171D" w:rsidRPr="00C64DE4" w:rsidRDefault="00103FAC" w:rsidP="00093A94">
      <w:pPr>
        <w:widowControl w:val="0"/>
        <w:spacing w:after="120"/>
        <w:ind w:left="2268" w:right="1134" w:hanging="1134"/>
        <w:jc w:val="both"/>
      </w:pPr>
      <w:r w:rsidRPr="00C64DE4">
        <w:t>5</w:t>
      </w:r>
      <w:r w:rsidR="005161FD" w:rsidRPr="00C64DE4">
        <w:t>.4.2.</w:t>
      </w:r>
      <w:r w:rsidR="005161FD" w:rsidRPr="00C64DE4">
        <w:tab/>
        <w:t>The appl</w:t>
      </w:r>
      <w:r w:rsidR="002A171D" w:rsidRPr="00C64DE4">
        <w:t>icant shall submit for approval:</w:t>
      </w:r>
    </w:p>
    <w:p w14:paraId="185D97D5" w14:textId="1B56D52F" w:rsidR="002A171D" w:rsidRPr="00C64DE4" w:rsidRDefault="00103FAC" w:rsidP="00093A94">
      <w:pPr>
        <w:widowControl w:val="0"/>
        <w:spacing w:after="120"/>
        <w:ind w:left="2268" w:right="1134" w:hanging="1134"/>
        <w:jc w:val="both"/>
      </w:pPr>
      <w:r w:rsidRPr="00C64DE4">
        <w:t>5</w:t>
      </w:r>
      <w:r w:rsidR="002A171D" w:rsidRPr="00C64DE4">
        <w:t>.4.2.1.</w:t>
      </w:r>
      <w:r w:rsidR="002A171D" w:rsidRPr="00C64DE4">
        <w:tab/>
        <w:t>Five test samples representing strips of retro-reflective marking materials have to be su</w:t>
      </w:r>
      <w:r w:rsidR="00E11165">
        <w:t>bmitted to the test laboratory.</w:t>
      </w:r>
      <w:r w:rsidR="002A171D" w:rsidRPr="00C64DE4">
        <w:t xml:space="preserve"> In the case of strips, at least a length of 3 meters shall be provided</w:t>
      </w:r>
    </w:p>
    <w:p w14:paraId="59968518" w14:textId="3E8360A7" w:rsidR="002A171D" w:rsidRPr="00C64DE4" w:rsidRDefault="00103FAC" w:rsidP="00093A94">
      <w:pPr>
        <w:widowControl w:val="0"/>
        <w:spacing w:after="120"/>
        <w:ind w:left="2268" w:right="1134" w:hanging="1134"/>
        <w:jc w:val="both"/>
      </w:pPr>
      <w:r w:rsidRPr="00C64DE4">
        <w:t>5</w:t>
      </w:r>
      <w:r w:rsidR="002A171D" w:rsidRPr="00C64DE4">
        <w:t>.4.2.2.</w:t>
      </w:r>
      <w:r w:rsidR="002A171D" w:rsidRPr="00C64DE4">
        <w:tab/>
        <w:t xml:space="preserve">The test samples shall be representative of current production, manufactured in accordance with the recommendation of the manufacturer(s) of the retro-reflective marking materials. </w:t>
      </w:r>
      <w:r w:rsidR="008A4F4A">
        <w:rPr>
          <w:rStyle w:val="FootnoteReference"/>
        </w:rPr>
        <w:footnoteReference w:id="3"/>
      </w:r>
    </w:p>
    <w:p w14:paraId="7E7CC4D4" w14:textId="21910AFA" w:rsidR="005161FD" w:rsidRPr="00C64DE4" w:rsidRDefault="00103FAC" w:rsidP="00093A94">
      <w:pPr>
        <w:widowControl w:val="0"/>
        <w:spacing w:after="120"/>
        <w:ind w:left="2268" w:right="1134" w:hanging="1134"/>
        <w:jc w:val="both"/>
      </w:pPr>
      <w:r w:rsidRPr="00C64DE4">
        <w:t>5</w:t>
      </w:r>
      <w:r w:rsidR="000962D8" w:rsidRPr="00C64DE4">
        <w:t>.4.2.</w:t>
      </w:r>
      <w:r w:rsidR="0057528F" w:rsidRPr="00C64DE4">
        <w:t>3</w:t>
      </w:r>
      <w:r w:rsidR="000962D8" w:rsidRPr="00C64DE4">
        <w:t>.</w:t>
      </w:r>
      <w:r w:rsidR="000962D8" w:rsidRPr="00C64DE4">
        <w:tab/>
        <w:t>The samples</w:t>
      </w:r>
      <w:r w:rsidR="005161FD" w:rsidRPr="00C64DE4">
        <w:t xml:space="preserve"> shall be tested in the chronological order indicated in </w:t>
      </w:r>
      <w:r w:rsidR="00D37F03">
        <w:t>p</w:t>
      </w:r>
      <w:r w:rsidR="005161FD" w:rsidRPr="00965033">
        <w:t xml:space="preserve">aragraph </w:t>
      </w:r>
      <w:r w:rsidR="00EE73DA" w:rsidRPr="00EE73DA">
        <w:t>5.</w:t>
      </w:r>
      <w:r w:rsidR="00A80441">
        <w:t>4.7.</w:t>
      </w:r>
    </w:p>
    <w:p w14:paraId="1397F46D" w14:textId="77777777" w:rsidR="005161FD" w:rsidRPr="00C64DE4" w:rsidRDefault="00103FAC" w:rsidP="00093A94">
      <w:pPr>
        <w:widowControl w:val="0"/>
        <w:spacing w:after="120"/>
        <w:ind w:left="2268" w:right="1134" w:hanging="1134"/>
        <w:jc w:val="both"/>
      </w:pPr>
      <w:r w:rsidRPr="00C64DE4">
        <w:t>5</w:t>
      </w:r>
      <w:r w:rsidR="005161FD" w:rsidRPr="00C64DE4">
        <w:t>.4.3.</w:t>
      </w:r>
      <w:r w:rsidR="005161FD" w:rsidRPr="00C64DE4">
        <w:tab/>
        <w:t>Test procedure</w:t>
      </w:r>
    </w:p>
    <w:p w14:paraId="4788B35E" w14:textId="545EE715" w:rsidR="000602E8" w:rsidRPr="00C64DE4" w:rsidRDefault="00103FAC" w:rsidP="00093A94">
      <w:pPr>
        <w:widowControl w:val="0"/>
        <w:spacing w:after="120"/>
        <w:ind w:left="2268" w:right="1134" w:hanging="1134"/>
        <w:jc w:val="both"/>
      </w:pPr>
      <w:r w:rsidRPr="00C64DE4">
        <w:t>5</w:t>
      </w:r>
      <w:r w:rsidR="000962D8" w:rsidRPr="00C64DE4">
        <w:t>.4.3.1.</w:t>
      </w:r>
      <w:r w:rsidR="000962D8" w:rsidRPr="00C64DE4">
        <w:tab/>
        <w:t>After verification of the general specifications (paragraph </w:t>
      </w:r>
      <w:r w:rsidR="00A80441">
        <w:t>4</w:t>
      </w:r>
      <w:r w:rsidR="00E11165">
        <w:t>.</w:t>
      </w:r>
      <w:r w:rsidR="000962D8" w:rsidRPr="00C64DE4">
        <w:t>) and the specifications of shape and dimensions (Annex 5), the samples shall be subjected to the heat resistance test described in Annex </w:t>
      </w:r>
      <w:r w:rsidR="001075C0" w:rsidRPr="00C64DE4">
        <w:t>6</w:t>
      </w:r>
      <w:r w:rsidR="000962D8" w:rsidRPr="00C64DE4">
        <w:t>, prior to the tests described in</w:t>
      </w:r>
      <w:r w:rsidR="001075C0" w:rsidRPr="00C64DE4">
        <w:t xml:space="preserve"> the</w:t>
      </w:r>
      <w:r w:rsidR="000962D8" w:rsidRPr="00C64DE4">
        <w:t xml:space="preserve"> </w:t>
      </w:r>
      <w:r w:rsidR="006508CA">
        <w:t>paragraph</w:t>
      </w:r>
      <w:r w:rsidR="001075C0" w:rsidRPr="00C64DE4">
        <w:t xml:space="preserve">s </w:t>
      </w:r>
      <w:r w:rsidR="00EE73DA">
        <w:t>5</w:t>
      </w:r>
      <w:r w:rsidR="001075C0" w:rsidRPr="00C64DE4">
        <w:t xml:space="preserve">.4.4. and </w:t>
      </w:r>
      <w:r w:rsidR="00EE73DA">
        <w:t>5</w:t>
      </w:r>
      <w:r w:rsidR="001075C0" w:rsidRPr="00C64DE4">
        <w:t>.4.5</w:t>
      </w:r>
      <w:r w:rsidR="00D10274">
        <w:t>.</w:t>
      </w:r>
    </w:p>
    <w:p w14:paraId="6255F8B6" w14:textId="77777777" w:rsidR="000962D8" w:rsidRPr="00C64DE4" w:rsidRDefault="00103FAC" w:rsidP="00093A94">
      <w:pPr>
        <w:widowControl w:val="0"/>
        <w:spacing w:after="120"/>
        <w:ind w:left="2268" w:right="1134" w:hanging="1134"/>
        <w:jc w:val="both"/>
      </w:pPr>
      <w:r w:rsidRPr="00C64DE4">
        <w:t>5</w:t>
      </w:r>
      <w:r w:rsidR="000962D8" w:rsidRPr="00C64DE4">
        <w:t>.4.3.2.</w:t>
      </w:r>
      <w:r w:rsidR="000962D8" w:rsidRPr="00C64DE4">
        <w:tab/>
        <w:t>The photometric and colorimetric measurement</w:t>
      </w:r>
      <w:r w:rsidR="001075C0" w:rsidRPr="00C64DE4">
        <w:t xml:space="preserve">s may be made on five samples. </w:t>
      </w:r>
      <w:r w:rsidR="000962D8" w:rsidRPr="00C64DE4">
        <w:t>The mean values should be taken.</w:t>
      </w:r>
    </w:p>
    <w:p w14:paraId="22C2C601" w14:textId="21477EDF" w:rsidR="0028362D" w:rsidRDefault="00103FAC" w:rsidP="00D10274">
      <w:pPr>
        <w:widowControl w:val="0"/>
        <w:spacing w:after="120"/>
        <w:ind w:left="2268" w:right="1134" w:hanging="1134"/>
        <w:jc w:val="both"/>
      </w:pPr>
      <w:r w:rsidRPr="00C64DE4">
        <w:t>5</w:t>
      </w:r>
      <w:r w:rsidR="000962D8" w:rsidRPr="00C64DE4">
        <w:t>.4.3.3.</w:t>
      </w:r>
      <w:r w:rsidR="000962D8" w:rsidRPr="00C64DE4">
        <w:tab/>
      </w:r>
      <w:r w:rsidR="000602E8" w:rsidRPr="00C64DE4">
        <w:tab/>
      </w:r>
      <w:r w:rsidR="000962D8" w:rsidRPr="00C64DE4">
        <w:t>For other tests, samples which have not undergone any testing should be used.</w:t>
      </w:r>
    </w:p>
    <w:p w14:paraId="2D7617BD" w14:textId="77777777" w:rsidR="00B57236" w:rsidRPr="00C64DE4" w:rsidRDefault="00103FAC" w:rsidP="00093A94">
      <w:pPr>
        <w:widowControl w:val="0"/>
        <w:spacing w:after="120"/>
        <w:ind w:left="2268" w:right="1134" w:hanging="1134"/>
        <w:jc w:val="both"/>
      </w:pPr>
      <w:r w:rsidRPr="00C64DE4">
        <w:t>5</w:t>
      </w:r>
      <w:r w:rsidR="002D165C" w:rsidRPr="00C64DE4">
        <w:t>.4.4.</w:t>
      </w:r>
      <w:r w:rsidR="002D165C" w:rsidRPr="00C64DE4">
        <w:tab/>
      </w:r>
      <w:r w:rsidR="000602E8" w:rsidRPr="00C64DE4">
        <w:tab/>
      </w:r>
      <w:r w:rsidR="00B57236" w:rsidRPr="00C64DE4">
        <w:t xml:space="preserve">Minimum values for the coefficient of </w:t>
      </w:r>
      <w:r w:rsidR="00C53B79" w:rsidRPr="00C64DE4">
        <w:t>r</w:t>
      </w:r>
      <w:r w:rsidR="00B57236" w:rsidRPr="00C64DE4">
        <w:t>etro-reflection</w:t>
      </w:r>
    </w:p>
    <w:p w14:paraId="26796C14" w14:textId="67897A4F" w:rsidR="00ED2B08" w:rsidRPr="00C64DE4" w:rsidRDefault="00103FAC" w:rsidP="00093A94">
      <w:pPr>
        <w:widowControl w:val="0"/>
        <w:spacing w:after="120"/>
        <w:ind w:left="2268" w:right="1134"/>
        <w:jc w:val="both"/>
      </w:pPr>
      <w:r w:rsidRPr="00C64DE4">
        <w:tab/>
      </w:r>
      <w:r w:rsidR="00B57236" w:rsidRPr="00C64DE4">
        <w:t>Photometric specifications for retro-reflective markings of Class</w:t>
      </w:r>
      <w:r w:rsidR="006A7855" w:rsidRPr="00C64DE4">
        <w:t>es</w:t>
      </w:r>
      <w:r w:rsidR="00B57236" w:rsidRPr="00C64DE4">
        <w:t xml:space="preserve"> C</w:t>
      </w:r>
      <w:r w:rsidR="006A7855" w:rsidRPr="00C64DE4">
        <w:t xml:space="preserve"> and F</w:t>
      </w:r>
      <w:r w:rsidR="00B57236" w:rsidRPr="00C64DE4">
        <w:t>:</w:t>
      </w:r>
    </w:p>
    <w:p w14:paraId="1B33FA82" w14:textId="6FD9FBAB" w:rsidR="00B57236" w:rsidRPr="00C64DE4" w:rsidRDefault="00103FAC" w:rsidP="00093A94">
      <w:pPr>
        <w:widowControl w:val="0"/>
        <w:spacing w:after="120"/>
        <w:ind w:left="2268" w:right="1134" w:hanging="1134"/>
        <w:jc w:val="both"/>
        <w:rPr>
          <w:iCs/>
        </w:rPr>
      </w:pPr>
      <w:r w:rsidRPr="00C64DE4">
        <w:t>5</w:t>
      </w:r>
      <w:r w:rsidR="00D510C9" w:rsidRPr="00C64DE4">
        <w:t>.4.</w:t>
      </w:r>
      <w:r w:rsidR="00B57236" w:rsidRPr="00C64DE4">
        <w:t>4</w:t>
      </w:r>
      <w:r w:rsidR="00ED2B08" w:rsidRPr="00C64DE4">
        <w:t>.1.</w:t>
      </w:r>
      <w:r w:rsidR="00ED2B08" w:rsidRPr="00C64DE4">
        <w:tab/>
      </w:r>
      <w:r w:rsidR="00B57236" w:rsidRPr="00C64DE4">
        <w:tab/>
      </w:r>
      <w:r w:rsidR="00B57236" w:rsidRPr="00D37F03">
        <w:t xml:space="preserve">When measured as described in </w:t>
      </w:r>
      <w:r w:rsidR="001075C0" w:rsidRPr="00D37F03">
        <w:t>Annex 4</w:t>
      </w:r>
      <w:r w:rsidR="00B57236" w:rsidRPr="00D37F03">
        <w:t>, the coefficient of retro-reflection R' in candelas</w:t>
      </w:r>
      <w:r w:rsidR="00B57236" w:rsidRPr="00C64DE4">
        <w:rPr>
          <w:iCs/>
        </w:rPr>
        <w:t xml:space="preserve"> per m</w:t>
      </w:r>
      <w:r w:rsidR="00B57236" w:rsidRPr="00C64DE4">
        <w:rPr>
          <w:iCs/>
          <w:vertAlign w:val="superscript"/>
        </w:rPr>
        <w:t>2</w:t>
      </w:r>
      <w:r w:rsidR="00B57236" w:rsidRPr="00C64DE4">
        <w:rPr>
          <w:iCs/>
        </w:rPr>
        <w:t xml:space="preserve"> per lux (cd/m</w:t>
      </w:r>
      <w:r w:rsidR="00B57236" w:rsidRPr="00C64DE4">
        <w:rPr>
          <w:iCs/>
          <w:vertAlign w:val="superscript"/>
        </w:rPr>
        <w:t>2</w:t>
      </w:r>
      <w:r w:rsidR="00B57236" w:rsidRPr="00C64DE4">
        <w:rPr>
          <w:iCs/>
        </w:rPr>
        <w:t xml:space="preserve">/lux) of the retro-reflective areas in new condition shall be at least as indicated in </w:t>
      </w:r>
      <w:r w:rsidR="00C53B79" w:rsidRPr="00C64DE4">
        <w:rPr>
          <w:iCs/>
        </w:rPr>
        <w:t xml:space="preserve">Table </w:t>
      </w:r>
      <w:r w:rsidR="00BB3DB3" w:rsidRPr="00C64DE4">
        <w:rPr>
          <w:iCs/>
        </w:rPr>
        <w:t xml:space="preserve">9 </w:t>
      </w:r>
      <w:r w:rsidR="00B57236" w:rsidRPr="00C64DE4">
        <w:rPr>
          <w:iCs/>
        </w:rPr>
        <w:t>for w</w:t>
      </w:r>
      <w:r w:rsidR="00D37F03">
        <w:rPr>
          <w:iCs/>
        </w:rPr>
        <w:t>hite, yellow and red materials.</w:t>
      </w:r>
    </w:p>
    <w:p w14:paraId="51139E00" w14:textId="72478B2A" w:rsidR="0030423A" w:rsidRDefault="001175D4" w:rsidP="0030423A">
      <w:pPr>
        <w:pStyle w:val="Heading1"/>
        <w:keepNext/>
        <w:keepLines/>
      </w:pPr>
      <w:r w:rsidRPr="00C64DE4">
        <w:lastRenderedPageBreak/>
        <w:t xml:space="preserve">Table </w:t>
      </w:r>
      <w:r w:rsidR="00BB3DB3" w:rsidRPr="00C64DE4">
        <w:t>9</w:t>
      </w:r>
    </w:p>
    <w:p w14:paraId="341E0C64" w14:textId="648C7D48" w:rsidR="001175D4" w:rsidRPr="0030423A" w:rsidRDefault="001175D4" w:rsidP="0030423A">
      <w:pPr>
        <w:pStyle w:val="Heading1"/>
        <w:keepNext/>
        <w:keepLines/>
        <w:spacing w:after="120"/>
        <w:rPr>
          <w:b/>
          <w:bCs/>
        </w:rPr>
      </w:pPr>
      <w:r w:rsidRPr="0030423A">
        <w:rPr>
          <w:b/>
          <w:bCs/>
        </w:rPr>
        <w:t xml:space="preserve">Minimum values for the Coefficient of Retro-reflection R’ </w:t>
      </w:r>
      <w:r w:rsidR="0030423A">
        <w:rPr>
          <w:b/>
          <w:bCs/>
        </w:rPr>
        <w:br/>
      </w:r>
      <w:r w:rsidRPr="0030423A">
        <w:rPr>
          <w:b/>
          <w:bCs/>
        </w:rPr>
        <w:t>[</w:t>
      </w:r>
      <w:r w:rsidR="001C46DC" w:rsidRPr="0030423A">
        <w:rPr>
          <w:b/>
          <w:bCs/>
        </w:rPr>
        <w:t>cd∙m</w:t>
      </w:r>
      <w:r w:rsidR="001C46DC" w:rsidRPr="0030423A">
        <w:rPr>
          <w:b/>
          <w:bCs/>
          <w:vertAlign w:val="superscript"/>
        </w:rPr>
        <w:t>-</w:t>
      </w:r>
      <w:r w:rsidR="00F011DA">
        <w:rPr>
          <w:b/>
          <w:bCs/>
          <w:vertAlign w:val="superscript"/>
        </w:rPr>
        <w:t>2</w:t>
      </w:r>
      <w:r w:rsidR="001C46DC" w:rsidRPr="0030423A">
        <w:rPr>
          <w:b/>
          <w:bCs/>
        </w:rPr>
        <w:t>∙lx</w:t>
      </w:r>
      <w:r w:rsidR="001C46DC" w:rsidRPr="0030423A">
        <w:rPr>
          <w:b/>
          <w:bCs/>
          <w:vertAlign w:val="superscript"/>
        </w:rPr>
        <w:t>-1</w:t>
      </w:r>
      <w:r w:rsidRPr="0030423A">
        <w:rPr>
          <w:b/>
          <w:bCs/>
        </w:rPr>
        <w:t>]</w:t>
      </w:r>
    </w:p>
    <w:tbl>
      <w:tblPr>
        <w:tblW w:w="6813"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274"/>
        <w:gridCol w:w="862"/>
        <w:gridCol w:w="850"/>
        <w:gridCol w:w="992"/>
        <w:gridCol w:w="993"/>
        <w:gridCol w:w="992"/>
        <w:gridCol w:w="850"/>
      </w:tblGrid>
      <w:tr w:rsidR="001175D4" w:rsidRPr="00C64DE4" w14:paraId="522CBED2" w14:textId="77777777" w:rsidTr="0030423A">
        <w:tc>
          <w:tcPr>
            <w:tcW w:w="1274" w:type="dxa"/>
            <w:tcBorders>
              <w:top w:val="single" w:sz="6" w:space="0" w:color="auto"/>
              <w:left w:val="single" w:sz="6" w:space="0" w:color="auto"/>
              <w:bottom w:val="single" w:sz="12" w:space="0" w:color="auto"/>
              <w:right w:val="single" w:sz="6" w:space="0" w:color="auto"/>
            </w:tcBorders>
            <w:vAlign w:val="bottom"/>
            <w:hideMark/>
          </w:tcPr>
          <w:p w14:paraId="7FCE36E2" w14:textId="77777777" w:rsidR="001175D4" w:rsidRPr="00C64DE4" w:rsidRDefault="001175D4" w:rsidP="0030423A">
            <w:pPr>
              <w:keepNext/>
              <w:keepLines/>
              <w:spacing w:before="80" w:after="80" w:line="200" w:lineRule="exact"/>
              <w:ind w:left="113" w:right="113"/>
              <w:rPr>
                <w:i/>
                <w:sz w:val="16"/>
              </w:rPr>
            </w:pPr>
            <w:r w:rsidRPr="00C64DE4">
              <w:rPr>
                <w:i/>
                <w:sz w:val="16"/>
              </w:rPr>
              <w:t>Observation angle α [º]</w:t>
            </w:r>
          </w:p>
        </w:tc>
        <w:tc>
          <w:tcPr>
            <w:tcW w:w="5539" w:type="dxa"/>
            <w:gridSpan w:val="6"/>
            <w:tcBorders>
              <w:top w:val="single" w:sz="6" w:space="0" w:color="auto"/>
              <w:left w:val="single" w:sz="6" w:space="0" w:color="auto"/>
              <w:bottom w:val="single" w:sz="12" w:space="0" w:color="auto"/>
              <w:right w:val="single" w:sz="6" w:space="0" w:color="auto"/>
            </w:tcBorders>
            <w:vAlign w:val="bottom"/>
            <w:hideMark/>
          </w:tcPr>
          <w:p w14:paraId="251C8526" w14:textId="77777777" w:rsidR="001175D4" w:rsidRPr="00C64DE4" w:rsidRDefault="001175D4" w:rsidP="0030423A">
            <w:pPr>
              <w:keepNext/>
              <w:keepLines/>
              <w:spacing w:before="80" w:after="80" w:line="200" w:lineRule="exact"/>
              <w:ind w:left="113" w:right="113"/>
              <w:jc w:val="right"/>
              <w:rPr>
                <w:i/>
                <w:sz w:val="16"/>
              </w:rPr>
            </w:pPr>
            <w:r w:rsidRPr="00C64DE4">
              <w:rPr>
                <w:i/>
                <w:sz w:val="16"/>
              </w:rPr>
              <w:t>Entrance Angle β [º]</w:t>
            </w:r>
          </w:p>
        </w:tc>
      </w:tr>
      <w:tr w:rsidR="001175D4" w:rsidRPr="00C64DE4" w14:paraId="49A8CCDC" w14:textId="77777777" w:rsidTr="0030423A">
        <w:tc>
          <w:tcPr>
            <w:tcW w:w="1274" w:type="dxa"/>
            <w:tcBorders>
              <w:top w:val="single" w:sz="12" w:space="0" w:color="auto"/>
              <w:left w:val="single" w:sz="4" w:space="0" w:color="auto"/>
              <w:bottom w:val="single" w:sz="4" w:space="0" w:color="auto"/>
              <w:right w:val="single" w:sz="4" w:space="0" w:color="auto"/>
            </w:tcBorders>
            <w:vAlign w:val="bottom"/>
            <w:hideMark/>
          </w:tcPr>
          <w:p w14:paraId="19A16B16" w14:textId="77777777" w:rsidR="001175D4" w:rsidRPr="00C64DE4" w:rsidRDefault="001175D4" w:rsidP="0030423A">
            <w:pPr>
              <w:keepNext/>
              <w:keepLines/>
              <w:spacing w:before="40" w:after="40" w:line="220" w:lineRule="exact"/>
              <w:ind w:left="113" w:right="113"/>
            </w:pPr>
            <w:r w:rsidRPr="00C64DE4">
              <w:rPr>
                <w:i/>
              </w:rPr>
              <w:t>α=0.33(20’)</w:t>
            </w:r>
          </w:p>
        </w:tc>
        <w:tc>
          <w:tcPr>
            <w:tcW w:w="862" w:type="dxa"/>
            <w:tcBorders>
              <w:top w:val="single" w:sz="12" w:space="0" w:color="auto"/>
              <w:left w:val="single" w:sz="4" w:space="0" w:color="auto"/>
              <w:bottom w:val="single" w:sz="4" w:space="0" w:color="auto"/>
              <w:right w:val="single" w:sz="4" w:space="0" w:color="auto"/>
            </w:tcBorders>
            <w:vAlign w:val="bottom"/>
            <w:hideMark/>
          </w:tcPr>
          <w:p w14:paraId="6095FAF0" w14:textId="77777777" w:rsidR="001175D4" w:rsidRPr="00C64DE4" w:rsidRDefault="001175D4" w:rsidP="0030423A">
            <w:pPr>
              <w:keepNext/>
              <w:keepLines/>
              <w:spacing w:before="40" w:after="40" w:line="220" w:lineRule="exact"/>
              <w:ind w:left="113" w:right="113"/>
              <w:jc w:val="right"/>
              <w:rPr>
                <w:sz w:val="18"/>
              </w:rPr>
            </w:pPr>
            <w:r w:rsidRPr="00C64DE4">
              <w:rPr>
                <w:i/>
                <w:sz w:val="16"/>
              </w:rPr>
              <w:t>β1</w:t>
            </w:r>
          </w:p>
        </w:tc>
        <w:tc>
          <w:tcPr>
            <w:tcW w:w="850" w:type="dxa"/>
            <w:tcBorders>
              <w:top w:val="single" w:sz="12" w:space="0" w:color="auto"/>
              <w:left w:val="single" w:sz="4" w:space="0" w:color="auto"/>
              <w:bottom w:val="single" w:sz="4" w:space="0" w:color="auto"/>
              <w:right w:val="single" w:sz="4" w:space="0" w:color="auto"/>
            </w:tcBorders>
            <w:vAlign w:val="bottom"/>
            <w:hideMark/>
          </w:tcPr>
          <w:p w14:paraId="74C8C21E"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c>
          <w:tcPr>
            <w:tcW w:w="992" w:type="dxa"/>
            <w:tcBorders>
              <w:top w:val="single" w:sz="12" w:space="0" w:color="auto"/>
              <w:left w:val="single" w:sz="4" w:space="0" w:color="auto"/>
              <w:bottom w:val="single" w:sz="4" w:space="0" w:color="auto"/>
              <w:right w:val="single" w:sz="4" w:space="0" w:color="auto"/>
            </w:tcBorders>
            <w:vAlign w:val="bottom"/>
            <w:hideMark/>
          </w:tcPr>
          <w:p w14:paraId="54CBFF8B"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c>
          <w:tcPr>
            <w:tcW w:w="993" w:type="dxa"/>
            <w:tcBorders>
              <w:top w:val="single" w:sz="12" w:space="0" w:color="auto"/>
              <w:left w:val="single" w:sz="4" w:space="0" w:color="auto"/>
              <w:bottom w:val="single" w:sz="4" w:space="0" w:color="auto"/>
              <w:right w:val="single" w:sz="4" w:space="0" w:color="auto"/>
            </w:tcBorders>
            <w:vAlign w:val="bottom"/>
            <w:hideMark/>
          </w:tcPr>
          <w:p w14:paraId="31176112"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c>
          <w:tcPr>
            <w:tcW w:w="992" w:type="dxa"/>
            <w:tcBorders>
              <w:top w:val="single" w:sz="12" w:space="0" w:color="auto"/>
              <w:left w:val="single" w:sz="4" w:space="0" w:color="auto"/>
              <w:bottom w:val="single" w:sz="4" w:space="0" w:color="auto"/>
              <w:right w:val="single" w:sz="4" w:space="0" w:color="auto"/>
            </w:tcBorders>
            <w:vAlign w:val="bottom"/>
            <w:hideMark/>
          </w:tcPr>
          <w:p w14:paraId="68F3C6C1"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c>
          <w:tcPr>
            <w:tcW w:w="850" w:type="dxa"/>
            <w:tcBorders>
              <w:top w:val="single" w:sz="12" w:space="0" w:color="auto"/>
              <w:left w:val="single" w:sz="4" w:space="0" w:color="auto"/>
              <w:bottom w:val="single" w:sz="4" w:space="0" w:color="auto"/>
              <w:right w:val="single" w:sz="4" w:space="0" w:color="auto"/>
            </w:tcBorders>
            <w:vAlign w:val="bottom"/>
            <w:hideMark/>
          </w:tcPr>
          <w:p w14:paraId="6B1CC46F"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r>
      <w:tr w:rsidR="001175D4" w:rsidRPr="00C64DE4" w14:paraId="0AE78270" w14:textId="77777777" w:rsidTr="0030423A">
        <w:tc>
          <w:tcPr>
            <w:tcW w:w="1274" w:type="dxa"/>
            <w:tcBorders>
              <w:top w:val="single" w:sz="4" w:space="0" w:color="auto"/>
              <w:left w:val="single" w:sz="4" w:space="0" w:color="auto"/>
              <w:bottom w:val="single" w:sz="4" w:space="0" w:color="auto"/>
              <w:right w:val="single" w:sz="4" w:space="0" w:color="auto"/>
            </w:tcBorders>
            <w:vAlign w:val="bottom"/>
          </w:tcPr>
          <w:p w14:paraId="6BC7FB8C" w14:textId="77777777" w:rsidR="001175D4" w:rsidRPr="00C64DE4" w:rsidRDefault="001175D4" w:rsidP="0030423A">
            <w:pPr>
              <w:keepNext/>
              <w:keepLines/>
              <w:spacing w:before="40" w:after="40" w:line="220" w:lineRule="exact"/>
              <w:ind w:left="113" w:right="113"/>
              <w:rPr>
                <w:i/>
              </w:rPr>
            </w:pPr>
          </w:p>
        </w:tc>
        <w:tc>
          <w:tcPr>
            <w:tcW w:w="862" w:type="dxa"/>
            <w:tcBorders>
              <w:top w:val="single" w:sz="4" w:space="0" w:color="auto"/>
              <w:left w:val="single" w:sz="4" w:space="0" w:color="auto"/>
              <w:bottom w:val="single" w:sz="4" w:space="0" w:color="auto"/>
              <w:right w:val="single" w:sz="4" w:space="0" w:color="auto"/>
            </w:tcBorders>
            <w:vAlign w:val="bottom"/>
            <w:hideMark/>
          </w:tcPr>
          <w:p w14:paraId="720A0BB7" w14:textId="77777777" w:rsidR="001175D4" w:rsidRPr="00C64DE4" w:rsidRDefault="001175D4" w:rsidP="0030423A">
            <w:pPr>
              <w:keepNext/>
              <w:keepLines/>
              <w:spacing w:before="40" w:after="40" w:line="220" w:lineRule="exact"/>
              <w:ind w:left="113" w:right="113"/>
              <w:jc w:val="right"/>
              <w:rPr>
                <w:sz w:val="18"/>
              </w:rPr>
            </w:pPr>
            <w:r w:rsidRPr="00C64DE4">
              <w:rPr>
                <w:i/>
                <w:sz w:val="16"/>
              </w:rPr>
              <w:t>β2</w:t>
            </w:r>
          </w:p>
        </w:tc>
        <w:tc>
          <w:tcPr>
            <w:tcW w:w="850" w:type="dxa"/>
            <w:tcBorders>
              <w:top w:val="single" w:sz="4" w:space="0" w:color="auto"/>
              <w:left w:val="single" w:sz="4" w:space="0" w:color="auto"/>
              <w:bottom w:val="single" w:sz="4" w:space="0" w:color="auto"/>
              <w:right w:val="single" w:sz="4" w:space="0" w:color="auto"/>
            </w:tcBorders>
            <w:vAlign w:val="bottom"/>
            <w:hideMark/>
          </w:tcPr>
          <w:p w14:paraId="06704E04" w14:textId="77777777" w:rsidR="001175D4" w:rsidRPr="00C64DE4" w:rsidRDefault="001175D4" w:rsidP="0030423A">
            <w:pPr>
              <w:keepNext/>
              <w:keepLines/>
              <w:spacing w:before="40" w:after="40" w:line="220" w:lineRule="exact"/>
              <w:ind w:left="113" w:right="113"/>
              <w:jc w:val="right"/>
              <w:rPr>
                <w:sz w:val="18"/>
              </w:rPr>
            </w:pPr>
            <w:r w:rsidRPr="00C64DE4">
              <w:rPr>
                <w:sz w:val="18"/>
              </w:rPr>
              <w:t>5</w:t>
            </w:r>
          </w:p>
        </w:tc>
        <w:tc>
          <w:tcPr>
            <w:tcW w:w="992" w:type="dxa"/>
            <w:tcBorders>
              <w:top w:val="single" w:sz="4" w:space="0" w:color="auto"/>
              <w:left w:val="single" w:sz="4" w:space="0" w:color="auto"/>
              <w:bottom w:val="single" w:sz="4" w:space="0" w:color="auto"/>
              <w:right w:val="single" w:sz="4" w:space="0" w:color="auto"/>
            </w:tcBorders>
            <w:vAlign w:val="bottom"/>
            <w:hideMark/>
          </w:tcPr>
          <w:p w14:paraId="1D6D9D89" w14:textId="77777777" w:rsidR="001175D4" w:rsidRPr="00C64DE4" w:rsidRDefault="001175D4" w:rsidP="0030423A">
            <w:pPr>
              <w:keepNext/>
              <w:keepLines/>
              <w:spacing w:before="40" w:after="40" w:line="220" w:lineRule="exact"/>
              <w:ind w:left="113" w:right="113"/>
              <w:jc w:val="right"/>
              <w:rPr>
                <w:sz w:val="18"/>
              </w:rPr>
            </w:pPr>
            <w:r w:rsidRPr="00C64DE4">
              <w:rPr>
                <w:sz w:val="18"/>
              </w:rPr>
              <w:t>20</w:t>
            </w:r>
          </w:p>
        </w:tc>
        <w:tc>
          <w:tcPr>
            <w:tcW w:w="993" w:type="dxa"/>
            <w:tcBorders>
              <w:top w:val="single" w:sz="4" w:space="0" w:color="auto"/>
              <w:left w:val="single" w:sz="4" w:space="0" w:color="auto"/>
              <w:bottom w:val="single" w:sz="4" w:space="0" w:color="auto"/>
              <w:right w:val="single" w:sz="4" w:space="0" w:color="auto"/>
            </w:tcBorders>
            <w:vAlign w:val="bottom"/>
            <w:hideMark/>
          </w:tcPr>
          <w:p w14:paraId="11415F73" w14:textId="77777777" w:rsidR="001175D4" w:rsidRPr="00C64DE4" w:rsidRDefault="001175D4" w:rsidP="0030423A">
            <w:pPr>
              <w:keepNext/>
              <w:keepLines/>
              <w:spacing w:before="40" w:after="40" w:line="220" w:lineRule="exact"/>
              <w:ind w:left="113" w:right="113"/>
              <w:jc w:val="right"/>
              <w:rPr>
                <w:sz w:val="18"/>
              </w:rPr>
            </w:pPr>
            <w:r w:rsidRPr="00C64DE4">
              <w:rPr>
                <w:sz w:val="18"/>
              </w:rPr>
              <w:t>30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3F7679E" w14:textId="77777777" w:rsidR="001175D4" w:rsidRPr="00C64DE4" w:rsidRDefault="001175D4" w:rsidP="0030423A">
            <w:pPr>
              <w:keepNext/>
              <w:keepLines/>
              <w:spacing w:before="40" w:after="40" w:line="220" w:lineRule="exact"/>
              <w:ind w:left="113" w:right="113"/>
              <w:jc w:val="right"/>
              <w:rPr>
                <w:sz w:val="18"/>
              </w:rPr>
            </w:pPr>
            <w:r w:rsidRPr="00C64DE4">
              <w:rPr>
                <w:sz w:val="18"/>
              </w:rPr>
              <w:t>40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54ECBA7" w14:textId="77777777" w:rsidR="001175D4" w:rsidRPr="00C64DE4" w:rsidRDefault="001175D4" w:rsidP="0030423A">
            <w:pPr>
              <w:keepNext/>
              <w:keepLines/>
              <w:spacing w:before="40" w:after="40" w:line="220" w:lineRule="exact"/>
              <w:ind w:left="113" w:right="113"/>
              <w:jc w:val="right"/>
              <w:rPr>
                <w:sz w:val="18"/>
              </w:rPr>
            </w:pPr>
            <w:r w:rsidRPr="00C64DE4">
              <w:rPr>
                <w:sz w:val="18"/>
              </w:rPr>
              <w:t>60</w:t>
            </w:r>
          </w:p>
        </w:tc>
      </w:tr>
      <w:tr w:rsidR="001175D4" w:rsidRPr="00093A94" w14:paraId="4617BE88" w14:textId="77777777" w:rsidTr="0030423A">
        <w:tc>
          <w:tcPr>
            <w:tcW w:w="1274" w:type="dxa"/>
            <w:tcBorders>
              <w:top w:val="single" w:sz="4" w:space="0" w:color="auto"/>
              <w:left w:val="single" w:sz="4" w:space="0" w:color="auto"/>
              <w:bottom w:val="single" w:sz="4" w:space="0" w:color="auto"/>
              <w:right w:val="single" w:sz="4" w:space="0" w:color="auto"/>
            </w:tcBorders>
            <w:vAlign w:val="bottom"/>
            <w:hideMark/>
          </w:tcPr>
          <w:p w14:paraId="6E83C213" w14:textId="77777777" w:rsidR="001175D4" w:rsidRPr="00093A94" w:rsidRDefault="001175D4" w:rsidP="0030423A">
            <w:pPr>
              <w:spacing w:before="40" w:after="40" w:line="220" w:lineRule="exact"/>
              <w:ind w:left="113" w:right="113"/>
              <w:rPr>
                <w:i/>
                <w:iCs/>
                <w:sz w:val="18"/>
                <w:szCs w:val="18"/>
              </w:rPr>
            </w:pPr>
            <w:r w:rsidRPr="00093A94">
              <w:rPr>
                <w:i/>
                <w:iCs/>
                <w:sz w:val="18"/>
                <w:szCs w:val="18"/>
              </w:rPr>
              <w:t>Colour</w:t>
            </w:r>
          </w:p>
        </w:tc>
        <w:tc>
          <w:tcPr>
            <w:tcW w:w="862" w:type="dxa"/>
            <w:tcBorders>
              <w:top w:val="single" w:sz="4" w:space="0" w:color="auto"/>
              <w:left w:val="single" w:sz="4" w:space="0" w:color="auto"/>
              <w:bottom w:val="single" w:sz="4" w:space="0" w:color="auto"/>
              <w:right w:val="single" w:sz="4" w:space="0" w:color="auto"/>
            </w:tcBorders>
          </w:tcPr>
          <w:p w14:paraId="4FB9465E"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11CD5A8B" w14:textId="77777777" w:rsidR="001175D4" w:rsidRPr="00093A94" w:rsidRDefault="001175D4" w:rsidP="0030423A">
            <w:pPr>
              <w:spacing w:before="40" w:after="40" w:line="220" w:lineRule="exact"/>
              <w:ind w:left="113" w:right="113"/>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0E174A89" w14:textId="77777777" w:rsidR="001175D4" w:rsidRPr="00093A94" w:rsidRDefault="001175D4" w:rsidP="0030423A">
            <w:pPr>
              <w:spacing w:before="40" w:after="40" w:line="220" w:lineRule="exact"/>
              <w:ind w:left="113" w:right="113"/>
              <w:rPr>
                <w:sz w:val="18"/>
                <w:szCs w:val="18"/>
              </w:rPr>
            </w:pPr>
          </w:p>
        </w:tc>
        <w:tc>
          <w:tcPr>
            <w:tcW w:w="993" w:type="dxa"/>
            <w:tcBorders>
              <w:top w:val="single" w:sz="4" w:space="0" w:color="auto"/>
              <w:left w:val="single" w:sz="4" w:space="0" w:color="auto"/>
              <w:bottom w:val="single" w:sz="4" w:space="0" w:color="auto"/>
              <w:right w:val="single" w:sz="4" w:space="0" w:color="auto"/>
            </w:tcBorders>
          </w:tcPr>
          <w:p w14:paraId="2E931A8D" w14:textId="77777777" w:rsidR="001175D4" w:rsidRPr="00093A94" w:rsidRDefault="001175D4" w:rsidP="0030423A">
            <w:pPr>
              <w:spacing w:before="40" w:after="40" w:line="220" w:lineRule="exact"/>
              <w:ind w:left="113" w:right="113"/>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5C6E5036"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0F082247" w14:textId="77777777" w:rsidR="001175D4" w:rsidRPr="00093A94" w:rsidRDefault="001175D4" w:rsidP="0030423A">
            <w:pPr>
              <w:spacing w:before="40" w:after="40" w:line="220" w:lineRule="exact"/>
              <w:ind w:left="113" w:right="113"/>
              <w:rPr>
                <w:sz w:val="18"/>
                <w:szCs w:val="18"/>
              </w:rPr>
            </w:pPr>
          </w:p>
        </w:tc>
      </w:tr>
      <w:tr w:rsidR="001175D4" w:rsidRPr="00093A94" w14:paraId="54BB5B1C" w14:textId="77777777" w:rsidTr="0030423A">
        <w:tc>
          <w:tcPr>
            <w:tcW w:w="1274" w:type="dxa"/>
            <w:tcBorders>
              <w:top w:val="single" w:sz="4" w:space="0" w:color="auto"/>
              <w:left w:val="single" w:sz="4" w:space="0" w:color="auto"/>
              <w:bottom w:val="single" w:sz="4" w:space="0" w:color="auto"/>
              <w:right w:val="single" w:sz="4" w:space="0" w:color="auto"/>
            </w:tcBorders>
            <w:vAlign w:val="bottom"/>
            <w:hideMark/>
          </w:tcPr>
          <w:p w14:paraId="17F53EDA" w14:textId="77777777" w:rsidR="001175D4" w:rsidRPr="00093A94" w:rsidRDefault="001175D4" w:rsidP="0030423A">
            <w:pPr>
              <w:spacing w:before="40" w:after="40" w:line="220" w:lineRule="exact"/>
              <w:ind w:left="113" w:right="113"/>
              <w:rPr>
                <w:sz w:val="18"/>
                <w:szCs w:val="18"/>
              </w:rPr>
            </w:pPr>
            <w:r w:rsidRPr="00093A94">
              <w:rPr>
                <w:sz w:val="18"/>
                <w:szCs w:val="18"/>
              </w:rPr>
              <w:t>Yellow</w:t>
            </w:r>
          </w:p>
        </w:tc>
        <w:tc>
          <w:tcPr>
            <w:tcW w:w="862" w:type="dxa"/>
            <w:tcBorders>
              <w:top w:val="single" w:sz="4" w:space="0" w:color="auto"/>
              <w:left w:val="single" w:sz="4" w:space="0" w:color="auto"/>
              <w:bottom w:val="single" w:sz="4" w:space="0" w:color="auto"/>
              <w:right w:val="single" w:sz="4" w:space="0" w:color="auto"/>
            </w:tcBorders>
          </w:tcPr>
          <w:p w14:paraId="3678E3B3"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4" w:space="0" w:color="auto"/>
              <w:right w:val="single" w:sz="4" w:space="0" w:color="auto"/>
            </w:tcBorders>
            <w:vAlign w:val="bottom"/>
            <w:hideMark/>
          </w:tcPr>
          <w:p w14:paraId="56C40DD6" w14:textId="77777777" w:rsidR="001175D4" w:rsidRPr="00093A94" w:rsidRDefault="001175D4" w:rsidP="0030423A">
            <w:pPr>
              <w:spacing w:before="40" w:after="40" w:line="220" w:lineRule="exact"/>
              <w:ind w:left="113" w:right="113"/>
              <w:jc w:val="right"/>
              <w:rPr>
                <w:sz w:val="18"/>
                <w:szCs w:val="18"/>
              </w:rPr>
            </w:pPr>
            <w:r w:rsidRPr="00093A94">
              <w:rPr>
                <w:sz w:val="18"/>
                <w:szCs w:val="18"/>
              </w:rPr>
              <w:t>300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3A53B358" w14:textId="77777777" w:rsidR="001175D4" w:rsidRPr="00093A94" w:rsidRDefault="001175D4" w:rsidP="0030423A">
            <w:pPr>
              <w:spacing w:before="40" w:after="40" w:line="220" w:lineRule="exact"/>
              <w:ind w:left="113" w:right="113"/>
              <w:jc w:val="right"/>
              <w:rPr>
                <w:sz w:val="18"/>
                <w:szCs w:val="18"/>
              </w:rPr>
            </w:pPr>
            <w:r w:rsidRPr="00093A94">
              <w:rPr>
                <w:sz w:val="18"/>
                <w:szCs w:val="18"/>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38140053" w14:textId="77777777" w:rsidR="001175D4" w:rsidRPr="00093A94" w:rsidRDefault="001175D4" w:rsidP="0030423A">
            <w:pPr>
              <w:spacing w:before="40" w:after="40" w:line="220" w:lineRule="exact"/>
              <w:ind w:left="113" w:right="113"/>
              <w:jc w:val="right"/>
              <w:rPr>
                <w:sz w:val="18"/>
                <w:szCs w:val="18"/>
              </w:rPr>
            </w:pPr>
            <w:r w:rsidRPr="00093A94">
              <w:rPr>
                <w:sz w:val="18"/>
                <w:szCs w:val="18"/>
              </w:rPr>
              <w:t>130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25D4352" w14:textId="77777777" w:rsidR="001175D4" w:rsidRPr="00093A94" w:rsidRDefault="001175D4" w:rsidP="0030423A">
            <w:pPr>
              <w:spacing w:before="40" w:after="40" w:line="220" w:lineRule="exact"/>
              <w:ind w:left="113" w:right="113"/>
              <w:jc w:val="right"/>
              <w:rPr>
                <w:sz w:val="18"/>
                <w:szCs w:val="18"/>
              </w:rPr>
            </w:pPr>
            <w:r w:rsidRPr="00093A94">
              <w:rPr>
                <w:sz w:val="18"/>
                <w:szCs w:val="18"/>
              </w:rPr>
              <w:t>75</w:t>
            </w:r>
          </w:p>
        </w:tc>
        <w:tc>
          <w:tcPr>
            <w:tcW w:w="850" w:type="dxa"/>
            <w:tcBorders>
              <w:top w:val="single" w:sz="4" w:space="0" w:color="auto"/>
              <w:left w:val="single" w:sz="4" w:space="0" w:color="auto"/>
              <w:bottom w:val="single" w:sz="4" w:space="0" w:color="auto"/>
              <w:right w:val="single" w:sz="4" w:space="0" w:color="auto"/>
            </w:tcBorders>
            <w:vAlign w:val="bottom"/>
            <w:hideMark/>
          </w:tcPr>
          <w:p w14:paraId="7EEC9274" w14:textId="77777777" w:rsidR="001175D4" w:rsidRPr="00093A94" w:rsidRDefault="001175D4" w:rsidP="0030423A">
            <w:pPr>
              <w:spacing w:before="40" w:after="40" w:line="220" w:lineRule="exact"/>
              <w:ind w:left="113" w:right="113"/>
              <w:jc w:val="right"/>
              <w:rPr>
                <w:sz w:val="18"/>
                <w:szCs w:val="18"/>
              </w:rPr>
            </w:pPr>
            <w:r w:rsidRPr="00093A94">
              <w:rPr>
                <w:sz w:val="18"/>
                <w:szCs w:val="18"/>
              </w:rPr>
              <w:t>10</w:t>
            </w:r>
          </w:p>
        </w:tc>
      </w:tr>
      <w:tr w:rsidR="001175D4" w:rsidRPr="00093A94" w14:paraId="15855F32" w14:textId="77777777" w:rsidTr="0030423A">
        <w:tc>
          <w:tcPr>
            <w:tcW w:w="1274" w:type="dxa"/>
            <w:tcBorders>
              <w:top w:val="single" w:sz="4" w:space="0" w:color="auto"/>
              <w:left w:val="single" w:sz="4" w:space="0" w:color="auto"/>
              <w:bottom w:val="single" w:sz="4" w:space="0" w:color="auto"/>
              <w:right w:val="single" w:sz="4" w:space="0" w:color="auto"/>
            </w:tcBorders>
            <w:vAlign w:val="bottom"/>
            <w:hideMark/>
          </w:tcPr>
          <w:p w14:paraId="32A31B76" w14:textId="77777777" w:rsidR="001175D4" w:rsidRPr="00093A94" w:rsidRDefault="001175D4" w:rsidP="0030423A">
            <w:pPr>
              <w:spacing w:before="40" w:after="40" w:line="220" w:lineRule="exact"/>
              <w:ind w:left="113" w:right="113"/>
              <w:rPr>
                <w:sz w:val="18"/>
                <w:szCs w:val="18"/>
              </w:rPr>
            </w:pPr>
            <w:r w:rsidRPr="00093A94">
              <w:rPr>
                <w:sz w:val="18"/>
                <w:szCs w:val="18"/>
              </w:rPr>
              <w:t>White</w:t>
            </w:r>
          </w:p>
        </w:tc>
        <w:tc>
          <w:tcPr>
            <w:tcW w:w="862" w:type="dxa"/>
            <w:tcBorders>
              <w:top w:val="single" w:sz="4" w:space="0" w:color="auto"/>
              <w:left w:val="single" w:sz="4" w:space="0" w:color="auto"/>
              <w:bottom w:val="single" w:sz="4" w:space="0" w:color="auto"/>
              <w:right w:val="single" w:sz="4" w:space="0" w:color="auto"/>
            </w:tcBorders>
          </w:tcPr>
          <w:p w14:paraId="366152FD"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4" w:space="0" w:color="auto"/>
              <w:right w:val="single" w:sz="4" w:space="0" w:color="auto"/>
            </w:tcBorders>
            <w:vAlign w:val="bottom"/>
            <w:hideMark/>
          </w:tcPr>
          <w:p w14:paraId="4EB97493" w14:textId="77777777" w:rsidR="001175D4" w:rsidRPr="00093A94" w:rsidRDefault="001175D4" w:rsidP="0030423A">
            <w:pPr>
              <w:spacing w:before="40" w:after="40" w:line="220" w:lineRule="exact"/>
              <w:ind w:left="113" w:right="113"/>
              <w:jc w:val="right"/>
              <w:rPr>
                <w:sz w:val="18"/>
                <w:szCs w:val="18"/>
              </w:rPr>
            </w:pPr>
            <w:r w:rsidRPr="00093A94">
              <w:rPr>
                <w:sz w:val="18"/>
                <w:szCs w:val="18"/>
              </w:rPr>
              <w:t>450</w:t>
            </w:r>
          </w:p>
        </w:tc>
        <w:tc>
          <w:tcPr>
            <w:tcW w:w="992" w:type="dxa"/>
            <w:tcBorders>
              <w:top w:val="single" w:sz="4" w:space="0" w:color="auto"/>
              <w:left w:val="single" w:sz="4" w:space="0" w:color="auto"/>
              <w:bottom w:val="single" w:sz="4" w:space="0" w:color="auto"/>
              <w:right w:val="single" w:sz="4" w:space="0" w:color="auto"/>
            </w:tcBorders>
            <w:vAlign w:val="bottom"/>
            <w:hideMark/>
          </w:tcPr>
          <w:p w14:paraId="3BB9FBE0" w14:textId="77777777" w:rsidR="001175D4" w:rsidRPr="00093A94" w:rsidRDefault="001175D4" w:rsidP="0030423A">
            <w:pPr>
              <w:spacing w:before="40" w:after="40" w:line="220" w:lineRule="exact"/>
              <w:ind w:left="113" w:right="113"/>
              <w:jc w:val="right"/>
              <w:rPr>
                <w:sz w:val="18"/>
                <w:szCs w:val="18"/>
              </w:rPr>
            </w:pPr>
            <w:r w:rsidRPr="00093A94">
              <w:rPr>
                <w:sz w:val="18"/>
                <w:szCs w:val="18"/>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69009D5C" w14:textId="77777777" w:rsidR="001175D4" w:rsidRPr="00093A94" w:rsidRDefault="001175D4" w:rsidP="0030423A">
            <w:pPr>
              <w:spacing w:before="40" w:after="40" w:line="220" w:lineRule="exact"/>
              <w:ind w:left="113" w:right="113"/>
              <w:jc w:val="right"/>
              <w:rPr>
                <w:sz w:val="18"/>
                <w:szCs w:val="18"/>
              </w:rPr>
            </w:pPr>
            <w:r w:rsidRPr="00093A94">
              <w:rPr>
                <w:sz w:val="18"/>
                <w:szCs w:val="18"/>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7A1BC38" w14:textId="77777777" w:rsidR="001175D4" w:rsidRPr="00093A94" w:rsidRDefault="001175D4" w:rsidP="0030423A">
            <w:pPr>
              <w:spacing w:before="40" w:after="40" w:line="220" w:lineRule="exact"/>
              <w:ind w:left="113" w:right="113"/>
              <w:jc w:val="right"/>
              <w:rPr>
                <w:sz w:val="18"/>
                <w:szCs w:val="18"/>
              </w:rPr>
            </w:pPr>
            <w:r w:rsidRPr="00093A94">
              <w:rPr>
                <w:sz w:val="18"/>
                <w:szCs w:val="18"/>
              </w:rPr>
              <w:t>95</w:t>
            </w:r>
          </w:p>
        </w:tc>
        <w:tc>
          <w:tcPr>
            <w:tcW w:w="850" w:type="dxa"/>
            <w:tcBorders>
              <w:top w:val="single" w:sz="4" w:space="0" w:color="auto"/>
              <w:left w:val="single" w:sz="4" w:space="0" w:color="auto"/>
              <w:bottom w:val="single" w:sz="4" w:space="0" w:color="auto"/>
              <w:right w:val="single" w:sz="4" w:space="0" w:color="auto"/>
            </w:tcBorders>
            <w:vAlign w:val="bottom"/>
            <w:hideMark/>
          </w:tcPr>
          <w:p w14:paraId="72BE9C76" w14:textId="77777777" w:rsidR="001175D4" w:rsidRPr="00093A94" w:rsidRDefault="001175D4" w:rsidP="0030423A">
            <w:pPr>
              <w:spacing w:before="40" w:after="40" w:line="220" w:lineRule="exact"/>
              <w:ind w:left="113" w:right="113"/>
              <w:jc w:val="right"/>
              <w:rPr>
                <w:sz w:val="18"/>
                <w:szCs w:val="18"/>
              </w:rPr>
            </w:pPr>
            <w:r w:rsidRPr="00093A94">
              <w:rPr>
                <w:sz w:val="18"/>
                <w:szCs w:val="18"/>
              </w:rPr>
              <w:t>16</w:t>
            </w:r>
          </w:p>
        </w:tc>
      </w:tr>
      <w:tr w:rsidR="001175D4" w:rsidRPr="00093A94" w14:paraId="2516F379" w14:textId="77777777" w:rsidTr="0030423A">
        <w:tc>
          <w:tcPr>
            <w:tcW w:w="1274" w:type="dxa"/>
            <w:tcBorders>
              <w:top w:val="single" w:sz="4" w:space="0" w:color="auto"/>
              <w:left w:val="single" w:sz="4" w:space="0" w:color="auto"/>
              <w:bottom w:val="single" w:sz="12" w:space="0" w:color="auto"/>
              <w:right w:val="single" w:sz="4" w:space="0" w:color="auto"/>
            </w:tcBorders>
            <w:hideMark/>
          </w:tcPr>
          <w:p w14:paraId="38A1AC40" w14:textId="77777777" w:rsidR="001175D4" w:rsidRPr="00093A94" w:rsidRDefault="001175D4" w:rsidP="0030423A">
            <w:pPr>
              <w:spacing w:before="40" w:after="40" w:line="220" w:lineRule="exact"/>
              <w:ind w:left="113" w:right="113"/>
              <w:rPr>
                <w:sz w:val="18"/>
                <w:szCs w:val="18"/>
              </w:rPr>
            </w:pPr>
            <w:r w:rsidRPr="00093A94">
              <w:rPr>
                <w:sz w:val="18"/>
                <w:szCs w:val="18"/>
              </w:rPr>
              <w:t>Red</w:t>
            </w:r>
          </w:p>
        </w:tc>
        <w:tc>
          <w:tcPr>
            <w:tcW w:w="862" w:type="dxa"/>
            <w:tcBorders>
              <w:top w:val="single" w:sz="4" w:space="0" w:color="auto"/>
              <w:left w:val="single" w:sz="4" w:space="0" w:color="auto"/>
              <w:bottom w:val="single" w:sz="12" w:space="0" w:color="auto"/>
              <w:right w:val="single" w:sz="4" w:space="0" w:color="auto"/>
            </w:tcBorders>
          </w:tcPr>
          <w:p w14:paraId="2D59D7BC"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12" w:space="0" w:color="auto"/>
              <w:right w:val="single" w:sz="4" w:space="0" w:color="auto"/>
            </w:tcBorders>
            <w:vAlign w:val="bottom"/>
            <w:hideMark/>
          </w:tcPr>
          <w:p w14:paraId="6AB621E2" w14:textId="77777777" w:rsidR="001175D4" w:rsidRPr="00093A94" w:rsidRDefault="001175D4" w:rsidP="0030423A">
            <w:pPr>
              <w:spacing w:before="40" w:after="40" w:line="220" w:lineRule="exact"/>
              <w:ind w:left="113" w:right="113"/>
              <w:jc w:val="right"/>
              <w:rPr>
                <w:sz w:val="18"/>
                <w:szCs w:val="18"/>
              </w:rPr>
            </w:pPr>
            <w:r w:rsidRPr="00093A94">
              <w:rPr>
                <w:sz w:val="18"/>
                <w:szCs w:val="18"/>
              </w:rPr>
              <w:t>120</w:t>
            </w:r>
          </w:p>
        </w:tc>
        <w:tc>
          <w:tcPr>
            <w:tcW w:w="992" w:type="dxa"/>
            <w:tcBorders>
              <w:top w:val="single" w:sz="4" w:space="0" w:color="auto"/>
              <w:left w:val="single" w:sz="4" w:space="0" w:color="auto"/>
              <w:bottom w:val="single" w:sz="12" w:space="0" w:color="auto"/>
              <w:right w:val="single" w:sz="4" w:space="0" w:color="auto"/>
            </w:tcBorders>
            <w:vAlign w:val="bottom"/>
            <w:hideMark/>
          </w:tcPr>
          <w:p w14:paraId="683ECC17" w14:textId="77777777" w:rsidR="001175D4" w:rsidRPr="00093A94" w:rsidRDefault="001175D4" w:rsidP="0030423A">
            <w:pPr>
              <w:spacing w:before="40" w:after="40" w:line="220" w:lineRule="exact"/>
              <w:ind w:left="113" w:right="113"/>
              <w:jc w:val="right"/>
              <w:rPr>
                <w:sz w:val="18"/>
                <w:szCs w:val="18"/>
              </w:rPr>
            </w:pPr>
            <w:r w:rsidRPr="00093A94">
              <w:rPr>
                <w:sz w:val="18"/>
                <w:szCs w:val="18"/>
              </w:rPr>
              <w:t>60</w:t>
            </w:r>
          </w:p>
        </w:tc>
        <w:tc>
          <w:tcPr>
            <w:tcW w:w="993" w:type="dxa"/>
            <w:tcBorders>
              <w:top w:val="single" w:sz="4" w:space="0" w:color="auto"/>
              <w:left w:val="single" w:sz="4" w:space="0" w:color="auto"/>
              <w:bottom w:val="single" w:sz="12" w:space="0" w:color="auto"/>
              <w:right w:val="single" w:sz="4" w:space="0" w:color="auto"/>
            </w:tcBorders>
            <w:vAlign w:val="bottom"/>
            <w:hideMark/>
          </w:tcPr>
          <w:p w14:paraId="4C288B43" w14:textId="77777777" w:rsidR="001175D4" w:rsidRPr="00093A94" w:rsidRDefault="001175D4" w:rsidP="0030423A">
            <w:pPr>
              <w:spacing w:before="40" w:after="40" w:line="220" w:lineRule="exact"/>
              <w:ind w:left="113" w:right="113"/>
              <w:jc w:val="right"/>
              <w:rPr>
                <w:sz w:val="18"/>
                <w:szCs w:val="18"/>
              </w:rPr>
            </w:pPr>
            <w:r w:rsidRPr="00093A94">
              <w:rPr>
                <w:sz w:val="18"/>
                <w:szCs w:val="18"/>
              </w:rPr>
              <w:t>30</w:t>
            </w:r>
          </w:p>
        </w:tc>
        <w:tc>
          <w:tcPr>
            <w:tcW w:w="992" w:type="dxa"/>
            <w:tcBorders>
              <w:top w:val="single" w:sz="4" w:space="0" w:color="auto"/>
              <w:left w:val="single" w:sz="4" w:space="0" w:color="auto"/>
              <w:bottom w:val="single" w:sz="12" w:space="0" w:color="auto"/>
              <w:right w:val="single" w:sz="4" w:space="0" w:color="auto"/>
            </w:tcBorders>
            <w:vAlign w:val="bottom"/>
            <w:hideMark/>
          </w:tcPr>
          <w:p w14:paraId="4A735B50" w14:textId="77777777" w:rsidR="001175D4" w:rsidRPr="00093A94" w:rsidRDefault="001175D4" w:rsidP="0030423A">
            <w:pPr>
              <w:spacing w:before="40" w:after="40" w:line="220" w:lineRule="exact"/>
              <w:ind w:left="113" w:right="113"/>
              <w:jc w:val="right"/>
              <w:rPr>
                <w:sz w:val="18"/>
                <w:szCs w:val="18"/>
              </w:rPr>
            </w:pPr>
            <w:r w:rsidRPr="00093A94">
              <w:rPr>
                <w:sz w:val="18"/>
                <w:szCs w:val="18"/>
              </w:rPr>
              <w:t>10</w:t>
            </w:r>
          </w:p>
        </w:tc>
        <w:tc>
          <w:tcPr>
            <w:tcW w:w="850" w:type="dxa"/>
            <w:tcBorders>
              <w:top w:val="single" w:sz="4" w:space="0" w:color="auto"/>
              <w:left w:val="single" w:sz="4" w:space="0" w:color="auto"/>
              <w:bottom w:val="single" w:sz="12" w:space="0" w:color="auto"/>
              <w:right w:val="single" w:sz="4" w:space="0" w:color="auto"/>
            </w:tcBorders>
            <w:vAlign w:val="bottom"/>
            <w:hideMark/>
          </w:tcPr>
          <w:p w14:paraId="4682DAF6" w14:textId="77777777" w:rsidR="001175D4" w:rsidRPr="00093A94" w:rsidRDefault="001175D4" w:rsidP="0030423A">
            <w:pPr>
              <w:spacing w:before="40" w:after="40" w:line="220" w:lineRule="exact"/>
              <w:ind w:left="113" w:right="113"/>
              <w:jc w:val="right"/>
              <w:rPr>
                <w:sz w:val="18"/>
                <w:szCs w:val="18"/>
              </w:rPr>
            </w:pPr>
            <w:r w:rsidRPr="00093A94">
              <w:rPr>
                <w:sz w:val="18"/>
                <w:szCs w:val="18"/>
              </w:rPr>
              <w:t>--</w:t>
            </w:r>
          </w:p>
        </w:tc>
      </w:tr>
    </w:tbl>
    <w:p w14:paraId="6A377381" w14:textId="77777777" w:rsidR="00405685" w:rsidRPr="00C64DE4" w:rsidRDefault="00103FAC" w:rsidP="00093A94">
      <w:pPr>
        <w:widowControl w:val="0"/>
        <w:spacing w:before="120" w:after="120"/>
        <w:ind w:left="2268" w:right="1134" w:hanging="1134"/>
        <w:jc w:val="both"/>
      </w:pPr>
      <w:r w:rsidRPr="00C64DE4">
        <w:t>5</w:t>
      </w:r>
      <w:r w:rsidR="00126ACB" w:rsidRPr="00C64DE4">
        <w:t>.4.</w:t>
      </w:r>
      <w:r w:rsidR="001A7AC8" w:rsidRPr="00C64DE4">
        <w:t>5</w:t>
      </w:r>
      <w:r w:rsidR="00126ACB" w:rsidRPr="00C64DE4">
        <w:t>.</w:t>
      </w:r>
      <w:r w:rsidR="00126ACB" w:rsidRPr="00C64DE4">
        <w:tab/>
      </w:r>
      <w:r w:rsidR="00405685" w:rsidRPr="00C64DE4">
        <w:t xml:space="preserve">Colour of </w:t>
      </w:r>
      <w:r w:rsidR="000A3427" w:rsidRPr="00C64DE4">
        <w:t xml:space="preserve">the reflected </w:t>
      </w:r>
      <w:r w:rsidR="00405685" w:rsidRPr="00C64DE4">
        <w:t>light</w:t>
      </w:r>
      <w:r w:rsidR="000A3427" w:rsidRPr="00C64DE4">
        <w:t xml:space="preserve"> of the device</w:t>
      </w:r>
      <w:r w:rsidR="00405685" w:rsidRPr="00C64DE4">
        <w:t xml:space="preserve"> </w:t>
      </w:r>
    </w:p>
    <w:p w14:paraId="6C571D90" w14:textId="677A1A0E" w:rsidR="00405685" w:rsidRPr="00D37F03" w:rsidRDefault="00103FAC" w:rsidP="00093A94">
      <w:pPr>
        <w:widowControl w:val="0"/>
        <w:spacing w:after="120"/>
        <w:ind w:left="2268" w:right="1134" w:hanging="1134"/>
        <w:jc w:val="both"/>
      </w:pPr>
      <w:r w:rsidRPr="00C64DE4">
        <w:t>5</w:t>
      </w:r>
      <w:r w:rsidR="00405685" w:rsidRPr="00C64DE4">
        <w:t>.4.</w:t>
      </w:r>
      <w:r w:rsidR="001A7AC8" w:rsidRPr="00C64DE4">
        <w:t>5</w:t>
      </w:r>
      <w:r w:rsidR="00405685" w:rsidRPr="00C64DE4">
        <w:t>.1.</w:t>
      </w:r>
      <w:r w:rsidR="00405685" w:rsidRPr="00C64DE4">
        <w:tab/>
      </w:r>
      <w:r w:rsidR="00405685" w:rsidRPr="00D37F03">
        <w:t xml:space="preserve">The testing of the colour for </w:t>
      </w:r>
      <w:r w:rsidR="005A117F" w:rsidRPr="00D37F03">
        <w:t>retro-reflective device</w:t>
      </w:r>
      <w:r w:rsidR="00405685" w:rsidRPr="00D37F03">
        <w:t xml:space="preserve"> (night-time colour) shall be carried out according to the method described in paragraph </w:t>
      </w:r>
      <w:r w:rsidR="00EE73DA" w:rsidRPr="00D37F03">
        <w:t>4.2.1</w:t>
      </w:r>
      <w:r w:rsidR="00D10274">
        <w:t>.</w:t>
      </w:r>
    </w:p>
    <w:p w14:paraId="65160742" w14:textId="77777777" w:rsidR="00405685" w:rsidRPr="00C64DE4" w:rsidRDefault="00103FAC" w:rsidP="00093A94">
      <w:pPr>
        <w:widowControl w:val="0"/>
        <w:spacing w:after="120"/>
        <w:ind w:left="2268" w:right="1134" w:hanging="1134"/>
        <w:jc w:val="both"/>
      </w:pPr>
      <w:r w:rsidRPr="00C64DE4">
        <w:t>5</w:t>
      </w:r>
      <w:r w:rsidR="00405685" w:rsidRPr="00C64DE4">
        <w:t>.4.</w:t>
      </w:r>
      <w:r w:rsidR="001A7AC8" w:rsidRPr="00C64DE4">
        <w:t>5</w:t>
      </w:r>
      <w:r w:rsidR="00405685" w:rsidRPr="00C64DE4">
        <w:t>.2.</w:t>
      </w:r>
      <w:r w:rsidR="00405685" w:rsidRPr="00C64DE4">
        <w:tab/>
      </w:r>
      <w:r w:rsidR="00C53B79" w:rsidRPr="00D37F03">
        <w:t xml:space="preserve">The trichromatic coordinates of the reflected luminous flux must be within the limits for the night-time colours red, amber or white as specified in UN Regulation </w:t>
      </w:r>
      <w:r w:rsidR="00BB3DB3" w:rsidRPr="00D37F03">
        <w:t xml:space="preserve">No. </w:t>
      </w:r>
      <w:r w:rsidR="00C53B79" w:rsidRPr="00D37F03">
        <w:t>48</w:t>
      </w:r>
      <w:r w:rsidR="00405685" w:rsidRPr="00D37F03">
        <w:t>.</w:t>
      </w:r>
    </w:p>
    <w:p w14:paraId="19216930" w14:textId="77777777" w:rsidR="001A7AC8" w:rsidRPr="00C64DE4" w:rsidRDefault="00103FAC" w:rsidP="00093A94">
      <w:pPr>
        <w:widowControl w:val="0"/>
        <w:spacing w:after="120"/>
        <w:ind w:left="2268" w:right="1134" w:hanging="1134"/>
        <w:jc w:val="both"/>
      </w:pPr>
      <w:r w:rsidRPr="00C64DE4">
        <w:t>5</w:t>
      </w:r>
      <w:r w:rsidR="001A7AC8" w:rsidRPr="00C64DE4">
        <w:t>.4.6.</w:t>
      </w:r>
      <w:r w:rsidR="001A7AC8" w:rsidRPr="00C64DE4">
        <w:tab/>
      </w:r>
      <w:r w:rsidR="000A3427" w:rsidRPr="00C64DE4">
        <w:t xml:space="preserve">Special specification (tests) / resistance to external agents </w:t>
      </w:r>
    </w:p>
    <w:p w14:paraId="31CD13BB" w14:textId="77777777" w:rsidR="00070317" w:rsidRPr="00D37F03" w:rsidRDefault="00103FAC" w:rsidP="00093A94">
      <w:pPr>
        <w:widowControl w:val="0"/>
        <w:spacing w:after="120"/>
        <w:ind w:left="2268" w:right="1134" w:hanging="1134"/>
        <w:jc w:val="both"/>
      </w:pPr>
      <w:r w:rsidRPr="00C64DE4">
        <w:t>5</w:t>
      </w:r>
      <w:r w:rsidR="00070317" w:rsidRPr="00C64DE4">
        <w:t>.4.6.1.</w:t>
      </w:r>
      <w:r w:rsidR="00070317" w:rsidRPr="00C64DE4">
        <w:tab/>
        <w:t>Resistance to weathering</w:t>
      </w:r>
    </w:p>
    <w:p w14:paraId="35C14747" w14:textId="232AB61E" w:rsidR="00070317" w:rsidRPr="00D37F03" w:rsidRDefault="00070317" w:rsidP="00093A94">
      <w:pPr>
        <w:widowControl w:val="0"/>
        <w:spacing w:after="120"/>
        <w:ind w:left="2268" w:right="1134"/>
        <w:jc w:val="both"/>
      </w:pPr>
      <w:r w:rsidRPr="00C64DE4">
        <w:tab/>
      </w:r>
      <w:r w:rsidR="0040541C">
        <w:t>A</w:t>
      </w:r>
      <w:r w:rsidRPr="00C64DE4">
        <w:t xml:space="preserve"> specimen shall be subjected to a test as specified in Annex 13</w:t>
      </w:r>
      <w:r w:rsidR="00FF1B49" w:rsidRPr="00C64DE4">
        <w:t>.</w:t>
      </w:r>
    </w:p>
    <w:p w14:paraId="52D847BB" w14:textId="03FD6E61" w:rsidR="00070317" w:rsidRPr="00C64DE4" w:rsidRDefault="00103FAC" w:rsidP="00093A94">
      <w:pPr>
        <w:widowControl w:val="0"/>
        <w:spacing w:after="120"/>
        <w:ind w:left="2268" w:right="1134" w:hanging="1134"/>
        <w:jc w:val="both"/>
      </w:pPr>
      <w:r w:rsidRPr="00C64DE4">
        <w:t>5</w:t>
      </w:r>
      <w:r w:rsidR="00FF1B49" w:rsidRPr="00C64DE4">
        <w:t>.4.6.</w:t>
      </w:r>
      <w:r w:rsidR="00D37F03">
        <w:t>2.</w:t>
      </w:r>
      <w:r w:rsidR="00070317" w:rsidRPr="00C64DE4">
        <w:tab/>
        <w:t>Resistance to corrosion</w:t>
      </w:r>
    </w:p>
    <w:p w14:paraId="4E44C213" w14:textId="77777777" w:rsidR="00070317" w:rsidRPr="00C64DE4" w:rsidRDefault="00070317" w:rsidP="00093A94">
      <w:pPr>
        <w:widowControl w:val="0"/>
        <w:spacing w:after="120"/>
        <w:ind w:left="2268" w:right="1134"/>
        <w:jc w:val="both"/>
      </w:pPr>
      <w:r w:rsidRPr="00C64DE4">
        <w:tab/>
        <w:t xml:space="preserve">A specimen of the sample unit shall be subjected </w:t>
      </w:r>
      <w:r w:rsidR="007527DA" w:rsidRPr="00C64DE4">
        <w:t>to a test as specified in Annex 11.</w:t>
      </w:r>
    </w:p>
    <w:p w14:paraId="3ED63762" w14:textId="56B44A39" w:rsidR="00070317" w:rsidRPr="00C64DE4" w:rsidRDefault="00103FAC" w:rsidP="00093A94">
      <w:pPr>
        <w:widowControl w:val="0"/>
        <w:spacing w:after="120"/>
        <w:ind w:left="2268" w:right="1134" w:hanging="1134"/>
        <w:jc w:val="both"/>
      </w:pPr>
      <w:r w:rsidRPr="00C64DE4">
        <w:t>5</w:t>
      </w:r>
      <w:r w:rsidR="00FF1B49" w:rsidRPr="00C64DE4">
        <w:t>.4.6.</w:t>
      </w:r>
      <w:r w:rsidR="00D37F03">
        <w:t>3.</w:t>
      </w:r>
      <w:r w:rsidR="00070317" w:rsidRPr="00C64DE4">
        <w:tab/>
        <w:t>Resistance to fuels</w:t>
      </w:r>
    </w:p>
    <w:p w14:paraId="3B177455" w14:textId="77777777" w:rsidR="00070317" w:rsidRPr="00C64DE4" w:rsidRDefault="00070317" w:rsidP="00093A94">
      <w:pPr>
        <w:widowControl w:val="0"/>
        <w:spacing w:after="120"/>
        <w:ind w:left="2268" w:right="1134"/>
        <w:jc w:val="both"/>
      </w:pPr>
      <w:r w:rsidRPr="00C64DE4">
        <w:tab/>
      </w:r>
      <w:r w:rsidR="007527DA" w:rsidRPr="00C64DE4">
        <w:t>A specimen of the sample unit shall be subjected to a test as specified in Annex 9.</w:t>
      </w:r>
    </w:p>
    <w:p w14:paraId="0DD6B088" w14:textId="36C9959C" w:rsidR="00070317" w:rsidRPr="00C64DE4" w:rsidRDefault="00103FAC" w:rsidP="00093A94">
      <w:pPr>
        <w:widowControl w:val="0"/>
        <w:spacing w:after="120"/>
        <w:ind w:left="2268" w:right="1134" w:hanging="1134"/>
        <w:jc w:val="both"/>
      </w:pPr>
      <w:r w:rsidRPr="00C64DE4">
        <w:t>5</w:t>
      </w:r>
      <w:r w:rsidR="00FF1B49" w:rsidRPr="00C64DE4">
        <w:t>.4.6.</w:t>
      </w:r>
      <w:r w:rsidR="00D37F03">
        <w:t>4.</w:t>
      </w:r>
      <w:r w:rsidR="00070317" w:rsidRPr="00C64DE4">
        <w:tab/>
        <w:t>Resistance to heat</w:t>
      </w:r>
    </w:p>
    <w:p w14:paraId="003F081C" w14:textId="4F30386F" w:rsidR="00070317" w:rsidRPr="00C64DE4" w:rsidRDefault="007527DA" w:rsidP="00093A94">
      <w:pPr>
        <w:widowControl w:val="0"/>
        <w:spacing w:after="120"/>
        <w:ind w:left="2268" w:right="1134"/>
        <w:jc w:val="both"/>
      </w:pPr>
      <w:r w:rsidRPr="00C64DE4">
        <w:tab/>
        <w:t>A specimen of the sample unit shall be subjected to a test as specified in Annex 6.</w:t>
      </w:r>
    </w:p>
    <w:p w14:paraId="0D26BE37"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5.</w:t>
      </w:r>
      <w:r w:rsidR="00070317" w:rsidRPr="00C64DE4">
        <w:tab/>
        <w:t>Resistance to cleaning</w:t>
      </w:r>
    </w:p>
    <w:p w14:paraId="225C059F" w14:textId="77777777" w:rsidR="007527DA" w:rsidRPr="00C64DE4" w:rsidRDefault="007527DA" w:rsidP="00093A94">
      <w:pPr>
        <w:widowControl w:val="0"/>
        <w:spacing w:after="120"/>
        <w:ind w:left="2268" w:right="1134"/>
        <w:jc w:val="both"/>
      </w:pPr>
      <w:r w:rsidRPr="00C64DE4">
        <w:tab/>
        <w:t>A specimen of the sample unit shall be subjected to a test as specified in Annex 15.</w:t>
      </w:r>
    </w:p>
    <w:p w14:paraId="3F506B1C" w14:textId="6FE966CC" w:rsidR="00070317" w:rsidRPr="00C64DE4" w:rsidRDefault="00103FAC" w:rsidP="00093A94">
      <w:pPr>
        <w:widowControl w:val="0"/>
        <w:spacing w:after="120"/>
        <w:ind w:left="2268" w:right="1134" w:hanging="1134"/>
        <w:jc w:val="both"/>
      </w:pPr>
      <w:r w:rsidRPr="00C64DE4">
        <w:t>5</w:t>
      </w:r>
      <w:r w:rsidR="00FF1B49" w:rsidRPr="00C64DE4">
        <w:t>.4.6.</w:t>
      </w:r>
      <w:r w:rsidR="00D37F03">
        <w:t>6.</w:t>
      </w:r>
      <w:r w:rsidR="00070317" w:rsidRPr="00C64DE4">
        <w:tab/>
        <w:t>Stability of photometric properties</w:t>
      </w:r>
    </w:p>
    <w:p w14:paraId="0B29F145" w14:textId="77777777" w:rsidR="007527DA" w:rsidRPr="00C64DE4" w:rsidRDefault="007527DA" w:rsidP="00093A94">
      <w:pPr>
        <w:widowControl w:val="0"/>
        <w:spacing w:after="120"/>
        <w:ind w:left="2268" w:right="1134"/>
        <w:jc w:val="both"/>
      </w:pPr>
      <w:r w:rsidRPr="00C64DE4">
        <w:tab/>
        <w:t>A specimen of the sample unit shall be subjected to a test as specified in Annex 14.</w:t>
      </w:r>
    </w:p>
    <w:p w14:paraId="6319A900"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7.</w:t>
      </w:r>
      <w:r w:rsidR="00070317" w:rsidRPr="00C64DE4">
        <w:tab/>
        <w:t>Resistance to penetration of water</w:t>
      </w:r>
    </w:p>
    <w:p w14:paraId="6A754308" w14:textId="77777777" w:rsidR="007527DA" w:rsidRPr="00C64DE4" w:rsidRDefault="007527DA" w:rsidP="00093A94">
      <w:pPr>
        <w:widowControl w:val="0"/>
        <w:spacing w:after="120"/>
        <w:ind w:left="2268" w:right="1134"/>
        <w:jc w:val="both"/>
      </w:pPr>
      <w:r w:rsidRPr="00C64DE4">
        <w:tab/>
        <w:t>A specimen of the sample unit shall be subjected to a test as specified in Annex 7.</w:t>
      </w:r>
    </w:p>
    <w:p w14:paraId="2F998889"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8.</w:t>
      </w:r>
      <w:r w:rsidR="00070317" w:rsidRPr="00C64DE4">
        <w:tab/>
        <w:t>Bonding strength (in the case of adhesive materials)</w:t>
      </w:r>
    </w:p>
    <w:p w14:paraId="3017C890" w14:textId="77777777" w:rsidR="007527DA" w:rsidRPr="00C64DE4" w:rsidRDefault="007527DA" w:rsidP="00093A94">
      <w:pPr>
        <w:widowControl w:val="0"/>
        <w:spacing w:after="120"/>
        <w:ind w:left="2268" w:right="1134"/>
        <w:jc w:val="both"/>
      </w:pPr>
      <w:r w:rsidRPr="00C64DE4">
        <w:tab/>
        <w:t xml:space="preserve">A specimen of the sample unit shall be subjected to a test as specified in </w:t>
      </w:r>
      <w:r w:rsidRPr="00C64DE4">
        <w:lastRenderedPageBreak/>
        <w:t>Annex 16.</w:t>
      </w:r>
    </w:p>
    <w:p w14:paraId="1B75F928"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9.</w:t>
      </w:r>
      <w:r w:rsidR="00070317" w:rsidRPr="00C64DE4">
        <w:tab/>
        <w:t>Flexing</w:t>
      </w:r>
    </w:p>
    <w:p w14:paraId="17E439E4" w14:textId="77777777" w:rsidR="00070317" w:rsidRPr="00C64DE4" w:rsidRDefault="007527DA" w:rsidP="00093A94">
      <w:pPr>
        <w:widowControl w:val="0"/>
        <w:spacing w:after="120"/>
        <w:ind w:left="2268" w:right="1134"/>
        <w:jc w:val="both"/>
      </w:pPr>
      <w:r w:rsidRPr="00C64DE4">
        <w:tab/>
      </w:r>
      <w:r w:rsidR="00070317" w:rsidRPr="00C64DE4">
        <w:t>For samples that are to be adhered to a flexible substrate, i.e. tarpaulin, the following shall apply:</w:t>
      </w:r>
    </w:p>
    <w:p w14:paraId="298DA8CF" w14:textId="77777777" w:rsidR="007527DA" w:rsidRPr="00C64DE4" w:rsidRDefault="007527DA" w:rsidP="00093A94">
      <w:pPr>
        <w:widowControl w:val="0"/>
        <w:spacing w:after="120"/>
        <w:ind w:left="2268" w:right="1134"/>
        <w:jc w:val="both"/>
      </w:pPr>
      <w:r w:rsidRPr="00C64DE4">
        <w:tab/>
        <w:t>A specimen of the sample unit shall be subjected to a test as specified in Annex 17.</w:t>
      </w:r>
    </w:p>
    <w:p w14:paraId="3A91E3E4" w14:textId="77777777" w:rsidR="00E6280A" w:rsidRPr="00C64DE4" w:rsidRDefault="00103FAC" w:rsidP="00093A94">
      <w:pPr>
        <w:widowControl w:val="0"/>
        <w:spacing w:after="120"/>
        <w:ind w:left="2268" w:right="1134" w:hanging="1134"/>
        <w:jc w:val="both"/>
      </w:pPr>
      <w:r w:rsidRPr="00C64DE4">
        <w:t>5</w:t>
      </w:r>
      <w:r w:rsidR="00126ACB" w:rsidRPr="00C64DE4">
        <w:t>.4.</w:t>
      </w:r>
      <w:r w:rsidR="001A7AC8" w:rsidRPr="00C64DE4">
        <w:t>7</w:t>
      </w:r>
      <w:r w:rsidR="00126ACB" w:rsidRPr="00C64DE4">
        <w:t>.</w:t>
      </w:r>
      <w:r w:rsidR="001A7AC8" w:rsidRPr="00C64DE4">
        <w:tab/>
      </w:r>
      <w:r w:rsidR="00E6280A" w:rsidRPr="00C64DE4">
        <w:t>Chronological order of tests for Class</w:t>
      </w:r>
      <w:r w:rsidR="006A7855" w:rsidRPr="00C64DE4">
        <w:t>es</w:t>
      </w:r>
      <w:r w:rsidR="00E6280A" w:rsidRPr="00C64DE4">
        <w:t xml:space="preserve"> </w:t>
      </w:r>
      <w:r w:rsidR="005A5BEB" w:rsidRPr="00C64DE4">
        <w:t>C</w:t>
      </w:r>
    </w:p>
    <w:p w14:paraId="09E081BD" w14:textId="6B846F84" w:rsidR="00074573" w:rsidRPr="00C64DE4" w:rsidRDefault="00103FAC" w:rsidP="00093A94">
      <w:pPr>
        <w:widowControl w:val="0"/>
        <w:spacing w:after="120"/>
        <w:ind w:left="2268" w:right="1134" w:hanging="1134"/>
        <w:jc w:val="both"/>
      </w:pPr>
      <w:r w:rsidRPr="00C64DE4">
        <w:t>5</w:t>
      </w:r>
      <w:r w:rsidR="00074573" w:rsidRPr="00C64DE4">
        <w:t>.4.7.1.</w:t>
      </w:r>
      <w:r w:rsidR="00074573" w:rsidRPr="00C64DE4">
        <w:tab/>
        <w:t>Five test samples representing either strips or planes of retro-reflective marking materials have to be su</w:t>
      </w:r>
      <w:r w:rsidR="00E11165">
        <w:t>bmitted to the test laboratory.</w:t>
      </w:r>
      <w:r w:rsidR="00074573" w:rsidRPr="00C64DE4">
        <w:t xml:space="preserve"> In the case of strips, at least a length of 3 meters shall be provided; in the case of planes, at least a surface of 500 mm x 500 mm shall be provided.</w:t>
      </w:r>
    </w:p>
    <w:p w14:paraId="04DDF652" w14:textId="16A3ED0A" w:rsidR="00074573" w:rsidRPr="00C64DE4" w:rsidRDefault="00103FAC" w:rsidP="00093A94">
      <w:pPr>
        <w:widowControl w:val="0"/>
        <w:spacing w:after="120"/>
        <w:ind w:left="2268" w:right="1134" w:hanging="1134"/>
        <w:jc w:val="both"/>
      </w:pPr>
      <w:r w:rsidRPr="00C64DE4">
        <w:t>5.</w:t>
      </w:r>
      <w:r w:rsidR="00074573" w:rsidRPr="00C64DE4">
        <w:t>4.7.2.</w:t>
      </w:r>
      <w:r w:rsidR="00074573" w:rsidRPr="00C64DE4">
        <w:tab/>
        <w:t xml:space="preserve">The test samples shall be representative of current production, manufactured in accordance with the recommendation of the manufacturer(s) of the retro-reflective marking materials. </w:t>
      </w:r>
      <w:r w:rsidR="008A4F4A">
        <w:rPr>
          <w:rStyle w:val="FootnoteReference"/>
        </w:rPr>
        <w:footnoteReference w:id="4"/>
      </w:r>
    </w:p>
    <w:p w14:paraId="523F6647" w14:textId="5772A1FB" w:rsidR="00074573" w:rsidRPr="00C64DE4" w:rsidRDefault="00103FAC" w:rsidP="00093A94">
      <w:pPr>
        <w:widowControl w:val="0"/>
        <w:spacing w:after="120"/>
        <w:ind w:left="2268" w:right="1134" w:hanging="1134"/>
        <w:jc w:val="both"/>
      </w:pPr>
      <w:r w:rsidRPr="00C64DE4">
        <w:t>5</w:t>
      </w:r>
      <w:r w:rsidR="00074573" w:rsidRPr="00C64DE4">
        <w:t>.4.7.3.</w:t>
      </w:r>
      <w:r w:rsidR="00074573" w:rsidRPr="00C64DE4">
        <w:tab/>
        <w:t xml:space="preserve">After verification of the general </w:t>
      </w:r>
      <w:r w:rsidR="00074573" w:rsidRPr="00EE73DA">
        <w:t xml:space="preserve">specifications </w:t>
      </w:r>
      <w:r w:rsidR="00074573" w:rsidRPr="00965033">
        <w:t>(paragraph </w:t>
      </w:r>
      <w:r w:rsidR="00EE73DA" w:rsidRPr="00965033">
        <w:t>4</w:t>
      </w:r>
      <w:r w:rsidR="00E11165">
        <w:t>.</w:t>
      </w:r>
      <w:r w:rsidR="00074573" w:rsidRPr="00965033">
        <w:t>)</w:t>
      </w:r>
      <w:r w:rsidR="00074573" w:rsidRPr="00C64DE4">
        <w:t xml:space="preserve"> and the specifications of shape and dimensions (Annex 5), the samples shall be subjected to the heat resistance test described in Annex 8, prior to the tests described in Annexes 6 and 7.</w:t>
      </w:r>
    </w:p>
    <w:p w14:paraId="65439E5D" w14:textId="77777777" w:rsidR="00074573" w:rsidRPr="00C64DE4" w:rsidRDefault="00103FAC" w:rsidP="00093A94">
      <w:pPr>
        <w:widowControl w:val="0"/>
        <w:spacing w:after="120"/>
        <w:ind w:left="2268" w:right="1134" w:hanging="1134"/>
        <w:jc w:val="both"/>
      </w:pPr>
      <w:r w:rsidRPr="00C64DE4">
        <w:t>5</w:t>
      </w:r>
      <w:r w:rsidR="00074573" w:rsidRPr="00C64DE4">
        <w:t>.4.7.4.</w:t>
      </w:r>
      <w:r w:rsidR="00074573" w:rsidRPr="00C64DE4">
        <w:tab/>
        <w:t>The photometric and colorimetric measurements may be made on five samples.  The mean values should be taken.</w:t>
      </w:r>
    </w:p>
    <w:p w14:paraId="6E1F3730" w14:textId="77777777" w:rsidR="00933403" w:rsidRPr="00C64DE4" w:rsidRDefault="00103FAC" w:rsidP="00093A94">
      <w:pPr>
        <w:widowControl w:val="0"/>
        <w:spacing w:after="120"/>
        <w:ind w:left="2268" w:right="1134" w:hanging="1134"/>
        <w:jc w:val="both"/>
      </w:pPr>
      <w:r w:rsidRPr="00C64DE4">
        <w:t>5</w:t>
      </w:r>
      <w:r w:rsidR="00074573" w:rsidRPr="00C64DE4">
        <w:t>.4.7.5.</w:t>
      </w:r>
      <w:r w:rsidR="00074573" w:rsidRPr="00C64DE4">
        <w:tab/>
        <w:t>For other tests, samples which have not undergone any testing should be used.</w:t>
      </w:r>
    </w:p>
    <w:p w14:paraId="3E9531BC" w14:textId="74914B17" w:rsidR="006513A6" w:rsidRPr="00C64DE4" w:rsidRDefault="00577A26" w:rsidP="00093A94">
      <w:pPr>
        <w:widowControl w:val="0"/>
        <w:spacing w:after="120"/>
        <w:ind w:left="2268" w:right="1134" w:hanging="1134"/>
        <w:jc w:val="both"/>
      </w:pPr>
      <w:r w:rsidRPr="00C64DE4">
        <w:t>5.5</w:t>
      </w:r>
      <w:r w:rsidR="009F6B36">
        <w:t>.</w:t>
      </w:r>
      <w:r w:rsidRPr="00C64DE4">
        <w:tab/>
      </w:r>
      <w:r w:rsidR="0030423A" w:rsidRPr="00C64DE4">
        <w:tab/>
        <w:t xml:space="preserve">technical requirements concerning </w:t>
      </w:r>
      <w:r w:rsidR="0030423A">
        <w:t>retro-reflective</w:t>
      </w:r>
      <w:r w:rsidR="0030423A" w:rsidRPr="00C64DE4">
        <w:t xml:space="preserve"> markings of the Classes </w:t>
      </w:r>
      <w:r w:rsidRPr="00C64DE4">
        <w:t xml:space="preserve">D </w:t>
      </w:r>
      <w:r w:rsidR="0030423A" w:rsidRPr="00C64DE4">
        <w:t xml:space="preserve">and </w:t>
      </w:r>
      <w:r w:rsidRPr="00C64DE4">
        <w:t>E (</w:t>
      </w:r>
      <w:r w:rsidR="0030423A" w:rsidRPr="00C64DE4">
        <w:t xml:space="preserve">Symbols </w:t>
      </w:r>
      <w:r w:rsidRPr="00C64DE4">
        <w:t xml:space="preserve">“D” </w:t>
      </w:r>
      <w:r w:rsidR="0030423A" w:rsidRPr="00C64DE4">
        <w:t xml:space="preserve">and </w:t>
      </w:r>
      <w:r w:rsidRPr="00C64DE4">
        <w:t>“E”)</w:t>
      </w:r>
    </w:p>
    <w:p w14:paraId="7CA1D887" w14:textId="77777777" w:rsidR="0000156D" w:rsidRPr="00C64DE4" w:rsidRDefault="00103FAC" w:rsidP="00093A94">
      <w:pPr>
        <w:widowControl w:val="0"/>
        <w:spacing w:after="120"/>
        <w:ind w:left="2268" w:right="1134" w:hanging="1134"/>
        <w:jc w:val="both"/>
      </w:pPr>
      <w:r w:rsidRPr="00C64DE4">
        <w:t>5</w:t>
      </w:r>
      <w:r w:rsidR="00B57236" w:rsidRPr="00C64DE4">
        <w:t>.</w:t>
      </w:r>
      <w:r w:rsidR="00BB12F3" w:rsidRPr="00C64DE4">
        <w:t>5</w:t>
      </w:r>
      <w:r w:rsidR="00B57236" w:rsidRPr="00C64DE4">
        <w:t>.1.</w:t>
      </w:r>
      <w:r w:rsidR="00B57236" w:rsidRPr="00C64DE4">
        <w:tab/>
      </w:r>
      <w:r w:rsidR="0000156D" w:rsidRPr="00C64DE4">
        <w:t>Every retro-reflective marking of the Classes D and E</w:t>
      </w:r>
      <w:r w:rsidR="009C5A83" w:rsidRPr="00C64DE4">
        <w:t xml:space="preserve"> </w:t>
      </w:r>
      <w:r w:rsidR="0000156D" w:rsidRPr="00C64DE4">
        <w:t>shall meet</w:t>
      </w:r>
      <w:r w:rsidR="009C5A83" w:rsidRPr="00C64DE4">
        <w:t xml:space="preserve"> </w:t>
      </w:r>
      <w:r w:rsidR="0000156D" w:rsidRPr="00C64DE4">
        <w:t xml:space="preserve">the photometric requirements as specified in </w:t>
      </w:r>
      <w:r w:rsidR="0000156D" w:rsidRPr="00965033">
        <w:t xml:space="preserve">paragraphs </w:t>
      </w:r>
      <w:r w:rsidR="00EE73DA" w:rsidRPr="00965033">
        <w:t>5.5.3</w:t>
      </w:r>
      <w:r w:rsidR="0000156D" w:rsidRPr="00965033">
        <w:t xml:space="preserve">. to </w:t>
      </w:r>
      <w:r w:rsidR="00EE73DA" w:rsidRPr="00965033">
        <w:t>5</w:t>
      </w:r>
      <w:r w:rsidR="0000156D" w:rsidRPr="00965033">
        <w:t>.5.5.</w:t>
      </w:r>
    </w:p>
    <w:p w14:paraId="67FCAE13" w14:textId="77777777" w:rsidR="00425E0F" w:rsidRPr="00C64DE4" w:rsidRDefault="00103FAC" w:rsidP="00093A94">
      <w:pPr>
        <w:widowControl w:val="0"/>
        <w:spacing w:after="120"/>
        <w:ind w:left="2268" w:right="1134" w:hanging="1134"/>
        <w:jc w:val="both"/>
      </w:pPr>
      <w:r w:rsidRPr="00C64DE4">
        <w:t>5</w:t>
      </w:r>
      <w:r w:rsidR="00B57236" w:rsidRPr="00C64DE4">
        <w:t>.</w:t>
      </w:r>
      <w:r w:rsidR="00BB12F3" w:rsidRPr="00C64DE4">
        <w:t>5</w:t>
      </w:r>
      <w:r w:rsidR="00B57236" w:rsidRPr="00C64DE4">
        <w:t>.2.</w:t>
      </w:r>
      <w:r w:rsidR="00B57236" w:rsidRPr="00C64DE4">
        <w:tab/>
        <w:t>The applicant shall submit for approval</w:t>
      </w:r>
      <w:r w:rsidR="0037169F" w:rsidRPr="00C64DE4">
        <w:t>:</w:t>
      </w:r>
    </w:p>
    <w:p w14:paraId="63AEF2A1" w14:textId="5836740C" w:rsidR="0037169F" w:rsidRPr="00C64DE4" w:rsidRDefault="00103FAC" w:rsidP="00093A94">
      <w:pPr>
        <w:widowControl w:val="0"/>
        <w:spacing w:after="120"/>
        <w:ind w:left="2268" w:right="1134" w:hanging="1134"/>
        <w:jc w:val="both"/>
      </w:pPr>
      <w:r w:rsidRPr="00C64DE4">
        <w:t>5</w:t>
      </w:r>
      <w:r w:rsidR="0037169F" w:rsidRPr="00C64DE4">
        <w:t>.5.2.1.</w:t>
      </w:r>
      <w:r w:rsidR="0037169F" w:rsidRPr="00C64DE4">
        <w:tab/>
        <w:t>Five test samples representing planes of retro-reflective marking materials have to be sub</w:t>
      </w:r>
      <w:r w:rsidR="00E11165">
        <w:t xml:space="preserve">mitted to the test laboratory. </w:t>
      </w:r>
      <w:r w:rsidR="0037169F" w:rsidRPr="00C64DE4">
        <w:t>In the case of planes, at least a surface of 500 mm x 500 mm shall be provided.</w:t>
      </w:r>
    </w:p>
    <w:p w14:paraId="499F01A0" w14:textId="25108987" w:rsidR="0037169F" w:rsidRPr="00C64DE4" w:rsidRDefault="00103FAC" w:rsidP="00093A94">
      <w:pPr>
        <w:widowControl w:val="0"/>
        <w:spacing w:after="120"/>
        <w:ind w:left="2268" w:right="1134" w:hanging="1134"/>
        <w:jc w:val="both"/>
      </w:pPr>
      <w:r w:rsidRPr="00C64DE4">
        <w:t>5</w:t>
      </w:r>
      <w:r w:rsidR="0037169F" w:rsidRPr="00C64DE4">
        <w:t>.5.2.2.</w:t>
      </w:r>
      <w:r w:rsidR="0037169F" w:rsidRPr="00C64DE4">
        <w:tab/>
      </w:r>
      <w:r w:rsidR="00EE61AC" w:rsidRPr="00C64DE4">
        <w:tab/>
      </w:r>
      <w:r w:rsidR="0037169F" w:rsidRPr="00C64DE4">
        <w:t xml:space="preserve">The test samples shall be representative of current production, manufactured in accordance with the recommendation of the manufacturer(s) of the retro-reflective marking materials. </w:t>
      </w:r>
      <w:r w:rsidR="008A4F4A">
        <w:rPr>
          <w:rStyle w:val="FootnoteReference"/>
        </w:rPr>
        <w:footnoteReference w:id="5"/>
      </w:r>
    </w:p>
    <w:p w14:paraId="740E299E" w14:textId="77777777" w:rsidR="00BB12F3" w:rsidRPr="00C64DE4" w:rsidRDefault="00103FAC" w:rsidP="00093A94">
      <w:pPr>
        <w:widowControl w:val="0"/>
        <w:spacing w:after="120"/>
        <w:ind w:left="2268" w:right="1134" w:hanging="1134"/>
        <w:jc w:val="both"/>
      </w:pPr>
      <w:r w:rsidRPr="00C64DE4">
        <w:t>5</w:t>
      </w:r>
      <w:r w:rsidR="00BB12F3" w:rsidRPr="00C64DE4">
        <w:t>.5.3.</w:t>
      </w:r>
      <w:r w:rsidR="00BB12F3" w:rsidRPr="00C64DE4">
        <w:tab/>
      </w:r>
      <w:r w:rsidR="00BB12F3" w:rsidRPr="00C64DE4">
        <w:tab/>
        <w:t>Test procedure</w:t>
      </w:r>
    </w:p>
    <w:p w14:paraId="5E5F9213" w14:textId="6E4C51A4" w:rsidR="00B57236" w:rsidRPr="00C64DE4" w:rsidRDefault="00386FD9" w:rsidP="00093A94">
      <w:pPr>
        <w:widowControl w:val="0"/>
        <w:spacing w:after="120"/>
        <w:ind w:left="2268" w:right="1134"/>
        <w:jc w:val="both"/>
        <w:rPr>
          <w:lang w:eastAsia="en-GB"/>
        </w:rPr>
      </w:pPr>
      <w:r>
        <w:tab/>
      </w:r>
      <w:r w:rsidR="00BB12F3" w:rsidRPr="00C64DE4">
        <w:t xml:space="preserve">Every </w:t>
      </w:r>
      <w:r w:rsidR="009C5A83" w:rsidRPr="00C64DE4">
        <w:t xml:space="preserve">retro-reflective marking </w:t>
      </w:r>
      <w:r w:rsidR="00BB12F3" w:rsidRPr="00C64DE4">
        <w:t>of the Class D and E shall meet the requirements of the checks</w:t>
      </w:r>
      <w:r w:rsidR="00BB12F3" w:rsidRPr="00C64DE4">
        <w:rPr>
          <w:lang w:eastAsia="en-GB"/>
        </w:rPr>
        <w:t xml:space="preserve"> and tests described in </w:t>
      </w:r>
      <w:r>
        <w:rPr>
          <w:lang w:eastAsia="en-GB"/>
        </w:rPr>
        <w:t>p</w:t>
      </w:r>
      <w:r w:rsidR="00AC0AEB" w:rsidRPr="00965033">
        <w:rPr>
          <w:lang w:eastAsia="en-GB"/>
        </w:rPr>
        <w:t xml:space="preserve">aragraph </w:t>
      </w:r>
      <w:r w:rsidR="00934EC2" w:rsidRPr="00965033">
        <w:rPr>
          <w:lang w:eastAsia="en-GB"/>
        </w:rPr>
        <w:t>5.5.5</w:t>
      </w:r>
      <w:r>
        <w:rPr>
          <w:lang w:eastAsia="en-GB"/>
        </w:rPr>
        <w:t>.</w:t>
      </w:r>
    </w:p>
    <w:p w14:paraId="1373D087" w14:textId="77777777" w:rsidR="00126ACB" w:rsidRPr="00C64DE4" w:rsidRDefault="00103FAC" w:rsidP="00093A94">
      <w:pPr>
        <w:widowControl w:val="0"/>
        <w:spacing w:after="120"/>
        <w:ind w:left="2268" w:right="1134" w:hanging="1134"/>
        <w:jc w:val="both"/>
      </w:pPr>
      <w:r w:rsidRPr="00C64DE4">
        <w:t>5</w:t>
      </w:r>
      <w:r w:rsidR="006513A6" w:rsidRPr="00C64DE4">
        <w:t>.5</w:t>
      </w:r>
      <w:r w:rsidR="00B57236" w:rsidRPr="00C64DE4">
        <w:t>.4</w:t>
      </w:r>
      <w:r w:rsidR="00C30EF8" w:rsidRPr="00C64DE4">
        <w:t>.</w:t>
      </w:r>
      <w:r w:rsidR="00C30EF8" w:rsidRPr="00C64DE4">
        <w:tab/>
      </w:r>
      <w:r w:rsidR="00C30EF8" w:rsidRPr="00C64DE4">
        <w:tab/>
      </w:r>
      <w:r w:rsidR="00126ACB" w:rsidRPr="00C64DE4">
        <w:t xml:space="preserve">Maximum values for the coefficient of retro-reflection </w:t>
      </w:r>
    </w:p>
    <w:p w14:paraId="1D896E95" w14:textId="0001B847" w:rsidR="0030423A" w:rsidRDefault="0030423A" w:rsidP="0030423A">
      <w:pPr>
        <w:pStyle w:val="Heading1"/>
      </w:pPr>
      <w:r>
        <w:lastRenderedPageBreak/>
        <w:t>Table 10</w:t>
      </w:r>
    </w:p>
    <w:p w14:paraId="5D13748D" w14:textId="04FA9DEE" w:rsidR="00ED2B08" w:rsidRPr="0030423A" w:rsidRDefault="00126ACB" w:rsidP="0030423A">
      <w:pPr>
        <w:pStyle w:val="Heading1"/>
        <w:spacing w:after="120"/>
        <w:rPr>
          <w:b/>
          <w:bCs/>
        </w:rPr>
      </w:pPr>
      <w:r w:rsidRPr="0030423A">
        <w:rPr>
          <w:b/>
          <w:bCs/>
        </w:rPr>
        <w:t>Photometric specifications for distinctive markings or graphics</w:t>
      </w:r>
      <w:r w:rsidR="003139A0" w:rsidRPr="0030423A">
        <w:rPr>
          <w:b/>
          <w:bCs/>
        </w:rPr>
        <w:t xml:space="preserve"> </w:t>
      </w:r>
      <w:r w:rsidRPr="0030423A">
        <w:rPr>
          <w:b/>
          <w:bCs/>
        </w:rPr>
        <w:t>of class D and class E:</w:t>
      </w:r>
      <w:r w:rsidR="003139A0" w:rsidRPr="0030423A">
        <w:rPr>
          <w:b/>
          <w:bCs/>
        </w:rPr>
        <w:t xml:space="preserve"> </w:t>
      </w:r>
      <w:r w:rsidR="009C5A83" w:rsidRPr="0030423A">
        <w:rPr>
          <w:b/>
          <w:bCs/>
        </w:rPr>
        <w:t>Maximum values for the Coefficient of Retro-reflection R' [</w:t>
      </w:r>
      <w:r w:rsidR="001C46DC" w:rsidRPr="0030423A">
        <w:rPr>
          <w:b/>
          <w:bCs/>
        </w:rPr>
        <w:t>cd∙m</w:t>
      </w:r>
      <w:r w:rsidR="001C46DC" w:rsidRPr="0030423A">
        <w:rPr>
          <w:b/>
          <w:bCs/>
          <w:vertAlign w:val="superscript"/>
        </w:rPr>
        <w:t>-</w:t>
      </w:r>
      <w:r w:rsidR="001C46DC" w:rsidRPr="0030423A">
        <w:rPr>
          <w:b/>
          <w:bCs/>
        </w:rPr>
        <w:t>²∙lx</w:t>
      </w:r>
      <w:r w:rsidR="001C46DC" w:rsidRPr="0030423A">
        <w:rPr>
          <w:b/>
          <w:bCs/>
          <w:vertAlign w:val="superscript"/>
        </w:rPr>
        <w:t>-1</w:t>
      </w:r>
      <w:r w:rsidR="009C5A83" w:rsidRPr="0030423A">
        <w:rPr>
          <w:b/>
          <w:bCs/>
        </w:rPr>
        <w:t>]</w:t>
      </w:r>
    </w:p>
    <w:tbl>
      <w:tblPr>
        <w:tblW w:w="0" w:type="auto"/>
        <w:tblInd w:w="1134" w:type="dxa"/>
        <w:tblLayout w:type="fixed"/>
        <w:tblCellMar>
          <w:left w:w="61" w:type="dxa"/>
          <w:right w:w="61" w:type="dxa"/>
        </w:tblCellMar>
        <w:tblLook w:val="0000" w:firstRow="0" w:lastRow="0" w:firstColumn="0" w:lastColumn="0" w:noHBand="0" w:noVBand="0"/>
      </w:tblPr>
      <w:tblGrid>
        <w:gridCol w:w="1184"/>
        <w:gridCol w:w="1177"/>
        <w:gridCol w:w="709"/>
        <w:gridCol w:w="850"/>
        <w:gridCol w:w="993"/>
        <w:gridCol w:w="1275"/>
        <w:gridCol w:w="1134"/>
      </w:tblGrid>
      <w:tr w:rsidR="00ED2B08" w:rsidRPr="00093A94" w14:paraId="7F971694" w14:textId="77777777" w:rsidTr="0030423A">
        <w:tc>
          <w:tcPr>
            <w:tcW w:w="2361" w:type="dxa"/>
            <w:gridSpan w:val="2"/>
            <w:tcBorders>
              <w:top w:val="single" w:sz="4" w:space="0" w:color="000000"/>
              <w:left w:val="single" w:sz="4" w:space="0" w:color="000000"/>
              <w:bottom w:val="single" w:sz="12" w:space="0" w:color="000000"/>
              <w:right w:val="single" w:sz="4" w:space="0" w:color="000000"/>
            </w:tcBorders>
          </w:tcPr>
          <w:p w14:paraId="023110D8"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80" w:after="80" w:line="200" w:lineRule="exact"/>
              <w:jc w:val="center"/>
              <w:rPr>
                <w:i/>
                <w:sz w:val="16"/>
                <w:szCs w:val="16"/>
              </w:rPr>
            </w:pPr>
            <w:r w:rsidRPr="00093A94">
              <w:rPr>
                <w:i/>
                <w:sz w:val="16"/>
                <w:szCs w:val="16"/>
              </w:rPr>
              <w:t>Observation angle α [°]</w:t>
            </w:r>
          </w:p>
        </w:tc>
        <w:tc>
          <w:tcPr>
            <w:tcW w:w="4961" w:type="dxa"/>
            <w:gridSpan w:val="5"/>
            <w:tcBorders>
              <w:top w:val="single" w:sz="4" w:space="0" w:color="000000"/>
              <w:left w:val="single" w:sz="4" w:space="0" w:color="000000"/>
              <w:bottom w:val="single" w:sz="12" w:space="0" w:color="000000"/>
              <w:right w:val="single" w:sz="4" w:space="0" w:color="000000"/>
            </w:tcBorders>
          </w:tcPr>
          <w:p w14:paraId="0EB63836"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80" w:after="80" w:line="200" w:lineRule="exact"/>
              <w:jc w:val="center"/>
              <w:rPr>
                <w:i/>
                <w:sz w:val="16"/>
                <w:szCs w:val="16"/>
              </w:rPr>
            </w:pPr>
            <w:r w:rsidRPr="00093A94">
              <w:rPr>
                <w:i/>
                <w:sz w:val="16"/>
                <w:szCs w:val="16"/>
              </w:rPr>
              <w:t>Entrance Angle β (°)</w:t>
            </w:r>
          </w:p>
        </w:tc>
      </w:tr>
      <w:tr w:rsidR="00ED2B08" w:rsidRPr="00093A94" w14:paraId="4313A4AE" w14:textId="77777777" w:rsidTr="0030423A">
        <w:tc>
          <w:tcPr>
            <w:tcW w:w="2361" w:type="dxa"/>
            <w:gridSpan w:val="2"/>
            <w:vMerge w:val="restart"/>
            <w:tcBorders>
              <w:top w:val="single" w:sz="12" w:space="0" w:color="000000"/>
              <w:left w:val="single" w:sz="4" w:space="0" w:color="000000"/>
              <w:bottom w:val="nil"/>
              <w:right w:val="single" w:sz="4" w:space="0" w:color="auto"/>
            </w:tcBorders>
            <w:vAlign w:val="bottom"/>
          </w:tcPr>
          <w:p w14:paraId="4F60BF0D"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α = 0,33</w:t>
            </w:r>
            <w:r w:rsidRPr="00093A94">
              <w:rPr>
                <w:sz w:val="18"/>
                <w:szCs w:val="18"/>
              </w:rPr>
              <w:sym w:font="Symbol" w:char="F0B0"/>
            </w:r>
            <w:r w:rsidRPr="00093A94">
              <w:rPr>
                <w:sz w:val="18"/>
                <w:szCs w:val="18"/>
              </w:rPr>
              <w:t xml:space="preserve"> (20')</w:t>
            </w:r>
          </w:p>
        </w:tc>
        <w:tc>
          <w:tcPr>
            <w:tcW w:w="709" w:type="dxa"/>
            <w:tcBorders>
              <w:top w:val="single" w:sz="12" w:space="0" w:color="000000"/>
              <w:left w:val="single" w:sz="4" w:space="0" w:color="auto"/>
              <w:bottom w:val="single" w:sz="4" w:space="0" w:color="auto"/>
              <w:right w:val="single" w:sz="4" w:space="0" w:color="auto"/>
            </w:tcBorders>
          </w:tcPr>
          <w:p w14:paraId="6430888F"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β</w:t>
            </w:r>
            <w:r w:rsidRPr="00093A94">
              <w:rPr>
                <w:sz w:val="18"/>
                <w:szCs w:val="18"/>
                <w:vertAlign w:val="subscript"/>
              </w:rPr>
              <w:t>1</w:t>
            </w:r>
          </w:p>
        </w:tc>
        <w:tc>
          <w:tcPr>
            <w:tcW w:w="850" w:type="dxa"/>
            <w:tcBorders>
              <w:top w:val="single" w:sz="12" w:space="0" w:color="000000"/>
              <w:left w:val="single" w:sz="4" w:space="0" w:color="auto"/>
              <w:bottom w:val="single" w:sz="4" w:space="0" w:color="auto"/>
              <w:right w:val="single" w:sz="4" w:space="0" w:color="auto"/>
            </w:tcBorders>
          </w:tcPr>
          <w:p w14:paraId="05A8732B"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0</w:t>
            </w:r>
          </w:p>
        </w:tc>
        <w:tc>
          <w:tcPr>
            <w:tcW w:w="993" w:type="dxa"/>
            <w:tcBorders>
              <w:top w:val="single" w:sz="12" w:space="0" w:color="000000"/>
              <w:left w:val="single" w:sz="4" w:space="0" w:color="auto"/>
              <w:bottom w:val="single" w:sz="4" w:space="0" w:color="auto"/>
              <w:right w:val="single" w:sz="4" w:space="0" w:color="auto"/>
            </w:tcBorders>
          </w:tcPr>
          <w:p w14:paraId="6386EE6F"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0</w:t>
            </w:r>
          </w:p>
        </w:tc>
        <w:tc>
          <w:tcPr>
            <w:tcW w:w="1275" w:type="dxa"/>
            <w:tcBorders>
              <w:top w:val="single" w:sz="12" w:space="0" w:color="000000"/>
              <w:left w:val="single" w:sz="4" w:space="0" w:color="auto"/>
              <w:bottom w:val="single" w:sz="4" w:space="0" w:color="auto"/>
              <w:right w:val="single" w:sz="4" w:space="0" w:color="auto"/>
            </w:tcBorders>
          </w:tcPr>
          <w:p w14:paraId="2C0E4D74"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0</w:t>
            </w:r>
          </w:p>
        </w:tc>
        <w:tc>
          <w:tcPr>
            <w:tcW w:w="1134" w:type="dxa"/>
            <w:tcBorders>
              <w:top w:val="single" w:sz="12" w:space="0" w:color="000000"/>
              <w:left w:val="single" w:sz="4" w:space="0" w:color="auto"/>
              <w:bottom w:val="single" w:sz="4" w:space="0" w:color="auto"/>
              <w:right w:val="single" w:sz="4" w:space="0" w:color="auto"/>
            </w:tcBorders>
          </w:tcPr>
          <w:p w14:paraId="0A037E5E"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0</w:t>
            </w:r>
          </w:p>
        </w:tc>
      </w:tr>
      <w:tr w:rsidR="00ED2B08" w:rsidRPr="00093A94" w14:paraId="473B6D0D" w14:textId="77777777" w:rsidTr="0030423A">
        <w:tc>
          <w:tcPr>
            <w:tcW w:w="2361" w:type="dxa"/>
            <w:gridSpan w:val="2"/>
            <w:vMerge/>
            <w:tcBorders>
              <w:top w:val="nil"/>
              <w:left w:val="single" w:sz="4" w:space="0" w:color="000000"/>
              <w:bottom w:val="single" w:sz="6" w:space="0" w:color="FFFFFF"/>
              <w:right w:val="single" w:sz="4" w:space="0" w:color="auto"/>
            </w:tcBorders>
          </w:tcPr>
          <w:p w14:paraId="63A17A74"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6D6812B3"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β</w:t>
            </w:r>
            <w:r w:rsidRPr="00093A94">
              <w:rPr>
                <w:sz w:val="18"/>
                <w:szCs w:val="18"/>
                <w:vertAlign w:val="subscript"/>
              </w:rPr>
              <w:t>2</w:t>
            </w:r>
          </w:p>
        </w:tc>
        <w:tc>
          <w:tcPr>
            <w:tcW w:w="850" w:type="dxa"/>
            <w:tcBorders>
              <w:top w:val="single" w:sz="4" w:space="0" w:color="auto"/>
              <w:left w:val="single" w:sz="4" w:space="0" w:color="auto"/>
              <w:bottom w:val="single" w:sz="4" w:space="0" w:color="auto"/>
              <w:right w:val="single" w:sz="4" w:space="0" w:color="auto"/>
            </w:tcBorders>
          </w:tcPr>
          <w:p w14:paraId="0AF0DCD8"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5</w:t>
            </w:r>
          </w:p>
        </w:tc>
        <w:tc>
          <w:tcPr>
            <w:tcW w:w="993" w:type="dxa"/>
            <w:tcBorders>
              <w:top w:val="single" w:sz="4" w:space="0" w:color="auto"/>
              <w:left w:val="single" w:sz="4" w:space="0" w:color="auto"/>
              <w:bottom w:val="single" w:sz="4" w:space="0" w:color="auto"/>
              <w:right w:val="single" w:sz="4" w:space="0" w:color="auto"/>
            </w:tcBorders>
          </w:tcPr>
          <w:p w14:paraId="381224EC"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30</w:t>
            </w:r>
          </w:p>
        </w:tc>
        <w:tc>
          <w:tcPr>
            <w:tcW w:w="1275" w:type="dxa"/>
            <w:tcBorders>
              <w:top w:val="single" w:sz="4" w:space="0" w:color="auto"/>
              <w:left w:val="single" w:sz="4" w:space="0" w:color="auto"/>
              <w:bottom w:val="single" w:sz="4" w:space="0" w:color="auto"/>
              <w:right w:val="single" w:sz="4" w:space="0" w:color="auto"/>
            </w:tcBorders>
          </w:tcPr>
          <w:p w14:paraId="6C15E764"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40</w:t>
            </w:r>
          </w:p>
        </w:tc>
        <w:tc>
          <w:tcPr>
            <w:tcW w:w="1134" w:type="dxa"/>
            <w:tcBorders>
              <w:top w:val="single" w:sz="4" w:space="0" w:color="auto"/>
              <w:left w:val="single" w:sz="4" w:space="0" w:color="auto"/>
              <w:bottom w:val="single" w:sz="4" w:space="0" w:color="auto"/>
              <w:right w:val="single" w:sz="4" w:space="0" w:color="auto"/>
            </w:tcBorders>
          </w:tcPr>
          <w:p w14:paraId="7871F7C6"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60</w:t>
            </w:r>
          </w:p>
        </w:tc>
      </w:tr>
      <w:tr w:rsidR="00ED2B08" w:rsidRPr="00093A94" w14:paraId="6D0794AE" w14:textId="77777777" w:rsidTr="0030423A">
        <w:trPr>
          <w:trHeight w:val="356"/>
        </w:trPr>
        <w:tc>
          <w:tcPr>
            <w:tcW w:w="1184" w:type="dxa"/>
            <w:vMerge w:val="restart"/>
            <w:tcBorders>
              <w:top w:val="single" w:sz="8" w:space="0" w:color="000000"/>
              <w:left w:val="single" w:sz="4" w:space="0" w:color="000000"/>
              <w:bottom w:val="single" w:sz="12" w:space="0" w:color="000000"/>
              <w:right w:val="single" w:sz="4" w:space="0" w:color="000000"/>
            </w:tcBorders>
          </w:tcPr>
          <w:p w14:paraId="4DD36AF5" w14:textId="77777777" w:rsidR="00ED2B08" w:rsidRPr="00093A94" w:rsidRDefault="00ED2B08" w:rsidP="0030423A">
            <w:pPr>
              <w:spacing w:before="40" w:after="40" w:line="220" w:lineRule="exact"/>
              <w:jc w:val="center"/>
              <w:rPr>
                <w:sz w:val="18"/>
                <w:szCs w:val="18"/>
              </w:rPr>
            </w:pPr>
            <w:r w:rsidRPr="00093A94">
              <w:rPr>
                <w:sz w:val="18"/>
                <w:szCs w:val="18"/>
              </w:rPr>
              <w:t>Any colour</w:t>
            </w:r>
          </w:p>
        </w:tc>
        <w:tc>
          <w:tcPr>
            <w:tcW w:w="1177" w:type="dxa"/>
            <w:tcBorders>
              <w:top w:val="single" w:sz="7" w:space="0" w:color="000000"/>
              <w:left w:val="single" w:sz="4" w:space="0" w:color="000000"/>
              <w:bottom w:val="single" w:sz="7" w:space="0" w:color="000000"/>
              <w:right w:val="single" w:sz="4" w:space="0" w:color="auto"/>
            </w:tcBorders>
          </w:tcPr>
          <w:p w14:paraId="42BB0DAC"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class D</w:t>
            </w:r>
          </w:p>
        </w:tc>
        <w:tc>
          <w:tcPr>
            <w:tcW w:w="709" w:type="dxa"/>
            <w:tcBorders>
              <w:top w:val="single" w:sz="4" w:space="0" w:color="auto"/>
              <w:left w:val="single" w:sz="4" w:space="0" w:color="auto"/>
              <w:bottom w:val="single" w:sz="4" w:space="0" w:color="auto"/>
              <w:right w:val="single" w:sz="4" w:space="0" w:color="auto"/>
            </w:tcBorders>
          </w:tcPr>
          <w:p w14:paraId="1D086311"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65CD4603"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150</w:t>
            </w:r>
          </w:p>
        </w:tc>
        <w:tc>
          <w:tcPr>
            <w:tcW w:w="993" w:type="dxa"/>
            <w:tcBorders>
              <w:top w:val="single" w:sz="4" w:space="0" w:color="auto"/>
              <w:left w:val="single" w:sz="4" w:space="0" w:color="auto"/>
              <w:bottom w:val="single" w:sz="4" w:space="0" w:color="auto"/>
              <w:right w:val="single" w:sz="4" w:space="0" w:color="auto"/>
            </w:tcBorders>
          </w:tcPr>
          <w:p w14:paraId="0F03BBD5"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65</w:t>
            </w:r>
          </w:p>
        </w:tc>
        <w:tc>
          <w:tcPr>
            <w:tcW w:w="1275" w:type="dxa"/>
            <w:tcBorders>
              <w:top w:val="single" w:sz="4" w:space="0" w:color="auto"/>
              <w:left w:val="single" w:sz="4" w:space="0" w:color="auto"/>
              <w:bottom w:val="single" w:sz="4" w:space="0" w:color="auto"/>
              <w:right w:val="single" w:sz="4" w:space="0" w:color="auto"/>
            </w:tcBorders>
          </w:tcPr>
          <w:p w14:paraId="1D498C95"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37</w:t>
            </w:r>
          </w:p>
        </w:tc>
        <w:tc>
          <w:tcPr>
            <w:tcW w:w="1134" w:type="dxa"/>
            <w:tcBorders>
              <w:top w:val="single" w:sz="4" w:space="0" w:color="auto"/>
              <w:left w:val="single" w:sz="4" w:space="0" w:color="auto"/>
              <w:bottom w:val="single" w:sz="4" w:space="0" w:color="auto"/>
              <w:right w:val="single" w:sz="4" w:space="0" w:color="auto"/>
            </w:tcBorders>
          </w:tcPr>
          <w:p w14:paraId="29A2FE6E"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5</w:t>
            </w:r>
          </w:p>
        </w:tc>
      </w:tr>
      <w:tr w:rsidR="00ED2B08" w:rsidRPr="00093A94" w14:paraId="592C1195" w14:textId="77777777" w:rsidTr="004A475E">
        <w:trPr>
          <w:trHeight w:val="189"/>
        </w:trPr>
        <w:tc>
          <w:tcPr>
            <w:tcW w:w="1184" w:type="dxa"/>
            <w:vMerge/>
            <w:tcBorders>
              <w:left w:val="single" w:sz="4" w:space="0" w:color="000000"/>
              <w:bottom w:val="single" w:sz="12" w:space="0" w:color="000000"/>
              <w:right w:val="single" w:sz="4" w:space="0" w:color="000000"/>
            </w:tcBorders>
          </w:tcPr>
          <w:p w14:paraId="56DFC56E" w14:textId="77777777" w:rsidR="00ED2B08" w:rsidRPr="00093A94" w:rsidRDefault="00ED2B08" w:rsidP="0030423A">
            <w:pPr>
              <w:spacing w:before="40" w:after="40" w:line="220" w:lineRule="exact"/>
              <w:rPr>
                <w:sz w:val="18"/>
                <w:szCs w:val="18"/>
              </w:rPr>
            </w:pPr>
          </w:p>
        </w:tc>
        <w:tc>
          <w:tcPr>
            <w:tcW w:w="1177" w:type="dxa"/>
            <w:tcBorders>
              <w:top w:val="single" w:sz="7" w:space="0" w:color="000000"/>
              <w:left w:val="single" w:sz="4" w:space="0" w:color="000000"/>
              <w:bottom w:val="single" w:sz="12" w:space="0" w:color="auto"/>
              <w:right w:val="single" w:sz="4" w:space="0" w:color="auto"/>
            </w:tcBorders>
          </w:tcPr>
          <w:p w14:paraId="61A5EE4B" w14:textId="77777777" w:rsidR="00ED2B08" w:rsidRPr="00093A94" w:rsidRDefault="00ED2B08" w:rsidP="0030423A">
            <w:pPr>
              <w:spacing w:before="40" w:after="40" w:line="220" w:lineRule="exact"/>
              <w:jc w:val="center"/>
              <w:rPr>
                <w:sz w:val="18"/>
                <w:szCs w:val="18"/>
              </w:rPr>
            </w:pPr>
            <w:r w:rsidRPr="00093A94">
              <w:rPr>
                <w:sz w:val="18"/>
                <w:szCs w:val="18"/>
              </w:rPr>
              <w:t>class E</w:t>
            </w:r>
          </w:p>
        </w:tc>
        <w:tc>
          <w:tcPr>
            <w:tcW w:w="709" w:type="dxa"/>
            <w:tcBorders>
              <w:top w:val="single" w:sz="4" w:space="0" w:color="auto"/>
              <w:left w:val="single" w:sz="4" w:space="0" w:color="auto"/>
              <w:bottom w:val="single" w:sz="12" w:space="0" w:color="auto"/>
              <w:right w:val="single" w:sz="4" w:space="0" w:color="auto"/>
            </w:tcBorders>
          </w:tcPr>
          <w:p w14:paraId="35B38B36" w14:textId="77777777" w:rsidR="00ED2B08" w:rsidRPr="00093A94" w:rsidRDefault="00ED2B08" w:rsidP="0030423A">
            <w:pPr>
              <w:spacing w:before="40" w:after="40" w:line="220" w:lineRule="exact"/>
              <w:jc w:val="center"/>
              <w:rPr>
                <w:sz w:val="18"/>
                <w:szCs w:val="18"/>
              </w:rPr>
            </w:pPr>
          </w:p>
        </w:tc>
        <w:tc>
          <w:tcPr>
            <w:tcW w:w="850" w:type="dxa"/>
            <w:tcBorders>
              <w:top w:val="single" w:sz="4" w:space="0" w:color="auto"/>
              <w:left w:val="single" w:sz="4" w:space="0" w:color="auto"/>
              <w:bottom w:val="single" w:sz="12" w:space="0" w:color="auto"/>
              <w:right w:val="single" w:sz="4" w:space="0" w:color="auto"/>
            </w:tcBorders>
          </w:tcPr>
          <w:p w14:paraId="43F079E6" w14:textId="77777777" w:rsidR="00ED2B08" w:rsidRPr="00093A94" w:rsidRDefault="006B0DE1" w:rsidP="0030423A">
            <w:pPr>
              <w:spacing w:before="40" w:after="40" w:line="220" w:lineRule="exact"/>
              <w:jc w:val="center"/>
              <w:rPr>
                <w:sz w:val="18"/>
                <w:szCs w:val="18"/>
              </w:rPr>
            </w:pPr>
            <w:r w:rsidRPr="00093A94">
              <w:rPr>
                <w:sz w:val="18"/>
                <w:szCs w:val="18"/>
              </w:rPr>
              <w:t>50</w:t>
            </w:r>
          </w:p>
        </w:tc>
        <w:tc>
          <w:tcPr>
            <w:tcW w:w="993" w:type="dxa"/>
            <w:tcBorders>
              <w:top w:val="single" w:sz="4" w:space="0" w:color="auto"/>
              <w:left w:val="single" w:sz="4" w:space="0" w:color="auto"/>
              <w:bottom w:val="single" w:sz="12" w:space="0" w:color="auto"/>
              <w:right w:val="single" w:sz="4" w:space="0" w:color="auto"/>
            </w:tcBorders>
          </w:tcPr>
          <w:p w14:paraId="7B8139E1" w14:textId="77777777" w:rsidR="00ED2B08" w:rsidRPr="00093A94" w:rsidRDefault="006B0DE1" w:rsidP="0030423A">
            <w:pPr>
              <w:spacing w:before="40" w:after="40" w:line="220" w:lineRule="exact"/>
              <w:jc w:val="center"/>
              <w:rPr>
                <w:sz w:val="18"/>
                <w:szCs w:val="18"/>
              </w:rPr>
            </w:pPr>
            <w:r w:rsidRPr="00093A94">
              <w:rPr>
                <w:sz w:val="18"/>
                <w:szCs w:val="18"/>
              </w:rPr>
              <w:t>22</w:t>
            </w:r>
          </w:p>
        </w:tc>
        <w:tc>
          <w:tcPr>
            <w:tcW w:w="1275" w:type="dxa"/>
            <w:tcBorders>
              <w:top w:val="single" w:sz="4" w:space="0" w:color="auto"/>
              <w:left w:val="single" w:sz="4" w:space="0" w:color="auto"/>
              <w:bottom w:val="single" w:sz="12" w:space="0" w:color="auto"/>
              <w:right w:val="single" w:sz="4" w:space="0" w:color="auto"/>
            </w:tcBorders>
          </w:tcPr>
          <w:p w14:paraId="279657F6" w14:textId="77777777" w:rsidR="00ED2B08" w:rsidRPr="00093A94" w:rsidRDefault="006B0DE1" w:rsidP="0030423A">
            <w:pPr>
              <w:spacing w:before="40" w:after="40" w:line="220" w:lineRule="exact"/>
              <w:jc w:val="center"/>
              <w:rPr>
                <w:sz w:val="18"/>
                <w:szCs w:val="18"/>
              </w:rPr>
            </w:pPr>
            <w:r w:rsidRPr="00093A94">
              <w:rPr>
                <w:sz w:val="18"/>
                <w:szCs w:val="18"/>
              </w:rPr>
              <w:t>12</w:t>
            </w:r>
          </w:p>
        </w:tc>
        <w:tc>
          <w:tcPr>
            <w:tcW w:w="1134" w:type="dxa"/>
            <w:tcBorders>
              <w:top w:val="single" w:sz="4" w:space="0" w:color="auto"/>
              <w:left w:val="single" w:sz="4" w:space="0" w:color="auto"/>
              <w:bottom w:val="single" w:sz="12" w:space="0" w:color="auto"/>
              <w:right w:val="single" w:sz="4" w:space="0" w:color="auto"/>
            </w:tcBorders>
          </w:tcPr>
          <w:p w14:paraId="4DB94F82" w14:textId="77777777" w:rsidR="00ED2B08" w:rsidRPr="00093A94" w:rsidRDefault="006B0DE1" w:rsidP="0030423A">
            <w:pPr>
              <w:spacing w:before="40" w:after="40" w:line="220" w:lineRule="exact"/>
              <w:jc w:val="center"/>
              <w:rPr>
                <w:sz w:val="18"/>
                <w:szCs w:val="18"/>
              </w:rPr>
            </w:pPr>
            <w:r w:rsidRPr="00093A94">
              <w:rPr>
                <w:sz w:val="18"/>
                <w:szCs w:val="18"/>
              </w:rPr>
              <w:t>1</w:t>
            </w:r>
          </w:p>
        </w:tc>
      </w:tr>
    </w:tbl>
    <w:p w14:paraId="69F8F755" w14:textId="551FCF1C" w:rsidR="00ED2B08" w:rsidRDefault="00ED2B08" w:rsidP="0030423A">
      <w:pPr>
        <w:widowControl w:val="0"/>
        <w:spacing w:before="120" w:after="120"/>
        <w:ind w:left="2268" w:right="1134"/>
        <w:jc w:val="both"/>
      </w:pPr>
      <w:r w:rsidRPr="0030423A">
        <w:rPr>
          <w:i/>
          <w:iCs/>
        </w:rPr>
        <w:t>Note</w:t>
      </w:r>
      <w:r w:rsidRPr="00C64DE4">
        <w:t>:</w:t>
      </w:r>
      <w:r w:rsidRPr="00C64DE4">
        <w:tab/>
        <w:t xml:space="preserve">If the sample is provided with an orientation mark, the specified values must only be </w:t>
      </w:r>
      <w:r w:rsidR="00E11165">
        <w:t xml:space="preserve">observed for this orientation. </w:t>
      </w:r>
      <w:r w:rsidRPr="00C64DE4">
        <w:t>Test samples without an orientation mark must be observed for values at 0</w:t>
      </w:r>
      <w:r w:rsidRPr="00C64DE4">
        <w:sym w:font="Symbol" w:char="F0B0"/>
      </w:r>
      <w:r w:rsidRPr="00C64DE4">
        <w:t xml:space="preserve"> and 90</w:t>
      </w:r>
      <w:r w:rsidRPr="00C64DE4">
        <w:sym w:font="Symbol" w:char="F0B0"/>
      </w:r>
      <w:r w:rsidRPr="00C64DE4">
        <w:t xml:space="preserve"> orientations as well.</w:t>
      </w:r>
    </w:p>
    <w:p w14:paraId="10F09371" w14:textId="77777777" w:rsidR="00126ACB" w:rsidRPr="00C64DE4" w:rsidRDefault="00103FAC" w:rsidP="00093A94">
      <w:pPr>
        <w:widowControl w:val="0"/>
        <w:spacing w:after="120"/>
        <w:ind w:left="2268" w:right="1134" w:hanging="1134"/>
        <w:jc w:val="both"/>
      </w:pPr>
      <w:r w:rsidRPr="00C64DE4">
        <w:t>5</w:t>
      </w:r>
      <w:r w:rsidR="00126ACB" w:rsidRPr="00C64DE4">
        <w:t>.5.</w:t>
      </w:r>
      <w:r w:rsidR="00BB12F3" w:rsidRPr="00C64DE4">
        <w:t>5</w:t>
      </w:r>
      <w:r w:rsidR="00126ACB" w:rsidRPr="00C64DE4">
        <w:t>.</w:t>
      </w:r>
      <w:r w:rsidR="00126ACB" w:rsidRPr="00C64DE4">
        <w:tab/>
      </w:r>
      <w:r w:rsidR="00D265DC" w:rsidRPr="00C64DE4">
        <w:t>Colour of the reflected light of the device</w:t>
      </w:r>
    </w:p>
    <w:p w14:paraId="785519DC" w14:textId="77777777" w:rsidR="00126ACB" w:rsidRPr="00C64DE4" w:rsidRDefault="00103FAC" w:rsidP="00093A94">
      <w:pPr>
        <w:widowControl w:val="0"/>
        <w:spacing w:after="120"/>
        <w:ind w:left="2268" w:right="1134" w:hanging="1134"/>
        <w:jc w:val="both"/>
      </w:pPr>
      <w:r w:rsidRPr="00C64DE4">
        <w:t>5</w:t>
      </w:r>
      <w:r w:rsidR="00126ACB" w:rsidRPr="00C64DE4">
        <w:t>.5.</w:t>
      </w:r>
      <w:r w:rsidR="00BB12F3" w:rsidRPr="00C64DE4">
        <w:t>5</w:t>
      </w:r>
      <w:r w:rsidR="00126ACB" w:rsidRPr="00C64DE4">
        <w:t>.1.</w:t>
      </w:r>
      <w:r w:rsidR="00126ACB" w:rsidRPr="00C64DE4">
        <w:tab/>
        <w:t>Retro-reflective distinctive markings and/or graphics (classes D and E) may be of any colour.</w:t>
      </w:r>
    </w:p>
    <w:p w14:paraId="73CDF585" w14:textId="77777777" w:rsidR="00730446" w:rsidRPr="00C64DE4" w:rsidRDefault="00103FAC" w:rsidP="00093A94">
      <w:pPr>
        <w:widowControl w:val="0"/>
        <w:spacing w:after="120"/>
        <w:ind w:left="2268" w:right="1134" w:hanging="1134"/>
        <w:jc w:val="both"/>
      </w:pPr>
      <w:r w:rsidRPr="00C64DE4">
        <w:t>5</w:t>
      </w:r>
      <w:r w:rsidR="00730446" w:rsidRPr="00C64DE4">
        <w:t>.</w:t>
      </w:r>
      <w:r w:rsidR="00EC16A8" w:rsidRPr="00C64DE4">
        <w:t>5</w:t>
      </w:r>
      <w:r w:rsidR="00730446" w:rsidRPr="00C64DE4">
        <w:t>.6.</w:t>
      </w:r>
      <w:r w:rsidR="00730446" w:rsidRPr="00C64DE4">
        <w:tab/>
      </w:r>
      <w:r w:rsidR="000A3427" w:rsidRPr="00C64DE4">
        <w:t>Special specification (tests) / resistance to external agents</w:t>
      </w:r>
    </w:p>
    <w:p w14:paraId="3F50DF09" w14:textId="77777777" w:rsidR="00730446" w:rsidRPr="00C64DE4" w:rsidRDefault="00103FAC" w:rsidP="00093A94">
      <w:pPr>
        <w:widowControl w:val="0"/>
        <w:spacing w:after="120"/>
        <w:ind w:left="2268" w:right="1134" w:hanging="1134"/>
        <w:jc w:val="both"/>
      </w:pPr>
      <w:r w:rsidRPr="00C64DE4">
        <w:t>5</w:t>
      </w:r>
      <w:r w:rsidR="00730446" w:rsidRPr="00C64DE4">
        <w:t>.</w:t>
      </w:r>
      <w:r w:rsidR="00EC16A8" w:rsidRPr="00C64DE4">
        <w:t>5</w:t>
      </w:r>
      <w:r w:rsidR="00730446" w:rsidRPr="00C64DE4">
        <w:t>.6.1.</w:t>
      </w:r>
      <w:r w:rsidR="00730446" w:rsidRPr="00C64DE4">
        <w:tab/>
        <w:t>Advertising, consisting of retro-reflective logos, distinctive markings or letters/characters has to be decent.</w:t>
      </w:r>
    </w:p>
    <w:p w14:paraId="1C892F84" w14:textId="4A140126" w:rsidR="00730446" w:rsidRPr="00C64DE4" w:rsidRDefault="00730446" w:rsidP="00093A94">
      <w:pPr>
        <w:widowControl w:val="0"/>
        <w:spacing w:after="120"/>
        <w:ind w:left="2268" w:right="1134"/>
        <w:jc w:val="both"/>
      </w:pPr>
      <w:r w:rsidRPr="00C64DE4">
        <w:tab/>
        <w:t>It may consist of marking materials of class "D" if the total retro-reflective area is less than 2 m</w:t>
      </w:r>
      <w:r w:rsidRPr="00386FD9">
        <w:rPr>
          <w:vertAlign w:val="superscript"/>
        </w:rPr>
        <w:t>2</w:t>
      </w:r>
      <w:r w:rsidRPr="00C64DE4">
        <w:t>; if the total retro-reflective area is at least 2 m</w:t>
      </w:r>
      <w:r w:rsidRPr="00386FD9">
        <w:rPr>
          <w:vertAlign w:val="superscript"/>
        </w:rPr>
        <w:t>2</w:t>
      </w:r>
      <w:r w:rsidRPr="00C64DE4">
        <w:t xml:space="preserve"> class "E" shall be used. </w:t>
      </w:r>
      <w:r w:rsidR="008A4F4A">
        <w:rPr>
          <w:rStyle w:val="FootnoteReference"/>
        </w:rPr>
        <w:footnoteReference w:id="6"/>
      </w:r>
    </w:p>
    <w:p w14:paraId="55F0AD39" w14:textId="77777777" w:rsidR="00730446" w:rsidRPr="00C64DE4" w:rsidRDefault="00103FAC" w:rsidP="00093A94">
      <w:pPr>
        <w:widowControl w:val="0"/>
        <w:spacing w:after="120"/>
        <w:ind w:left="2268" w:right="1134" w:hanging="1134"/>
        <w:jc w:val="both"/>
      </w:pPr>
      <w:r w:rsidRPr="00C64DE4">
        <w:t>5</w:t>
      </w:r>
      <w:r w:rsidR="00245F6D" w:rsidRPr="00C64DE4">
        <w:t>.</w:t>
      </w:r>
      <w:r w:rsidR="00EC16A8" w:rsidRPr="00C64DE4">
        <w:t>5</w:t>
      </w:r>
      <w:r w:rsidR="00245F6D" w:rsidRPr="00C64DE4">
        <w:t>.6.2.</w:t>
      </w:r>
      <w:r w:rsidR="00730446" w:rsidRPr="00C64DE4">
        <w:tab/>
        <w:t xml:space="preserve">White retro-reflective marking materials intended as base or background in printing processes for fully coloured logos and markings of class "E" in use, without unprinted blank areas, may fulfil the requirements in </w:t>
      </w:r>
      <w:r w:rsidR="00202D07" w:rsidRPr="00C64DE4">
        <w:t xml:space="preserve">Annex 7 </w:t>
      </w:r>
      <w:r w:rsidR="00730446" w:rsidRPr="00C64DE4">
        <w:t>for class "D" materials and must be marked as class "D/E".</w:t>
      </w:r>
    </w:p>
    <w:p w14:paraId="0D324E7C" w14:textId="4DF42189" w:rsidR="00730446" w:rsidRPr="00C64DE4" w:rsidRDefault="00103FAC" w:rsidP="00093A94">
      <w:pPr>
        <w:widowControl w:val="0"/>
        <w:spacing w:after="120"/>
        <w:ind w:left="2268" w:right="1134" w:hanging="1134"/>
        <w:jc w:val="both"/>
      </w:pPr>
      <w:r w:rsidRPr="00C64DE4">
        <w:t>5</w:t>
      </w:r>
      <w:r w:rsidR="00245F6D" w:rsidRPr="00C64DE4">
        <w:t>.</w:t>
      </w:r>
      <w:r w:rsidR="00EC16A8" w:rsidRPr="00C64DE4">
        <w:t>5</w:t>
      </w:r>
      <w:r w:rsidR="00245F6D" w:rsidRPr="00C64DE4">
        <w:t>.6.</w:t>
      </w:r>
      <w:r w:rsidR="00730446" w:rsidRPr="00C64DE4">
        <w:t>3.</w:t>
      </w:r>
      <w:r w:rsidR="00730446" w:rsidRPr="00C64DE4">
        <w:tab/>
        <w:t xml:space="preserve">Depending on the nature of retro-reflective marking material, the </w:t>
      </w:r>
      <w:r w:rsidR="00614A4F">
        <w:t>Type Approval</w:t>
      </w:r>
      <w:r w:rsidR="00730446" w:rsidRPr="00C64DE4">
        <w:t xml:space="preserve"> </w:t>
      </w:r>
      <w:r w:rsidR="00614A4F">
        <w:t>A</w:t>
      </w:r>
      <w:r w:rsidR="00730446" w:rsidRPr="00C64DE4">
        <w:t>uthorities may authorize laboratories to omit certain unnecessary tests, provided that such omission is mentioned under "Remarks" on the form notifying approval.</w:t>
      </w:r>
    </w:p>
    <w:p w14:paraId="5DF9984D" w14:textId="4F2D57DB" w:rsidR="000A6C08" w:rsidRPr="00C64DE4" w:rsidRDefault="00577A26" w:rsidP="00093A94">
      <w:pPr>
        <w:widowControl w:val="0"/>
        <w:spacing w:after="120"/>
        <w:ind w:left="2268" w:right="1134" w:hanging="1134"/>
        <w:jc w:val="both"/>
      </w:pPr>
      <w:r w:rsidRPr="00C64DE4">
        <w:t>5.6.</w:t>
      </w:r>
      <w:r w:rsidRPr="00C64DE4">
        <w:tab/>
      </w:r>
      <w:r w:rsidR="004A475E" w:rsidRPr="00C64DE4">
        <w:t xml:space="preserve">Technical requirements concerning retro-reflective markings of the Class F and retro-reflective marking plates of the Class </w:t>
      </w:r>
      <w:r w:rsidRPr="00C64DE4">
        <w:t>5</w:t>
      </w:r>
    </w:p>
    <w:p w14:paraId="4B54B716" w14:textId="77777777" w:rsidR="00BC4070" w:rsidRPr="00C64DE4" w:rsidRDefault="00103FAC" w:rsidP="00093A94">
      <w:pPr>
        <w:widowControl w:val="0"/>
        <w:spacing w:after="120"/>
        <w:ind w:left="2268" w:right="1134" w:hanging="1134"/>
        <w:jc w:val="both"/>
      </w:pPr>
      <w:r w:rsidRPr="00C64DE4">
        <w:t>5</w:t>
      </w:r>
      <w:r w:rsidR="006513A6" w:rsidRPr="00C64DE4">
        <w:t>.6.1.</w:t>
      </w:r>
      <w:r w:rsidR="006513A6" w:rsidRPr="00C64DE4">
        <w:tab/>
      </w:r>
      <w:r w:rsidR="00BC4070" w:rsidRPr="00C64DE4">
        <w:t xml:space="preserve">Every </w:t>
      </w:r>
      <w:r w:rsidR="00351F3A" w:rsidRPr="00C64DE4">
        <w:t xml:space="preserve">retro-reflective marking </w:t>
      </w:r>
      <w:r w:rsidR="00BC4070" w:rsidRPr="00C64DE4">
        <w:t>of the Class F shall meet the requirements of the checks and tests for:</w:t>
      </w:r>
    </w:p>
    <w:p w14:paraId="0C009D2A" w14:textId="4D8238E4" w:rsidR="00BC4070" w:rsidRPr="00934EC2" w:rsidRDefault="00406A3E" w:rsidP="00093A94">
      <w:pPr>
        <w:pStyle w:val="para"/>
        <w:ind w:firstLine="0"/>
        <w:rPr>
          <w:lang w:val="en-GB"/>
        </w:rPr>
      </w:pPr>
      <w:r>
        <w:rPr>
          <w:lang w:val="en-GB"/>
        </w:rPr>
        <w:t>(a)</w:t>
      </w:r>
      <w:r>
        <w:rPr>
          <w:lang w:val="en-GB"/>
        </w:rPr>
        <w:tab/>
      </w:r>
      <w:r w:rsidR="004A475E">
        <w:rPr>
          <w:lang w:val="en-GB"/>
        </w:rPr>
        <w:t>D</w:t>
      </w:r>
      <w:r w:rsidR="00BC4070" w:rsidRPr="00934EC2">
        <w:rPr>
          <w:lang w:val="en-GB"/>
        </w:rPr>
        <w:t>imensions and shape set forth in</w:t>
      </w:r>
      <w:r w:rsidR="009711A6" w:rsidRPr="00934EC2">
        <w:rPr>
          <w:lang w:val="en-GB"/>
        </w:rPr>
        <w:t xml:space="preserve"> </w:t>
      </w:r>
      <w:r w:rsidR="00D51278">
        <w:rPr>
          <w:lang w:val="en-GB"/>
        </w:rPr>
        <w:t>Annex 5;</w:t>
      </w:r>
      <w:r w:rsidR="00BC4070" w:rsidRPr="00934EC2">
        <w:rPr>
          <w:lang w:val="en-GB"/>
        </w:rPr>
        <w:t xml:space="preserve"> and </w:t>
      </w:r>
    </w:p>
    <w:p w14:paraId="0E9A0364" w14:textId="3ECD223F" w:rsidR="00BC4070" w:rsidRPr="00934EC2" w:rsidRDefault="00406A3E" w:rsidP="00093A94">
      <w:pPr>
        <w:pStyle w:val="para"/>
        <w:ind w:left="2835" w:hanging="567"/>
        <w:rPr>
          <w:lang w:val="en-GB"/>
        </w:rPr>
      </w:pPr>
      <w:r>
        <w:rPr>
          <w:lang w:val="en-GB"/>
        </w:rPr>
        <w:t>(b)</w:t>
      </w:r>
      <w:r>
        <w:rPr>
          <w:lang w:val="en-GB"/>
        </w:rPr>
        <w:tab/>
      </w:r>
      <w:r w:rsidR="004A475E">
        <w:rPr>
          <w:lang w:val="en-GB"/>
        </w:rPr>
        <w:t>T</w:t>
      </w:r>
      <w:r w:rsidR="00BC4070" w:rsidRPr="00934EC2">
        <w:rPr>
          <w:lang w:val="en-GB"/>
        </w:rPr>
        <w:t xml:space="preserve">he photometric and colorimetric </w:t>
      </w:r>
      <w:r w:rsidR="00351F3A" w:rsidRPr="00934EC2">
        <w:rPr>
          <w:lang w:val="en-GB"/>
        </w:rPr>
        <w:t xml:space="preserve">requirements </w:t>
      </w:r>
      <w:r w:rsidR="00BC4070" w:rsidRPr="00934EC2">
        <w:rPr>
          <w:lang w:val="en-GB"/>
        </w:rPr>
        <w:t xml:space="preserve">as specified in </w:t>
      </w:r>
      <w:r w:rsidR="00BC4070" w:rsidRPr="00965033">
        <w:rPr>
          <w:lang w:val="en-GB"/>
        </w:rPr>
        <w:t xml:space="preserve">paragraph </w:t>
      </w:r>
      <w:r w:rsidR="00934EC2" w:rsidRPr="00965033">
        <w:rPr>
          <w:lang w:val="en-GB"/>
        </w:rPr>
        <w:t>5</w:t>
      </w:r>
      <w:r w:rsidR="00BC4070" w:rsidRPr="00965033">
        <w:rPr>
          <w:lang w:val="en-GB"/>
        </w:rPr>
        <w:t xml:space="preserve">.6.4. to </w:t>
      </w:r>
      <w:r w:rsidR="00934EC2" w:rsidRPr="00965033">
        <w:rPr>
          <w:lang w:val="en-GB"/>
        </w:rPr>
        <w:t>5</w:t>
      </w:r>
      <w:r w:rsidR="00BC4070" w:rsidRPr="00965033">
        <w:rPr>
          <w:lang w:val="en-GB"/>
        </w:rPr>
        <w:t>.6.</w:t>
      </w:r>
      <w:r w:rsidR="00934EC2" w:rsidRPr="00965033">
        <w:rPr>
          <w:lang w:val="en-GB"/>
        </w:rPr>
        <w:t>5</w:t>
      </w:r>
      <w:r w:rsidR="00BC4070" w:rsidRPr="00965033">
        <w:rPr>
          <w:lang w:val="en-GB"/>
        </w:rPr>
        <w:t>.</w:t>
      </w:r>
      <w:r w:rsidR="00D51278">
        <w:rPr>
          <w:lang w:val="en-GB"/>
        </w:rPr>
        <w:t>;</w:t>
      </w:r>
      <w:r w:rsidR="00BC4070" w:rsidRPr="00934EC2">
        <w:rPr>
          <w:lang w:val="en-GB"/>
        </w:rPr>
        <w:t xml:space="preserve"> and</w:t>
      </w:r>
    </w:p>
    <w:p w14:paraId="4580D078" w14:textId="61055E21" w:rsidR="00BC4070" w:rsidRPr="00965033" w:rsidRDefault="00406A3E" w:rsidP="00093A94">
      <w:pPr>
        <w:pStyle w:val="para"/>
        <w:ind w:left="2835" w:hanging="567"/>
        <w:rPr>
          <w:lang w:val="en-GB"/>
        </w:rPr>
      </w:pPr>
      <w:r>
        <w:rPr>
          <w:lang w:val="en-GB"/>
        </w:rPr>
        <w:t>(c)</w:t>
      </w:r>
      <w:r>
        <w:rPr>
          <w:lang w:val="en-GB"/>
        </w:rPr>
        <w:tab/>
      </w:r>
      <w:r w:rsidR="004A475E">
        <w:rPr>
          <w:lang w:val="en-GB"/>
        </w:rPr>
        <w:t>T</w:t>
      </w:r>
      <w:r w:rsidR="00BC4070" w:rsidRPr="00934EC2">
        <w:rPr>
          <w:lang w:val="en-GB"/>
        </w:rPr>
        <w:t xml:space="preserve">he physical and mechanical requirements set forth in </w:t>
      </w:r>
      <w:r w:rsidR="00BC4070" w:rsidRPr="00965033">
        <w:rPr>
          <w:lang w:val="en-GB"/>
        </w:rPr>
        <w:t xml:space="preserve">paragraph </w:t>
      </w:r>
      <w:r w:rsidR="00934EC2" w:rsidRPr="00965033">
        <w:rPr>
          <w:lang w:val="en-GB"/>
        </w:rPr>
        <w:t>5</w:t>
      </w:r>
      <w:r w:rsidR="00BC4070" w:rsidRPr="00965033">
        <w:rPr>
          <w:lang w:val="en-GB"/>
        </w:rPr>
        <w:t>.</w:t>
      </w:r>
      <w:r w:rsidR="00934EC2" w:rsidRPr="00965033">
        <w:rPr>
          <w:lang w:val="en-GB"/>
        </w:rPr>
        <w:t>5</w:t>
      </w:r>
      <w:r>
        <w:rPr>
          <w:lang w:val="en-GB"/>
        </w:rPr>
        <w:t>.6.</w:t>
      </w:r>
    </w:p>
    <w:p w14:paraId="79CA6DD2" w14:textId="77777777" w:rsidR="00AF2601" w:rsidRPr="00406A3E" w:rsidRDefault="00103FAC" w:rsidP="00093A94">
      <w:pPr>
        <w:widowControl w:val="0"/>
        <w:spacing w:after="120"/>
        <w:ind w:left="2268" w:right="1134" w:hanging="1134"/>
        <w:jc w:val="both"/>
      </w:pPr>
      <w:r w:rsidRPr="00C64DE4">
        <w:t>5</w:t>
      </w:r>
      <w:r w:rsidR="00BB12F3" w:rsidRPr="00C64DE4">
        <w:t>.6.2.</w:t>
      </w:r>
      <w:r w:rsidR="00BB12F3" w:rsidRPr="00C64DE4">
        <w:tab/>
        <w:t>The applicant shall submit for approval</w:t>
      </w:r>
      <w:r w:rsidR="00AF2601" w:rsidRPr="00C64DE4">
        <w:t>:</w:t>
      </w:r>
    </w:p>
    <w:p w14:paraId="65E41682" w14:textId="2B2F8DF9" w:rsidR="00AF2601" w:rsidRPr="00C64DE4" w:rsidRDefault="00103FAC" w:rsidP="00093A94">
      <w:pPr>
        <w:widowControl w:val="0"/>
        <w:spacing w:after="120"/>
        <w:ind w:left="2268" w:right="1134" w:hanging="1134"/>
        <w:jc w:val="both"/>
      </w:pPr>
      <w:r w:rsidRPr="00C64DE4">
        <w:lastRenderedPageBreak/>
        <w:t>5</w:t>
      </w:r>
      <w:r w:rsidR="00AF2601" w:rsidRPr="00C64DE4">
        <w:t>.6.2.1.</w:t>
      </w:r>
      <w:r w:rsidR="00AF2601" w:rsidRPr="00C64DE4">
        <w:tab/>
        <w:t>Five test samples representing either strips or planes of retro-reflective marking ma</w:t>
      </w:r>
      <w:r w:rsidR="00E11165">
        <w:t>terials to the test laboratory.</w:t>
      </w:r>
      <w:r w:rsidR="00AF2601" w:rsidRPr="00C64DE4">
        <w:t xml:space="preserve"> In the case of strips, at least a length of 3 meters shall be provided; in the case of planes, at least a surface of 500 mm x 500 mm shall be provided.</w:t>
      </w:r>
    </w:p>
    <w:p w14:paraId="7A4077ED" w14:textId="25BEA74C" w:rsidR="00AF2601" w:rsidRPr="00C64DE4" w:rsidRDefault="00103FAC" w:rsidP="00093A94">
      <w:pPr>
        <w:widowControl w:val="0"/>
        <w:spacing w:after="120"/>
        <w:ind w:left="2268" w:right="1134" w:hanging="1134"/>
        <w:jc w:val="both"/>
      </w:pPr>
      <w:r w:rsidRPr="00C64DE4">
        <w:t>5</w:t>
      </w:r>
      <w:r w:rsidR="00AF2601" w:rsidRPr="00C64DE4">
        <w:t>.</w:t>
      </w:r>
      <w:r w:rsidR="00C30EF8" w:rsidRPr="00C64DE4">
        <w:t>6</w:t>
      </w:r>
      <w:r w:rsidR="00AF2601" w:rsidRPr="00C64DE4">
        <w:t>.2.2.</w:t>
      </w:r>
      <w:r w:rsidR="00AF2601" w:rsidRPr="00C64DE4">
        <w:tab/>
        <w:t>The test samples shall be representative of current production, manufactured in accordance with the recommendation of the manufacturer(s) of the retro-reflective marking materials.</w:t>
      </w:r>
      <w:r w:rsidR="008A4F4A">
        <w:rPr>
          <w:rStyle w:val="FootnoteReference"/>
        </w:rPr>
        <w:footnoteReference w:id="7"/>
      </w:r>
    </w:p>
    <w:p w14:paraId="1645C539" w14:textId="1E24D81E" w:rsidR="00BB12F3" w:rsidRPr="00934EC2" w:rsidRDefault="00AF2601" w:rsidP="00093A94">
      <w:pPr>
        <w:widowControl w:val="0"/>
        <w:spacing w:after="120"/>
        <w:ind w:left="2268" w:right="1134"/>
        <w:jc w:val="both"/>
      </w:pPr>
      <w:r w:rsidRPr="00C64DE4">
        <w:t>The samples</w:t>
      </w:r>
      <w:r w:rsidR="00BB12F3" w:rsidRPr="00C64DE4">
        <w:t xml:space="preserve"> shall be tested in the chronological order indicated in </w:t>
      </w:r>
      <w:r w:rsidR="006508CA">
        <w:t>paragraph</w:t>
      </w:r>
      <w:r w:rsidR="00BB12F3" w:rsidRPr="00965033">
        <w:t xml:space="preserve"> </w:t>
      </w:r>
      <w:r w:rsidR="009D524C" w:rsidRPr="009D524C">
        <w:t>5</w:t>
      </w:r>
      <w:r w:rsidR="009D524C" w:rsidRPr="00934EC2">
        <w:t>.6.4</w:t>
      </w:r>
      <w:r w:rsidR="00406A3E">
        <w:t>.</w:t>
      </w:r>
    </w:p>
    <w:p w14:paraId="0DABD495" w14:textId="77777777" w:rsidR="00BB12F3" w:rsidRPr="00934EC2" w:rsidRDefault="00103FAC" w:rsidP="00093A94">
      <w:pPr>
        <w:widowControl w:val="0"/>
        <w:spacing w:after="120"/>
        <w:ind w:left="2268" w:right="1134" w:hanging="1134"/>
        <w:jc w:val="both"/>
      </w:pPr>
      <w:r w:rsidRPr="00934EC2">
        <w:t>5</w:t>
      </w:r>
      <w:r w:rsidR="00BB12F3" w:rsidRPr="00934EC2">
        <w:t>.6.3.</w:t>
      </w:r>
      <w:r w:rsidR="00BB12F3" w:rsidRPr="00934EC2">
        <w:tab/>
      </w:r>
      <w:r w:rsidR="00BB12F3" w:rsidRPr="00934EC2">
        <w:tab/>
        <w:t>Test procedure</w:t>
      </w:r>
    </w:p>
    <w:p w14:paraId="14070670" w14:textId="0683B1A5" w:rsidR="00BB12F3" w:rsidRPr="00C64DE4" w:rsidRDefault="003139A0" w:rsidP="00093A94">
      <w:pPr>
        <w:widowControl w:val="0"/>
        <w:spacing w:after="120"/>
        <w:ind w:left="2268" w:right="1134"/>
        <w:jc w:val="both"/>
        <w:rPr>
          <w:lang w:eastAsia="en-GB"/>
        </w:rPr>
      </w:pPr>
      <w:r>
        <w:t>E</w:t>
      </w:r>
      <w:r w:rsidR="00BB12F3" w:rsidRPr="00934EC2">
        <w:t>very</w:t>
      </w:r>
      <w:r w:rsidR="00BB12F3" w:rsidRPr="00934EC2">
        <w:rPr>
          <w:lang w:eastAsia="en-GB"/>
        </w:rPr>
        <w:t xml:space="preserve"> </w:t>
      </w:r>
      <w:r w:rsidR="00F5709C" w:rsidRPr="00934EC2">
        <w:t>retro-reflective marking</w:t>
      </w:r>
      <w:r w:rsidR="00BB12F3" w:rsidRPr="00934EC2">
        <w:t xml:space="preserve"> of the Class F and Class 5 </w:t>
      </w:r>
      <w:r w:rsidR="00BB12F3" w:rsidRPr="00EE73DA">
        <w:rPr>
          <w:lang w:eastAsia="en-GB"/>
        </w:rPr>
        <w:t xml:space="preserve">shall meet the requirements of the checks and tests described in </w:t>
      </w:r>
      <w:r w:rsidR="00406A3E">
        <w:t>p</w:t>
      </w:r>
      <w:r w:rsidR="00BC4070" w:rsidRPr="00965033">
        <w:t xml:space="preserve">aragraphs </w:t>
      </w:r>
      <w:r w:rsidR="009D524C" w:rsidRPr="00965033">
        <w:t>5</w:t>
      </w:r>
      <w:r w:rsidR="00BC4070" w:rsidRPr="00965033">
        <w:t xml:space="preserve">.6.4. and </w:t>
      </w:r>
      <w:r w:rsidR="009D524C" w:rsidRPr="00965033">
        <w:t>5</w:t>
      </w:r>
      <w:r w:rsidR="00BC4070" w:rsidRPr="00965033">
        <w:t>.6.</w:t>
      </w:r>
      <w:r w:rsidR="009D524C" w:rsidRPr="00965033">
        <w:t>5</w:t>
      </w:r>
      <w:r w:rsidR="00406A3E">
        <w:t>.</w:t>
      </w:r>
    </w:p>
    <w:p w14:paraId="6C8EB3E7" w14:textId="77777777" w:rsidR="00BB12F3" w:rsidRPr="00C64DE4" w:rsidRDefault="00103FAC" w:rsidP="00093A94">
      <w:pPr>
        <w:widowControl w:val="0"/>
        <w:spacing w:after="120"/>
        <w:ind w:left="2268" w:right="1134" w:hanging="1134"/>
        <w:jc w:val="both"/>
      </w:pPr>
      <w:r w:rsidRPr="00C64DE4">
        <w:t>5</w:t>
      </w:r>
      <w:r w:rsidR="00BB12F3" w:rsidRPr="00C64DE4">
        <w:t>.6.4.</w:t>
      </w:r>
      <w:r w:rsidR="00BB12F3" w:rsidRPr="00C64DE4">
        <w:tab/>
        <w:t xml:space="preserve">Minimum values for the </w:t>
      </w:r>
      <w:r w:rsidR="00351F3A" w:rsidRPr="00C64DE4">
        <w:t xml:space="preserve">Coefficient </w:t>
      </w:r>
      <w:r w:rsidR="00BB12F3" w:rsidRPr="00C64DE4">
        <w:t>of Retro-reflection</w:t>
      </w:r>
    </w:p>
    <w:p w14:paraId="39988E1E" w14:textId="77777777" w:rsidR="00BB12F3" w:rsidRPr="00C64DE4" w:rsidRDefault="00BB12F3" w:rsidP="00093A94">
      <w:pPr>
        <w:widowControl w:val="0"/>
        <w:spacing w:after="120"/>
        <w:ind w:left="2268" w:right="1134"/>
        <w:jc w:val="both"/>
      </w:pPr>
      <w:r w:rsidRPr="00C64DE4">
        <w:tab/>
      </w:r>
      <w:r w:rsidRPr="00C64DE4">
        <w:rPr>
          <w:lang w:eastAsia="en-GB"/>
        </w:rPr>
        <w:t>Photometric</w:t>
      </w:r>
      <w:r w:rsidRPr="00C64DE4">
        <w:t xml:space="preserve"> specifications for retro-reflective markings of Class F:</w:t>
      </w:r>
    </w:p>
    <w:p w14:paraId="3C506F9A" w14:textId="6B5479F5" w:rsidR="000728E7" w:rsidRDefault="00F5709C" w:rsidP="000728E7">
      <w:pPr>
        <w:pStyle w:val="Heading1"/>
      </w:pPr>
      <w:r w:rsidRPr="00C64DE4">
        <w:t>Table 1</w:t>
      </w:r>
      <w:r w:rsidR="00926A6F" w:rsidRPr="00C64DE4">
        <w:t>1</w:t>
      </w:r>
    </w:p>
    <w:p w14:paraId="4FB2C095" w14:textId="5FDD1CDF" w:rsidR="00AF381D" w:rsidRPr="000728E7" w:rsidRDefault="00F5709C" w:rsidP="000728E7">
      <w:pPr>
        <w:pStyle w:val="Heading1"/>
        <w:spacing w:after="120"/>
        <w:rPr>
          <w:b/>
          <w:bCs/>
        </w:rPr>
      </w:pPr>
      <w:r w:rsidRPr="000728E7">
        <w:rPr>
          <w:b/>
          <w:bCs/>
        </w:rPr>
        <w:t>M</w:t>
      </w:r>
      <w:r w:rsidR="00F31AD7" w:rsidRPr="000728E7">
        <w:rPr>
          <w:b/>
          <w:bCs/>
        </w:rPr>
        <w:t>inimum</w:t>
      </w:r>
      <w:r w:rsidRPr="000728E7">
        <w:rPr>
          <w:b/>
          <w:bCs/>
        </w:rPr>
        <w:t xml:space="preserve"> values for the Coefficient of Retro-reflection R'</w:t>
      </w:r>
      <w:r w:rsidR="00B232E5" w:rsidRPr="000728E7">
        <w:rPr>
          <w:b/>
          <w:bCs/>
        </w:rPr>
        <w:t xml:space="preserve"> </w:t>
      </w:r>
      <w:r w:rsidR="000728E7">
        <w:rPr>
          <w:b/>
          <w:bCs/>
        </w:rPr>
        <w:br/>
      </w:r>
      <w:r w:rsidR="00B232E5" w:rsidRPr="000728E7">
        <w:rPr>
          <w:b/>
          <w:bCs/>
        </w:rPr>
        <w:t>[cd∙m</w:t>
      </w:r>
      <w:r w:rsidR="00B232E5" w:rsidRPr="000728E7">
        <w:rPr>
          <w:b/>
          <w:bCs/>
          <w:vertAlign w:val="superscript"/>
        </w:rPr>
        <w:t>-</w:t>
      </w:r>
      <w:r w:rsidR="00F011DA">
        <w:rPr>
          <w:b/>
          <w:bCs/>
          <w:vertAlign w:val="superscript"/>
        </w:rPr>
        <w:t>2</w:t>
      </w:r>
      <w:r w:rsidR="00B232E5" w:rsidRPr="000728E7">
        <w:rPr>
          <w:b/>
          <w:bCs/>
        </w:rPr>
        <w:t>∙lx</w:t>
      </w:r>
      <w:r w:rsidR="00B232E5" w:rsidRPr="000728E7">
        <w:rPr>
          <w:b/>
          <w:bCs/>
          <w:vertAlign w:val="superscript"/>
        </w:rPr>
        <w:t>-1</w:t>
      </w:r>
      <w:r w:rsidR="00B232E5" w:rsidRPr="000728E7">
        <w:rPr>
          <w:b/>
          <w:bCs/>
        </w:rPr>
        <w:t>]</w:t>
      </w:r>
    </w:p>
    <w:tbl>
      <w:tblPr>
        <w:tblW w:w="6956"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274"/>
        <w:gridCol w:w="1146"/>
        <w:gridCol w:w="992"/>
        <w:gridCol w:w="993"/>
        <w:gridCol w:w="708"/>
        <w:gridCol w:w="709"/>
        <w:gridCol w:w="1134"/>
      </w:tblGrid>
      <w:tr w:rsidR="00AF381D" w:rsidRPr="00C64DE4" w14:paraId="6D8901E9" w14:textId="77777777" w:rsidTr="000728E7">
        <w:tc>
          <w:tcPr>
            <w:tcW w:w="1274" w:type="dxa"/>
            <w:tcBorders>
              <w:top w:val="single" w:sz="6" w:space="0" w:color="auto"/>
              <w:left w:val="single" w:sz="6" w:space="0" w:color="auto"/>
              <w:bottom w:val="single" w:sz="12" w:space="0" w:color="auto"/>
              <w:right w:val="single" w:sz="6" w:space="0" w:color="auto"/>
            </w:tcBorders>
            <w:vAlign w:val="bottom"/>
            <w:hideMark/>
          </w:tcPr>
          <w:p w14:paraId="5EB430C3" w14:textId="77777777" w:rsidR="00AF381D" w:rsidRPr="00C64DE4" w:rsidRDefault="00AF381D" w:rsidP="000728E7">
            <w:pPr>
              <w:widowControl w:val="0"/>
              <w:spacing w:before="80" w:after="80" w:line="200" w:lineRule="exact"/>
              <w:ind w:left="113" w:right="113"/>
              <w:rPr>
                <w:i/>
                <w:sz w:val="16"/>
              </w:rPr>
            </w:pPr>
            <w:r w:rsidRPr="00C64DE4">
              <w:rPr>
                <w:i/>
                <w:sz w:val="16"/>
              </w:rPr>
              <w:t>Observation angle α [º]</w:t>
            </w:r>
          </w:p>
        </w:tc>
        <w:tc>
          <w:tcPr>
            <w:tcW w:w="5682" w:type="dxa"/>
            <w:gridSpan w:val="6"/>
            <w:tcBorders>
              <w:top w:val="single" w:sz="6" w:space="0" w:color="auto"/>
              <w:left w:val="single" w:sz="6" w:space="0" w:color="auto"/>
              <w:bottom w:val="single" w:sz="12" w:space="0" w:color="auto"/>
              <w:right w:val="single" w:sz="6" w:space="0" w:color="auto"/>
            </w:tcBorders>
            <w:vAlign w:val="bottom"/>
            <w:hideMark/>
          </w:tcPr>
          <w:p w14:paraId="41BF9377" w14:textId="77777777" w:rsidR="00AF381D" w:rsidRPr="00C64DE4" w:rsidRDefault="00AF381D" w:rsidP="000728E7">
            <w:pPr>
              <w:widowControl w:val="0"/>
              <w:spacing w:before="80" w:after="80" w:line="200" w:lineRule="exact"/>
              <w:ind w:left="113" w:right="113"/>
              <w:jc w:val="center"/>
              <w:rPr>
                <w:i/>
                <w:sz w:val="16"/>
              </w:rPr>
            </w:pPr>
            <w:r w:rsidRPr="00C64DE4">
              <w:rPr>
                <w:i/>
                <w:sz w:val="16"/>
              </w:rPr>
              <w:t>Entrance Angle β [º]</w:t>
            </w:r>
          </w:p>
        </w:tc>
      </w:tr>
      <w:tr w:rsidR="00AF381D" w:rsidRPr="00C64DE4" w14:paraId="379CFE28" w14:textId="77777777" w:rsidTr="000728E7">
        <w:tc>
          <w:tcPr>
            <w:tcW w:w="1274" w:type="dxa"/>
            <w:tcBorders>
              <w:top w:val="single" w:sz="12" w:space="0" w:color="auto"/>
              <w:left w:val="single" w:sz="4" w:space="0" w:color="auto"/>
              <w:bottom w:val="single" w:sz="4" w:space="0" w:color="auto"/>
              <w:right w:val="single" w:sz="4" w:space="0" w:color="auto"/>
            </w:tcBorders>
            <w:vAlign w:val="bottom"/>
            <w:hideMark/>
          </w:tcPr>
          <w:p w14:paraId="3C1B4500" w14:textId="77777777" w:rsidR="00AF381D" w:rsidRPr="00C64DE4" w:rsidRDefault="00AF381D" w:rsidP="000728E7">
            <w:pPr>
              <w:widowControl w:val="0"/>
              <w:spacing w:before="40" w:after="40" w:line="220" w:lineRule="exact"/>
              <w:ind w:left="113" w:right="113"/>
              <w:jc w:val="center"/>
            </w:pPr>
            <w:r w:rsidRPr="00C64DE4">
              <w:rPr>
                <w:i/>
              </w:rPr>
              <w:t>α=0.33(20’)</w:t>
            </w:r>
          </w:p>
        </w:tc>
        <w:tc>
          <w:tcPr>
            <w:tcW w:w="1146" w:type="dxa"/>
            <w:tcBorders>
              <w:top w:val="single" w:sz="12" w:space="0" w:color="auto"/>
              <w:left w:val="single" w:sz="4" w:space="0" w:color="auto"/>
              <w:bottom w:val="single" w:sz="4" w:space="0" w:color="auto"/>
              <w:right w:val="single" w:sz="4" w:space="0" w:color="auto"/>
            </w:tcBorders>
            <w:vAlign w:val="bottom"/>
            <w:hideMark/>
          </w:tcPr>
          <w:p w14:paraId="7D32E67D" w14:textId="77777777" w:rsidR="00AF381D" w:rsidRPr="00C64DE4" w:rsidRDefault="00AF381D" w:rsidP="000728E7">
            <w:pPr>
              <w:widowControl w:val="0"/>
              <w:spacing w:before="40" w:after="40" w:line="220" w:lineRule="exact"/>
              <w:ind w:left="152" w:right="144"/>
              <w:jc w:val="center"/>
              <w:rPr>
                <w:sz w:val="18"/>
              </w:rPr>
            </w:pPr>
            <w:r w:rsidRPr="00C64DE4">
              <w:rPr>
                <w:i/>
                <w:sz w:val="16"/>
              </w:rPr>
              <w:t>β1</w:t>
            </w:r>
          </w:p>
        </w:tc>
        <w:tc>
          <w:tcPr>
            <w:tcW w:w="992" w:type="dxa"/>
            <w:tcBorders>
              <w:top w:val="single" w:sz="12" w:space="0" w:color="auto"/>
              <w:left w:val="single" w:sz="4" w:space="0" w:color="auto"/>
              <w:bottom w:val="single" w:sz="4" w:space="0" w:color="auto"/>
              <w:right w:val="single" w:sz="4" w:space="0" w:color="auto"/>
            </w:tcBorders>
            <w:vAlign w:val="bottom"/>
            <w:hideMark/>
          </w:tcPr>
          <w:p w14:paraId="24C15348"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c>
          <w:tcPr>
            <w:tcW w:w="993" w:type="dxa"/>
            <w:tcBorders>
              <w:top w:val="single" w:sz="12" w:space="0" w:color="auto"/>
              <w:left w:val="single" w:sz="4" w:space="0" w:color="auto"/>
              <w:bottom w:val="single" w:sz="4" w:space="0" w:color="auto"/>
              <w:right w:val="single" w:sz="4" w:space="0" w:color="auto"/>
            </w:tcBorders>
            <w:vAlign w:val="bottom"/>
            <w:hideMark/>
          </w:tcPr>
          <w:p w14:paraId="27A4AD07"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c>
          <w:tcPr>
            <w:tcW w:w="708" w:type="dxa"/>
            <w:tcBorders>
              <w:top w:val="single" w:sz="12" w:space="0" w:color="auto"/>
              <w:left w:val="single" w:sz="4" w:space="0" w:color="auto"/>
              <w:bottom w:val="single" w:sz="4" w:space="0" w:color="auto"/>
              <w:right w:val="single" w:sz="4" w:space="0" w:color="auto"/>
            </w:tcBorders>
            <w:vAlign w:val="bottom"/>
            <w:hideMark/>
          </w:tcPr>
          <w:p w14:paraId="738E9E09"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c>
          <w:tcPr>
            <w:tcW w:w="709" w:type="dxa"/>
            <w:tcBorders>
              <w:top w:val="single" w:sz="12" w:space="0" w:color="auto"/>
              <w:left w:val="single" w:sz="4" w:space="0" w:color="auto"/>
              <w:bottom w:val="single" w:sz="4" w:space="0" w:color="auto"/>
              <w:right w:val="single" w:sz="4" w:space="0" w:color="auto"/>
            </w:tcBorders>
            <w:vAlign w:val="bottom"/>
            <w:hideMark/>
          </w:tcPr>
          <w:p w14:paraId="4151BDD3"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c>
          <w:tcPr>
            <w:tcW w:w="1134" w:type="dxa"/>
            <w:tcBorders>
              <w:top w:val="single" w:sz="12" w:space="0" w:color="auto"/>
              <w:left w:val="single" w:sz="4" w:space="0" w:color="auto"/>
              <w:bottom w:val="single" w:sz="4" w:space="0" w:color="auto"/>
              <w:right w:val="single" w:sz="4" w:space="0" w:color="auto"/>
            </w:tcBorders>
            <w:vAlign w:val="bottom"/>
            <w:hideMark/>
          </w:tcPr>
          <w:p w14:paraId="77EC198C"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r>
      <w:tr w:rsidR="00AF381D" w:rsidRPr="00C64DE4" w14:paraId="3434D4CF" w14:textId="77777777" w:rsidTr="000728E7">
        <w:tc>
          <w:tcPr>
            <w:tcW w:w="1274" w:type="dxa"/>
            <w:tcBorders>
              <w:top w:val="single" w:sz="4" w:space="0" w:color="auto"/>
              <w:left w:val="single" w:sz="4" w:space="0" w:color="auto"/>
              <w:bottom w:val="single" w:sz="4" w:space="0" w:color="auto"/>
              <w:right w:val="single" w:sz="4" w:space="0" w:color="auto"/>
            </w:tcBorders>
            <w:vAlign w:val="bottom"/>
          </w:tcPr>
          <w:p w14:paraId="1CCF0665" w14:textId="77777777" w:rsidR="00AF381D" w:rsidRPr="00C64DE4" w:rsidRDefault="00AF381D" w:rsidP="000728E7">
            <w:pPr>
              <w:widowControl w:val="0"/>
              <w:spacing w:before="40" w:after="40" w:line="220" w:lineRule="exact"/>
              <w:ind w:left="113" w:right="113"/>
              <w:jc w:val="center"/>
              <w:rPr>
                <w:i/>
              </w:rPr>
            </w:pPr>
          </w:p>
        </w:tc>
        <w:tc>
          <w:tcPr>
            <w:tcW w:w="1146" w:type="dxa"/>
            <w:tcBorders>
              <w:top w:val="single" w:sz="4" w:space="0" w:color="auto"/>
              <w:left w:val="single" w:sz="4" w:space="0" w:color="auto"/>
              <w:bottom w:val="single" w:sz="4" w:space="0" w:color="auto"/>
              <w:right w:val="single" w:sz="4" w:space="0" w:color="auto"/>
            </w:tcBorders>
            <w:vAlign w:val="bottom"/>
            <w:hideMark/>
          </w:tcPr>
          <w:p w14:paraId="4D351D91" w14:textId="77777777" w:rsidR="00AF381D" w:rsidRPr="00C64DE4" w:rsidRDefault="00AF381D" w:rsidP="000728E7">
            <w:pPr>
              <w:widowControl w:val="0"/>
              <w:spacing w:before="40" w:after="40" w:line="220" w:lineRule="exact"/>
              <w:ind w:left="152" w:right="144"/>
              <w:jc w:val="center"/>
              <w:rPr>
                <w:sz w:val="18"/>
              </w:rPr>
            </w:pPr>
            <w:r w:rsidRPr="00C64DE4">
              <w:rPr>
                <w:i/>
                <w:sz w:val="16"/>
              </w:rPr>
              <w:t>β2</w:t>
            </w:r>
          </w:p>
        </w:tc>
        <w:tc>
          <w:tcPr>
            <w:tcW w:w="992" w:type="dxa"/>
            <w:tcBorders>
              <w:top w:val="single" w:sz="4" w:space="0" w:color="auto"/>
              <w:left w:val="single" w:sz="4" w:space="0" w:color="auto"/>
              <w:bottom w:val="single" w:sz="4" w:space="0" w:color="auto"/>
              <w:right w:val="single" w:sz="4" w:space="0" w:color="auto"/>
            </w:tcBorders>
            <w:vAlign w:val="bottom"/>
            <w:hideMark/>
          </w:tcPr>
          <w:p w14:paraId="09BC2B75" w14:textId="77777777" w:rsidR="00AF381D" w:rsidRPr="00C64DE4" w:rsidRDefault="00AF381D" w:rsidP="000728E7">
            <w:pPr>
              <w:widowControl w:val="0"/>
              <w:spacing w:before="40" w:after="40" w:line="220" w:lineRule="exact"/>
              <w:ind w:right="113"/>
              <w:jc w:val="center"/>
              <w:rPr>
                <w:sz w:val="18"/>
              </w:rPr>
            </w:pPr>
            <w:r w:rsidRPr="00C64DE4">
              <w:rPr>
                <w:sz w:val="18"/>
              </w:rPr>
              <w:t>5</w:t>
            </w:r>
          </w:p>
        </w:tc>
        <w:tc>
          <w:tcPr>
            <w:tcW w:w="993" w:type="dxa"/>
            <w:tcBorders>
              <w:top w:val="single" w:sz="4" w:space="0" w:color="auto"/>
              <w:left w:val="single" w:sz="4" w:space="0" w:color="auto"/>
              <w:bottom w:val="single" w:sz="4" w:space="0" w:color="auto"/>
              <w:right w:val="single" w:sz="4" w:space="0" w:color="auto"/>
            </w:tcBorders>
            <w:vAlign w:val="bottom"/>
            <w:hideMark/>
          </w:tcPr>
          <w:p w14:paraId="12DBCA93" w14:textId="77777777" w:rsidR="00AF381D" w:rsidRPr="00C64DE4" w:rsidRDefault="00AF381D" w:rsidP="000728E7">
            <w:pPr>
              <w:widowControl w:val="0"/>
              <w:spacing w:before="40" w:after="40" w:line="220" w:lineRule="exact"/>
              <w:ind w:right="113"/>
              <w:jc w:val="center"/>
              <w:rPr>
                <w:sz w:val="18"/>
              </w:rPr>
            </w:pPr>
            <w:r w:rsidRPr="00C64DE4">
              <w:rPr>
                <w:sz w:val="18"/>
              </w:rPr>
              <w:t>20</w:t>
            </w:r>
          </w:p>
        </w:tc>
        <w:tc>
          <w:tcPr>
            <w:tcW w:w="708" w:type="dxa"/>
            <w:tcBorders>
              <w:top w:val="single" w:sz="4" w:space="0" w:color="auto"/>
              <w:left w:val="single" w:sz="4" w:space="0" w:color="auto"/>
              <w:bottom w:val="single" w:sz="4" w:space="0" w:color="auto"/>
              <w:right w:val="single" w:sz="4" w:space="0" w:color="auto"/>
            </w:tcBorders>
            <w:vAlign w:val="bottom"/>
            <w:hideMark/>
          </w:tcPr>
          <w:p w14:paraId="14F71D2E" w14:textId="77777777" w:rsidR="00AF381D" w:rsidRPr="00C64DE4" w:rsidRDefault="00AF381D" w:rsidP="000728E7">
            <w:pPr>
              <w:widowControl w:val="0"/>
              <w:spacing w:before="40" w:after="40" w:line="220" w:lineRule="exact"/>
              <w:ind w:right="113"/>
              <w:jc w:val="center"/>
              <w:rPr>
                <w:sz w:val="18"/>
              </w:rPr>
            </w:pPr>
            <w:r w:rsidRPr="00C64DE4">
              <w:rPr>
                <w:sz w:val="18"/>
              </w:rPr>
              <w:t>30</w:t>
            </w:r>
          </w:p>
        </w:tc>
        <w:tc>
          <w:tcPr>
            <w:tcW w:w="709" w:type="dxa"/>
            <w:tcBorders>
              <w:top w:val="single" w:sz="4" w:space="0" w:color="auto"/>
              <w:left w:val="single" w:sz="4" w:space="0" w:color="auto"/>
              <w:bottom w:val="single" w:sz="4" w:space="0" w:color="auto"/>
              <w:right w:val="single" w:sz="4" w:space="0" w:color="auto"/>
            </w:tcBorders>
            <w:vAlign w:val="bottom"/>
            <w:hideMark/>
          </w:tcPr>
          <w:p w14:paraId="672734E4" w14:textId="77777777" w:rsidR="00AF381D" w:rsidRPr="00C64DE4" w:rsidRDefault="00AF381D" w:rsidP="000728E7">
            <w:pPr>
              <w:widowControl w:val="0"/>
              <w:spacing w:before="40" w:after="40" w:line="220" w:lineRule="exact"/>
              <w:ind w:right="113"/>
              <w:jc w:val="center"/>
              <w:rPr>
                <w:sz w:val="18"/>
              </w:rPr>
            </w:pPr>
            <w:r w:rsidRPr="00C64DE4">
              <w:rPr>
                <w:sz w:val="18"/>
              </w:rPr>
              <w:t>40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624FE18" w14:textId="77777777" w:rsidR="00AF381D" w:rsidRPr="00C64DE4" w:rsidRDefault="00AF381D" w:rsidP="000728E7">
            <w:pPr>
              <w:widowControl w:val="0"/>
              <w:spacing w:before="40" w:after="40" w:line="220" w:lineRule="exact"/>
              <w:ind w:right="113"/>
              <w:jc w:val="center"/>
              <w:rPr>
                <w:sz w:val="18"/>
              </w:rPr>
            </w:pPr>
            <w:r w:rsidRPr="00C64DE4">
              <w:rPr>
                <w:sz w:val="18"/>
              </w:rPr>
              <w:t>60</w:t>
            </w:r>
          </w:p>
        </w:tc>
      </w:tr>
      <w:tr w:rsidR="00AF381D" w:rsidRPr="00C64DE4" w14:paraId="08B75209" w14:textId="77777777" w:rsidTr="000728E7">
        <w:tc>
          <w:tcPr>
            <w:tcW w:w="1274" w:type="dxa"/>
            <w:tcBorders>
              <w:top w:val="single" w:sz="4" w:space="0" w:color="auto"/>
              <w:left w:val="single" w:sz="4" w:space="0" w:color="auto"/>
              <w:bottom w:val="single" w:sz="4" w:space="0" w:color="auto"/>
              <w:right w:val="single" w:sz="4" w:space="0" w:color="auto"/>
            </w:tcBorders>
            <w:vAlign w:val="bottom"/>
            <w:hideMark/>
          </w:tcPr>
          <w:p w14:paraId="69D4C6DD" w14:textId="77777777" w:rsidR="00AF381D" w:rsidRPr="00C64DE4" w:rsidRDefault="00AF381D" w:rsidP="000728E7">
            <w:pPr>
              <w:widowControl w:val="0"/>
              <w:spacing w:before="40" w:after="40" w:line="220" w:lineRule="exact"/>
              <w:ind w:left="113" w:right="113"/>
              <w:jc w:val="center"/>
              <w:rPr>
                <w:i/>
                <w:iCs/>
                <w:sz w:val="18"/>
              </w:rPr>
            </w:pPr>
            <w:r w:rsidRPr="00C64DE4">
              <w:rPr>
                <w:i/>
                <w:iCs/>
                <w:sz w:val="18"/>
              </w:rPr>
              <w:t>Colour</w:t>
            </w:r>
          </w:p>
        </w:tc>
        <w:tc>
          <w:tcPr>
            <w:tcW w:w="1146" w:type="dxa"/>
            <w:tcBorders>
              <w:top w:val="single" w:sz="4" w:space="0" w:color="auto"/>
              <w:left w:val="single" w:sz="4" w:space="0" w:color="auto"/>
              <w:bottom w:val="single" w:sz="4" w:space="0" w:color="auto"/>
              <w:right w:val="single" w:sz="4" w:space="0" w:color="auto"/>
            </w:tcBorders>
          </w:tcPr>
          <w:p w14:paraId="22DDF8EF" w14:textId="77777777" w:rsidR="00AF381D" w:rsidRPr="00C64DE4" w:rsidRDefault="00AF381D" w:rsidP="000728E7">
            <w:pPr>
              <w:widowControl w:val="0"/>
              <w:spacing w:before="40" w:after="40" w:line="220" w:lineRule="exact"/>
              <w:ind w:left="152" w:right="144"/>
              <w:jc w:val="center"/>
            </w:pPr>
          </w:p>
        </w:tc>
        <w:tc>
          <w:tcPr>
            <w:tcW w:w="992" w:type="dxa"/>
            <w:tcBorders>
              <w:top w:val="single" w:sz="4" w:space="0" w:color="auto"/>
              <w:left w:val="single" w:sz="4" w:space="0" w:color="auto"/>
              <w:bottom w:val="single" w:sz="4" w:space="0" w:color="auto"/>
              <w:right w:val="single" w:sz="4" w:space="0" w:color="auto"/>
            </w:tcBorders>
          </w:tcPr>
          <w:p w14:paraId="38A3AAD6" w14:textId="77777777" w:rsidR="00AF381D" w:rsidRPr="00C64DE4" w:rsidRDefault="00AF381D" w:rsidP="000728E7">
            <w:pPr>
              <w:widowControl w:val="0"/>
              <w:spacing w:before="40" w:after="40" w:line="220" w:lineRule="exact"/>
              <w:ind w:right="113"/>
              <w:jc w:val="center"/>
            </w:pPr>
          </w:p>
        </w:tc>
        <w:tc>
          <w:tcPr>
            <w:tcW w:w="993" w:type="dxa"/>
            <w:tcBorders>
              <w:top w:val="single" w:sz="4" w:space="0" w:color="auto"/>
              <w:left w:val="single" w:sz="4" w:space="0" w:color="auto"/>
              <w:bottom w:val="single" w:sz="4" w:space="0" w:color="auto"/>
              <w:right w:val="single" w:sz="4" w:space="0" w:color="auto"/>
            </w:tcBorders>
          </w:tcPr>
          <w:p w14:paraId="79DDAE8D" w14:textId="77777777" w:rsidR="00AF381D" w:rsidRPr="00C64DE4" w:rsidRDefault="00AF381D" w:rsidP="000728E7">
            <w:pPr>
              <w:widowControl w:val="0"/>
              <w:spacing w:before="40" w:after="40" w:line="220" w:lineRule="exact"/>
              <w:ind w:right="113"/>
              <w:jc w:val="center"/>
            </w:pPr>
          </w:p>
        </w:tc>
        <w:tc>
          <w:tcPr>
            <w:tcW w:w="708" w:type="dxa"/>
            <w:tcBorders>
              <w:top w:val="single" w:sz="4" w:space="0" w:color="auto"/>
              <w:left w:val="single" w:sz="4" w:space="0" w:color="auto"/>
              <w:bottom w:val="single" w:sz="4" w:space="0" w:color="auto"/>
              <w:right w:val="single" w:sz="4" w:space="0" w:color="auto"/>
            </w:tcBorders>
          </w:tcPr>
          <w:p w14:paraId="487E5D1F" w14:textId="77777777" w:rsidR="00AF381D" w:rsidRPr="00C64DE4" w:rsidRDefault="00AF381D" w:rsidP="000728E7">
            <w:pPr>
              <w:widowControl w:val="0"/>
              <w:spacing w:before="40" w:after="40" w:line="220" w:lineRule="exact"/>
              <w:ind w:right="113"/>
              <w:jc w:val="center"/>
            </w:pPr>
          </w:p>
        </w:tc>
        <w:tc>
          <w:tcPr>
            <w:tcW w:w="709" w:type="dxa"/>
            <w:tcBorders>
              <w:top w:val="single" w:sz="4" w:space="0" w:color="auto"/>
              <w:left w:val="single" w:sz="4" w:space="0" w:color="auto"/>
              <w:bottom w:val="single" w:sz="4" w:space="0" w:color="auto"/>
              <w:right w:val="single" w:sz="4" w:space="0" w:color="auto"/>
            </w:tcBorders>
          </w:tcPr>
          <w:p w14:paraId="32C73884" w14:textId="77777777" w:rsidR="00AF381D" w:rsidRPr="00C64DE4" w:rsidRDefault="00AF381D" w:rsidP="000728E7">
            <w:pPr>
              <w:widowControl w:val="0"/>
              <w:spacing w:before="40" w:after="40" w:line="220" w:lineRule="exact"/>
              <w:ind w:right="113"/>
              <w:jc w:val="center"/>
            </w:pPr>
          </w:p>
        </w:tc>
        <w:tc>
          <w:tcPr>
            <w:tcW w:w="1134" w:type="dxa"/>
            <w:tcBorders>
              <w:top w:val="single" w:sz="4" w:space="0" w:color="auto"/>
              <w:left w:val="single" w:sz="4" w:space="0" w:color="auto"/>
              <w:bottom w:val="single" w:sz="4" w:space="0" w:color="auto"/>
              <w:right w:val="single" w:sz="4" w:space="0" w:color="auto"/>
            </w:tcBorders>
          </w:tcPr>
          <w:p w14:paraId="1FCFFA05" w14:textId="77777777" w:rsidR="00AF381D" w:rsidRPr="00C64DE4" w:rsidRDefault="00AF381D" w:rsidP="000728E7">
            <w:pPr>
              <w:widowControl w:val="0"/>
              <w:spacing w:before="40" w:after="40" w:line="220" w:lineRule="exact"/>
              <w:ind w:right="113"/>
              <w:jc w:val="center"/>
            </w:pPr>
          </w:p>
        </w:tc>
      </w:tr>
      <w:tr w:rsidR="00AF381D" w:rsidRPr="00C64DE4" w14:paraId="1603C667" w14:textId="77777777" w:rsidTr="000728E7">
        <w:tc>
          <w:tcPr>
            <w:tcW w:w="1274" w:type="dxa"/>
            <w:tcBorders>
              <w:top w:val="single" w:sz="4" w:space="0" w:color="auto"/>
              <w:left w:val="single" w:sz="4" w:space="0" w:color="auto"/>
              <w:bottom w:val="single" w:sz="4" w:space="0" w:color="auto"/>
              <w:right w:val="single" w:sz="4" w:space="0" w:color="auto"/>
            </w:tcBorders>
            <w:vAlign w:val="bottom"/>
            <w:hideMark/>
          </w:tcPr>
          <w:p w14:paraId="7BD2C9EE" w14:textId="77777777" w:rsidR="00AF381D" w:rsidRPr="00C64DE4" w:rsidRDefault="00AF381D" w:rsidP="000728E7">
            <w:pPr>
              <w:widowControl w:val="0"/>
              <w:spacing w:before="40" w:after="40" w:line="220" w:lineRule="exact"/>
              <w:ind w:left="113" w:right="113"/>
              <w:jc w:val="center"/>
              <w:rPr>
                <w:sz w:val="18"/>
              </w:rPr>
            </w:pPr>
            <w:r w:rsidRPr="00C64DE4">
              <w:rPr>
                <w:sz w:val="18"/>
              </w:rPr>
              <w:t>White</w:t>
            </w:r>
          </w:p>
        </w:tc>
        <w:tc>
          <w:tcPr>
            <w:tcW w:w="1146" w:type="dxa"/>
            <w:tcBorders>
              <w:top w:val="single" w:sz="4" w:space="0" w:color="auto"/>
              <w:left w:val="single" w:sz="4" w:space="0" w:color="auto"/>
              <w:bottom w:val="single" w:sz="4" w:space="0" w:color="auto"/>
              <w:right w:val="single" w:sz="4" w:space="0" w:color="auto"/>
            </w:tcBorders>
          </w:tcPr>
          <w:p w14:paraId="6099A52C" w14:textId="77777777" w:rsidR="00AF381D" w:rsidRPr="00C64DE4" w:rsidRDefault="00AF381D" w:rsidP="000728E7">
            <w:pPr>
              <w:widowControl w:val="0"/>
              <w:spacing w:before="40" w:after="40" w:line="220" w:lineRule="exact"/>
              <w:ind w:left="152" w:right="144"/>
              <w:jc w:val="center"/>
            </w:pPr>
          </w:p>
        </w:tc>
        <w:tc>
          <w:tcPr>
            <w:tcW w:w="992" w:type="dxa"/>
            <w:tcBorders>
              <w:top w:val="single" w:sz="4" w:space="0" w:color="auto"/>
              <w:left w:val="single" w:sz="4" w:space="0" w:color="auto"/>
              <w:bottom w:val="single" w:sz="4" w:space="0" w:color="auto"/>
              <w:right w:val="single" w:sz="4" w:space="0" w:color="auto"/>
            </w:tcBorders>
            <w:vAlign w:val="bottom"/>
            <w:hideMark/>
          </w:tcPr>
          <w:p w14:paraId="0162709D" w14:textId="77777777" w:rsidR="00AF381D" w:rsidRPr="00C64DE4" w:rsidRDefault="00AF381D" w:rsidP="000728E7">
            <w:pPr>
              <w:widowControl w:val="0"/>
              <w:spacing w:before="40" w:after="40" w:line="220" w:lineRule="exact"/>
              <w:ind w:right="113"/>
              <w:jc w:val="center"/>
              <w:rPr>
                <w:sz w:val="18"/>
              </w:rPr>
            </w:pPr>
            <w:r w:rsidRPr="00C64DE4">
              <w:rPr>
                <w:sz w:val="18"/>
              </w:rPr>
              <w:t>450</w:t>
            </w:r>
          </w:p>
        </w:tc>
        <w:tc>
          <w:tcPr>
            <w:tcW w:w="993" w:type="dxa"/>
            <w:tcBorders>
              <w:top w:val="single" w:sz="4" w:space="0" w:color="auto"/>
              <w:left w:val="single" w:sz="4" w:space="0" w:color="auto"/>
              <w:bottom w:val="single" w:sz="4" w:space="0" w:color="auto"/>
              <w:right w:val="single" w:sz="4" w:space="0" w:color="auto"/>
            </w:tcBorders>
            <w:vAlign w:val="bottom"/>
            <w:hideMark/>
          </w:tcPr>
          <w:p w14:paraId="3886F287" w14:textId="77777777" w:rsidR="00AF381D" w:rsidRPr="00C64DE4" w:rsidRDefault="00AF381D" w:rsidP="000728E7">
            <w:pPr>
              <w:widowControl w:val="0"/>
              <w:spacing w:before="40" w:after="40" w:line="220" w:lineRule="exact"/>
              <w:ind w:right="113"/>
              <w:jc w:val="center"/>
              <w:rPr>
                <w:sz w:val="18"/>
              </w:rPr>
            </w:pPr>
            <w:r w:rsidRPr="00C64DE4">
              <w:rPr>
                <w:sz w:val="18"/>
              </w:rPr>
              <w:t>--</w:t>
            </w:r>
          </w:p>
        </w:tc>
        <w:tc>
          <w:tcPr>
            <w:tcW w:w="708" w:type="dxa"/>
            <w:tcBorders>
              <w:top w:val="single" w:sz="4" w:space="0" w:color="auto"/>
              <w:left w:val="single" w:sz="4" w:space="0" w:color="auto"/>
              <w:bottom w:val="single" w:sz="4" w:space="0" w:color="auto"/>
              <w:right w:val="single" w:sz="4" w:space="0" w:color="auto"/>
            </w:tcBorders>
            <w:vAlign w:val="bottom"/>
            <w:hideMark/>
          </w:tcPr>
          <w:p w14:paraId="2C13076D" w14:textId="77777777" w:rsidR="00AF381D" w:rsidRPr="00C64DE4" w:rsidRDefault="00AF381D" w:rsidP="000728E7">
            <w:pPr>
              <w:widowControl w:val="0"/>
              <w:spacing w:before="40" w:after="40" w:line="220" w:lineRule="exact"/>
              <w:ind w:right="113"/>
              <w:jc w:val="center"/>
              <w:rPr>
                <w:sz w:val="18"/>
              </w:rPr>
            </w:pPr>
            <w:r w:rsidRPr="00C64DE4">
              <w:rPr>
                <w:sz w:val="18"/>
              </w:rPr>
              <w:t>200</w:t>
            </w:r>
          </w:p>
        </w:tc>
        <w:tc>
          <w:tcPr>
            <w:tcW w:w="709" w:type="dxa"/>
            <w:tcBorders>
              <w:top w:val="single" w:sz="4" w:space="0" w:color="auto"/>
              <w:left w:val="single" w:sz="4" w:space="0" w:color="auto"/>
              <w:bottom w:val="single" w:sz="4" w:space="0" w:color="auto"/>
              <w:right w:val="single" w:sz="4" w:space="0" w:color="auto"/>
            </w:tcBorders>
            <w:vAlign w:val="bottom"/>
            <w:hideMark/>
          </w:tcPr>
          <w:p w14:paraId="7110B27E" w14:textId="77777777" w:rsidR="00AF381D" w:rsidRPr="00C64DE4" w:rsidRDefault="00AF381D" w:rsidP="000728E7">
            <w:pPr>
              <w:widowControl w:val="0"/>
              <w:spacing w:before="40" w:after="40" w:line="220" w:lineRule="exact"/>
              <w:ind w:right="113"/>
              <w:jc w:val="center"/>
              <w:rPr>
                <w:sz w:val="18"/>
              </w:rPr>
            </w:pPr>
            <w:r w:rsidRPr="00C64DE4">
              <w:rPr>
                <w:sz w:val="18"/>
              </w:rPr>
              <w:t>95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89C7A12" w14:textId="77777777" w:rsidR="00AF381D" w:rsidRPr="00C64DE4" w:rsidRDefault="00AF381D" w:rsidP="000728E7">
            <w:pPr>
              <w:widowControl w:val="0"/>
              <w:spacing w:before="40" w:after="40" w:line="220" w:lineRule="exact"/>
              <w:ind w:right="113"/>
              <w:jc w:val="center"/>
              <w:rPr>
                <w:sz w:val="18"/>
              </w:rPr>
            </w:pPr>
            <w:r w:rsidRPr="00C64DE4">
              <w:rPr>
                <w:sz w:val="18"/>
              </w:rPr>
              <w:t>16</w:t>
            </w:r>
          </w:p>
        </w:tc>
      </w:tr>
      <w:tr w:rsidR="00AF381D" w:rsidRPr="00C64DE4" w14:paraId="7B10EB6F" w14:textId="77777777" w:rsidTr="000728E7">
        <w:trPr>
          <w:trHeight w:val="216"/>
        </w:trPr>
        <w:tc>
          <w:tcPr>
            <w:tcW w:w="1274" w:type="dxa"/>
            <w:tcBorders>
              <w:top w:val="single" w:sz="4" w:space="0" w:color="auto"/>
              <w:left w:val="single" w:sz="4" w:space="0" w:color="auto"/>
              <w:bottom w:val="single" w:sz="12" w:space="0" w:color="auto"/>
              <w:right w:val="single" w:sz="4" w:space="0" w:color="auto"/>
            </w:tcBorders>
            <w:hideMark/>
          </w:tcPr>
          <w:p w14:paraId="29DF2A4C" w14:textId="77777777" w:rsidR="00AF381D" w:rsidRPr="00C64DE4" w:rsidRDefault="00AF381D" w:rsidP="000728E7">
            <w:pPr>
              <w:widowControl w:val="0"/>
              <w:spacing w:before="40" w:after="40" w:line="220" w:lineRule="exact"/>
              <w:ind w:left="113" w:right="113"/>
              <w:jc w:val="center"/>
            </w:pPr>
            <w:r w:rsidRPr="00C64DE4">
              <w:rPr>
                <w:sz w:val="18"/>
              </w:rPr>
              <w:t>Red</w:t>
            </w:r>
          </w:p>
        </w:tc>
        <w:tc>
          <w:tcPr>
            <w:tcW w:w="1146" w:type="dxa"/>
            <w:tcBorders>
              <w:top w:val="single" w:sz="4" w:space="0" w:color="auto"/>
              <w:left w:val="single" w:sz="4" w:space="0" w:color="auto"/>
              <w:bottom w:val="single" w:sz="12" w:space="0" w:color="auto"/>
              <w:right w:val="single" w:sz="4" w:space="0" w:color="auto"/>
            </w:tcBorders>
          </w:tcPr>
          <w:p w14:paraId="71666705" w14:textId="77777777" w:rsidR="00AF381D" w:rsidRPr="00C64DE4" w:rsidRDefault="00AF381D" w:rsidP="000728E7">
            <w:pPr>
              <w:widowControl w:val="0"/>
              <w:tabs>
                <w:tab w:val="left" w:pos="8505"/>
              </w:tabs>
              <w:spacing w:before="40" w:after="40" w:line="220" w:lineRule="exact"/>
              <w:ind w:left="152" w:right="144"/>
              <w:jc w:val="center"/>
            </w:pPr>
          </w:p>
        </w:tc>
        <w:tc>
          <w:tcPr>
            <w:tcW w:w="992" w:type="dxa"/>
            <w:tcBorders>
              <w:top w:val="single" w:sz="4" w:space="0" w:color="auto"/>
              <w:left w:val="single" w:sz="4" w:space="0" w:color="auto"/>
              <w:bottom w:val="single" w:sz="12" w:space="0" w:color="auto"/>
              <w:right w:val="single" w:sz="4" w:space="0" w:color="auto"/>
            </w:tcBorders>
            <w:vAlign w:val="bottom"/>
            <w:hideMark/>
          </w:tcPr>
          <w:p w14:paraId="008B1A9D"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120</w:t>
            </w:r>
          </w:p>
        </w:tc>
        <w:tc>
          <w:tcPr>
            <w:tcW w:w="993" w:type="dxa"/>
            <w:tcBorders>
              <w:top w:val="single" w:sz="4" w:space="0" w:color="auto"/>
              <w:left w:val="single" w:sz="4" w:space="0" w:color="auto"/>
              <w:bottom w:val="single" w:sz="12" w:space="0" w:color="auto"/>
              <w:right w:val="single" w:sz="4" w:space="0" w:color="auto"/>
            </w:tcBorders>
            <w:vAlign w:val="bottom"/>
            <w:hideMark/>
          </w:tcPr>
          <w:p w14:paraId="7388ACCF"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60</w:t>
            </w:r>
          </w:p>
        </w:tc>
        <w:tc>
          <w:tcPr>
            <w:tcW w:w="708" w:type="dxa"/>
            <w:tcBorders>
              <w:top w:val="single" w:sz="4" w:space="0" w:color="auto"/>
              <w:left w:val="single" w:sz="4" w:space="0" w:color="auto"/>
              <w:bottom w:val="single" w:sz="12" w:space="0" w:color="auto"/>
              <w:right w:val="single" w:sz="4" w:space="0" w:color="auto"/>
            </w:tcBorders>
            <w:vAlign w:val="bottom"/>
            <w:hideMark/>
          </w:tcPr>
          <w:p w14:paraId="5D5A6EBE"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30</w:t>
            </w:r>
          </w:p>
        </w:tc>
        <w:tc>
          <w:tcPr>
            <w:tcW w:w="709" w:type="dxa"/>
            <w:tcBorders>
              <w:top w:val="single" w:sz="4" w:space="0" w:color="auto"/>
              <w:left w:val="single" w:sz="4" w:space="0" w:color="auto"/>
              <w:bottom w:val="single" w:sz="12" w:space="0" w:color="auto"/>
              <w:right w:val="single" w:sz="4" w:space="0" w:color="auto"/>
            </w:tcBorders>
            <w:vAlign w:val="bottom"/>
            <w:hideMark/>
          </w:tcPr>
          <w:p w14:paraId="715769D4"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10</w:t>
            </w:r>
          </w:p>
        </w:tc>
        <w:tc>
          <w:tcPr>
            <w:tcW w:w="1134" w:type="dxa"/>
            <w:tcBorders>
              <w:top w:val="single" w:sz="4" w:space="0" w:color="auto"/>
              <w:left w:val="single" w:sz="4" w:space="0" w:color="auto"/>
              <w:bottom w:val="single" w:sz="12" w:space="0" w:color="auto"/>
              <w:right w:val="single" w:sz="4" w:space="0" w:color="auto"/>
            </w:tcBorders>
            <w:vAlign w:val="bottom"/>
            <w:hideMark/>
          </w:tcPr>
          <w:p w14:paraId="4183DF0E"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w:t>
            </w:r>
          </w:p>
        </w:tc>
      </w:tr>
    </w:tbl>
    <w:p w14:paraId="177A0C90" w14:textId="77777777" w:rsidR="006513A6" w:rsidRPr="00C64DE4" w:rsidRDefault="00103FAC" w:rsidP="000728E7">
      <w:pPr>
        <w:widowControl w:val="0"/>
        <w:spacing w:before="120" w:after="120"/>
        <w:ind w:left="2268" w:right="1134" w:hanging="1134"/>
        <w:jc w:val="both"/>
      </w:pPr>
      <w:r w:rsidRPr="00C64DE4">
        <w:t>5</w:t>
      </w:r>
      <w:r w:rsidR="006513A6" w:rsidRPr="00C64DE4">
        <w:t>.6.</w:t>
      </w:r>
      <w:r w:rsidR="00BB12F3" w:rsidRPr="00C64DE4">
        <w:t>5</w:t>
      </w:r>
      <w:r w:rsidR="006513A6" w:rsidRPr="00C64DE4">
        <w:t>.</w:t>
      </w:r>
      <w:r w:rsidR="006513A6" w:rsidRPr="00C64DE4">
        <w:tab/>
      </w:r>
      <w:r w:rsidR="000A3427" w:rsidRPr="00C64DE4">
        <w:t xml:space="preserve">Colour of the reflected light of the device </w:t>
      </w:r>
    </w:p>
    <w:p w14:paraId="40409EFE" w14:textId="71D7070D" w:rsidR="00BB12F3" w:rsidRPr="009D524C" w:rsidRDefault="00103FAC" w:rsidP="00AF381D">
      <w:pPr>
        <w:widowControl w:val="0"/>
        <w:spacing w:after="120"/>
        <w:ind w:left="2268" w:right="1134" w:hanging="1134"/>
        <w:jc w:val="both"/>
        <w:rPr>
          <w:bCs/>
        </w:rPr>
      </w:pPr>
      <w:r w:rsidRPr="00C64DE4">
        <w:t>5</w:t>
      </w:r>
      <w:r w:rsidR="00BB12F3" w:rsidRPr="00C64DE4">
        <w:t>.6.5.1.</w:t>
      </w:r>
      <w:r w:rsidR="00BB12F3" w:rsidRPr="00C64DE4">
        <w:tab/>
      </w:r>
      <w:r w:rsidR="00BB12F3" w:rsidRPr="00406A3E">
        <w:t xml:space="preserve">The testing of the </w:t>
      </w:r>
      <w:r w:rsidR="005D68ED" w:rsidRPr="00406A3E">
        <w:t>day-time colour</w:t>
      </w:r>
      <w:r w:rsidR="005D68ED" w:rsidRPr="00406A3E" w:rsidDel="005D68ED">
        <w:t xml:space="preserve"> </w:t>
      </w:r>
      <w:r w:rsidR="00BB12F3" w:rsidRPr="00406A3E">
        <w:t xml:space="preserve">for </w:t>
      </w:r>
      <w:r w:rsidR="005A117F" w:rsidRPr="00406A3E">
        <w:t>retro-reflective device</w:t>
      </w:r>
      <w:r w:rsidR="00BB12F3" w:rsidRPr="00406A3E">
        <w:t xml:space="preserve"> shall be carried out according</w:t>
      </w:r>
      <w:r w:rsidR="00BB12F3" w:rsidRPr="009D524C">
        <w:rPr>
          <w:bCs/>
        </w:rPr>
        <w:t xml:space="preserve"> to the method described in </w:t>
      </w:r>
      <w:r w:rsidR="00BB12F3" w:rsidRPr="00965033">
        <w:rPr>
          <w:bCs/>
        </w:rPr>
        <w:t xml:space="preserve">paragraph </w:t>
      </w:r>
      <w:r w:rsidR="009D524C" w:rsidRPr="00965033">
        <w:rPr>
          <w:bCs/>
        </w:rPr>
        <w:t>4.2.2</w:t>
      </w:r>
      <w:r w:rsidR="00D10274">
        <w:rPr>
          <w:bCs/>
        </w:rPr>
        <w:t>.</w:t>
      </w:r>
    </w:p>
    <w:p w14:paraId="0A205656" w14:textId="77777777" w:rsidR="00E2790F" w:rsidRPr="00EE73DA" w:rsidRDefault="00103FAC" w:rsidP="00AF381D">
      <w:pPr>
        <w:widowControl w:val="0"/>
        <w:spacing w:after="120"/>
        <w:ind w:left="2268" w:right="1134" w:hanging="1134"/>
        <w:jc w:val="both"/>
      </w:pPr>
      <w:r w:rsidRPr="00934EC2">
        <w:t>5</w:t>
      </w:r>
      <w:r w:rsidR="00BB12F3" w:rsidRPr="00934EC2">
        <w:t>.6.5.2.</w:t>
      </w:r>
      <w:r w:rsidR="00BB12F3" w:rsidRPr="00934EC2">
        <w:tab/>
      </w:r>
      <w:r w:rsidR="00BB12F3" w:rsidRPr="00406A3E">
        <w:t>The</w:t>
      </w:r>
      <w:r w:rsidR="00BB12F3" w:rsidRPr="00934EC2">
        <w:rPr>
          <w:bCs/>
        </w:rPr>
        <w:t xml:space="preserve"> trichromatic coordinates of the reflected luminous flux must be within the limits for the </w:t>
      </w:r>
      <w:r w:rsidR="002A0904" w:rsidRPr="00934EC2">
        <w:rPr>
          <w:bCs/>
        </w:rPr>
        <w:t xml:space="preserve">red and white </w:t>
      </w:r>
      <w:r w:rsidR="00BB12F3" w:rsidRPr="00934EC2">
        <w:rPr>
          <w:bCs/>
        </w:rPr>
        <w:t>co</w:t>
      </w:r>
      <w:r w:rsidR="00FD16FC" w:rsidRPr="00934EC2">
        <w:rPr>
          <w:bCs/>
        </w:rPr>
        <w:t>lo</w:t>
      </w:r>
      <w:r w:rsidR="00BB12F3" w:rsidRPr="00934EC2">
        <w:rPr>
          <w:bCs/>
        </w:rPr>
        <w:t>ur</w:t>
      </w:r>
      <w:r w:rsidR="002A0904" w:rsidRPr="00EE73DA">
        <w:rPr>
          <w:bCs/>
        </w:rPr>
        <w:t xml:space="preserve"> as specified in </w:t>
      </w:r>
      <w:r w:rsidR="002A0904" w:rsidRPr="00EE73DA">
        <w:t>UN Regulation No. 48.</w:t>
      </w:r>
    </w:p>
    <w:p w14:paraId="159CCF7A" w14:textId="4DBD8DBE" w:rsidR="009D4917" w:rsidRPr="00C64DE4" w:rsidRDefault="00103FAC" w:rsidP="00AF381D">
      <w:pPr>
        <w:widowControl w:val="0"/>
        <w:spacing w:after="120"/>
        <w:ind w:left="2268" w:right="1134" w:hanging="1134"/>
        <w:jc w:val="both"/>
        <w:rPr>
          <w:rFonts w:eastAsia="MS Mincho"/>
        </w:rPr>
      </w:pPr>
      <w:r w:rsidRPr="00EE73DA">
        <w:rPr>
          <w:rFonts w:eastAsia="MS Mincho"/>
        </w:rPr>
        <w:t>5</w:t>
      </w:r>
      <w:r w:rsidR="00C17597" w:rsidRPr="00EE73DA">
        <w:rPr>
          <w:rFonts w:eastAsia="MS Mincho"/>
        </w:rPr>
        <w:t>.6.</w:t>
      </w:r>
      <w:r w:rsidR="00BB12F3" w:rsidRPr="00EE73DA">
        <w:rPr>
          <w:rFonts w:eastAsia="MS Mincho"/>
        </w:rPr>
        <w:t>5</w:t>
      </w:r>
      <w:r w:rsidR="00C17597" w:rsidRPr="00EE73DA">
        <w:rPr>
          <w:rFonts w:eastAsia="MS Mincho"/>
        </w:rPr>
        <w:t>.3.</w:t>
      </w:r>
      <w:r w:rsidR="001175D4" w:rsidRPr="00EE73DA">
        <w:rPr>
          <w:rFonts w:eastAsia="MS Mincho"/>
        </w:rPr>
        <w:tab/>
      </w:r>
      <w:r w:rsidR="001175D4" w:rsidRPr="00406A3E">
        <w:t>Luminance</w:t>
      </w:r>
      <w:r w:rsidR="001175D4" w:rsidRPr="00EE73DA">
        <w:rPr>
          <w:rFonts w:eastAsia="MS Mincho"/>
        </w:rPr>
        <w:t xml:space="preserve"> factor </w:t>
      </w:r>
      <w:r w:rsidR="009D4917" w:rsidRPr="00EE73DA">
        <w:rPr>
          <w:rFonts w:eastAsia="MS Mincho"/>
        </w:rPr>
        <w:t xml:space="preserve">determined in accordance to </w:t>
      </w:r>
      <w:r w:rsidR="009D4917" w:rsidRPr="00965033">
        <w:rPr>
          <w:rFonts w:eastAsia="MS Mincho"/>
        </w:rPr>
        <w:t>p</w:t>
      </w:r>
      <w:r w:rsidR="002A0904" w:rsidRPr="00965033">
        <w:rPr>
          <w:rFonts w:eastAsia="MS Mincho"/>
        </w:rPr>
        <w:t>a</w:t>
      </w:r>
      <w:r w:rsidR="009D4917" w:rsidRPr="00965033">
        <w:rPr>
          <w:rFonts w:eastAsia="MS Mincho"/>
        </w:rPr>
        <w:t xml:space="preserve">ragraph </w:t>
      </w:r>
      <w:r w:rsidR="009D524C" w:rsidRPr="00965033">
        <w:rPr>
          <w:rFonts w:eastAsia="MS Mincho"/>
        </w:rPr>
        <w:t>4.2.2</w:t>
      </w:r>
      <w:r w:rsidR="00370444">
        <w:rPr>
          <w:rFonts w:eastAsia="MS Mincho"/>
        </w:rPr>
        <w:t>.</w:t>
      </w:r>
      <w:r w:rsidR="009D4917" w:rsidRPr="00965033">
        <w:rPr>
          <w:rFonts w:eastAsia="MS Mincho"/>
        </w:rPr>
        <w:t>:</w:t>
      </w:r>
    </w:p>
    <w:p w14:paraId="3BD03192" w14:textId="4F352B7E" w:rsidR="009D4917" w:rsidRPr="00C64DE4" w:rsidRDefault="001175D4" w:rsidP="00AF381D">
      <w:pPr>
        <w:widowControl w:val="0"/>
        <w:spacing w:after="120"/>
        <w:ind w:left="2268" w:right="1134"/>
        <w:jc w:val="both"/>
        <w:rPr>
          <w:lang w:eastAsia="en-GB"/>
        </w:rPr>
      </w:pPr>
      <w:r w:rsidRPr="00C64DE4">
        <w:rPr>
          <w:lang w:eastAsia="en-GB"/>
        </w:rPr>
        <w:t>for</w:t>
      </w:r>
      <w:r w:rsidR="00F011DA">
        <w:rPr>
          <w:lang w:eastAsia="en-GB"/>
        </w:rPr>
        <w:t xml:space="preserve"> red colour shall be ≥ 0.03,</w:t>
      </w:r>
      <w:r w:rsidRPr="00C64DE4">
        <w:rPr>
          <w:lang w:eastAsia="en-GB"/>
        </w:rPr>
        <w:t xml:space="preserve"> </w:t>
      </w:r>
    </w:p>
    <w:p w14:paraId="3D0A74FF" w14:textId="77777777" w:rsidR="001175D4" w:rsidRPr="00C64DE4" w:rsidRDefault="00C96DE8" w:rsidP="00AF381D">
      <w:pPr>
        <w:widowControl w:val="0"/>
        <w:spacing w:after="120"/>
        <w:ind w:left="2268" w:right="1134"/>
        <w:jc w:val="both"/>
        <w:rPr>
          <w:lang w:eastAsia="en-GB"/>
        </w:rPr>
      </w:pPr>
      <w:r w:rsidRPr="00C64DE4">
        <w:rPr>
          <w:lang w:eastAsia="en-GB"/>
        </w:rPr>
        <w:t>f</w:t>
      </w:r>
      <w:r w:rsidR="001175D4" w:rsidRPr="00C64DE4">
        <w:rPr>
          <w:lang w:eastAsia="en-GB"/>
        </w:rPr>
        <w:t>or white colour, it shall be ≥ 0.25.</w:t>
      </w:r>
    </w:p>
    <w:p w14:paraId="55373500" w14:textId="77777777" w:rsidR="00F003BC" w:rsidRPr="00C64DE4" w:rsidRDefault="00103FAC" w:rsidP="00AF381D">
      <w:pPr>
        <w:widowControl w:val="0"/>
        <w:spacing w:after="120"/>
        <w:ind w:left="2268" w:right="1134" w:hanging="1134"/>
        <w:jc w:val="both"/>
      </w:pPr>
      <w:r w:rsidRPr="00C64DE4">
        <w:t>5</w:t>
      </w:r>
      <w:r w:rsidR="00F003BC" w:rsidRPr="00C64DE4">
        <w:t>.6.6.</w:t>
      </w:r>
      <w:r w:rsidR="00F003BC" w:rsidRPr="00C64DE4">
        <w:tab/>
      </w:r>
      <w:r w:rsidR="000A3427" w:rsidRPr="00C64DE4">
        <w:t>Special specification (tests) / resistance to external agents</w:t>
      </w:r>
    </w:p>
    <w:p w14:paraId="41F91D16" w14:textId="77777777" w:rsidR="00723B34" w:rsidRPr="00406A3E" w:rsidRDefault="00103FAC" w:rsidP="00AF381D">
      <w:pPr>
        <w:widowControl w:val="0"/>
        <w:spacing w:after="120"/>
        <w:ind w:left="2268" w:right="1134" w:hanging="1134"/>
        <w:jc w:val="both"/>
      </w:pPr>
      <w:r w:rsidRPr="00C64DE4">
        <w:t>5</w:t>
      </w:r>
      <w:r w:rsidR="00723B34" w:rsidRPr="00C64DE4">
        <w:t>.</w:t>
      </w:r>
      <w:r w:rsidR="00C96DE8" w:rsidRPr="00C64DE4">
        <w:t>6</w:t>
      </w:r>
      <w:r w:rsidR="00723B34" w:rsidRPr="00C64DE4">
        <w:t>.6.1.</w:t>
      </w:r>
      <w:r w:rsidR="00723B34" w:rsidRPr="00C64DE4">
        <w:tab/>
        <w:t>Resistance to weathering</w:t>
      </w:r>
    </w:p>
    <w:p w14:paraId="30E4C367" w14:textId="49B5C144" w:rsidR="00723B34" w:rsidRPr="00406A3E" w:rsidRDefault="0040541C" w:rsidP="00AF381D">
      <w:pPr>
        <w:widowControl w:val="0"/>
        <w:spacing w:after="120"/>
        <w:ind w:left="2268" w:right="1134"/>
        <w:jc w:val="both"/>
      </w:pPr>
      <w:r>
        <w:t>A</w:t>
      </w:r>
      <w:r w:rsidR="00723B34" w:rsidRPr="00C64DE4">
        <w:t xml:space="preserve"> specimen shall be subjected to a test as specified in Annex 13</w:t>
      </w:r>
    </w:p>
    <w:p w14:paraId="53291FE2" w14:textId="668841BA" w:rsidR="00723B34" w:rsidRPr="00C64DE4" w:rsidRDefault="006278DF" w:rsidP="00AF381D">
      <w:pPr>
        <w:widowControl w:val="0"/>
        <w:spacing w:after="120"/>
        <w:ind w:left="2268" w:right="1134" w:hanging="1134"/>
        <w:jc w:val="both"/>
      </w:pPr>
      <w:r w:rsidRPr="00C64DE4">
        <w:t>5</w:t>
      </w:r>
      <w:r w:rsidR="00356F80" w:rsidRPr="00C64DE4">
        <w:t>.6.6.</w:t>
      </w:r>
      <w:r w:rsidR="00406A3E">
        <w:t>2.</w:t>
      </w:r>
      <w:r w:rsidR="00723B34" w:rsidRPr="00C64DE4">
        <w:tab/>
        <w:t>Resistance to corrosion</w:t>
      </w:r>
    </w:p>
    <w:p w14:paraId="6BB8F64B" w14:textId="67A6BEF4" w:rsidR="00723B34" w:rsidRPr="00C64DE4" w:rsidRDefault="00723B34" w:rsidP="00AF381D">
      <w:pPr>
        <w:widowControl w:val="0"/>
        <w:spacing w:after="120"/>
        <w:ind w:left="2268" w:right="1134"/>
        <w:jc w:val="both"/>
      </w:pPr>
      <w:r w:rsidRPr="00C64DE4">
        <w:t xml:space="preserve">A specimen of the sample unit shall be subjected to a test as specified in </w:t>
      </w:r>
      <w:r w:rsidRPr="00C64DE4">
        <w:lastRenderedPageBreak/>
        <w:t>Annex 11.</w:t>
      </w:r>
    </w:p>
    <w:p w14:paraId="31CD893E" w14:textId="1CA20B0B" w:rsidR="00723B34" w:rsidRPr="00C64DE4" w:rsidRDefault="006278DF" w:rsidP="00AF381D">
      <w:pPr>
        <w:widowControl w:val="0"/>
        <w:spacing w:after="120"/>
        <w:ind w:left="2268" w:right="1134" w:hanging="1134"/>
        <w:jc w:val="both"/>
      </w:pPr>
      <w:r w:rsidRPr="00C64DE4">
        <w:t>5</w:t>
      </w:r>
      <w:r w:rsidR="00356F80" w:rsidRPr="00C64DE4">
        <w:t>.6.6.</w:t>
      </w:r>
      <w:r w:rsidR="00406A3E">
        <w:t>3.</w:t>
      </w:r>
      <w:r w:rsidR="00723B34" w:rsidRPr="00C64DE4">
        <w:tab/>
        <w:t>Resistance to fuels</w:t>
      </w:r>
    </w:p>
    <w:p w14:paraId="3516DBE0" w14:textId="040FD3FD" w:rsidR="00723B34" w:rsidRPr="00C64DE4" w:rsidRDefault="00723B34" w:rsidP="00AF381D">
      <w:pPr>
        <w:widowControl w:val="0"/>
        <w:spacing w:after="120"/>
        <w:ind w:left="2268" w:right="1134"/>
        <w:jc w:val="both"/>
      </w:pPr>
      <w:r w:rsidRPr="00C64DE4">
        <w:t>A specimen of the sample unit shall be subjected to a test as specified in Annex 9.</w:t>
      </w:r>
    </w:p>
    <w:p w14:paraId="48FDFDBC" w14:textId="67957C9E" w:rsidR="00723B34" w:rsidRPr="00C64DE4" w:rsidRDefault="006278DF" w:rsidP="00AF381D">
      <w:pPr>
        <w:widowControl w:val="0"/>
        <w:spacing w:after="120"/>
        <w:ind w:left="2268" w:right="1134" w:hanging="1134"/>
        <w:jc w:val="both"/>
      </w:pPr>
      <w:r w:rsidRPr="00C64DE4">
        <w:t>5</w:t>
      </w:r>
      <w:r w:rsidR="00356F80" w:rsidRPr="00C64DE4">
        <w:t>.6.6.</w:t>
      </w:r>
      <w:r w:rsidR="00406A3E">
        <w:t>4.</w:t>
      </w:r>
      <w:r w:rsidR="00723B34" w:rsidRPr="00C64DE4">
        <w:tab/>
        <w:t>Resistance to heat</w:t>
      </w:r>
    </w:p>
    <w:p w14:paraId="52FBFB93" w14:textId="3A8B32A5" w:rsidR="00723B34" w:rsidRPr="00C64DE4" w:rsidRDefault="00723B34" w:rsidP="00AF381D">
      <w:pPr>
        <w:widowControl w:val="0"/>
        <w:spacing w:after="120"/>
        <w:ind w:left="2268" w:right="1134"/>
        <w:jc w:val="both"/>
      </w:pPr>
      <w:r w:rsidRPr="00C64DE4">
        <w:t>A specimen of the sample unit shall be subjected to a test as specified in Annex 6.</w:t>
      </w:r>
    </w:p>
    <w:p w14:paraId="27EF0DEC" w14:textId="77777777" w:rsidR="00723B34" w:rsidRPr="00C64DE4" w:rsidRDefault="006278DF" w:rsidP="00AF381D">
      <w:pPr>
        <w:widowControl w:val="0"/>
        <w:spacing w:after="120"/>
        <w:ind w:left="2268" w:right="1134" w:hanging="1134"/>
        <w:jc w:val="both"/>
      </w:pPr>
      <w:r w:rsidRPr="00C64DE4">
        <w:t>5</w:t>
      </w:r>
      <w:r w:rsidR="00356F80" w:rsidRPr="00C64DE4">
        <w:t>.6.6.</w:t>
      </w:r>
      <w:r w:rsidR="00723B34" w:rsidRPr="00C64DE4">
        <w:t>5.</w:t>
      </w:r>
      <w:r w:rsidR="00723B34" w:rsidRPr="00C64DE4">
        <w:tab/>
        <w:t>Resistance to cleaning</w:t>
      </w:r>
    </w:p>
    <w:p w14:paraId="18F5D035"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15.</w:t>
      </w:r>
    </w:p>
    <w:p w14:paraId="294140F2" w14:textId="791FF06B" w:rsidR="00723B34" w:rsidRPr="00C64DE4" w:rsidRDefault="006278DF" w:rsidP="00AF381D">
      <w:pPr>
        <w:widowControl w:val="0"/>
        <w:spacing w:after="120"/>
        <w:ind w:left="2268" w:right="1134" w:hanging="1134"/>
        <w:jc w:val="both"/>
      </w:pPr>
      <w:r w:rsidRPr="00C64DE4">
        <w:t>5</w:t>
      </w:r>
      <w:r w:rsidR="00356F80" w:rsidRPr="00C64DE4">
        <w:t>.6.</w:t>
      </w:r>
      <w:r w:rsidR="0021444F">
        <w:t>6.6.</w:t>
      </w:r>
      <w:r w:rsidR="00723B34" w:rsidRPr="00C64DE4">
        <w:tab/>
        <w:t>Stability of photometric properties</w:t>
      </w:r>
    </w:p>
    <w:p w14:paraId="47654686"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14.</w:t>
      </w:r>
    </w:p>
    <w:p w14:paraId="134F6EE1" w14:textId="7FE53A49" w:rsidR="00723B34" w:rsidRPr="00C64DE4" w:rsidRDefault="006278DF" w:rsidP="00AF381D">
      <w:pPr>
        <w:widowControl w:val="0"/>
        <w:spacing w:after="120"/>
        <w:ind w:left="2268" w:right="1134" w:hanging="1134"/>
        <w:jc w:val="both"/>
      </w:pPr>
      <w:r w:rsidRPr="00C64DE4">
        <w:t>5</w:t>
      </w:r>
      <w:r w:rsidR="00356F80" w:rsidRPr="00C64DE4">
        <w:t>.6.</w:t>
      </w:r>
      <w:r w:rsidR="0021444F">
        <w:t>6.7.</w:t>
      </w:r>
      <w:r w:rsidR="00723B34" w:rsidRPr="00C64DE4">
        <w:tab/>
        <w:t>Resistance to penetration of water</w:t>
      </w:r>
    </w:p>
    <w:p w14:paraId="695D6C4D"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7.</w:t>
      </w:r>
    </w:p>
    <w:p w14:paraId="4010B983" w14:textId="6EFF1117" w:rsidR="00723B34" w:rsidRPr="00C64DE4" w:rsidRDefault="006278DF" w:rsidP="00AF381D">
      <w:pPr>
        <w:widowControl w:val="0"/>
        <w:spacing w:after="120"/>
        <w:ind w:left="2268" w:right="1134" w:hanging="1134"/>
        <w:jc w:val="both"/>
      </w:pPr>
      <w:r w:rsidRPr="00C64DE4">
        <w:t>5</w:t>
      </w:r>
      <w:r w:rsidR="00356F80" w:rsidRPr="00C64DE4">
        <w:t>.6.</w:t>
      </w:r>
      <w:r w:rsidR="0021444F">
        <w:t>6.8.</w:t>
      </w:r>
      <w:r w:rsidR="00723B34" w:rsidRPr="00C64DE4">
        <w:tab/>
        <w:t>Bonding strength (in the case of adhesive materials)</w:t>
      </w:r>
    </w:p>
    <w:p w14:paraId="5CA9B3E0"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16.</w:t>
      </w:r>
    </w:p>
    <w:p w14:paraId="756677AE" w14:textId="0346C064" w:rsidR="00723B34" w:rsidRPr="00C64DE4" w:rsidRDefault="006278DF" w:rsidP="00AF381D">
      <w:pPr>
        <w:widowControl w:val="0"/>
        <w:spacing w:after="120"/>
        <w:ind w:left="2268" w:right="1134" w:hanging="1134"/>
        <w:jc w:val="both"/>
      </w:pPr>
      <w:r w:rsidRPr="00C64DE4">
        <w:t>5</w:t>
      </w:r>
      <w:r w:rsidR="00356F80" w:rsidRPr="00C64DE4">
        <w:t>.6.</w:t>
      </w:r>
      <w:r w:rsidR="0021444F">
        <w:t>6.9.</w:t>
      </w:r>
      <w:r w:rsidR="00723B34" w:rsidRPr="00C64DE4">
        <w:tab/>
        <w:t>Flexing</w:t>
      </w:r>
    </w:p>
    <w:p w14:paraId="770A5035" w14:textId="77777777" w:rsidR="00723B34" w:rsidRPr="00C64DE4" w:rsidRDefault="00723B34" w:rsidP="00AF381D">
      <w:pPr>
        <w:widowControl w:val="0"/>
        <w:spacing w:after="120"/>
        <w:ind w:left="2268" w:right="1134"/>
        <w:jc w:val="both"/>
      </w:pPr>
      <w:r w:rsidRPr="00C64DE4">
        <w:tab/>
        <w:t>For samples that are to be adhered to a flexible substrate, i.e. tarpaulin, the following shall apply:</w:t>
      </w:r>
    </w:p>
    <w:p w14:paraId="61B40726"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17.</w:t>
      </w:r>
    </w:p>
    <w:p w14:paraId="52832D6C" w14:textId="1E3926BF" w:rsidR="00F003BC" w:rsidRPr="00C64DE4" w:rsidRDefault="006278DF" w:rsidP="00AF381D">
      <w:pPr>
        <w:widowControl w:val="0"/>
        <w:spacing w:after="120"/>
        <w:ind w:left="2268" w:right="1134" w:hanging="1134"/>
        <w:jc w:val="both"/>
      </w:pPr>
      <w:r w:rsidRPr="00C64DE4">
        <w:t>5</w:t>
      </w:r>
      <w:r w:rsidR="00BF7A6D" w:rsidRPr="00C64DE4">
        <w:t>.6.</w:t>
      </w:r>
      <w:r w:rsidR="0021444F">
        <w:t>7.</w:t>
      </w:r>
      <w:r w:rsidR="005855C0" w:rsidRPr="00C64DE4">
        <w:tab/>
      </w:r>
      <w:r w:rsidR="00B00CBD" w:rsidRPr="00C64DE4">
        <w:t>In the case of Plates:</w:t>
      </w:r>
    </w:p>
    <w:p w14:paraId="0D72624D" w14:textId="3A41728F" w:rsidR="00B00CBD" w:rsidRPr="00C64DE4" w:rsidRDefault="00B00CBD" w:rsidP="00AF381D">
      <w:pPr>
        <w:widowControl w:val="0"/>
        <w:spacing w:after="120"/>
        <w:ind w:left="2268" w:right="1134"/>
        <w:jc w:val="both"/>
      </w:pPr>
      <w:r w:rsidRPr="00C64DE4">
        <w:tab/>
        <w:t xml:space="preserve">A specimen of a complete plate shall be subjected to a test of </w:t>
      </w:r>
      <w:hyperlink r:id="rId24" w:anchor="_Toc369177402" w:history="1">
        <w:r w:rsidR="00FD0823" w:rsidRPr="00406A3E">
          <w:t>rigidity</w:t>
        </w:r>
      </w:hyperlink>
      <w:r w:rsidRPr="00C64DE4">
        <w:t xml:space="preserve"> of plates as specified in Annex 19</w:t>
      </w:r>
      <w:r w:rsidR="00C20D95">
        <w:t>.</w:t>
      </w:r>
    </w:p>
    <w:p w14:paraId="7831E42F" w14:textId="7C47CCED" w:rsidR="006513A6" w:rsidRPr="00C64DE4" w:rsidRDefault="00577A26" w:rsidP="00AF381D">
      <w:pPr>
        <w:widowControl w:val="0"/>
        <w:spacing w:after="120"/>
        <w:ind w:left="2268" w:right="1134" w:hanging="1134"/>
        <w:jc w:val="both"/>
      </w:pPr>
      <w:r w:rsidRPr="00C64DE4">
        <w:t>5.7.</w:t>
      </w:r>
      <w:r w:rsidRPr="00C64DE4">
        <w:tab/>
      </w:r>
      <w:r w:rsidR="000728E7" w:rsidRPr="00C64DE4">
        <w:t xml:space="preserve">Technical requirements concerning </w:t>
      </w:r>
      <w:r w:rsidR="000728E7">
        <w:t>retro-reflective</w:t>
      </w:r>
      <w:r w:rsidR="000728E7" w:rsidRPr="00C64DE4">
        <w:t xml:space="preserve"> markings plates of the Classes </w:t>
      </w:r>
      <w:r w:rsidRPr="00C64DE4">
        <w:t xml:space="preserve">1, 2, 3 </w:t>
      </w:r>
      <w:r w:rsidR="000728E7" w:rsidRPr="00C64DE4">
        <w:t xml:space="preserve">and </w:t>
      </w:r>
      <w:r w:rsidRPr="00C64DE4">
        <w:t>4</w:t>
      </w:r>
    </w:p>
    <w:p w14:paraId="2D0BD277" w14:textId="77777777" w:rsidR="00F003BC" w:rsidRPr="009D524C" w:rsidRDefault="006278DF" w:rsidP="00AF381D">
      <w:pPr>
        <w:widowControl w:val="0"/>
        <w:spacing w:after="120"/>
        <w:ind w:left="2268" w:right="1134" w:hanging="1134"/>
        <w:jc w:val="both"/>
      </w:pPr>
      <w:r w:rsidRPr="00C64DE4">
        <w:t>5</w:t>
      </w:r>
      <w:r w:rsidR="006513A6" w:rsidRPr="00C64DE4">
        <w:t>.</w:t>
      </w:r>
      <w:r w:rsidR="006513A6" w:rsidRPr="009D524C">
        <w:t>7.1.</w:t>
      </w:r>
      <w:r w:rsidR="006513A6" w:rsidRPr="009D524C">
        <w:tab/>
      </w:r>
      <w:r w:rsidR="005A117F" w:rsidRPr="009D524C">
        <w:t>Retro-reflective device</w:t>
      </w:r>
      <w:r w:rsidR="00F003BC" w:rsidRPr="009D524C">
        <w:t xml:space="preserve">s of this paragraph must satisfy the conditions as to </w:t>
      </w:r>
    </w:p>
    <w:p w14:paraId="3995EE95" w14:textId="79BE768B" w:rsidR="00F003BC" w:rsidRPr="009D524C" w:rsidRDefault="00C20D95" w:rsidP="00AF381D">
      <w:pPr>
        <w:pStyle w:val="para"/>
        <w:ind w:firstLine="0"/>
        <w:rPr>
          <w:lang w:val="en-GB"/>
        </w:rPr>
      </w:pPr>
      <w:r>
        <w:rPr>
          <w:lang w:val="en-GB"/>
        </w:rPr>
        <w:t>(a)</w:t>
      </w:r>
      <w:r>
        <w:rPr>
          <w:lang w:val="en-GB"/>
        </w:rPr>
        <w:tab/>
      </w:r>
      <w:r w:rsidR="000728E7">
        <w:rPr>
          <w:lang w:val="en-GB"/>
        </w:rPr>
        <w:t>D</w:t>
      </w:r>
      <w:r w:rsidR="00F003BC" w:rsidRPr="009D524C">
        <w:rPr>
          <w:lang w:val="en-GB"/>
        </w:rPr>
        <w:t xml:space="preserve">imensions and shape set forth in Annexes </w:t>
      </w:r>
      <w:r w:rsidR="00D04AC5" w:rsidRPr="009D524C">
        <w:rPr>
          <w:lang w:val="en-GB"/>
        </w:rPr>
        <w:t>5</w:t>
      </w:r>
      <w:r w:rsidR="00F003BC" w:rsidRPr="009D524C">
        <w:rPr>
          <w:lang w:val="en-GB"/>
        </w:rPr>
        <w:t xml:space="preserve">, and </w:t>
      </w:r>
    </w:p>
    <w:p w14:paraId="47EE8B51" w14:textId="38D77742" w:rsidR="00F003BC" w:rsidRPr="009D524C" w:rsidRDefault="00C20D95" w:rsidP="00AF381D">
      <w:pPr>
        <w:pStyle w:val="para"/>
        <w:ind w:left="2835" w:hanging="567"/>
        <w:rPr>
          <w:lang w:val="en-GB"/>
        </w:rPr>
      </w:pPr>
      <w:r>
        <w:rPr>
          <w:lang w:val="en-GB"/>
        </w:rPr>
        <w:t>(b)</w:t>
      </w:r>
      <w:r>
        <w:rPr>
          <w:lang w:val="en-GB"/>
        </w:rPr>
        <w:tab/>
      </w:r>
      <w:r w:rsidR="000728E7">
        <w:rPr>
          <w:lang w:val="en-GB"/>
        </w:rPr>
        <w:t>T</w:t>
      </w:r>
      <w:r w:rsidR="00F003BC" w:rsidRPr="009D524C">
        <w:rPr>
          <w:lang w:val="en-GB"/>
        </w:rPr>
        <w:t xml:space="preserve">he photometric and colorimetric as specified in </w:t>
      </w:r>
      <w:r w:rsidR="00F003BC" w:rsidRPr="00965033">
        <w:rPr>
          <w:lang w:val="en-GB"/>
        </w:rPr>
        <w:t>paragraph</w:t>
      </w:r>
      <w:r>
        <w:rPr>
          <w:lang w:val="en-GB"/>
        </w:rPr>
        <w:t>s</w:t>
      </w:r>
      <w:r w:rsidR="00F003BC" w:rsidRPr="00965033">
        <w:rPr>
          <w:lang w:val="en-GB"/>
        </w:rPr>
        <w:t xml:space="preserve"> </w:t>
      </w:r>
      <w:r w:rsidR="009D524C" w:rsidRPr="00965033">
        <w:rPr>
          <w:lang w:val="en-GB"/>
        </w:rPr>
        <w:t>5</w:t>
      </w:r>
      <w:r w:rsidR="00F003BC" w:rsidRPr="00965033">
        <w:rPr>
          <w:lang w:val="en-GB"/>
        </w:rPr>
        <w:t>.</w:t>
      </w:r>
      <w:r w:rsidR="00D04AC5" w:rsidRPr="00965033">
        <w:rPr>
          <w:lang w:val="en-GB"/>
        </w:rPr>
        <w:t>7</w:t>
      </w:r>
      <w:r w:rsidR="00F003BC" w:rsidRPr="00965033">
        <w:rPr>
          <w:lang w:val="en-GB"/>
        </w:rPr>
        <w:t xml:space="preserve">.4. to </w:t>
      </w:r>
      <w:r w:rsidR="009D524C" w:rsidRPr="00965033">
        <w:rPr>
          <w:lang w:val="en-GB"/>
        </w:rPr>
        <w:t>5</w:t>
      </w:r>
      <w:r w:rsidR="00F003BC" w:rsidRPr="00965033">
        <w:rPr>
          <w:lang w:val="en-GB"/>
        </w:rPr>
        <w:t>.</w:t>
      </w:r>
      <w:r w:rsidR="00D04AC5" w:rsidRPr="00965033">
        <w:rPr>
          <w:lang w:val="en-GB"/>
        </w:rPr>
        <w:t>7</w:t>
      </w:r>
      <w:r w:rsidR="00F003BC" w:rsidRPr="00965033">
        <w:rPr>
          <w:lang w:val="en-GB"/>
        </w:rPr>
        <w:t>.</w:t>
      </w:r>
      <w:r w:rsidR="00D04AC5" w:rsidRPr="00965033">
        <w:rPr>
          <w:lang w:val="en-GB"/>
        </w:rPr>
        <w:t>5</w:t>
      </w:r>
      <w:r w:rsidR="00F003BC" w:rsidRPr="00965033">
        <w:rPr>
          <w:lang w:val="en-GB"/>
        </w:rPr>
        <w:t>.</w:t>
      </w:r>
      <w:r w:rsidR="00F003BC" w:rsidRPr="009D524C">
        <w:rPr>
          <w:lang w:val="en-GB"/>
        </w:rPr>
        <w:t xml:space="preserve"> and</w:t>
      </w:r>
    </w:p>
    <w:p w14:paraId="25637D51" w14:textId="4BB007B3" w:rsidR="00F003BC" w:rsidRPr="00965033" w:rsidRDefault="00C20D95" w:rsidP="000728E7">
      <w:pPr>
        <w:pStyle w:val="para"/>
        <w:ind w:left="2835" w:hanging="567"/>
        <w:rPr>
          <w:lang w:val="en-GB"/>
        </w:rPr>
      </w:pPr>
      <w:r>
        <w:rPr>
          <w:lang w:val="en-GB"/>
        </w:rPr>
        <w:t>(c)</w:t>
      </w:r>
      <w:r>
        <w:rPr>
          <w:lang w:val="en-GB"/>
        </w:rPr>
        <w:tab/>
      </w:r>
      <w:r w:rsidR="000728E7">
        <w:rPr>
          <w:lang w:val="en-GB"/>
        </w:rPr>
        <w:t>T</w:t>
      </w:r>
      <w:r w:rsidR="00F003BC" w:rsidRPr="009D524C">
        <w:rPr>
          <w:lang w:val="en-GB"/>
        </w:rPr>
        <w:t xml:space="preserve">he physical and mechanical requirements set forth in </w:t>
      </w:r>
      <w:r w:rsidR="00D04AC5" w:rsidRPr="00965033">
        <w:rPr>
          <w:lang w:val="en-GB"/>
        </w:rPr>
        <w:t xml:space="preserve">paragraph </w:t>
      </w:r>
      <w:r w:rsidR="009D524C" w:rsidRPr="00965033">
        <w:rPr>
          <w:lang w:val="en-GB"/>
        </w:rPr>
        <w:t>5.7.6</w:t>
      </w:r>
      <w:r w:rsidR="00D04AC5" w:rsidRPr="00965033">
        <w:rPr>
          <w:lang w:val="en-GB"/>
        </w:rPr>
        <w:t>.</w:t>
      </w:r>
    </w:p>
    <w:p w14:paraId="74CB4C90" w14:textId="77777777" w:rsidR="00AF2601" w:rsidRPr="00C64DE4" w:rsidRDefault="006278DF" w:rsidP="00AF381D">
      <w:pPr>
        <w:widowControl w:val="0"/>
        <w:spacing w:after="120"/>
        <w:ind w:left="2268" w:right="1134" w:hanging="1134"/>
        <w:jc w:val="both"/>
      </w:pPr>
      <w:r w:rsidRPr="00C64DE4">
        <w:t>5</w:t>
      </w:r>
      <w:r w:rsidR="00F003BC" w:rsidRPr="00C64DE4">
        <w:t>.7.2.</w:t>
      </w:r>
      <w:r w:rsidR="00F003BC" w:rsidRPr="00C64DE4">
        <w:tab/>
        <w:t>The applicant shall submit for approval</w:t>
      </w:r>
      <w:r w:rsidR="00AF2601" w:rsidRPr="00C64DE4">
        <w:t>:</w:t>
      </w:r>
    </w:p>
    <w:p w14:paraId="36451CBC" w14:textId="77777777" w:rsidR="00AF2601" w:rsidRPr="00C64DE4" w:rsidRDefault="006278DF" w:rsidP="00AF381D">
      <w:pPr>
        <w:widowControl w:val="0"/>
        <w:spacing w:after="120"/>
        <w:ind w:left="2268" w:right="1134" w:hanging="1134"/>
        <w:jc w:val="both"/>
      </w:pPr>
      <w:r w:rsidRPr="00C64DE4">
        <w:t>5</w:t>
      </w:r>
      <w:r w:rsidR="00AF2601" w:rsidRPr="00C64DE4">
        <w:t>.7.2.1.</w:t>
      </w:r>
      <w:r w:rsidR="00AF2601" w:rsidRPr="00C64DE4">
        <w:tab/>
        <w:t>Two large chevron rear marking plates for trucks and tractors and two large rear marking plates for trailers and semi</w:t>
      </w:r>
      <w:r w:rsidR="00AF2601" w:rsidRPr="00C64DE4">
        <w:noBreakHyphen/>
        <w:t>trailers (or their equivalent in smaller plates) shall be supplied to the testing laboratory for the various tests to be conducted.</w:t>
      </w:r>
    </w:p>
    <w:p w14:paraId="146C2BD8" w14:textId="77777777" w:rsidR="00AF2601" w:rsidRPr="00C64DE4" w:rsidRDefault="006278DF" w:rsidP="00AF381D">
      <w:pPr>
        <w:widowControl w:val="0"/>
        <w:spacing w:after="120"/>
        <w:ind w:left="2268" w:right="1134" w:hanging="1134"/>
        <w:jc w:val="both"/>
      </w:pPr>
      <w:r w:rsidRPr="00C64DE4">
        <w:t>5</w:t>
      </w:r>
      <w:r w:rsidR="00AF2601" w:rsidRPr="00C64DE4">
        <w:t>.7.2.2.</w:t>
      </w:r>
      <w:r w:rsidR="00AF2601" w:rsidRPr="00C64DE4">
        <w:tab/>
        <w:t xml:space="preserve">The test samples shall be representative of current production, fabricated in </w:t>
      </w:r>
      <w:r w:rsidR="00AF2601" w:rsidRPr="00C64DE4">
        <w:lastRenderedPageBreak/>
        <w:t>accordance with the recommendations of the manufacturer of the retro-reflective or retro-reflective/fluorescent materials or devices.</w:t>
      </w:r>
    </w:p>
    <w:p w14:paraId="14DAC541" w14:textId="00FFF0A4" w:rsidR="00F003BC" w:rsidRPr="00C64DE4" w:rsidRDefault="00933403" w:rsidP="00AF381D">
      <w:pPr>
        <w:widowControl w:val="0"/>
        <w:spacing w:after="120"/>
        <w:ind w:left="2268" w:right="1134"/>
        <w:jc w:val="both"/>
      </w:pPr>
      <w:r w:rsidRPr="00C64DE4">
        <w:tab/>
      </w:r>
      <w:r w:rsidR="00AF2601" w:rsidRPr="00C64DE4">
        <w:t xml:space="preserve">The samples </w:t>
      </w:r>
      <w:r w:rsidR="00F003BC" w:rsidRPr="00C64DE4">
        <w:t xml:space="preserve">shall be tested in the chronological order indicated in </w:t>
      </w:r>
      <w:r w:rsidR="00C20D95">
        <w:t>p</w:t>
      </w:r>
      <w:r w:rsidR="00F003BC" w:rsidRPr="00965033">
        <w:t xml:space="preserve">aragraph </w:t>
      </w:r>
      <w:r w:rsidR="009D524C" w:rsidRPr="00965033">
        <w:t>5.7.3</w:t>
      </w:r>
      <w:r w:rsidR="00D10274">
        <w:t>.</w:t>
      </w:r>
    </w:p>
    <w:p w14:paraId="27CE028A" w14:textId="77777777" w:rsidR="00F003BC" w:rsidRPr="00C64DE4" w:rsidRDefault="006278DF" w:rsidP="00AF381D">
      <w:pPr>
        <w:widowControl w:val="0"/>
        <w:spacing w:after="120"/>
        <w:ind w:left="2268" w:right="1134" w:hanging="1134"/>
        <w:jc w:val="both"/>
      </w:pPr>
      <w:r w:rsidRPr="00C64DE4">
        <w:t>5</w:t>
      </w:r>
      <w:r w:rsidR="00F003BC" w:rsidRPr="00C64DE4">
        <w:t>.7</w:t>
      </w:r>
      <w:r w:rsidR="00C30EF8" w:rsidRPr="00C64DE4">
        <w:t>.3.</w:t>
      </w:r>
      <w:r w:rsidR="00C30EF8" w:rsidRPr="00C64DE4">
        <w:tab/>
      </w:r>
      <w:r w:rsidR="00F003BC" w:rsidRPr="00C64DE4">
        <w:t>Test procedure</w:t>
      </w:r>
    </w:p>
    <w:p w14:paraId="25443D41" w14:textId="3C7B9CD0" w:rsidR="00F003BC" w:rsidRPr="00C64DE4" w:rsidRDefault="00C30EF8" w:rsidP="00AF381D">
      <w:pPr>
        <w:widowControl w:val="0"/>
        <w:spacing w:after="120"/>
        <w:ind w:left="2268" w:right="1134"/>
        <w:jc w:val="both"/>
        <w:rPr>
          <w:lang w:eastAsia="en-GB"/>
        </w:rPr>
      </w:pPr>
      <w:r w:rsidRPr="00C64DE4">
        <w:rPr>
          <w:lang w:eastAsia="en-GB"/>
        </w:rPr>
        <w:tab/>
      </w:r>
      <w:r w:rsidR="00F003BC" w:rsidRPr="00C64DE4">
        <w:t>Every</w:t>
      </w:r>
      <w:r w:rsidR="00F003BC" w:rsidRPr="00C64DE4">
        <w:rPr>
          <w:lang w:eastAsia="en-GB"/>
        </w:rPr>
        <w:t xml:space="preserve"> </w:t>
      </w:r>
      <w:r w:rsidR="00235C7B">
        <w:t>retro-reflective</w:t>
      </w:r>
      <w:r w:rsidR="009D4917" w:rsidRPr="00C64DE4">
        <w:t xml:space="preserve"> </w:t>
      </w:r>
      <w:r w:rsidR="00270222" w:rsidRPr="00C64DE4">
        <w:t>m</w:t>
      </w:r>
      <w:r w:rsidR="009D4917" w:rsidRPr="00C64DE4">
        <w:t xml:space="preserve">arking Plate of the </w:t>
      </w:r>
      <w:r w:rsidR="00270222" w:rsidRPr="00C64DE4">
        <w:t>c</w:t>
      </w:r>
      <w:r w:rsidR="009D4917" w:rsidRPr="00C64DE4">
        <w:t>lasses 1, 2, 3 and 4:</w:t>
      </w:r>
      <w:r w:rsidR="00F003BC" w:rsidRPr="00C64DE4">
        <w:t xml:space="preserve"> </w:t>
      </w:r>
      <w:r w:rsidR="00F003BC" w:rsidRPr="00C64DE4">
        <w:rPr>
          <w:lang w:eastAsia="en-GB"/>
        </w:rPr>
        <w:t>shall meet the requirements of the checks and tests described in Annex 5.</w:t>
      </w:r>
    </w:p>
    <w:p w14:paraId="45EEA747" w14:textId="2FE61B23" w:rsidR="00AF2601" w:rsidRPr="00C64DE4" w:rsidRDefault="006278DF" w:rsidP="00AF381D">
      <w:pPr>
        <w:widowControl w:val="0"/>
        <w:spacing w:after="120"/>
        <w:ind w:left="2268" w:right="1134" w:hanging="1134"/>
        <w:jc w:val="both"/>
      </w:pPr>
      <w:r w:rsidRPr="00C64DE4">
        <w:t>5</w:t>
      </w:r>
      <w:r w:rsidR="00AF2601" w:rsidRPr="00C64DE4">
        <w:t>.7.3.1.</w:t>
      </w:r>
      <w:r w:rsidR="00AF2601" w:rsidRPr="00C64DE4">
        <w:tab/>
      </w:r>
      <w:r w:rsidR="001101BE" w:rsidRPr="00C64DE4">
        <w:tab/>
      </w:r>
      <w:r w:rsidR="00AF2601" w:rsidRPr="00C64DE4">
        <w:t>After verification of the general specifications (</w:t>
      </w:r>
      <w:r w:rsidR="00AF2601" w:rsidRPr="00965033">
        <w:t xml:space="preserve">paragraph </w:t>
      </w:r>
      <w:r w:rsidR="009D524C" w:rsidRPr="00965033">
        <w:t>3</w:t>
      </w:r>
      <w:r w:rsidR="00E11165">
        <w:t>.</w:t>
      </w:r>
      <w:r w:rsidR="00AF2601" w:rsidRPr="00965033">
        <w:t>)</w:t>
      </w:r>
      <w:r w:rsidR="00AF2601" w:rsidRPr="00C64DE4">
        <w:t xml:space="preserve"> and the specifications of shape and dimensions (Annex 5) the samples shall be subjected to the heat resistance test described in Annex 9 to </w:t>
      </w:r>
      <w:r w:rsidR="006211BB">
        <w:t>this Regulation</w:t>
      </w:r>
      <w:r w:rsidR="00AF2601" w:rsidRPr="00C64DE4">
        <w:t>, prior to the tests described in Annexes 6, 7 and 8.</w:t>
      </w:r>
    </w:p>
    <w:p w14:paraId="6F941F43" w14:textId="77777777" w:rsidR="00AF2601" w:rsidRPr="00C64DE4" w:rsidRDefault="006278DF" w:rsidP="00AF381D">
      <w:pPr>
        <w:widowControl w:val="0"/>
        <w:spacing w:after="120"/>
        <w:ind w:left="2268" w:right="1134" w:hanging="1134"/>
        <w:jc w:val="both"/>
      </w:pPr>
      <w:r w:rsidRPr="00C64DE4">
        <w:t>5</w:t>
      </w:r>
      <w:r w:rsidR="00AF2601" w:rsidRPr="00C64DE4">
        <w:t>.7.3.2.</w:t>
      </w:r>
      <w:r w:rsidR="00AF2601" w:rsidRPr="00C64DE4">
        <w:tab/>
      </w:r>
      <w:r w:rsidR="001101BE" w:rsidRPr="00C64DE4">
        <w:tab/>
      </w:r>
      <w:r w:rsidR="00AF2601" w:rsidRPr="00C64DE4">
        <w:t>The photometric and colorimetric measurements may be made on the same sample.</w:t>
      </w:r>
    </w:p>
    <w:p w14:paraId="208050B1" w14:textId="77777777" w:rsidR="00AF2601" w:rsidRPr="00C64DE4" w:rsidRDefault="006278DF" w:rsidP="00AF381D">
      <w:pPr>
        <w:widowControl w:val="0"/>
        <w:spacing w:after="120"/>
        <w:ind w:left="2268" w:right="1134" w:hanging="1134"/>
        <w:jc w:val="both"/>
      </w:pPr>
      <w:r w:rsidRPr="00C64DE4">
        <w:t>5</w:t>
      </w:r>
      <w:r w:rsidR="00AF2601" w:rsidRPr="00C64DE4">
        <w:t>.7.3.3.</w:t>
      </w:r>
      <w:r w:rsidR="00AF2601" w:rsidRPr="00C64DE4">
        <w:tab/>
      </w:r>
      <w:r w:rsidR="001101BE" w:rsidRPr="00C64DE4">
        <w:tab/>
      </w:r>
      <w:r w:rsidR="00AF2601" w:rsidRPr="00C64DE4">
        <w:t>For the other tests, samples which have not undergone any testing should be used.</w:t>
      </w:r>
    </w:p>
    <w:p w14:paraId="75A459CF" w14:textId="77777777" w:rsidR="00F003BC" w:rsidRPr="00C64DE4" w:rsidRDefault="006278DF" w:rsidP="00AF381D">
      <w:pPr>
        <w:widowControl w:val="0"/>
        <w:spacing w:after="120"/>
        <w:ind w:left="2268" w:right="1134" w:hanging="1134"/>
        <w:jc w:val="both"/>
      </w:pPr>
      <w:r w:rsidRPr="00C64DE4">
        <w:t>5</w:t>
      </w:r>
      <w:r w:rsidR="00F003BC" w:rsidRPr="00C64DE4">
        <w:t>.7.4.</w:t>
      </w:r>
      <w:r w:rsidR="00F003BC" w:rsidRPr="00C64DE4">
        <w:tab/>
        <w:t xml:space="preserve">Maximum values for the coefficient of retro-reflection </w:t>
      </w:r>
    </w:p>
    <w:p w14:paraId="3D164D4A" w14:textId="259313C8" w:rsidR="00F003BC" w:rsidRPr="00C64DE4" w:rsidRDefault="00F003BC" w:rsidP="00AF381D">
      <w:pPr>
        <w:widowControl w:val="0"/>
        <w:spacing w:after="120"/>
        <w:ind w:left="2268" w:right="1134"/>
        <w:jc w:val="both"/>
      </w:pPr>
      <w:r w:rsidRPr="00C64DE4">
        <w:tab/>
        <w:t xml:space="preserve">Photometric specifications for </w:t>
      </w:r>
      <w:r w:rsidR="00235C7B">
        <w:t>retro-reflective</w:t>
      </w:r>
      <w:r w:rsidRPr="00C64DE4">
        <w:t xml:space="preserve"> </w:t>
      </w:r>
      <w:r w:rsidR="00270222" w:rsidRPr="00C64DE4">
        <w:t>m</w:t>
      </w:r>
      <w:r w:rsidRPr="00C64DE4">
        <w:t xml:space="preserve">arkings </w:t>
      </w:r>
      <w:r w:rsidR="00270222" w:rsidRPr="00C64DE4">
        <w:t>p</w:t>
      </w:r>
      <w:r w:rsidRPr="00C64DE4">
        <w:t xml:space="preserve">lates of the </w:t>
      </w:r>
      <w:r w:rsidR="00270222" w:rsidRPr="00C64DE4">
        <w:t>c</w:t>
      </w:r>
      <w:r w:rsidRPr="00C64DE4">
        <w:t>lasses 1, 2, 3 and 4:</w:t>
      </w:r>
    </w:p>
    <w:p w14:paraId="1B9FE9B9" w14:textId="50E029DE" w:rsidR="00B0027D" w:rsidRPr="00C64DE4" w:rsidRDefault="00B0027D" w:rsidP="00AF381D">
      <w:pPr>
        <w:widowControl w:val="0"/>
        <w:spacing w:after="120"/>
        <w:ind w:left="2268" w:right="1134"/>
        <w:jc w:val="both"/>
      </w:pPr>
      <w:r w:rsidRPr="00C64DE4">
        <w:tab/>
      </w:r>
      <w:r w:rsidR="00126ACB" w:rsidRPr="00C64DE4">
        <w:t xml:space="preserve">Devices of class 1 and class 2 shall fulfil the values in </w:t>
      </w:r>
      <w:r w:rsidR="00370444">
        <w:t>T</w:t>
      </w:r>
      <w:r w:rsidR="00126ACB" w:rsidRPr="00C64DE4">
        <w:t>able 1</w:t>
      </w:r>
      <w:r w:rsidR="00370444">
        <w:t>2</w:t>
      </w:r>
      <w:r w:rsidRPr="00C64DE4">
        <w:t xml:space="preserve"> for yellow only</w:t>
      </w:r>
      <w:r w:rsidR="00126ACB" w:rsidRPr="00C64DE4">
        <w:t xml:space="preserve">, </w:t>
      </w:r>
    </w:p>
    <w:p w14:paraId="60D62FE1" w14:textId="56693302" w:rsidR="00126ACB" w:rsidRPr="00C64DE4" w:rsidRDefault="00B0027D" w:rsidP="00AF381D">
      <w:pPr>
        <w:widowControl w:val="0"/>
        <w:spacing w:after="120"/>
        <w:ind w:left="2268" w:right="1134"/>
        <w:jc w:val="both"/>
      </w:pPr>
      <w:r w:rsidRPr="00C64DE4">
        <w:tab/>
      </w:r>
      <w:r w:rsidR="00126ACB" w:rsidRPr="00C64DE4">
        <w:t xml:space="preserve">devices of class 3 and class 4 those in </w:t>
      </w:r>
      <w:r w:rsidR="00370444">
        <w:t>T</w:t>
      </w:r>
      <w:r w:rsidR="00370444" w:rsidRPr="00C64DE4">
        <w:t>able 1</w:t>
      </w:r>
      <w:r w:rsidR="00370444">
        <w:t>2</w:t>
      </w:r>
      <w:r w:rsidR="00370444" w:rsidRPr="00C64DE4">
        <w:t xml:space="preserve"> </w:t>
      </w:r>
      <w:r w:rsidRPr="00C64DE4">
        <w:t>for yellow and red</w:t>
      </w:r>
      <w:r w:rsidR="00126ACB" w:rsidRPr="00C64DE4">
        <w:t>.</w:t>
      </w:r>
    </w:p>
    <w:p w14:paraId="64DDA1E0" w14:textId="08560820" w:rsidR="000728E7" w:rsidRDefault="00F31AD7" w:rsidP="000728E7">
      <w:pPr>
        <w:pStyle w:val="Heading1"/>
      </w:pPr>
      <w:r w:rsidRPr="00C64DE4">
        <w:t>Table 1</w:t>
      </w:r>
      <w:r w:rsidR="00926A6F" w:rsidRPr="00C64DE4">
        <w:t>2</w:t>
      </w:r>
    </w:p>
    <w:p w14:paraId="13F7A421" w14:textId="2B6D2A84" w:rsidR="00F31AD7" w:rsidRPr="000728E7" w:rsidRDefault="00F31AD7" w:rsidP="000728E7">
      <w:pPr>
        <w:pStyle w:val="Heading1"/>
        <w:spacing w:after="120"/>
        <w:rPr>
          <w:b/>
          <w:bCs/>
        </w:rPr>
      </w:pPr>
      <w:r w:rsidRPr="000728E7">
        <w:rPr>
          <w:b/>
          <w:bCs/>
        </w:rPr>
        <w:t xml:space="preserve">Minimum values for the Coefficient of Retro-reflection R' </w:t>
      </w:r>
      <w:r w:rsidR="00897CDC">
        <w:rPr>
          <w:b/>
          <w:bCs/>
        </w:rPr>
        <w:tab/>
      </w:r>
      <w:r w:rsidR="00897CDC">
        <w:rPr>
          <w:b/>
          <w:bCs/>
        </w:rPr>
        <w:br/>
      </w:r>
      <w:r w:rsidRPr="000728E7">
        <w:rPr>
          <w:b/>
          <w:bCs/>
        </w:rPr>
        <w:t>[</w:t>
      </w:r>
      <w:r w:rsidR="001C46DC" w:rsidRPr="000728E7">
        <w:rPr>
          <w:b/>
          <w:bCs/>
        </w:rPr>
        <w:t>cd∙m</w:t>
      </w:r>
      <w:r w:rsidR="001C46DC" w:rsidRPr="000728E7">
        <w:rPr>
          <w:b/>
          <w:bCs/>
          <w:vertAlign w:val="superscript"/>
        </w:rPr>
        <w:t>-</w:t>
      </w:r>
      <w:r w:rsidR="00F011DA">
        <w:rPr>
          <w:b/>
          <w:bCs/>
          <w:vertAlign w:val="superscript"/>
        </w:rPr>
        <w:t>2</w:t>
      </w:r>
      <w:r w:rsidR="001C46DC" w:rsidRPr="000728E7">
        <w:rPr>
          <w:b/>
          <w:bCs/>
        </w:rPr>
        <w:t>∙lx</w:t>
      </w:r>
      <w:r w:rsidR="001C46DC" w:rsidRPr="000728E7">
        <w:rPr>
          <w:b/>
          <w:bCs/>
          <w:vertAlign w:val="superscript"/>
        </w:rPr>
        <w:t>-1</w:t>
      </w:r>
      <w:r w:rsidRPr="000728E7">
        <w:rPr>
          <w:b/>
          <w:bCs/>
        </w:rPr>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15"/>
        <w:gridCol w:w="1558"/>
        <w:gridCol w:w="990"/>
        <w:gridCol w:w="849"/>
        <w:gridCol w:w="991"/>
        <w:gridCol w:w="707"/>
      </w:tblGrid>
      <w:tr w:rsidR="00F642DA" w:rsidRPr="00AF381D" w14:paraId="74B43052" w14:textId="77777777" w:rsidTr="000728E7">
        <w:tc>
          <w:tcPr>
            <w:tcW w:w="2215" w:type="dxa"/>
            <w:tcBorders>
              <w:top w:val="single" w:sz="4" w:space="0" w:color="auto"/>
              <w:left w:val="single" w:sz="4" w:space="0" w:color="auto"/>
              <w:bottom w:val="single" w:sz="12" w:space="0" w:color="auto"/>
              <w:right w:val="single" w:sz="4" w:space="0" w:color="auto"/>
            </w:tcBorders>
            <w:shd w:val="clear" w:color="auto" w:fill="auto"/>
            <w:hideMark/>
          </w:tcPr>
          <w:p w14:paraId="1E605437"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right="-357"/>
              <w:jc w:val="center"/>
              <w:rPr>
                <w:i/>
                <w:sz w:val="16"/>
                <w:szCs w:val="16"/>
              </w:rPr>
            </w:pPr>
            <w:r w:rsidRPr="00AF381D">
              <w:rPr>
                <w:i/>
                <w:sz w:val="16"/>
                <w:szCs w:val="16"/>
              </w:rPr>
              <w:t>Observation angle α</w:t>
            </w:r>
          </w:p>
          <w:p w14:paraId="708B8DBB"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right="-357"/>
              <w:jc w:val="center"/>
              <w:rPr>
                <w:i/>
                <w:sz w:val="16"/>
                <w:szCs w:val="16"/>
              </w:rPr>
            </w:pPr>
            <w:r w:rsidRPr="00AF381D">
              <w:rPr>
                <w:i/>
                <w:sz w:val="16"/>
                <w:szCs w:val="16"/>
              </w:rPr>
              <w:t>[']</w:t>
            </w:r>
          </w:p>
        </w:tc>
        <w:tc>
          <w:tcPr>
            <w:tcW w:w="5095" w:type="dxa"/>
            <w:gridSpan w:val="5"/>
            <w:tcBorders>
              <w:top w:val="single" w:sz="4" w:space="0" w:color="auto"/>
              <w:left w:val="single" w:sz="4" w:space="0" w:color="auto"/>
              <w:bottom w:val="single" w:sz="12" w:space="0" w:color="auto"/>
              <w:right w:val="single" w:sz="4" w:space="0" w:color="auto"/>
            </w:tcBorders>
            <w:shd w:val="clear" w:color="auto" w:fill="auto"/>
            <w:hideMark/>
          </w:tcPr>
          <w:p w14:paraId="34C93146"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right="-357"/>
              <w:jc w:val="center"/>
              <w:rPr>
                <w:i/>
                <w:sz w:val="16"/>
                <w:szCs w:val="16"/>
              </w:rPr>
            </w:pPr>
            <w:r w:rsidRPr="00AF381D">
              <w:rPr>
                <w:i/>
                <w:sz w:val="16"/>
                <w:szCs w:val="16"/>
              </w:rPr>
              <w:t>Entrance angle β</w:t>
            </w:r>
          </w:p>
          <w:p w14:paraId="25742B77"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right="-357"/>
              <w:jc w:val="center"/>
              <w:rPr>
                <w:i/>
                <w:sz w:val="16"/>
                <w:szCs w:val="16"/>
              </w:rPr>
            </w:pPr>
            <w:r w:rsidRPr="00AF381D">
              <w:rPr>
                <w:i/>
                <w:sz w:val="16"/>
                <w:szCs w:val="16"/>
              </w:rPr>
              <w:t>[°]</w:t>
            </w:r>
          </w:p>
        </w:tc>
      </w:tr>
      <w:tr w:rsidR="00F642DA" w:rsidRPr="00AF381D" w14:paraId="5CE93B51" w14:textId="77777777" w:rsidTr="000728E7">
        <w:tc>
          <w:tcPr>
            <w:tcW w:w="221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3FAEAD8E"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357"/>
              <w:jc w:val="center"/>
              <w:rPr>
                <w:sz w:val="18"/>
                <w:szCs w:val="18"/>
              </w:rPr>
            </w:pPr>
            <w:r w:rsidRPr="00AF381D">
              <w:rPr>
                <w:sz w:val="18"/>
                <w:szCs w:val="18"/>
              </w:rPr>
              <w:t>20'</w:t>
            </w:r>
          </w:p>
        </w:tc>
        <w:tc>
          <w:tcPr>
            <w:tcW w:w="1558" w:type="dxa"/>
            <w:tcBorders>
              <w:top w:val="single" w:sz="12" w:space="0" w:color="auto"/>
              <w:left w:val="single" w:sz="4" w:space="0" w:color="auto"/>
              <w:bottom w:val="single" w:sz="4" w:space="0" w:color="auto"/>
              <w:right w:val="single" w:sz="4" w:space="0" w:color="auto"/>
            </w:tcBorders>
            <w:shd w:val="clear" w:color="auto" w:fill="auto"/>
            <w:hideMark/>
          </w:tcPr>
          <w:p w14:paraId="2B44EC7D"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360" w:hanging="108"/>
              <w:jc w:val="center"/>
              <w:rPr>
                <w:sz w:val="18"/>
                <w:szCs w:val="18"/>
              </w:rPr>
            </w:pPr>
            <w:r w:rsidRPr="00AF381D">
              <w:rPr>
                <w:sz w:val="18"/>
                <w:szCs w:val="18"/>
              </w:rPr>
              <w:t>ß</w:t>
            </w:r>
            <w:r w:rsidRPr="00AF381D">
              <w:rPr>
                <w:sz w:val="18"/>
                <w:szCs w:val="18"/>
                <w:vertAlign w:val="subscript"/>
              </w:rPr>
              <w:t>1</w:t>
            </w:r>
          </w:p>
        </w:tc>
        <w:tc>
          <w:tcPr>
            <w:tcW w:w="990" w:type="dxa"/>
            <w:tcBorders>
              <w:top w:val="single" w:sz="12" w:space="0" w:color="auto"/>
              <w:left w:val="single" w:sz="4" w:space="0" w:color="auto"/>
              <w:bottom w:val="single" w:sz="4" w:space="0" w:color="auto"/>
              <w:right w:val="single" w:sz="4" w:space="0" w:color="auto"/>
            </w:tcBorders>
            <w:shd w:val="clear" w:color="auto" w:fill="auto"/>
            <w:hideMark/>
          </w:tcPr>
          <w:p w14:paraId="0E315154"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0°</w:t>
            </w:r>
          </w:p>
        </w:tc>
        <w:tc>
          <w:tcPr>
            <w:tcW w:w="849" w:type="dxa"/>
            <w:tcBorders>
              <w:top w:val="single" w:sz="12" w:space="0" w:color="auto"/>
              <w:left w:val="single" w:sz="4" w:space="0" w:color="auto"/>
              <w:bottom w:val="single" w:sz="4" w:space="0" w:color="auto"/>
              <w:right w:val="single" w:sz="4" w:space="0" w:color="auto"/>
            </w:tcBorders>
            <w:shd w:val="clear" w:color="auto" w:fill="auto"/>
            <w:hideMark/>
          </w:tcPr>
          <w:p w14:paraId="1509B5CC"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0°</w:t>
            </w:r>
          </w:p>
        </w:tc>
        <w:tc>
          <w:tcPr>
            <w:tcW w:w="991" w:type="dxa"/>
            <w:tcBorders>
              <w:top w:val="single" w:sz="12" w:space="0" w:color="auto"/>
              <w:left w:val="single" w:sz="4" w:space="0" w:color="auto"/>
              <w:bottom w:val="single" w:sz="4" w:space="0" w:color="auto"/>
              <w:right w:val="single" w:sz="4" w:space="0" w:color="auto"/>
            </w:tcBorders>
            <w:shd w:val="clear" w:color="auto" w:fill="auto"/>
            <w:hideMark/>
          </w:tcPr>
          <w:p w14:paraId="30900204"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0°</w:t>
            </w:r>
          </w:p>
        </w:tc>
        <w:tc>
          <w:tcPr>
            <w:tcW w:w="707" w:type="dxa"/>
            <w:tcBorders>
              <w:top w:val="single" w:sz="12" w:space="0" w:color="auto"/>
              <w:left w:val="single" w:sz="4" w:space="0" w:color="auto"/>
              <w:bottom w:val="single" w:sz="4" w:space="0" w:color="auto"/>
              <w:right w:val="single" w:sz="4" w:space="0" w:color="auto"/>
            </w:tcBorders>
            <w:shd w:val="clear" w:color="auto" w:fill="auto"/>
            <w:hideMark/>
          </w:tcPr>
          <w:p w14:paraId="1FAA220E"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0°</w:t>
            </w:r>
          </w:p>
        </w:tc>
      </w:tr>
      <w:tr w:rsidR="00F642DA" w:rsidRPr="00AF381D" w14:paraId="092E91A9" w14:textId="77777777" w:rsidTr="000728E7">
        <w:tc>
          <w:tcPr>
            <w:tcW w:w="22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957028" w14:textId="77777777" w:rsidR="00F642DA" w:rsidRPr="00AF381D" w:rsidRDefault="00F642DA" w:rsidP="000728E7">
            <w:pPr>
              <w:spacing w:before="40" w:after="40" w:line="220" w:lineRule="exact"/>
              <w:rPr>
                <w:sz w:val="18"/>
                <w:szCs w:val="18"/>
              </w:rPr>
            </w:pP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51FCB7A6"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360" w:hanging="108"/>
              <w:jc w:val="center"/>
              <w:rPr>
                <w:sz w:val="18"/>
                <w:szCs w:val="18"/>
              </w:rPr>
            </w:pPr>
            <w:r w:rsidRPr="00AF381D">
              <w:rPr>
                <w:sz w:val="18"/>
                <w:szCs w:val="18"/>
              </w:rPr>
              <w:t>ß</w:t>
            </w:r>
            <w:r w:rsidRPr="00AF381D">
              <w:rPr>
                <w:sz w:val="18"/>
                <w:szCs w:val="18"/>
                <w:vertAlign w:val="subscript"/>
              </w:rPr>
              <w:t>2</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671E44BA"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5°</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14:paraId="0F3F8337"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30°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1299A130"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40°</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2AC95780"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60°</w:t>
            </w:r>
          </w:p>
        </w:tc>
      </w:tr>
      <w:tr w:rsidR="00C17597" w:rsidRPr="00AF381D" w14:paraId="6ACEEDB8" w14:textId="77777777" w:rsidTr="000728E7">
        <w:tc>
          <w:tcPr>
            <w:tcW w:w="2215" w:type="dxa"/>
            <w:vMerge w:val="restart"/>
            <w:tcBorders>
              <w:top w:val="single" w:sz="4" w:space="0" w:color="auto"/>
              <w:left w:val="single" w:sz="4" w:space="0" w:color="auto"/>
              <w:right w:val="single" w:sz="4" w:space="0" w:color="auto"/>
            </w:tcBorders>
            <w:shd w:val="clear" w:color="auto" w:fill="auto"/>
            <w:hideMark/>
          </w:tcPr>
          <w:p w14:paraId="5A96B0CC"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lang w:val="fr-FR"/>
              </w:rPr>
            </w:pPr>
            <w:r w:rsidRPr="00AF381D">
              <w:rPr>
                <w:sz w:val="18"/>
                <w:szCs w:val="18"/>
                <w:lang w:val="fr-FR"/>
              </w:rPr>
              <w:t>Coefficient R'</w:t>
            </w:r>
          </w:p>
          <w:p w14:paraId="620968FC"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lang w:val="fr-FR"/>
              </w:rPr>
            </w:pPr>
            <w:r w:rsidRPr="00AF381D">
              <w:rPr>
                <w:sz w:val="18"/>
                <w:szCs w:val="18"/>
                <w:lang w:val="fr-FR"/>
              </w:rPr>
              <w:t>[</w:t>
            </w:r>
            <w:r w:rsidR="001C46DC" w:rsidRPr="00AF381D">
              <w:rPr>
                <w:sz w:val="18"/>
                <w:szCs w:val="18"/>
                <w:lang w:val="fr-FR"/>
              </w:rPr>
              <w:t>cd∙m</w:t>
            </w:r>
            <w:r w:rsidR="001C46DC" w:rsidRPr="00AF381D">
              <w:rPr>
                <w:sz w:val="18"/>
                <w:szCs w:val="18"/>
                <w:vertAlign w:val="superscript"/>
                <w:lang w:val="fr-FR"/>
              </w:rPr>
              <w:t>-</w:t>
            </w:r>
            <w:r w:rsidR="001C46DC" w:rsidRPr="00AF381D">
              <w:rPr>
                <w:sz w:val="18"/>
                <w:szCs w:val="18"/>
                <w:lang w:val="fr-FR"/>
              </w:rPr>
              <w:t>²∙lx</w:t>
            </w:r>
            <w:r w:rsidR="001C46DC" w:rsidRPr="00AF381D">
              <w:rPr>
                <w:sz w:val="18"/>
                <w:szCs w:val="18"/>
                <w:vertAlign w:val="superscript"/>
                <w:lang w:val="fr-FR"/>
              </w:rPr>
              <w:t>-1</w:t>
            </w:r>
            <w:r w:rsidRPr="00AF381D">
              <w:rPr>
                <w:sz w:val="18"/>
                <w:szCs w:val="18"/>
                <w:lang w:val="fr-FR"/>
              </w:rPr>
              <w: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E0D7473" w14:textId="77777777" w:rsidR="00C17597" w:rsidRPr="00AF381D" w:rsidRDefault="00C17597" w:rsidP="000728E7">
            <w:pPr>
              <w:tabs>
                <w:tab w:val="left" w:pos="1332"/>
                <w:tab w:val="left" w:pos="1680"/>
                <w:tab w:val="left" w:pos="4200"/>
                <w:tab w:val="left" w:pos="4800"/>
                <w:tab w:val="left" w:pos="5520"/>
                <w:tab w:val="left" w:pos="6480"/>
                <w:tab w:val="left" w:pos="7320"/>
                <w:tab w:val="left" w:pos="7800"/>
              </w:tabs>
              <w:spacing w:before="40" w:after="40" w:line="220" w:lineRule="exact"/>
              <w:ind w:left="1332" w:right="-108" w:hanging="1260"/>
              <w:jc w:val="center"/>
              <w:rPr>
                <w:sz w:val="18"/>
                <w:szCs w:val="18"/>
              </w:rPr>
            </w:pPr>
            <w:r w:rsidRPr="00AF381D">
              <w:rPr>
                <w:sz w:val="18"/>
                <w:szCs w:val="18"/>
              </w:rPr>
              <w:t>Colour:</w:t>
            </w:r>
            <w:r w:rsidR="00FE0D61" w:rsidRPr="00AF381D">
              <w:rPr>
                <w:sz w:val="18"/>
                <w:szCs w:val="18"/>
              </w:rPr>
              <w:t xml:space="preserve"> </w:t>
            </w:r>
            <w:r w:rsidRPr="00AF381D">
              <w:rPr>
                <w:sz w:val="18"/>
                <w:szCs w:val="18"/>
              </w:rPr>
              <w:t>Yellow</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05391EA5"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300</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14:paraId="7B5962A0"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180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2F29874B"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75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673802C3"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10</w:t>
            </w:r>
          </w:p>
        </w:tc>
      </w:tr>
      <w:tr w:rsidR="00C17597" w:rsidRPr="00AF381D" w14:paraId="40107015" w14:textId="77777777" w:rsidTr="000728E7">
        <w:tc>
          <w:tcPr>
            <w:tcW w:w="2215" w:type="dxa"/>
            <w:vMerge/>
            <w:tcBorders>
              <w:left w:val="single" w:sz="4" w:space="0" w:color="auto"/>
              <w:bottom w:val="single" w:sz="12" w:space="0" w:color="auto"/>
              <w:right w:val="single" w:sz="4" w:space="0" w:color="auto"/>
            </w:tcBorders>
            <w:shd w:val="clear" w:color="auto" w:fill="auto"/>
          </w:tcPr>
          <w:p w14:paraId="1F82A7DA"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p>
        </w:tc>
        <w:tc>
          <w:tcPr>
            <w:tcW w:w="1558" w:type="dxa"/>
            <w:tcBorders>
              <w:top w:val="single" w:sz="4" w:space="0" w:color="auto"/>
              <w:left w:val="single" w:sz="4" w:space="0" w:color="auto"/>
              <w:bottom w:val="single" w:sz="12" w:space="0" w:color="auto"/>
              <w:right w:val="single" w:sz="4" w:space="0" w:color="auto"/>
            </w:tcBorders>
            <w:shd w:val="clear" w:color="auto" w:fill="auto"/>
          </w:tcPr>
          <w:p w14:paraId="726E2158" w14:textId="77777777" w:rsidR="00C17597" w:rsidRPr="00AF381D" w:rsidRDefault="00FE0D61" w:rsidP="000728E7">
            <w:pPr>
              <w:tabs>
                <w:tab w:val="left" w:pos="1332"/>
                <w:tab w:val="left" w:pos="1680"/>
                <w:tab w:val="left" w:pos="4200"/>
                <w:tab w:val="left" w:pos="4800"/>
                <w:tab w:val="left" w:pos="5520"/>
                <w:tab w:val="left" w:pos="6480"/>
                <w:tab w:val="left" w:pos="7320"/>
                <w:tab w:val="left" w:pos="7800"/>
              </w:tabs>
              <w:spacing w:before="40" w:after="40" w:line="220" w:lineRule="exact"/>
              <w:ind w:left="1332" w:right="-108" w:hanging="1260"/>
              <w:jc w:val="center"/>
              <w:rPr>
                <w:sz w:val="18"/>
                <w:szCs w:val="18"/>
              </w:rPr>
            </w:pPr>
            <w:r w:rsidRPr="00AF381D">
              <w:rPr>
                <w:sz w:val="18"/>
                <w:szCs w:val="18"/>
              </w:rPr>
              <w:t xml:space="preserve">Colour: </w:t>
            </w:r>
            <w:r w:rsidR="00C17597" w:rsidRPr="00AF381D">
              <w:rPr>
                <w:sz w:val="18"/>
                <w:szCs w:val="18"/>
              </w:rPr>
              <w:t>Red</w:t>
            </w:r>
          </w:p>
        </w:tc>
        <w:tc>
          <w:tcPr>
            <w:tcW w:w="990" w:type="dxa"/>
            <w:tcBorders>
              <w:top w:val="single" w:sz="4" w:space="0" w:color="auto"/>
              <w:left w:val="single" w:sz="4" w:space="0" w:color="auto"/>
              <w:bottom w:val="single" w:sz="12" w:space="0" w:color="auto"/>
              <w:right w:val="single" w:sz="4" w:space="0" w:color="auto"/>
            </w:tcBorders>
            <w:shd w:val="clear" w:color="auto" w:fill="auto"/>
          </w:tcPr>
          <w:p w14:paraId="0602344B"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10</w:t>
            </w:r>
          </w:p>
        </w:tc>
        <w:tc>
          <w:tcPr>
            <w:tcW w:w="849" w:type="dxa"/>
            <w:tcBorders>
              <w:top w:val="single" w:sz="4" w:space="0" w:color="auto"/>
              <w:left w:val="single" w:sz="4" w:space="0" w:color="auto"/>
              <w:bottom w:val="single" w:sz="12" w:space="0" w:color="auto"/>
              <w:right w:val="single" w:sz="4" w:space="0" w:color="auto"/>
            </w:tcBorders>
            <w:shd w:val="clear" w:color="auto" w:fill="auto"/>
          </w:tcPr>
          <w:p w14:paraId="1D9CD686"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7</w:t>
            </w:r>
          </w:p>
        </w:tc>
        <w:tc>
          <w:tcPr>
            <w:tcW w:w="991" w:type="dxa"/>
            <w:tcBorders>
              <w:top w:val="single" w:sz="4" w:space="0" w:color="auto"/>
              <w:left w:val="single" w:sz="4" w:space="0" w:color="auto"/>
              <w:bottom w:val="single" w:sz="12" w:space="0" w:color="auto"/>
              <w:right w:val="single" w:sz="4" w:space="0" w:color="auto"/>
            </w:tcBorders>
            <w:shd w:val="clear" w:color="auto" w:fill="auto"/>
          </w:tcPr>
          <w:p w14:paraId="24DE8BC7"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4</w:t>
            </w:r>
          </w:p>
        </w:tc>
        <w:tc>
          <w:tcPr>
            <w:tcW w:w="707" w:type="dxa"/>
            <w:tcBorders>
              <w:top w:val="single" w:sz="4" w:space="0" w:color="auto"/>
              <w:left w:val="single" w:sz="4" w:space="0" w:color="auto"/>
              <w:bottom w:val="single" w:sz="12" w:space="0" w:color="auto"/>
              <w:right w:val="single" w:sz="4" w:space="0" w:color="auto"/>
            </w:tcBorders>
            <w:shd w:val="clear" w:color="auto" w:fill="auto"/>
          </w:tcPr>
          <w:p w14:paraId="08A51482"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w:t>
            </w:r>
          </w:p>
        </w:tc>
      </w:tr>
    </w:tbl>
    <w:p w14:paraId="4C190607" w14:textId="77777777" w:rsidR="00F642DA" w:rsidRPr="00C64DE4" w:rsidRDefault="00A1671F" w:rsidP="000728E7">
      <w:pPr>
        <w:widowControl w:val="0"/>
        <w:spacing w:before="120" w:after="120"/>
        <w:ind w:left="2268" w:right="1134" w:hanging="1134"/>
        <w:jc w:val="both"/>
      </w:pPr>
      <w:r w:rsidRPr="00C64DE4">
        <w:t>5</w:t>
      </w:r>
      <w:r w:rsidR="00F02C2C" w:rsidRPr="00C64DE4">
        <w:t>.7.</w:t>
      </w:r>
      <w:r w:rsidR="00F003BC" w:rsidRPr="00C64DE4">
        <w:t>4</w:t>
      </w:r>
      <w:r w:rsidR="00C30EF8" w:rsidRPr="00C64DE4">
        <w:t>.1</w:t>
      </w:r>
      <w:r w:rsidR="00F02C2C" w:rsidRPr="00C64DE4">
        <w:t>.</w:t>
      </w:r>
      <w:r w:rsidR="00F642DA" w:rsidRPr="00C64DE4">
        <w:tab/>
        <w:t>The subtended angle at the sample shall not be larger than 80'.</w:t>
      </w:r>
    </w:p>
    <w:p w14:paraId="77092204" w14:textId="77777777" w:rsidR="009D4917" w:rsidRPr="00C64DE4" w:rsidRDefault="00A1671F" w:rsidP="00AF381D">
      <w:pPr>
        <w:widowControl w:val="0"/>
        <w:spacing w:after="120"/>
        <w:ind w:left="2268" w:right="1134" w:hanging="1134"/>
        <w:jc w:val="both"/>
      </w:pPr>
      <w:r w:rsidRPr="00C64DE4">
        <w:t>5</w:t>
      </w:r>
      <w:r w:rsidR="00F02C2C" w:rsidRPr="00C64DE4">
        <w:t>.7.</w:t>
      </w:r>
      <w:r w:rsidR="009D4917" w:rsidRPr="00C64DE4">
        <w:t>5</w:t>
      </w:r>
      <w:r w:rsidR="00F02C2C" w:rsidRPr="00C64DE4">
        <w:t>.</w:t>
      </w:r>
      <w:r w:rsidR="00F642DA" w:rsidRPr="00C64DE4">
        <w:tab/>
      </w:r>
      <w:r w:rsidR="000A3427" w:rsidRPr="00C64DE4">
        <w:t xml:space="preserve">Colour of the reflected light of the device </w:t>
      </w:r>
    </w:p>
    <w:p w14:paraId="346AEDBD" w14:textId="4DABC13B" w:rsidR="00F72DC0" w:rsidRPr="00C20D95" w:rsidRDefault="00A1671F" w:rsidP="00AF381D">
      <w:pPr>
        <w:widowControl w:val="0"/>
        <w:spacing w:after="120"/>
        <w:ind w:left="2268" w:right="1134" w:hanging="1134"/>
        <w:jc w:val="both"/>
      </w:pPr>
      <w:r w:rsidRPr="00C64DE4">
        <w:t>5</w:t>
      </w:r>
      <w:r w:rsidR="00F72DC0" w:rsidRPr="00C64DE4">
        <w:t>.7.5.1.</w:t>
      </w:r>
      <w:r w:rsidR="00F72DC0" w:rsidRPr="00C64DE4">
        <w:tab/>
      </w:r>
      <w:r w:rsidR="00F72DC0" w:rsidRPr="00C20D95">
        <w:t xml:space="preserve">The testing of the colour for </w:t>
      </w:r>
      <w:r w:rsidR="005A117F" w:rsidRPr="00C20D95">
        <w:t>retro-reflective device</w:t>
      </w:r>
      <w:r w:rsidR="00F72DC0" w:rsidRPr="00C20D95">
        <w:t xml:space="preserve"> (night-time colour) shall be carried out according to the method described in paragraph </w:t>
      </w:r>
      <w:r w:rsidR="00C20D95">
        <w:t>4.2.1</w:t>
      </w:r>
      <w:r w:rsidR="00D10274">
        <w:t>.</w:t>
      </w:r>
    </w:p>
    <w:p w14:paraId="052F2FEC" w14:textId="77777777" w:rsidR="00F72DC0" w:rsidRPr="00A53A85" w:rsidRDefault="00A1671F" w:rsidP="00AF381D">
      <w:pPr>
        <w:widowControl w:val="0"/>
        <w:spacing w:after="120"/>
        <w:ind w:left="2268" w:right="1134" w:hanging="1134"/>
        <w:jc w:val="both"/>
      </w:pPr>
      <w:r w:rsidRPr="00A53A85">
        <w:t>5</w:t>
      </w:r>
      <w:r w:rsidR="00F72DC0" w:rsidRPr="00A53A85">
        <w:t>.7.5.1.1.</w:t>
      </w:r>
      <w:r w:rsidR="00F72DC0" w:rsidRPr="00A53A85">
        <w:tab/>
      </w:r>
      <w:r w:rsidR="00F72DC0" w:rsidRPr="00C20D95">
        <w:t xml:space="preserve">The trichromatic coordinates of the reflected luminous flux must be within the limits for the </w:t>
      </w:r>
      <w:r w:rsidR="00470DEE" w:rsidRPr="00C20D95">
        <w:t xml:space="preserve">red and yellow </w:t>
      </w:r>
      <w:r w:rsidR="00F72DC0" w:rsidRPr="00C20D95">
        <w:t>co</w:t>
      </w:r>
      <w:r w:rsidR="00470DEE" w:rsidRPr="00C20D95">
        <w:t>lo</w:t>
      </w:r>
      <w:r w:rsidR="00F72DC0" w:rsidRPr="00C20D95">
        <w:t>ur</w:t>
      </w:r>
      <w:r w:rsidR="00470DEE" w:rsidRPr="00C20D95">
        <w:t xml:space="preserve"> </w:t>
      </w:r>
      <w:r w:rsidR="00470DEE" w:rsidRPr="00A53A85">
        <w:t>as specified in UN Regulation No. 48</w:t>
      </w:r>
      <w:r w:rsidR="00F72DC0" w:rsidRPr="00C20D95">
        <w:t>.</w:t>
      </w:r>
    </w:p>
    <w:p w14:paraId="7E4E366A" w14:textId="75A401EC" w:rsidR="009D4917" w:rsidRPr="00C20D95" w:rsidRDefault="00A1671F" w:rsidP="00AF381D">
      <w:pPr>
        <w:widowControl w:val="0"/>
        <w:spacing w:after="120"/>
        <w:ind w:left="2268" w:right="1134" w:hanging="1134"/>
        <w:jc w:val="both"/>
      </w:pPr>
      <w:r w:rsidRPr="00A53A85">
        <w:t>5</w:t>
      </w:r>
      <w:r w:rsidR="009D4917" w:rsidRPr="00A53A85">
        <w:t>.7.5.</w:t>
      </w:r>
      <w:r w:rsidR="00F72DC0" w:rsidRPr="00A53A85">
        <w:t>2</w:t>
      </w:r>
      <w:r w:rsidR="00C30EF8" w:rsidRPr="00A53A85">
        <w:t>.</w:t>
      </w:r>
      <w:r w:rsidR="009D4917" w:rsidRPr="00A53A85">
        <w:tab/>
      </w:r>
      <w:r w:rsidR="009D4917" w:rsidRPr="00C20D95">
        <w:t xml:space="preserve">The testing of the colour for </w:t>
      </w:r>
      <w:r w:rsidR="005A117F" w:rsidRPr="00C20D95">
        <w:t>retro-reflective device</w:t>
      </w:r>
      <w:r w:rsidR="009D4917" w:rsidRPr="00C20D95">
        <w:t xml:space="preserve"> (day-time colour) shall be carried out according to the method described in paragraph </w:t>
      </w:r>
      <w:r w:rsidR="00C20D95">
        <w:t>4.2.2</w:t>
      </w:r>
      <w:r w:rsidR="00D10274">
        <w:t>.</w:t>
      </w:r>
    </w:p>
    <w:p w14:paraId="198A7DDE" w14:textId="77777777" w:rsidR="009D4917" w:rsidRPr="00A53A85" w:rsidRDefault="00A1671F" w:rsidP="00AF381D">
      <w:pPr>
        <w:widowControl w:val="0"/>
        <w:spacing w:after="120"/>
        <w:ind w:left="2268" w:right="1134" w:hanging="1134"/>
        <w:jc w:val="both"/>
      </w:pPr>
      <w:r w:rsidRPr="00A53A85">
        <w:t>5</w:t>
      </w:r>
      <w:r w:rsidR="009D4917" w:rsidRPr="00A53A85">
        <w:t>.7.5.</w:t>
      </w:r>
      <w:r w:rsidR="00F72DC0" w:rsidRPr="00A53A85">
        <w:t>2.1.</w:t>
      </w:r>
      <w:r w:rsidR="009D4917" w:rsidRPr="00A53A85">
        <w:tab/>
      </w:r>
      <w:r w:rsidR="009D4917" w:rsidRPr="00C20D95">
        <w:t xml:space="preserve">The trichromatic coordinates of the reflected luminous flux must be within the limits for </w:t>
      </w:r>
      <w:r w:rsidR="002A0904" w:rsidRPr="00C20D95">
        <w:t xml:space="preserve">the red and yellow colour as specified in </w:t>
      </w:r>
      <w:r w:rsidR="002A0904" w:rsidRPr="00A53A85">
        <w:t>UN Regulation No. 48.</w:t>
      </w:r>
    </w:p>
    <w:p w14:paraId="710B5CC7" w14:textId="4E29E3C7" w:rsidR="009D4917" w:rsidRPr="00C64DE4" w:rsidRDefault="00A1671F" w:rsidP="00AF381D">
      <w:pPr>
        <w:widowControl w:val="0"/>
        <w:spacing w:after="120"/>
        <w:ind w:left="2268" w:right="1134" w:hanging="1134"/>
        <w:jc w:val="both"/>
        <w:rPr>
          <w:rFonts w:eastAsia="MS Mincho"/>
        </w:rPr>
      </w:pPr>
      <w:r w:rsidRPr="00A53A85">
        <w:rPr>
          <w:rFonts w:eastAsia="MS Mincho"/>
        </w:rPr>
        <w:t>5</w:t>
      </w:r>
      <w:r w:rsidR="009D4917" w:rsidRPr="00A53A85">
        <w:rPr>
          <w:rFonts w:eastAsia="MS Mincho"/>
        </w:rPr>
        <w:t>.7.5.</w:t>
      </w:r>
      <w:r w:rsidR="00F72DC0" w:rsidRPr="00A53A85">
        <w:rPr>
          <w:rFonts w:eastAsia="MS Mincho"/>
        </w:rPr>
        <w:t>2</w:t>
      </w:r>
      <w:r w:rsidR="009D4917" w:rsidRPr="00A53A85">
        <w:rPr>
          <w:rFonts w:eastAsia="MS Mincho"/>
        </w:rPr>
        <w:t>.</w:t>
      </w:r>
      <w:r w:rsidR="00F72DC0" w:rsidRPr="00A53A85">
        <w:rPr>
          <w:rFonts w:eastAsia="MS Mincho"/>
        </w:rPr>
        <w:t>2.</w:t>
      </w:r>
      <w:r w:rsidR="009D4917" w:rsidRPr="00A53A85">
        <w:rPr>
          <w:rFonts w:eastAsia="MS Mincho"/>
        </w:rPr>
        <w:tab/>
      </w:r>
      <w:r w:rsidR="009D4917" w:rsidRPr="00C20D95">
        <w:t>Luminance</w:t>
      </w:r>
      <w:r w:rsidR="009D4917" w:rsidRPr="00A53A85">
        <w:rPr>
          <w:rFonts w:eastAsia="MS Mincho"/>
        </w:rPr>
        <w:t xml:space="preserve"> factor </w:t>
      </w:r>
      <w:r w:rsidR="009D4917" w:rsidRPr="00A53A85">
        <w:t>β</w:t>
      </w:r>
      <w:r w:rsidR="009D4917" w:rsidRPr="00A53A85">
        <w:rPr>
          <w:rFonts w:eastAsia="MS Mincho"/>
        </w:rPr>
        <w:t xml:space="preserve"> determined in accordance to </w:t>
      </w:r>
      <w:r w:rsidR="00CF50ED" w:rsidRPr="00C20D95">
        <w:rPr>
          <w:rFonts w:eastAsia="MS Mincho"/>
        </w:rPr>
        <w:t xml:space="preserve">paragraph </w:t>
      </w:r>
      <w:r w:rsidR="009D524C" w:rsidRPr="00A53A85">
        <w:rPr>
          <w:rFonts w:eastAsia="MS Mincho"/>
        </w:rPr>
        <w:t>4.2</w:t>
      </w:r>
      <w:r w:rsidR="009D524C">
        <w:rPr>
          <w:rFonts w:eastAsia="MS Mincho"/>
        </w:rPr>
        <w:t>.3</w:t>
      </w:r>
      <w:r w:rsidR="00A53A85">
        <w:rPr>
          <w:rFonts w:eastAsia="MS Mincho"/>
        </w:rPr>
        <w:t>.</w:t>
      </w:r>
      <w:r w:rsidR="009D4917" w:rsidRPr="00C64DE4">
        <w:rPr>
          <w:rFonts w:eastAsia="MS Mincho"/>
        </w:rPr>
        <w:t>:</w:t>
      </w:r>
    </w:p>
    <w:p w14:paraId="5BF321CC" w14:textId="050A47A4" w:rsidR="009D4917" w:rsidRPr="00B94AD9" w:rsidRDefault="00B5454C" w:rsidP="00AF381D">
      <w:pPr>
        <w:pStyle w:val="para"/>
        <w:ind w:firstLine="0"/>
        <w:rPr>
          <w:rFonts w:eastAsia="MS Mincho"/>
          <w:lang w:val="en-US"/>
        </w:rPr>
      </w:pPr>
      <w:r>
        <w:rPr>
          <w:lang w:val="en-GB"/>
        </w:rPr>
        <w:lastRenderedPageBreak/>
        <w:t>(a)</w:t>
      </w:r>
      <w:r>
        <w:rPr>
          <w:lang w:val="en-GB"/>
        </w:rPr>
        <w:tab/>
      </w:r>
      <w:r w:rsidR="000728E7">
        <w:rPr>
          <w:lang w:val="en-GB"/>
        </w:rPr>
        <w:t>F</w:t>
      </w:r>
      <w:r w:rsidR="009D4917" w:rsidRPr="00B5454C">
        <w:rPr>
          <w:lang w:val="en-GB"/>
        </w:rPr>
        <w:t>or</w:t>
      </w:r>
      <w:r w:rsidR="009D4917" w:rsidRPr="00B94AD9">
        <w:rPr>
          <w:rFonts w:eastAsia="MS Mincho"/>
          <w:lang w:val="en-US"/>
        </w:rPr>
        <w:t xml:space="preserve"> red colour shall be </w:t>
      </w:r>
      <w:r w:rsidR="009D4917" w:rsidRPr="00B94AD9">
        <w:rPr>
          <w:rFonts w:eastAsia="TimesNewRoman"/>
          <w:lang w:val="en-US"/>
        </w:rPr>
        <w:t xml:space="preserve">≥ </w:t>
      </w:r>
      <w:r w:rsidR="009D4917" w:rsidRPr="00B94AD9">
        <w:rPr>
          <w:rFonts w:eastAsia="MS Mincho"/>
          <w:lang w:val="en-US"/>
        </w:rPr>
        <w:t xml:space="preserve">0.03. </w:t>
      </w:r>
    </w:p>
    <w:p w14:paraId="19647158" w14:textId="058F0A07" w:rsidR="009D4917" w:rsidRPr="00B94AD9" w:rsidRDefault="00B5454C" w:rsidP="00AF381D">
      <w:pPr>
        <w:pStyle w:val="para"/>
        <w:ind w:firstLine="0"/>
        <w:rPr>
          <w:rFonts w:eastAsia="MS Mincho"/>
          <w:lang w:val="en-US"/>
        </w:rPr>
      </w:pPr>
      <w:r w:rsidRPr="00B94AD9">
        <w:rPr>
          <w:lang w:val="en-US"/>
        </w:rPr>
        <w:t>(b)</w:t>
      </w:r>
      <w:r w:rsidRPr="00B94AD9">
        <w:rPr>
          <w:lang w:val="en-US"/>
        </w:rPr>
        <w:tab/>
      </w:r>
      <w:r w:rsidR="000728E7">
        <w:rPr>
          <w:lang w:val="en-US"/>
        </w:rPr>
        <w:t>F</w:t>
      </w:r>
      <w:r w:rsidR="009D4917" w:rsidRPr="00B94AD9">
        <w:rPr>
          <w:lang w:val="en-US"/>
        </w:rPr>
        <w:t>or</w:t>
      </w:r>
      <w:r w:rsidR="009D4917" w:rsidRPr="00B94AD9">
        <w:rPr>
          <w:rFonts w:eastAsia="MS Mincho"/>
          <w:lang w:val="en-US"/>
        </w:rPr>
        <w:t xml:space="preserve"> yellow colour, it shall be </w:t>
      </w:r>
      <w:r w:rsidR="009D4917" w:rsidRPr="00B94AD9">
        <w:rPr>
          <w:rFonts w:eastAsia="TimesNewRoman"/>
          <w:lang w:val="en-US"/>
        </w:rPr>
        <w:t xml:space="preserve">≥ </w:t>
      </w:r>
      <w:r w:rsidR="009D4917" w:rsidRPr="00B94AD9">
        <w:rPr>
          <w:rFonts w:eastAsia="MS Mincho"/>
          <w:lang w:val="en-US"/>
        </w:rPr>
        <w:t>0.16.</w:t>
      </w:r>
    </w:p>
    <w:p w14:paraId="3D5CF577" w14:textId="59BF2A32" w:rsidR="00F72DC0" w:rsidRPr="00C20D95" w:rsidRDefault="00A1671F" w:rsidP="00AF381D">
      <w:pPr>
        <w:widowControl w:val="0"/>
        <w:spacing w:after="120"/>
        <w:ind w:left="2268" w:right="1134" w:hanging="1134"/>
        <w:jc w:val="both"/>
      </w:pPr>
      <w:r w:rsidRPr="00C64DE4">
        <w:t>5</w:t>
      </w:r>
      <w:r w:rsidR="00F72DC0" w:rsidRPr="00C64DE4">
        <w:t>.7.5.3.</w:t>
      </w:r>
      <w:r w:rsidR="00F72DC0" w:rsidRPr="00C64DE4">
        <w:tab/>
      </w:r>
      <w:r w:rsidR="00F72DC0" w:rsidRPr="00C20D95">
        <w:t xml:space="preserve">The testing of the colour for the fluorescent material shall be carried out according to the method described in paragraph </w:t>
      </w:r>
      <w:r w:rsidR="00055B44" w:rsidRPr="00C20D95">
        <w:t>4.2.</w:t>
      </w:r>
      <w:r w:rsidR="00F72DC0" w:rsidRPr="00C20D95">
        <w:t>3</w:t>
      </w:r>
      <w:r w:rsidR="00D10274">
        <w:t>.</w:t>
      </w:r>
    </w:p>
    <w:p w14:paraId="3241AE6C" w14:textId="77777777" w:rsidR="00F72DC0" w:rsidRPr="00C20D95" w:rsidRDefault="00A1671F" w:rsidP="00AF381D">
      <w:pPr>
        <w:widowControl w:val="0"/>
        <w:spacing w:after="120"/>
        <w:ind w:left="2268" w:right="1134" w:hanging="1134"/>
        <w:jc w:val="both"/>
      </w:pPr>
      <w:r w:rsidRPr="00C20D95">
        <w:t>5</w:t>
      </w:r>
      <w:r w:rsidR="00F72DC0" w:rsidRPr="00C20D95">
        <w:t>.7.5.3.1.</w:t>
      </w:r>
      <w:r w:rsidR="00F72DC0" w:rsidRPr="00C20D95">
        <w:tab/>
        <w:t xml:space="preserve">The trichromatic coordinates of the reflected luminous flux must be within the limits for the colour as specified in </w:t>
      </w:r>
      <w:r w:rsidR="00E97DD6" w:rsidRPr="00C20D95">
        <w:t xml:space="preserve">UN </w:t>
      </w:r>
      <w:r w:rsidR="00F72DC0" w:rsidRPr="00C20D95">
        <w:t xml:space="preserve">Regulation </w:t>
      </w:r>
      <w:r w:rsidR="00926A6F" w:rsidRPr="00C20D95">
        <w:t xml:space="preserve">No. </w:t>
      </w:r>
      <w:r w:rsidR="00F72DC0" w:rsidRPr="00C20D95">
        <w:t>48</w:t>
      </w:r>
    </w:p>
    <w:p w14:paraId="1CCD370F" w14:textId="780EB617" w:rsidR="00F72DC0" w:rsidRPr="00C20D95" w:rsidRDefault="00A1671F" w:rsidP="00AF381D">
      <w:pPr>
        <w:widowControl w:val="0"/>
        <w:spacing w:after="120"/>
        <w:ind w:left="2268" w:right="1134" w:hanging="1134"/>
        <w:jc w:val="both"/>
      </w:pPr>
      <w:r w:rsidRPr="00C20D95">
        <w:t>5</w:t>
      </w:r>
      <w:r w:rsidR="00F72DC0" w:rsidRPr="00C20D95">
        <w:t>.7.5.3.2.</w:t>
      </w:r>
      <w:r w:rsidR="00F72DC0" w:rsidRPr="00C20D95">
        <w:tab/>
        <w:t>Luminance factor β determined in accordance to p</w:t>
      </w:r>
      <w:r w:rsidR="006B0FA1" w:rsidRPr="00C20D95">
        <w:t>a</w:t>
      </w:r>
      <w:r w:rsidR="00F72DC0" w:rsidRPr="00C20D95">
        <w:t xml:space="preserve">ragraph </w:t>
      </w:r>
      <w:r w:rsidR="00055B44" w:rsidRPr="00C20D95">
        <w:t>4.2.</w:t>
      </w:r>
      <w:r w:rsidR="00F72DC0" w:rsidRPr="00C20D95">
        <w:t>3</w:t>
      </w:r>
      <w:r w:rsidR="004C40E5">
        <w:t>.</w:t>
      </w:r>
      <w:r w:rsidR="00F72DC0" w:rsidRPr="00C20D95">
        <w:t>:</w:t>
      </w:r>
      <w:r w:rsidR="006B0FA1" w:rsidRPr="00C20D95">
        <w:t xml:space="preserve"> </w:t>
      </w:r>
      <w:r w:rsidR="00F72DC0" w:rsidRPr="00C20D95">
        <w:t xml:space="preserve">for red colour shall be ≥ 0.3. </w:t>
      </w:r>
    </w:p>
    <w:p w14:paraId="07C5FB6A" w14:textId="77777777" w:rsidR="000C7B6E" w:rsidRPr="00C20D95" w:rsidRDefault="00A1671F" w:rsidP="00AF381D">
      <w:pPr>
        <w:widowControl w:val="0"/>
        <w:spacing w:after="120"/>
        <w:ind w:left="2268" w:right="1134" w:hanging="1134"/>
        <w:jc w:val="both"/>
      </w:pPr>
      <w:r w:rsidRPr="00C20D95">
        <w:t>5</w:t>
      </w:r>
      <w:r w:rsidR="00C30EF8" w:rsidRPr="00C20D95">
        <w:t>.7.5.4</w:t>
      </w:r>
      <w:r w:rsidR="000C7B6E" w:rsidRPr="00C20D95">
        <w:t>.</w:t>
      </w:r>
      <w:r w:rsidR="000C7B6E" w:rsidRPr="00C20D95">
        <w:tab/>
        <w:t>Rear marking plates for heavy vehicles and trailers shall be composed of yellow retro-reflective and red</w:t>
      </w:r>
      <w:r w:rsidR="00CC3AF1" w:rsidRPr="00C20D95">
        <w:t xml:space="preserve"> </w:t>
      </w:r>
      <w:r w:rsidR="000C7B6E" w:rsidRPr="00C20D95">
        <w:t>retro-reflective or yellow retro-reflective and red fluorescent materials or devices.</w:t>
      </w:r>
    </w:p>
    <w:p w14:paraId="514AD77D" w14:textId="77777777" w:rsidR="00723B34" w:rsidRPr="00C20D95" w:rsidRDefault="00A1671F" w:rsidP="00AF381D">
      <w:pPr>
        <w:widowControl w:val="0"/>
        <w:spacing w:after="120"/>
        <w:ind w:left="2268" w:right="1134" w:hanging="1134"/>
        <w:jc w:val="both"/>
      </w:pPr>
      <w:r w:rsidRPr="00C20D95">
        <w:t>5</w:t>
      </w:r>
      <w:r w:rsidR="009D4917" w:rsidRPr="00C20D95">
        <w:t>.7.6.</w:t>
      </w:r>
      <w:r w:rsidR="009D4917" w:rsidRPr="00C20D95">
        <w:tab/>
      </w:r>
      <w:r w:rsidR="006B0FA1" w:rsidRPr="00C20D95">
        <w:tab/>
      </w:r>
      <w:r w:rsidR="009439B0" w:rsidRPr="00C20D95">
        <w:t>Special specification (tests) / resistance to external agents</w:t>
      </w:r>
    </w:p>
    <w:p w14:paraId="3F39C947" w14:textId="77777777" w:rsidR="00723B34" w:rsidRPr="00C20D95" w:rsidRDefault="00A1671F" w:rsidP="00AF381D">
      <w:pPr>
        <w:widowControl w:val="0"/>
        <w:spacing w:after="120"/>
        <w:ind w:left="2268" w:right="1134" w:hanging="1134"/>
        <w:jc w:val="both"/>
      </w:pPr>
      <w:r w:rsidRPr="00C20D95">
        <w:t>5</w:t>
      </w:r>
      <w:r w:rsidR="00C30EF8" w:rsidRPr="00C20D95">
        <w:t>.7</w:t>
      </w:r>
      <w:r w:rsidR="00723B34" w:rsidRPr="00C20D95">
        <w:t>.6.1.</w:t>
      </w:r>
      <w:r w:rsidR="00723B34" w:rsidRPr="00C20D95">
        <w:tab/>
        <w:t>Resistance</w:t>
      </w:r>
      <w:r w:rsidR="00723B34" w:rsidRPr="00C64DE4">
        <w:t xml:space="preserve"> to weathering</w:t>
      </w:r>
    </w:p>
    <w:p w14:paraId="30DD569B" w14:textId="3E93CE25" w:rsidR="00723B34" w:rsidRPr="004C40E5" w:rsidRDefault="0040541C" w:rsidP="00AF381D">
      <w:pPr>
        <w:widowControl w:val="0"/>
        <w:spacing w:after="120"/>
        <w:ind w:left="2268" w:right="1134"/>
        <w:jc w:val="both"/>
      </w:pPr>
      <w:r>
        <w:t>A</w:t>
      </w:r>
      <w:r w:rsidR="00723B34" w:rsidRPr="00C64DE4">
        <w:t xml:space="preserve"> specimen shall be subjected to a test as specified in Annex 13</w:t>
      </w:r>
      <w:r w:rsidR="00544278">
        <w:t>.</w:t>
      </w:r>
    </w:p>
    <w:p w14:paraId="36505093" w14:textId="2E0C0A7B"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4C40E5">
        <w:t>2.</w:t>
      </w:r>
      <w:r w:rsidR="00723B34" w:rsidRPr="00C64DE4">
        <w:tab/>
        <w:t>Resistance to corrosion</w:t>
      </w:r>
    </w:p>
    <w:p w14:paraId="422FF031"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11.</w:t>
      </w:r>
    </w:p>
    <w:p w14:paraId="441E6B02" w14:textId="179A0FAB"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4C40E5">
        <w:t>3.</w:t>
      </w:r>
      <w:r w:rsidR="00723B34" w:rsidRPr="00C64DE4">
        <w:tab/>
        <w:t>Resistance to fuels</w:t>
      </w:r>
    </w:p>
    <w:p w14:paraId="5DFBF215"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9.</w:t>
      </w:r>
    </w:p>
    <w:p w14:paraId="2582FEF9" w14:textId="1E8B0EF8"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544278">
        <w:t>4.</w:t>
      </w:r>
      <w:r w:rsidR="00723B34" w:rsidRPr="00C64DE4">
        <w:tab/>
        <w:t>Resistance to heat</w:t>
      </w:r>
    </w:p>
    <w:p w14:paraId="2D7C6D27"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6.</w:t>
      </w:r>
    </w:p>
    <w:p w14:paraId="19742AB7"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5.</w:t>
      </w:r>
      <w:r w:rsidR="00723B34" w:rsidRPr="00C64DE4">
        <w:tab/>
        <w:t>Resistance to cleaning</w:t>
      </w:r>
    </w:p>
    <w:p w14:paraId="18977524"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15.</w:t>
      </w:r>
    </w:p>
    <w:p w14:paraId="0575A492" w14:textId="1F5FD2E9"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544278">
        <w:t>6.</w:t>
      </w:r>
      <w:r w:rsidR="00723B34" w:rsidRPr="00C64DE4">
        <w:tab/>
        <w:t>Stability of photometric properties</w:t>
      </w:r>
    </w:p>
    <w:p w14:paraId="0D373B40"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14.</w:t>
      </w:r>
    </w:p>
    <w:p w14:paraId="1AE8C14C"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7.</w:t>
      </w:r>
      <w:r w:rsidR="00723B34" w:rsidRPr="00C64DE4">
        <w:tab/>
        <w:t>Resistance to penetration of water</w:t>
      </w:r>
    </w:p>
    <w:p w14:paraId="6E4C392E"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7.</w:t>
      </w:r>
    </w:p>
    <w:p w14:paraId="7D3A78DE"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8.</w:t>
      </w:r>
      <w:r w:rsidR="00723B34" w:rsidRPr="00C64DE4">
        <w:tab/>
        <w:t>Bonding strength (in the case of adhesive materials)</w:t>
      </w:r>
    </w:p>
    <w:p w14:paraId="473BD0DD"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16.</w:t>
      </w:r>
    </w:p>
    <w:p w14:paraId="5CC87DA2"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9.</w:t>
      </w:r>
      <w:r w:rsidR="00723B34" w:rsidRPr="00C64DE4">
        <w:tab/>
        <w:t>Flexing</w:t>
      </w:r>
    </w:p>
    <w:p w14:paraId="12889768"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9.1.</w:t>
      </w:r>
      <w:r w:rsidR="00723B34" w:rsidRPr="00C64DE4">
        <w:tab/>
        <w:t>For samples that are to be adhered to a flexible substrate, i.e. tarpaulin, the following shall apply:</w:t>
      </w:r>
    </w:p>
    <w:p w14:paraId="1D25254F" w14:textId="77777777" w:rsidR="00723B34" w:rsidRPr="00C64DE4" w:rsidRDefault="00723B34" w:rsidP="00AF381D">
      <w:pPr>
        <w:widowControl w:val="0"/>
        <w:spacing w:after="120"/>
        <w:ind w:left="2268" w:right="1134"/>
        <w:jc w:val="both"/>
      </w:pPr>
      <w:r w:rsidRPr="00C64DE4">
        <w:tab/>
        <w:t>A specimen of the sample unit shall be subjected to a test as specified in Annex 17.</w:t>
      </w:r>
    </w:p>
    <w:p w14:paraId="351507D7" w14:textId="77777777" w:rsidR="00B00CBD" w:rsidRPr="00C64DE4" w:rsidRDefault="00A1671F" w:rsidP="00AF381D">
      <w:pPr>
        <w:widowControl w:val="0"/>
        <w:spacing w:after="120"/>
        <w:ind w:left="2268" w:right="1134" w:hanging="1134"/>
        <w:jc w:val="both"/>
      </w:pPr>
      <w:r w:rsidRPr="00C64DE4">
        <w:lastRenderedPageBreak/>
        <w:t>5</w:t>
      </w:r>
      <w:r w:rsidR="00C30EF8" w:rsidRPr="00C64DE4">
        <w:t>.7</w:t>
      </w:r>
      <w:r w:rsidR="00B00CBD" w:rsidRPr="00C64DE4">
        <w:t>.6.9.2.</w:t>
      </w:r>
      <w:r w:rsidR="00B00CBD" w:rsidRPr="00C64DE4">
        <w:tab/>
      </w:r>
      <w:r w:rsidR="00B00CBD" w:rsidRPr="00C64DE4">
        <w:tab/>
        <w:t>In the case of Plates:</w:t>
      </w:r>
    </w:p>
    <w:p w14:paraId="02DA892B" w14:textId="3D539009" w:rsidR="00B00CBD" w:rsidRPr="00C64DE4" w:rsidRDefault="00B00CBD" w:rsidP="00AF381D">
      <w:pPr>
        <w:widowControl w:val="0"/>
        <w:spacing w:after="120"/>
        <w:ind w:left="2268" w:right="1134"/>
        <w:jc w:val="both"/>
      </w:pPr>
      <w:r w:rsidRPr="00C64DE4">
        <w:tab/>
        <w:t xml:space="preserve">A specimen of a complete plate shall be subjected to a test of </w:t>
      </w:r>
      <w:hyperlink r:id="rId25" w:anchor="_Toc369177402" w:history="1">
        <w:r w:rsidR="00FD0823" w:rsidRPr="00544278">
          <w:t>rigidity</w:t>
        </w:r>
      </w:hyperlink>
      <w:r w:rsidRPr="00C64DE4">
        <w:t xml:space="preserve"> of plates as specified in Annex 19</w:t>
      </w:r>
      <w:r w:rsidR="00544278">
        <w:t>.</w:t>
      </w:r>
    </w:p>
    <w:p w14:paraId="14CCE3BB" w14:textId="77777777" w:rsidR="00E6280A" w:rsidRPr="00C64DE4" w:rsidRDefault="00A1671F" w:rsidP="00AF381D">
      <w:pPr>
        <w:widowControl w:val="0"/>
        <w:spacing w:after="120"/>
        <w:ind w:left="2268" w:right="1134" w:hanging="1134"/>
        <w:jc w:val="both"/>
      </w:pPr>
      <w:r w:rsidRPr="00C64DE4">
        <w:t>5</w:t>
      </w:r>
      <w:r w:rsidR="00F02C2C" w:rsidRPr="00C64DE4">
        <w:t>.7.</w:t>
      </w:r>
      <w:r w:rsidR="009D4917" w:rsidRPr="00C64DE4">
        <w:t>7</w:t>
      </w:r>
      <w:r w:rsidR="00F02C2C" w:rsidRPr="00C64DE4">
        <w:t>.</w:t>
      </w:r>
      <w:r w:rsidR="00F02C2C" w:rsidRPr="00C64DE4">
        <w:tab/>
      </w:r>
      <w:r w:rsidR="00E6280A" w:rsidRPr="00C64DE4">
        <w:t>Chronological order of tests for Class</w:t>
      </w:r>
      <w:r w:rsidR="00074573" w:rsidRPr="00C64DE4">
        <w:t>es 1,</w:t>
      </w:r>
      <w:r w:rsidR="00926A6F" w:rsidRPr="00C64DE4">
        <w:t xml:space="preserve"> </w:t>
      </w:r>
      <w:r w:rsidR="00074573" w:rsidRPr="00C64DE4">
        <w:t>2,</w:t>
      </w:r>
      <w:r w:rsidR="00926A6F" w:rsidRPr="00C64DE4">
        <w:t xml:space="preserve"> </w:t>
      </w:r>
      <w:r w:rsidR="00074573" w:rsidRPr="00C64DE4">
        <w:t>3 and 4</w:t>
      </w:r>
    </w:p>
    <w:p w14:paraId="13493DC1" w14:textId="77777777" w:rsidR="006055F5" w:rsidRPr="00C64DE4" w:rsidRDefault="00A1671F" w:rsidP="00AF381D">
      <w:pPr>
        <w:widowControl w:val="0"/>
        <w:spacing w:after="120"/>
        <w:ind w:left="2268" w:right="1134" w:hanging="1134"/>
        <w:jc w:val="both"/>
      </w:pPr>
      <w:r w:rsidRPr="00C64DE4">
        <w:t>5</w:t>
      </w:r>
      <w:r w:rsidR="006055F5" w:rsidRPr="00C64DE4">
        <w:t>.7.7.1.</w:t>
      </w:r>
      <w:r w:rsidR="006055F5" w:rsidRPr="00C64DE4">
        <w:tab/>
        <w:t>Two large chevron rear marking plates for trucks and tractors and two large rear marking plates for trailers and semi</w:t>
      </w:r>
      <w:r w:rsidR="00926A6F" w:rsidRPr="00C64DE4">
        <w:t>-</w:t>
      </w:r>
      <w:r w:rsidR="006055F5" w:rsidRPr="00C64DE4">
        <w:t>trailers (or their equivalent in smaller plates) shall be supplied to the testing laboratory for the various tests to be conducted.</w:t>
      </w:r>
    </w:p>
    <w:p w14:paraId="7BD2BDCC" w14:textId="77777777" w:rsidR="006055F5" w:rsidRPr="00C64DE4" w:rsidRDefault="00A1671F" w:rsidP="00AF381D">
      <w:pPr>
        <w:widowControl w:val="0"/>
        <w:spacing w:after="120"/>
        <w:ind w:left="2268" w:right="1134" w:hanging="1134"/>
        <w:jc w:val="both"/>
      </w:pPr>
      <w:r w:rsidRPr="00C64DE4">
        <w:t>5</w:t>
      </w:r>
      <w:r w:rsidR="006055F5" w:rsidRPr="00C64DE4">
        <w:t>.7.7.2.</w:t>
      </w:r>
      <w:r w:rsidR="006055F5" w:rsidRPr="00C64DE4">
        <w:tab/>
        <w:t>The test samples shall be representative of current production, fabricated in accordance with the recommendations of the manufacturer of the retro-reflective or retro-reflective/fluorescent materials or devices.</w:t>
      </w:r>
    </w:p>
    <w:p w14:paraId="5EC82D26" w14:textId="2CA66C16" w:rsidR="006055F5" w:rsidRPr="00C64DE4" w:rsidRDefault="00A1671F" w:rsidP="00AF381D">
      <w:pPr>
        <w:widowControl w:val="0"/>
        <w:spacing w:after="120"/>
        <w:ind w:left="2268" w:right="1134" w:hanging="1134"/>
        <w:jc w:val="both"/>
      </w:pPr>
      <w:r w:rsidRPr="00C64DE4">
        <w:t>5</w:t>
      </w:r>
      <w:r w:rsidR="006055F5" w:rsidRPr="00C64DE4">
        <w:t>.7.7.3.</w:t>
      </w:r>
      <w:r w:rsidR="006055F5" w:rsidRPr="00C64DE4">
        <w:tab/>
        <w:t xml:space="preserve">After verification of the general specifications (paragraph </w:t>
      </w:r>
      <w:r w:rsidR="0021444F">
        <w:t>4</w:t>
      </w:r>
      <w:r w:rsidR="006055F5" w:rsidRPr="00C64DE4">
        <w:t xml:space="preserve">.) and the specifications of shape and dimensions (Annex 5) the samples shall be subjected to the heat resistance test described in Annex </w:t>
      </w:r>
      <w:r w:rsidR="0021444F">
        <w:t>6</w:t>
      </w:r>
      <w:r w:rsidR="006055F5" w:rsidRPr="00C64DE4">
        <w:t xml:space="preserve">, prior to the tests described in </w:t>
      </w:r>
      <w:r w:rsidR="0021444F">
        <w:t>paragraphs 4.2. and 5.7.4. and in Annex 8.</w:t>
      </w:r>
    </w:p>
    <w:p w14:paraId="4078F654" w14:textId="77777777" w:rsidR="006055F5" w:rsidRPr="00C64DE4" w:rsidRDefault="00A1671F" w:rsidP="00AF381D">
      <w:pPr>
        <w:widowControl w:val="0"/>
        <w:spacing w:after="120"/>
        <w:ind w:left="2268" w:right="1134" w:hanging="1134"/>
        <w:jc w:val="both"/>
      </w:pPr>
      <w:r w:rsidRPr="00C64DE4">
        <w:t>5</w:t>
      </w:r>
      <w:r w:rsidR="006055F5" w:rsidRPr="00C64DE4">
        <w:t>.7.7.4.</w:t>
      </w:r>
      <w:r w:rsidR="006055F5" w:rsidRPr="00C64DE4">
        <w:tab/>
        <w:t>The photometric and colorimetric measurements may be made on the same sample.</w:t>
      </w:r>
    </w:p>
    <w:p w14:paraId="7B8EC117" w14:textId="77777777" w:rsidR="006055F5" w:rsidRPr="00C64DE4" w:rsidRDefault="00A1671F" w:rsidP="00AF381D">
      <w:pPr>
        <w:widowControl w:val="0"/>
        <w:spacing w:after="120"/>
        <w:ind w:left="2268" w:right="1134" w:hanging="1134"/>
        <w:jc w:val="both"/>
      </w:pPr>
      <w:r w:rsidRPr="00C64DE4">
        <w:t>5</w:t>
      </w:r>
      <w:r w:rsidR="006055F5" w:rsidRPr="00C64DE4">
        <w:t>.7.7.5.</w:t>
      </w:r>
      <w:r w:rsidR="006055F5" w:rsidRPr="00C64DE4">
        <w:tab/>
        <w:t>For the other tests, samples which have not undergone any testing should be used.</w:t>
      </w:r>
    </w:p>
    <w:p w14:paraId="2E92819F" w14:textId="5BD1D7C9" w:rsidR="00C03D7F" w:rsidRPr="00C64DE4" w:rsidRDefault="00577A26" w:rsidP="00AF381D">
      <w:pPr>
        <w:widowControl w:val="0"/>
        <w:spacing w:after="120"/>
        <w:ind w:left="2268" w:right="1134" w:hanging="1134"/>
        <w:jc w:val="both"/>
      </w:pPr>
      <w:r w:rsidRPr="00C64DE4">
        <w:t>5.8.</w:t>
      </w:r>
      <w:r w:rsidRPr="00C64DE4">
        <w:tab/>
      </w:r>
      <w:r w:rsidR="000728E7" w:rsidRPr="00C64DE4">
        <w:t xml:space="preserve">Technical requirements concerning </w:t>
      </w:r>
      <w:r w:rsidR="000728E7">
        <w:t>retro-reflective</w:t>
      </w:r>
      <w:r w:rsidR="000728E7" w:rsidRPr="00C64DE4">
        <w:t xml:space="preserve"> marking plates for slow moving vehicles of the</w:t>
      </w:r>
      <w:r w:rsidRPr="00C64DE4">
        <w:t xml:space="preserve"> </w:t>
      </w:r>
      <w:r w:rsidR="000728E7" w:rsidRPr="00C64DE4">
        <w:t xml:space="preserve">Class </w:t>
      </w:r>
      <w:r w:rsidRPr="00C64DE4">
        <w:t>SMV</w:t>
      </w:r>
    </w:p>
    <w:p w14:paraId="45838AC0" w14:textId="77777777" w:rsidR="000C7B6E" w:rsidRPr="00C64DE4" w:rsidRDefault="00A1671F" w:rsidP="00AF381D">
      <w:pPr>
        <w:widowControl w:val="0"/>
        <w:spacing w:after="120"/>
        <w:ind w:left="2268" w:right="1134" w:hanging="1134"/>
        <w:jc w:val="both"/>
      </w:pPr>
      <w:r w:rsidRPr="00C64DE4">
        <w:t>5</w:t>
      </w:r>
      <w:r w:rsidR="006513A6" w:rsidRPr="00C64DE4">
        <w:t>.8.1.</w:t>
      </w:r>
      <w:r w:rsidR="006513A6" w:rsidRPr="00C64DE4">
        <w:tab/>
      </w:r>
      <w:r w:rsidR="005A117F" w:rsidRPr="00C64DE4">
        <w:t>Retro-reflective device</w:t>
      </w:r>
      <w:r w:rsidR="000C7B6E" w:rsidRPr="00C64DE4">
        <w:t xml:space="preserve">s of this paragraph must satisfy the conditions as to </w:t>
      </w:r>
    </w:p>
    <w:p w14:paraId="626EC75B" w14:textId="46395A8D" w:rsidR="000C7B6E" w:rsidRPr="00C64DE4" w:rsidRDefault="00A65A39" w:rsidP="00AF381D">
      <w:pPr>
        <w:pStyle w:val="para"/>
        <w:ind w:firstLine="0"/>
        <w:rPr>
          <w:lang w:val="en-GB"/>
        </w:rPr>
      </w:pPr>
      <w:r>
        <w:rPr>
          <w:lang w:val="en-GB"/>
        </w:rPr>
        <w:t>(a)</w:t>
      </w:r>
      <w:r>
        <w:rPr>
          <w:lang w:val="en-GB"/>
        </w:rPr>
        <w:tab/>
      </w:r>
      <w:r w:rsidR="000728E7">
        <w:rPr>
          <w:lang w:val="en-GB"/>
        </w:rPr>
        <w:t>D</w:t>
      </w:r>
      <w:r w:rsidR="000C7B6E" w:rsidRPr="00C64DE4">
        <w:rPr>
          <w:lang w:val="en-GB"/>
        </w:rPr>
        <w:t xml:space="preserve">imensions and </w:t>
      </w:r>
      <w:r w:rsidR="00D51278">
        <w:rPr>
          <w:lang w:val="en-GB"/>
        </w:rPr>
        <w:t xml:space="preserve">shape set forth in Annex </w:t>
      </w:r>
      <w:r w:rsidR="00F531F2">
        <w:rPr>
          <w:lang w:val="en-GB"/>
        </w:rPr>
        <w:t>5</w:t>
      </w:r>
      <w:r w:rsidR="00D51278">
        <w:rPr>
          <w:lang w:val="en-GB"/>
        </w:rPr>
        <w:t>;</w:t>
      </w:r>
      <w:r w:rsidR="000C7B6E" w:rsidRPr="00C64DE4">
        <w:rPr>
          <w:lang w:val="en-GB"/>
        </w:rPr>
        <w:t xml:space="preserve"> and </w:t>
      </w:r>
    </w:p>
    <w:p w14:paraId="4EE2E592" w14:textId="23A15F49" w:rsidR="000C7B6E" w:rsidRPr="00C64DE4" w:rsidRDefault="00A65A39" w:rsidP="00AF381D">
      <w:pPr>
        <w:pStyle w:val="para"/>
        <w:ind w:left="2835" w:hanging="567"/>
        <w:rPr>
          <w:lang w:val="en-GB"/>
        </w:rPr>
      </w:pPr>
      <w:r>
        <w:rPr>
          <w:lang w:val="en-GB"/>
        </w:rPr>
        <w:t>(b)</w:t>
      </w:r>
      <w:r>
        <w:rPr>
          <w:lang w:val="en-GB"/>
        </w:rPr>
        <w:tab/>
      </w:r>
      <w:r w:rsidR="000728E7">
        <w:rPr>
          <w:lang w:val="en-GB"/>
        </w:rPr>
        <w:t>T</w:t>
      </w:r>
      <w:r w:rsidR="000C7B6E" w:rsidRPr="00C64DE4">
        <w:rPr>
          <w:lang w:val="en-GB"/>
        </w:rPr>
        <w:t xml:space="preserve">he </w:t>
      </w:r>
      <w:r w:rsidR="000C7B6E" w:rsidRPr="00055B44">
        <w:rPr>
          <w:lang w:val="en-GB"/>
        </w:rPr>
        <w:t xml:space="preserve">photometric and colorimetric as specified in </w:t>
      </w:r>
      <w:r w:rsidR="000C7B6E" w:rsidRPr="00965033">
        <w:rPr>
          <w:lang w:val="en-GB"/>
        </w:rPr>
        <w:t>paragraph</w:t>
      </w:r>
      <w:r>
        <w:rPr>
          <w:lang w:val="en-GB"/>
        </w:rPr>
        <w:t>s</w:t>
      </w:r>
      <w:r w:rsidR="000C7B6E" w:rsidRPr="00965033">
        <w:rPr>
          <w:lang w:val="en-GB"/>
        </w:rPr>
        <w:t xml:space="preserve"> </w:t>
      </w:r>
      <w:r w:rsidR="00F531F2">
        <w:rPr>
          <w:lang w:val="en-GB"/>
        </w:rPr>
        <w:t>5.8.4.</w:t>
      </w:r>
      <w:r w:rsidR="000C7B6E" w:rsidRPr="00965033">
        <w:rPr>
          <w:lang w:val="en-GB"/>
        </w:rPr>
        <w:t xml:space="preserve"> to </w:t>
      </w:r>
      <w:r w:rsidR="00F531F2">
        <w:rPr>
          <w:lang w:val="en-GB"/>
        </w:rPr>
        <w:t>5.8.5.</w:t>
      </w:r>
      <w:r w:rsidR="00D51278">
        <w:rPr>
          <w:lang w:val="en-GB"/>
        </w:rPr>
        <w:t xml:space="preserve">; </w:t>
      </w:r>
      <w:r w:rsidR="000C7B6E" w:rsidRPr="00C64DE4">
        <w:rPr>
          <w:lang w:val="en-GB"/>
        </w:rPr>
        <w:t>and</w:t>
      </w:r>
    </w:p>
    <w:p w14:paraId="718DE103" w14:textId="76D9C7E1" w:rsidR="007256EA" w:rsidRPr="00C64DE4" w:rsidRDefault="00A65A39" w:rsidP="00AF381D">
      <w:pPr>
        <w:pStyle w:val="para"/>
        <w:ind w:left="2835" w:hanging="567"/>
        <w:rPr>
          <w:lang w:val="en-GB"/>
        </w:rPr>
      </w:pPr>
      <w:r>
        <w:rPr>
          <w:lang w:val="en-GB"/>
        </w:rPr>
        <w:t>(c)</w:t>
      </w:r>
      <w:r>
        <w:rPr>
          <w:lang w:val="en-GB"/>
        </w:rPr>
        <w:tab/>
      </w:r>
      <w:r w:rsidR="000728E7">
        <w:rPr>
          <w:lang w:val="en-GB"/>
        </w:rPr>
        <w:t>T</w:t>
      </w:r>
      <w:r w:rsidR="000C7B6E" w:rsidRPr="00C64DE4">
        <w:rPr>
          <w:lang w:val="en-GB"/>
        </w:rPr>
        <w:t>he physical and mechanical requirements set forth in Annexes 9, 11 to 13.</w:t>
      </w:r>
    </w:p>
    <w:p w14:paraId="6AFE1B29" w14:textId="77777777" w:rsidR="006467D2" w:rsidRPr="00C64DE4" w:rsidRDefault="00A1671F" w:rsidP="00AF381D">
      <w:pPr>
        <w:widowControl w:val="0"/>
        <w:spacing w:after="120"/>
        <w:ind w:left="2268" w:right="1134" w:hanging="1134"/>
        <w:jc w:val="both"/>
      </w:pPr>
      <w:r w:rsidRPr="00C64DE4">
        <w:t>5</w:t>
      </w:r>
      <w:r w:rsidR="000C7B6E" w:rsidRPr="00C64DE4">
        <w:t>.8.2.</w:t>
      </w:r>
      <w:r w:rsidR="000C7B6E" w:rsidRPr="00C64DE4">
        <w:tab/>
        <w:t>The applicant shall submit for approval</w:t>
      </w:r>
      <w:r w:rsidR="006467D2" w:rsidRPr="00C64DE4">
        <w:t>:</w:t>
      </w:r>
    </w:p>
    <w:p w14:paraId="3164E377" w14:textId="77777777" w:rsidR="006467D2" w:rsidRPr="00C64DE4" w:rsidRDefault="00A1671F" w:rsidP="00AF381D">
      <w:pPr>
        <w:widowControl w:val="0"/>
        <w:spacing w:after="120"/>
        <w:ind w:left="2268" w:right="1134" w:hanging="1134"/>
        <w:jc w:val="both"/>
      </w:pPr>
      <w:r w:rsidRPr="00C64DE4">
        <w:t>5</w:t>
      </w:r>
      <w:r w:rsidR="006467D2" w:rsidRPr="00C64DE4">
        <w:t>.8.2.1.</w:t>
      </w:r>
      <w:r w:rsidR="006467D2" w:rsidRPr="00C64DE4">
        <w:tab/>
        <w:t>Five SMV rear marking plates shall be supplied to the testing laboratory for the various tests to be conducted.</w:t>
      </w:r>
    </w:p>
    <w:p w14:paraId="0677118B" w14:textId="77777777" w:rsidR="006467D2" w:rsidRPr="00C64DE4" w:rsidRDefault="00A1671F" w:rsidP="00AF381D">
      <w:pPr>
        <w:widowControl w:val="0"/>
        <w:spacing w:after="120"/>
        <w:ind w:left="2268" w:right="1134" w:hanging="1134"/>
        <w:jc w:val="both"/>
      </w:pPr>
      <w:r w:rsidRPr="00C64DE4">
        <w:t>5</w:t>
      </w:r>
      <w:r w:rsidR="006467D2" w:rsidRPr="00C64DE4">
        <w:t>.8.2.2.</w:t>
      </w:r>
      <w:r w:rsidR="006467D2" w:rsidRPr="00C64DE4">
        <w:tab/>
        <w:t>The test samples shall be representative of current production, fabricated in accordance with the recommendations of the manufacturer(s) of the retro-reflective and fluorescent (class 1) or retro-reflective only (class 2).</w:t>
      </w:r>
    </w:p>
    <w:p w14:paraId="20E8B5A6" w14:textId="4CB4630A" w:rsidR="000C7B6E" w:rsidRPr="00C64DE4" w:rsidRDefault="00C30EF8" w:rsidP="00AF381D">
      <w:pPr>
        <w:widowControl w:val="0"/>
        <w:spacing w:after="120"/>
        <w:ind w:left="2268" w:right="1134"/>
        <w:jc w:val="both"/>
      </w:pPr>
      <w:r w:rsidRPr="00C64DE4">
        <w:tab/>
      </w:r>
      <w:r w:rsidR="006467D2" w:rsidRPr="00C64DE4">
        <w:t>The samples</w:t>
      </w:r>
      <w:r w:rsidR="000C7B6E" w:rsidRPr="00C64DE4">
        <w:t xml:space="preserve"> shall be tested in the chronological order indicated in </w:t>
      </w:r>
      <w:r w:rsidR="00926A6F" w:rsidRPr="00965033">
        <w:t xml:space="preserve">paragraph </w:t>
      </w:r>
      <w:r w:rsidR="00F531F2">
        <w:t>5.8.7.</w:t>
      </w:r>
    </w:p>
    <w:p w14:paraId="1A8D64F8" w14:textId="77777777" w:rsidR="000C7B6E" w:rsidRPr="00C64DE4" w:rsidRDefault="00A1671F" w:rsidP="00AF381D">
      <w:pPr>
        <w:widowControl w:val="0"/>
        <w:spacing w:after="120"/>
        <w:ind w:left="2268" w:right="1134" w:hanging="1134"/>
        <w:jc w:val="both"/>
      </w:pPr>
      <w:r w:rsidRPr="00C64DE4">
        <w:t>5</w:t>
      </w:r>
      <w:r w:rsidR="00C30EF8" w:rsidRPr="00C64DE4">
        <w:t>.8.3.</w:t>
      </w:r>
      <w:r w:rsidR="00C30EF8" w:rsidRPr="00C64DE4">
        <w:tab/>
      </w:r>
      <w:r w:rsidR="000C7B6E" w:rsidRPr="00C64DE4">
        <w:t>Test procedure</w:t>
      </w:r>
    </w:p>
    <w:p w14:paraId="3D673265" w14:textId="74CDDA4C" w:rsidR="000C7B6E" w:rsidRPr="00C64DE4" w:rsidRDefault="00A1671F" w:rsidP="00AF381D">
      <w:pPr>
        <w:widowControl w:val="0"/>
        <w:spacing w:after="120"/>
        <w:ind w:left="2268" w:right="1134" w:hanging="1134"/>
        <w:jc w:val="both"/>
      </w:pPr>
      <w:r w:rsidRPr="00C64DE4">
        <w:t>5</w:t>
      </w:r>
      <w:r w:rsidR="00140FAA" w:rsidRPr="00C64DE4">
        <w:t>.8.3.1.</w:t>
      </w:r>
      <w:r w:rsidR="00140FAA" w:rsidRPr="00C64DE4">
        <w:tab/>
      </w:r>
      <w:r w:rsidR="000C7B6E" w:rsidRPr="00A53A85">
        <w:t>Every Retro</w:t>
      </w:r>
      <w:r w:rsidR="009A2045" w:rsidRPr="00A53A85">
        <w:t>-</w:t>
      </w:r>
      <w:r w:rsidR="000C7B6E" w:rsidRPr="00A53A85">
        <w:t>reflective Marking Plate for slow moving vehicles</w:t>
      </w:r>
      <w:r w:rsidR="000C7B6E" w:rsidRPr="00C64DE4">
        <w:t xml:space="preserve"> of the Class SMV shall meet the requirements of the checks and tests described in Annex</w:t>
      </w:r>
      <w:r w:rsidR="008E4AD6">
        <w:t> </w:t>
      </w:r>
      <w:r w:rsidR="000C7B6E" w:rsidRPr="00C64DE4">
        <w:t>5.</w:t>
      </w:r>
    </w:p>
    <w:p w14:paraId="3B051E4A" w14:textId="42D384C6" w:rsidR="006467D2" w:rsidRPr="00C64DE4" w:rsidRDefault="00A1671F" w:rsidP="00AF381D">
      <w:pPr>
        <w:widowControl w:val="0"/>
        <w:spacing w:after="120"/>
        <w:ind w:left="2268" w:right="1134" w:hanging="1134"/>
        <w:jc w:val="both"/>
      </w:pPr>
      <w:r w:rsidRPr="00C64DE4">
        <w:t>5</w:t>
      </w:r>
      <w:r w:rsidR="006467D2" w:rsidRPr="00C64DE4">
        <w:t>.8.3.</w:t>
      </w:r>
      <w:r w:rsidR="00140FAA" w:rsidRPr="00C64DE4">
        <w:t>2</w:t>
      </w:r>
      <w:r w:rsidR="006467D2" w:rsidRPr="00C64DE4">
        <w:t>.</w:t>
      </w:r>
      <w:r w:rsidR="006467D2" w:rsidRPr="00C64DE4">
        <w:tab/>
        <w:t xml:space="preserve">After verification of the general specifications </w:t>
      </w:r>
      <w:r w:rsidR="006467D2" w:rsidRPr="00055B44">
        <w:t>(</w:t>
      </w:r>
      <w:r w:rsidR="006467D2" w:rsidRPr="00965033">
        <w:t xml:space="preserve">paragraph </w:t>
      </w:r>
      <w:r w:rsidR="00F531F2">
        <w:t>4</w:t>
      </w:r>
      <w:r w:rsidR="00E11165">
        <w:t>.</w:t>
      </w:r>
      <w:r w:rsidR="006467D2" w:rsidRPr="00965033">
        <w:t>)</w:t>
      </w:r>
      <w:r w:rsidR="006467D2" w:rsidRPr="00055B44">
        <w:t xml:space="preserve"> and</w:t>
      </w:r>
      <w:r w:rsidR="006467D2" w:rsidRPr="00C64DE4">
        <w:t xml:space="preserve"> the specifications of shape and dimensions (Annex 5) four samples shall be subjected to the heat resistance test described in Annex </w:t>
      </w:r>
      <w:r w:rsidR="00F531F2">
        <w:t>6</w:t>
      </w:r>
      <w:r w:rsidR="00F531F2" w:rsidRPr="00C64DE4">
        <w:t xml:space="preserve"> </w:t>
      </w:r>
      <w:r w:rsidR="006467D2" w:rsidRPr="00C64DE4">
        <w:t xml:space="preserve">to </w:t>
      </w:r>
      <w:r w:rsidR="006211BB">
        <w:t>this Regulation</w:t>
      </w:r>
      <w:r w:rsidR="006467D2" w:rsidRPr="00C64DE4">
        <w:t>, prior to the tests de</w:t>
      </w:r>
      <w:r w:rsidR="00E11165">
        <w:t xml:space="preserve">scribed in </w:t>
      </w:r>
      <w:r w:rsidR="00F531F2">
        <w:t>paragraphs 4.2. and 5.7.4. and</w:t>
      </w:r>
      <w:r w:rsidR="00AE4CE2">
        <w:t xml:space="preserve"> in</w:t>
      </w:r>
      <w:r w:rsidR="00F531F2">
        <w:t xml:space="preserve"> </w:t>
      </w:r>
      <w:r w:rsidR="00E11165">
        <w:t xml:space="preserve">Annex 8. </w:t>
      </w:r>
      <w:r w:rsidR="006467D2" w:rsidRPr="00C64DE4">
        <w:t>The fifth sample shall be kept for reference purposes during the test procedures.</w:t>
      </w:r>
    </w:p>
    <w:p w14:paraId="4E67CF4E" w14:textId="77777777" w:rsidR="006467D2" w:rsidRPr="00C64DE4" w:rsidRDefault="00A1671F" w:rsidP="00AF381D">
      <w:pPr>
        <w:widowControl w:val="0"/>
        <w:spacing w:after="120"/>
        <w:ind w:left="2268" w:right="1134" w:hanging="1134"/>
        <w:jc w:val="both"/>
      </w:pPr>
      <w:r w:rsidRPr="00C64DE4">
        <w:lastRenderedPageBreak/>
        <w:t>5</w:t>
      </w:r>
      <w:r w:rsidR="006467D2" w:rsidRPr="00C64DE4">
        <w:t>.8.3.</w:t>
      </w:r>
      <w:r w:rsidR="00140FAA" w:rsidRPr="00C64DE4">
        <w:t>3</w:t>
      </w:r>
      <w:r w:rsidR="006467D2" w:rsidRPr="00C64DE4">
        <w:t>.</w:t>
      </w:r>
      <w:r w:rsidR="006467D2" w:rsidRPr="00C64DE4">
        <w:tab/>
        <w:t>The photometric and colorimetric measurements may be made on the same sample.</w:t>
      </w:r>
    </w:p>
    <w:p w14:paraId="7F88B5AE" w14:textId="77777777" w:rsidR="006467D2" w:rsidRPr="00C64DE4" w:rsidRDefault="00A1671F" w:rsidP="00AF381D">
      <w:pPr>
        <w:widowControl w:val="0"/>
        <w:spacing w:after="120"/>
        <w:ind w:left="2268" w:right="1134" w:hanging="1134"/>
        <w:jc w:val="both"/>
      </w:pPr>
      <w:r w:rsidRPr="00C64DE4">
        <w:t>5</w:t>
      </w:r>
      <w:r w:rsidR="006467D2" w:rsidRPr="00C64DE4">
        <w:t>.8.3.</w:t>
      </w:r>
      <w:r w:rsidR="00140FAA" w:rsidRPr="00C64DE4">
        <w:t>4</w:t>
      </w:r>
      <w:r w:rsidR="006467D2" w:rsidRPr="00C64DE4">
        <w:t>.</w:t>
      </w:r>
      <w:r w:rsidR="006467D2" w:rsidRPr="00C64DE4">
        <w:tab/>
        <w:t>For the other tests, samples which have not undergone any testing should be used.</w:t>
      </w:r>
    </w:p>
    <w:p w14:paraId="3AAEC5F4" w14:textId="77777777" w:rsidR="000C7B6E" w:rsidRPr="00C64DE4" w:rsidRDefault="00A1671F" w:rsidP="00AF381D">
      <w:pPr>
        <w:widowControl w:val="0"/>
        <w:spacing w:after="120"/>
        <w:ind w:left="2268" w:right="1134" w:hanging="1134"/>
        <w:jc w:val="both"/>
      </w:pPr>
      <w:r w:rsidRPr="00C64DE4">
        <w:t>5</w:t>
      </w:r>
      <w:r w:rsidR="000C7B6E" w:rsidRPr="00C64DE4">
        <w:t>.8.4.</w:t>
      </w:r>
      <w:r w:rsidR="000C7B6E" w:rsidRPr="00C64DE4">
        <w:tab/>
        <w:t xml:space="preserve">Maximum values for the coefficient of retro-reflection </w:t>
      </w:r>
    </w:p>
    <w:p w14:paraId="5DECF14A" w14:textId="77777777" w:rsidR="000C7B6E" w:rsidRPr="00C64DE4" w:rsidRDefault="000C7B6E" w:rsidP="00AF381D">
      <w:pPr>
        <w:widowControl w:val="0"/>
        <w:spacing w:after="120"/>
        <w:ind w:left="2268" w:right="1134"/>
        <w:jc w:val="both"/>
      </w:pPr>
      <w:r w:rsidRPr="00C64DE4">
        <w:tab/>
        <w:t xml:space="preserve">Photometric specifications for </w:t>
      </w:r>
      <w:r w:rsidR="00D64D77" w:rsidRPr="00C64DE4">
        <w:t>r</w:t>
      </w:r>
      <w:r w:rsidRPr="00C64DE4">
        <w:t>etro</w:t>
      </w:r>
      <w:r w:rsidR="004B6CD7">
        <w:t>-</w:t>
      </w:r>
      <w:r w:rsidRPr="00C64DE4">
        <w:t xml:space="preserve">reflective </w:t>
      </w:r>
      <w:r w:rsidR="00D64D77" w:rsidRPr="00C64DE4">
        <w:t>m</w:t>
      </w:r>
      <w:r w:rsidRPr="00C64DE4">
        <w:t xml:space="preserve">arkings </w:t>
      </w:r>
      <w:r w:rsidR="00D64D77" w:rsidRPr="00C64DE4">
        <w:t>p</w:t>
      </w:r>
      <w:r w:rsidRPr="00C64DE4">
        <w:t>lates for slow moving vehicles of the Class SMV</w:t>
      </w:r>
    </w:p>
    <w:p w14:paraId="65F180F1" w14:textId="396D46C4" w:rsidR="000C7B6E" w:rsidRPr="00C64DE4" w:rsidRDefault="00A1671F" w:rsidP="00AF381D">
      <w:pPr>
        <w:widowControl w:val="0"/>
        <w:spacing w:after="120"/>
        <w:ind w:left="2268" w:right="1134" w:hanging="1134"/>
        <w:jc w:val="both"/>
      </w:pPr>
      <w:r w:rsidRPr="00C64DE4">
        <w:t>5</w:t>
      </w:r>
      <w:r w:rsidR="000C7B6E" w:rsidRPr="00C64DE4">
        <w:t>.8.4.1.</w:t>
      </w:r>
      <w:r w:rsidR="000C7B6E" w:rsidRPr="00C64DE4">
        <w:tab/>
      </w:r>
      <w:r w:rsidR="000C7B6E" w:rsidRPr="00A65A39">
        <w:t>When</w:t>
      </w:r>
      <w:r w:rsidR="000C7B6E" w:rsidRPr="00C64DE4">
        <w:rPr>
          <w:iCs/>
        </w:rPr>
        <w:t xml:space="preserve"> measured as described in </w:t>
      </w:r>
      <w:r w:rsidR="000C7B6E" w:rsidRPr="00965033">
        <w:rPr>
          <w:iCs/>
        </w:rPr>
        <w:t>paragraph 3</w:t>
      </w:r>
      <w:r w:rsidR="00E11165">
        <w:rPr>
          <w:iCs/>
        </w:rPr>
        <w:t>.</w:t>
      </w:r>
      <w:r w:rsidR="000C7B6E" w:rsidRPr="00C64DE4">
        <w:rPr>
          <w:iCs/>
        </w:rPr>
        <w:t>, the coefficient of retro-reflection R' in candelas per m</w:t>
      </w:r>
      <w:r w:rsidR="000C7B6E" w:rsidRPr="00C64DE4">
        <w:rPr>
          <w:iCs/>
          <w:vertAlign w:val="superscript"/>
        </w:rPr>
        <w:t>2</w:t>
      </w:r>
      <w:r w:rsidR="000C7B6E" w:rsidRPr="00C64DE4">
        <w:rPr>
          <w:iCs/>
        </w:rPr>
        <w:t xml:space="preserve"> per lux (cd/m</w:t>
      </w:r>
      <w:r w:rsidR="000C7B6E" w:rsidRPr="00C64DE4">
        <w:rPr>
          <w:iCs/>
          <w:vertAlign w:val="superscript"/>
        </w:rPr>
        <w:t>2</w:t>
      </w:r>
      <w:r w:rsidR="000C7B6E" w:rsidRPr="00C64DE4">
        <w:rPr>
          <w:iCs/>
        </w:rPr>
        <w:t xml:space="preserve">/lux) of the </w:t>
      </w:r>
      <w:r w:rsidR="000C7B6E" w:rsidRPr="00C64DE4">
        <w:t>entire red</w:t>
      </w:r>
      <w:r w:rsidR="000C7B6E" w:rsidRPr="00C64DE4">
        <w:rPr>
          <w:iCs/>
        </w:rPr>
        <w:t xml:space="preserve"> retro-reflective area in new condition shall be at least as </w:t>
      </w:r>
      <w:r w:rsidR="000C7B6E" w:rsidRPr="00055B44">
        <w:rPr>
          <w:iCs/>
        </w:rPr>
        <w:t xml:space="preserve">indicated </w:t>
      </w:r>
      <w:r w:rsidR="000C7B6E" w:rsidRPr="00965033">
        <w:rPr>
          <w:iCs/>
        </w:rPr>
        <w:t xml:space="preserve">in </w:t>
      </w:r>
      <w:r w:rsidR="006508CA">
        <w:rPr>
          <w:iCs/>
        </w:rPr>
        <w:t>T</w:t>
      </w:r>
      <w:r w:rsidR="000C7B6E" w:rsidRPr="00965033">
        <w:rPr>
          <w:iCs/>
        </w:rPr>
        <w:t>able 1</w:t>
      </w:r>
      <w:r w:rsidR="00055B44" w:rsidRPr="00055B44">
        <w:rPr>
          <w:iCs/>
        </w:rPr>
        <w:t>3</w:t>
      </w:r>
      <w:r w:rsidR="000C7B6E" w:rsidRPr="00055B44">
        <w:rPr>
          <w:iCs/>
        </w:rPr>
        <w:t>.</w:t>
      </w:r>
    </w:p>
    <w:p w14:paraId="78EBBAE9" w14:textId="0C5E1F8C" w:rsidR="000728E7" w:rsidRDefault="00F31AD7" w:rsidP="000728E7">
      <w:pPr>
        <w:pStyle w:val="Heading1"/>
      </w:pPr>
      <w:r w:rsidRPr="00C64DE4">
        <w:t>Table 1</w:t>
      </w:r>
      <w:r w:rsidR="00926A6F" w:rsidRPr="00C64DE4">
        <w:t>3</w:t>
      </w:r>
    </w:p>
    <w:p w14:paraId="7CEC8E51" w14:textId="4582F588" w:rsidR="00F31AD7" w:rsidRPr="000728E7" w:rsidRDefault="00F31AD7" w:rsidP="000728E7">
      <w:pPr>
        <w:pStyle w:val="Heading1"/>
        <w:spacing w:after="120"/>
        <w:rPr>
          <w:b/>
          <w:bCs/>
          <w:highlight w:val="yellow"/>
        </w:rPr>
      </w:pPr>
      <w:r w:rsidRPr="000728E7">
        <w:rPr>
          <w:b/>
          <w:bCs/>
        </w:rPr>
        <w:t>Minimum values for the Coefficient of Retro-reflection R'</w:t>
      </w:r>
      <w:r w:rsidR="000728E7">
        <w:rPr>
          <w:b/>
          <w:bCs/>
        </w:rPr>
        <w:br/>
      </w:r>
      <w:r w:rsidRPr="000728E7">
        <w:rPr>
          <w:b/>
          <w:bCs/>
        </w:rPr>
        <w:t>[</w:t>
      </w:r>
      <w:r w:rsidR="001C46DC" w:rsidRPr="000728E7">
        <w:rPr>
          <w:b/>
          <w:bCs/>
        </w:rPr>
        <w:t>cd∙m</w:t>
      </w:r>
      <w:r w:rsidR="001C46DC" w:rsidRPr="000728E7">
        <w:rPr>
          <w:b/>
          <w:bCs/>
          <w:vertAlign w:val="superscript"/>
        </w:rPr>
        <w:t>-</w:t>
      </w:r>
      <w:r w:rsidR="00F011DA">
        <w:rPr>
          <w:b/>
          <w:bCs/>
          <w:vertAlign w:val="superscript"/>
        </w:rPr>
        <w:t>2</w:t>
      </w:r>
      <w:r w:rsidR="001C46DC" w:rsidRPr="000728E7">
        <w:rPr>
          <w:b/>
          <w:bCs/>
        </w:rPr>
        <w:t>∙lx</w:t>
      </w:r>
      <w:r w:rsidR="001C46DC" w:rsidRPr="000728E7">
        <w:rPr>
          <w:b/>
          <w:bCs/>
          <w:vertAlign w:val="superscript"/>
        </w:rPr>
        <w:t>-1</w:t>
      </w:r>
      <w:r w:rsidRPr="000728E7">
        <w:rPr>
          <w:b/>
          <w:bCs/>
        </w:rPr>
        <w:t>]</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01"/>
        <w:gridCol w:w="2977"/>
        <w:gridCol w:w="709"/>
        <w:gridCol w:w="709"/>
        <w:gridCol w:w="708"/>
        <w:gridCol w:w="567"/>
      </w:tblGrid>
      <w:tr w:rsidR="00AF2601" w:rsidRPr="00835B6A" w14:paraId="4027E5F4" w14:textId="77777777" w:rsidTr="000728E7">
        <w:trPr>
          <w:trHeight w:val="244"/>
        </w:trPr>
        <w:tc>
          <w:tcPr>
            <w:tcW w:w="1701" w:type="dxa"/>
            <w:tcBorders>
              <w:top w:val="single" w:sz="4" w:space="0" w:color="auto"/>
              <w:left w:val="single" w:sz="4" w:space="0" w:color="auto"/>
              <w:bottom w:val="single" w:sz="12" w:space="0" w:color="auto"/>
              <w:right w:val="single" w:sz="4" w:space="0" w:color="auto"/>
            </w:tcBorders>
            <w:shd w:val="clear" w:color="auto" w:fill="auto"/>
            <w:hideMark/>
          </w:tcPr>
          <w:p w14:paraId="5769B0EE" w14:textId="1E906A79" w:rsidR="00AF2601" w:rsidRPr="00835B6A" w:rsidRDefault="00AF2601" w:rsidP="000728E7">
            <w:pPr>
              <w:spacing w:before="80" w:after="80" w:line="200" w:lineRule="exact"/>
              <w:jc w:val="center"/>
              <w:rPr>
                <w:i/>
                <w:sz w:val="16"/>
                <w:szCs w:val="16"/>
              </w:rPr>
            </w:pPr>
            <w:r w:rsidRPr="00835B6A">
              <w:rPr>
                <w:i/>
                <w:sz w:val="16"/>
                <w:szCs w:val="16"/>
              </w:rPr>
              <w:t>Observation angle α</w:t>
            </w:r>
          </w:p>
        </w:tc>
        <w:tc>
          <w:tcPr>
            <w:tcW w:w="5670" w:type="dxa"/>
            <w:gridSpan w:val="5"/>
            <w:tcBorders>
              <w:top w:val="single" w:sz="4" w:space="0" w:color="auto"/>
              <w:left w:val="single" w:sz="4" w:space="0" w:color="auto"/>
              <w:bottom w:val="single" w:sz="12" w:space="0" w:color="auto"/>
              <w:right w:val="single" w:sz="4" w:space="0" w:color="auto"/>
            </w:tcBorders>
            <w:shd w:val="clear" w:color="auto" w:fill="auto"/>
            <w:hideMark/>
          </w:tcPr>
          <w:p w14:paraId="2C2C7241" w14:textId="25516E10"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80" w:after="80" w:line="200" w:lineRule="exact"/>
              <w:jc w:val="center"/>
              <w:rPr>
                <w:i/>
                <w:sz w:val="16"/>
                <w:szCs w:val="16"/>
              </w:rPr>
            </w:pPr>
            <w:r w:rsidRPr="00835B6A">
              <w:rPr>
                <w:i/>
                <w:sz w:val="16"/>
                <w:szCs w:val="16"/>
              </w:rPr>
              <w:t>Entrance angle β</w:t>
            </w:r>
          </w:p>
        </w:tc>
      </w:tr>
      <w:tr w:rsidR="00AF2601" w:rsidRPr="00835B6A" w14:paraId="10477A6B" w14:textId="77777777" w:rsidTr="00835B6A">
        <w:tc>
          <w:tcPr>
            <w:tcW w:w="1701"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55ADA046"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20'</w:t>
            </w:r>
          </w:p>
        </w:tc>
        <w:tc>
          <w:tcPr>
            <w:tcW w:w="2977" w:type="dxa"/>
            <w:tcBorders>
              <w:top w:val="single" w:sz="12" w:space="0" w:color="auto"/>
              <w:left w:val="single" w:sz="4" w:space="0" w:color="auto"/>
              <w:bottom w:val="single" w:sz="4" w:space="0" w:color="auto"/>
              <w:right w:val="single" w:sz="4" w:space="0" w:color="auto"/>
            </w:tcBorders>
            <w:shd w:val="clear" w:color="auto" w:fill="auto"/>
            <w:hideMark/>
          </w:tcPr>
          <w:p w14:paraId="00EA8715"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ß</w:t>
            </w:r>
            <w:r w:rsidRPr="00835B6A">
              <w:rPr>
                <w:sz w:val="18"/>
                <w:szCs w:val="18"/>
                <w:vertAlign w:val="subscript"/>
              </w:rPr>
              <w:t>1</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14:paraId="404CE873"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14:paraId="617E69FB"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0°</w:t>
            </w:r>
          </w:p>
        </w:tc>
        <w:tc>
          <w:tcPr>
            <w:tcW w:w="708" w:type="dxa"/>
            <w:tcBorders>
              <w:top w:val="single" w:sz="12" w:space="0" w:color="auto"/>
              <w:left w:val="single" w:sz="4" w:space="0" w:color="auto"/>
              <w:bottom w:val="single" w:sz="4" w:space="0" w:color="auto"/>
              <w:right w:val="single" w:sz="4" w:space="0" w:color="auto"/>
            </w:tcBorders>
            <w:shd w:val="clear" w:color="auto" w:fill="auto"/>
            <w:hideMark/>
          </w:tcPr>
          <w:p w14:paraId="49B49E32"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0°</w:t>
            </w:r>
          </w:p>
        </w:tc>
        <w:tc>
          <w:tcPr>
            <w:tcW w:w="567" w:type="dxa"/>
            <w:tcBorders>
              <w:top w:val="single" w:sz="12" w:space="0" w:color="auto"/>
              <w:left w:val="single" w:sz="4" w:space="0" w:color="auto"/>
              <w:bottom w:val="single" w:sz="4" w:space="0" w:color="auto"/>
              <w:right w:val="single" w:sz="4" w:space="0" w:color="auto"/>
            </w:tcBorders>
            <w:shd w:val="clear" w:color="auto" w:fill="auto"/>
            <w:hideMark/>
          </w:tcPr>
          <w:p w14:paraId="3125C01A"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0°</w:t>
            </w:r>
          </w:p>
        </w:tc>
      </w:tr>
      <w:tr w:rsidR="00AF2601" w:rsidRPr="00835B6A" w14:paraId="0A0CB5B1" w14:textId="77777777" w:rsidTr="00835B6A">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300D9A" w14:textId="77777777" w:rsidR="00AF2601" w:rsidRPr="00835B6A" w:rsidRDefault="00AF2601" w:rsidP="000728E7">
            <w:pPr>
              <w:tabs>
                <w:tab w:val="left" w:pos="1843"/>
              </w:tabs>
              <w:spacing w:before="40" w:after="40" w:line="22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4B867F4C"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ß</w:t>
            </w:r>
            <w:r w:rsidRPr="00835B6A">
              <w:rPr>
                <w:sz w:val="18"/>
                <w:szCs w:val="18"/>
                <w:vertAlign w:val="sub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1CE62DA"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5B2E94F"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BAD6AAC" w14:textId="77777777" w:rsidR="00AF2601" w:rsidRPr="00835B6A" w:rsidRDefault="00BE5944"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3</w:t>
            </w:r>
            <w:r w:rsidR="00AF2601" w:rsidRPr="00835B6A">
              <w:rPr>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6E21356" w14:textId="77777777" w:rsidR="00AF2601" w:rsidRPr="00835B6A" w:rsidRDefault="00BE5944"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4</w:t>
            </w:r>
            <w:r w:rsidR="00AF2601" w:rsidRPr="00835B6A">
              <w:rPr>
                <w:sz w:val="18"/>
                <w:szCs w:val="18"/>
              </w:rPr>
              <w:t>0°</w:t>
            </w:r>
          </w:p>
        </w:tc>
      </w:tr>
      <w:tr w:rsidR="00AF2601" w:rsidRPr="00835B6A" w14:paraId="627FDB0E" w14:textId="77777777" w:rsidTr="00835B6A">
        <w:tc>
          <w:tcPr>
            <w:tcW w:w="1701" w:type="dxa"/>
            <w:vMerge w:val="restart"/>
            <w:tcBorders>
              <w:top w:val="single" w:sz="4" w:space="0" w:color="auto"/>
              <w:left w:val="single" w:sz="4" w:space="0" w:color="auto"/>
              <w:right w:val="single" w:sz="4" w:space="0" w:color="auto"/>
            </w:tcBorders>
            <w:shd w:val="clear" w:color="auto" w:fill="auto"/>
            <w:hideMark/>
          </w:tcPr>
          <w:p w14:paraId="24A30CE9"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lang w:val="fr-FR"/>
              </w:rPr>
            </w:pPr>
            <w:r w:rsidRPr="00835B6A">
              <w:rPr>
                <w:sz w:val="18"/>
                <w:szCs w:val="18"/>
                <w:lang w:val="fr-FR"/>
              </w:rPr>
              <w:t>Coefficient R'</w:t>
            </w:r>
            <w:r w:rsidR="00757564" w:rsidRPr="00835B6A">
              <w:rPr>
                <w:sz w:val="18"/>
                <w:szCs w:val="18"/>
                <w:lang w:val="fr-FR"/>
              </w:rPr>
              <w:br/>
            </w:r>
            <w:r w:rsidRPr="00835B6A">
              <w:rPr>
                <w:sz w:val="18"/>
                <w:szCs w:val="18"/>
                <w:lang w:val="fr-FR"/>
              </w:rPr>
              <w:t>[</w:t>
            </w:r>
            <w:r w:rsidR="001C46DC" w:rsidRPr="00835B6A">
              <w:rPr>
                <w:sz w:val="18"/>
                <w:szCs w:val="18"/>
                <w:lang w:val="fr-FR"/>
              </w:rPr>
              <w:t>cd∙m</w:t>
            </w:r>
            <w:r w:rsidR="001C46DC" w:rsidRPr="00835B6A">
              <w:rPr>
                <w:sz w:val="18"/>
                <w:szCs w:val="18"/>
                <w:vertAlign w:val="superscript"/>
                <w:lang w:val="fr-FR"/>
              </w:rPr>
              <w:t>-</w:t>
            </w:r>
            <w:r w:rsidR="001C46DC" w:rsidRPr="00835B6A">
              <w:rPr>
                <w:sz w:val="18"/>
                <w:szCs w:val="18"/>
                <w:lang w:val="fr-FR"/>
              </w:rPr>
              <w:t>²∙lx</w:t>
            </w:r>
            <w:r w:rsidR="001C46DC" w:rsidRPr="00835B6A">
              <w:rPr>
                <w:sz w:val="18"/>
                <w:szCs w:val="18"/>
                <w:vertAlign w:val="superscript"/>
                <w:lang w:val="fr-FR"/>
              </w:rPr>
              <w:t>-1</w:t>
            </w:r>
            <w:r w:rsidRPr="00835B6A">
              <w:rPr>
                <w:sz w:val="18"/>
                <w:szCs w:val="18"/>
                <w:lang w:val="fr-FR"/>
              </w:rPr>
              <w: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1E3316AC" w14:textId="77777777" w:rsidR="00AF2601" w:rsidRPr="00835B6A" w:rsidRDefault="00AF2601" w:rsidP="000728E7">
            <w:pPr>
              <w:tabs>
                <w:tab w:val="left" w:pos="1332"/>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R' of the outer border (class 1,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8F977AA"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5706A8F"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60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4B4B376"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3558298"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10</w:t>
            </w:r>
          </w:p>
        </w:tc>
      </w:tr>
      <w:tr w:rsidR="00AF2601" w:rsidRPr="00835B6A" w14:paraId="5186C6A3" w14:textId="77777777" w:rsidTr="00835B6A">
        <w:tc>
          <w:tcPr>
            <w:tcW w:w="1701" w:type="dxa"/>
            <w:vMerge/>
            <w:tcBorders>
              <w:left w:val="single" w:sz="4" w:space="0" w:color="auto"/>
              <w:bottom w:val="single" w:sz="12" w:space="0" w:color="auto"/>
              <w:right w:val="single" w:sz="4" w:space="0" w:color="auto"/>
            </w:tcBorders>
            <w:shd w:val="clear" w:color="auto" w:fill="auto"/>
          </w:tcPr>
          <w:p w14:paraId="5E03A01F"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p>
        </w:tc>
        <w:tc>
          <w:tcPr>
            <w:tcW w:w="2977" w:type="dxa"/>
            <w:tcBorders>
              <w:top w:val="single" w:sz="4" w:space="0" w:color="auto"/>
              <w:left w:val="single" w:sz="4" w:space="0" w:color="auto"/>
              <w:bottom w:val="single" w:sz="12" w:space="0" w:color="auto"/>
              <w:right w:val="single" w:sz="4" w:space="0" w:color="auto"/>
            </w:tcBorders>
            <w:shd w:val="clear" w:color="auto" w:fill="auto"/>
          </w:tcPr>
          <w:p w14:paraId="4C229EA7" w14:textId="77777777" w:rsidR="00AF2601" w:rsidRPr="00835B6A" w:rsidRDefault="00AF2601" w:rsidP="000728E7">
            <w:pPr>
              <w:tabs>
                <w:tab w:val="left" w:pos="1332"/>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R' of the enclosed triangle (class 2)</w:t>
            </w:r>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672D3AE4"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10</w:t>
            </w:r>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4D392EF2"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7</w:t>
            </w:r>
          </w:p>
        </w:tc>
        <w:tc>
          <w:tcPr>
            <w:tcW w:w="708" w:type="dxa"/>
            <w:tcBorders>
              <w:top w:val="single" w:sz="4" w:space="0" w:color="auto"/>
              <w:left w:val="single" w:sz="4" w:space="0" w:color="auto"/>
              <w:bottom w:val="single" w:sz="12" w:space="0" w:color="auto"/>
              <w:right w:val="single" w:sz="4" w:space="0" w:color="auto"/>
            </w:tcBorders>
            <w:shd w:val="clear" w:color="auto" w:fill="auto"/>
          </w:tcPr>
          <w:p w14:paraId="25CAC5E5"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auto"/>
          </w:tcPr>
          <w:p w14:paraId="6F169CB5"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w:t>
            </w:r>
          </w:p>
        </w:tc>
      </w:tr>
    </w:tbl>
    <w:p w14:paraId="3C823300" w14:textId="77777777" w:rsidR="00F642DA" w:rsidRPr="00C64DE4" w:rsidRDefault="00A1671F" w:rsidP="00835B6A">
      <w:pPr>
        <w:widowControl w:val="0"/>
        <w:spacing w:before="120" w:after="120"/>
        <w:ind w:left="2268" w:right="1134" w:hanging="1134"/>
        <w:jc w:val="both"/>
      </w:pPr>
      <w:r w:rsidRPr="00C64DE4">
        <w:t>5</w:t>
      </w:r>
      <w:r w:rsidR="00F02C2C" w:rsidRPr="00C64DE4">
        <w:t>.8.</w:t>
      </w:r>
      <w:r w:rsidR="000C7B6E" w:rsidRPr="00C64DE4">
        <w:t>4</w:t>
      </w:r>
      <w:r w:rsidR="00F02C2C" w:rsidRPr="00C64DE4">
        <w:t>.</w:t>
      </w:r>
      <w:r w:rsidR="00F642DA" w:rsidRPr="00C64DE4">
        <w:t>2.</w:t>
      </w:r>
      <w:r w:rsidR="00F642DA" w:rsidRPr="00C64DE4">
        <w:tab/>
        <w:t>The subtended angle at the sample shall not be larger than 80'.</w:t>
      </w:r>
    </w:p>
    <w:p w14:paraId="69EB60FD" w14:textId="77777777" w:rsidR="007F5C69" w:rsidRPr="00C64DE4" w:rsidRDefault="00A1671F" w:rsidP="00835B6A">
      <w:pPr>
        <w:widowControl w:val="0"/>
        <w:spacing w:after="120"/>
        <w:ind w:left="2268" w:right="1134" w:hanging="1134"/>
        <w:jc w:val="both"/>
      </w:pPr>
      <w:r w:rsidRPr="00C64DE4">
        <w:t>5</w:t>
      </w:r>
      <w:r w:rsidR="007F5C69" w:rsidRPr="00C64DE4">
        <w:t>.8.5.</w:t>
      </w:r>
      <w:r w:rsidR="007F5C69" w:rsidRPr="00C64DE4">
        <w:tab/>
      </w:r>
      <w:r w:rsidR="000A3427" w:rsidRPr="00C64DE4">
        <w:t xml:space="preserve">Colour of the reflected light of the device </w:t>
      </w:r>
    </w:p>
    <w:p w14:paraId="05F4A986" w14:textId="37F8A7D4" w:rsidR="003A2E3E" w:rsidRPr="00965033" w:rsidRDefault="00A1671F" w:rsidP="00835B6A">
      <w:pPr>
        <w:widowControl w:val="0"/>
        <w:spacing w:after="120"/>
        <w:ind w:left="2268" w:right="1134" w:hanging="1134"/>
        <w:jc w:val="both"/>
      </w:pPr>
      <w:r w:rsidRPr="00C64DE4">
        <w:t>5</w:t>
      </w:r>
      <w:r w:rsidR="00C30EF8" w:rsidRPr="00C64DE4">
        <w:t>.8.5.1</w:t>
      </w:r>
      <w:r w:rsidR="007F5C69" w:rsidRPr="00C64DE4">
        <w:t>.</w:t>
      </w:r>
      <w:r w:rsidR="007F5C69" w:rsidRPr="00C64DE4">
        <w:tab/>
      </w:r>
      <w:r w:rsidR="003A2E3E" w:rsidRPr="00A65A39">
        <w:t xml:space="preserve">The testing of the colour for </w:t>
      </w:r>
      <w:r w:rsidR="005A117F" w:rsidRPr="00A65A39">
        <w:t>retro-reflective device</w:t>
      </w:r>
      <w:r w:rsidR="003A2E3E" w:rsidRPr="00A65A39">
        <w:t xml:space="preserve"> (night-time colour) shall be carried out according to the method described in paragraph </w:t>
      </w:r>
      <w:r w:rsidR="00055B44" w:rsidRPr="00A65A39">
        <w:t>4</w:t>
      </w:r>
      <w:r w:rsidR="003A2E3E" w:rsidRPr="00A65A39">
        <w:t>.2</w:t>
      </w:r>
      <w:r w:rsidR="00D10274">
        <w:t>.</w:t>
      </w:r>
      <w:r w:rsidR="00F531F2">
        <w:t>1.</w:t>
      </w:r>
    </w:p>
    <w:p w14:paraId="16182477" w14:textId="77777777" w:rsidR="003A2E3E" w:rsidRPr="00934EC2" w:rsidRDefault="00A1671F" w:rsidP="00835B6A">
      <w:pPr>
        <w:widowControl w:val="0"/>
        <w:spacing w:after="120"/>
        <w:ind w:left="2268" w:right="1134" w:hanging="1134"/>
        <w:jc w:val="both"/>
      </w:pPr>
      <w:r w:rsidRPr="00055B44">
        <w:t>5</w:t>
      </w:r>
      <w:r w:rsidR="003A2E3E" w:rsidRPr="00055B44">
        <w:t>.8.5.1.1.</w:t>
      </w:r>
      <w:r w:rsidR="003A2E3E" w:rsidRPr="00055B44">
        <w:tab/>
      </w:r>
      <w:r w:rsidR="003A2E3E" w:rsidRPr="00A65A39">
        <w:t xml:space="preserve">The trichromatic coordinates of the reflected luminous flux must be within the limits for the colour </w:t>
      </w:r>
      <w:r w:rsidR="003A2E3E" w:rsidRPr="00055B44">
        <w:t xml:space="preserve">as specified in </w:t>
      </w:r>
      <w:r w:rsidR="00926A6F" w:rsidRPr="009D524C">
        <w:t xml:space="preserve">UN </w:t>
      </w:r>
      <w:r w:rsidR="003A2E3E" w:rsidRPr="009D524C">
        <w:t xml:space="preserve">Regulation </w:t>
      </w:r>
      <w:r w:rsidR="00926A6F" w:rsidRPr="00934EC2">
        <w:t xml:space="preserve">No. </w:t>
      </w:r>
      <w:r w:rsidR="003A2E3E" w:rsidRPr="00934EC2">
        <w:t>48.</w:t>
      </w:r>
    </w:p>
    <w:p w14:paraId="373BB835" w14:textId="20AB8DDC" w:rsidR="003A2E3E" w:rsidRPr="00A65A39" w:rsidRDefault="00A1671F" w:rsidP="00835B6A">
      <w:pPr>
        <w:widowControl w:val="0"/>
        <w:spacing w:after="120"/>
        <w:ind w:left="2268" w:right="1134" w:hanging="1134"/>
        <w:jc w:val="both"/>
      </w:pPr>
      <w:r w:rsidRPr="00934EC2">
        <w:t>5</w:t>
      </w:r>
      <w:r w:rsidR="00C30EF8" w:rsidRPr="00934EC2">
        <w:t>.8.5.2</w:t>
      </w:r>
      <w:r w:rsidR="003A2E3E" w:rsidRPr="00934EC2">
        <w:t>.</w:t>
      </w:r>
      <w:r w:rsidR="003A2E3E" w:rsidRPr="00934EC2">
        <w:tab/>
      </w:r>
      <w:r w:rsidR="003A2E3E" w:rsidRPr="00A65A39">
        <w:t xml:space="preserve">The testing of the colour for </w:t>
      </w:r>
      <w:r w:rsidR="005A117F" w:rsidRPr="00A65A39">
        <w:t>retro-reflective device</w:t>
      </w:r>
      <w:r w:rsidR="003A2E3E" w:rsidRPr="00A65A39">
        <w:t xml:space="preserve"> (day-time colour) shall be carried out according to the method described in paragraph </w:t>
      </w:r>
      <w:r w:rsidR="00F531F2">
        <w:t>4.2.2</w:t>
      </w:r>
      <w:r w:rsidR="00D10274">
        <w:t>.</w:t>
      </w:r>
    </w:p>
    <w:p w14:paraId="09168DF8" w14:textId="441660C2" w:rsidR="003A2E3E" w:rsidRPr="00934EC2" w:rsidRDefault="00A1671F" w:rsidP="00835B6A">
      <w:pPr>
        <w:widowControl w:val="0"/>
        <w:spacing w:after="120"/>
        <w:ind w:left="2268" w:right="1134" w:hanging="1134"/>
        <w:jc w:val="both"/>
      </w:pPr>
      <w:r w:rsidRPr="00055B44">
        <w:t>5</w:t>
      </w:r>
      <w:r w:rsidR="003A2E3E" w:rsidRPr="00055B44">
        <w:t>.8.5.</w:t>
      </w:r>
      <w:r w:rsidR="00F531F2">
        <w:t>2.1.</w:t>
      </w:r>
      <w:r w:rsidR="003A2E3E" w:rsidRPr="00055B44">
        <w:tab/>
      </w:r>
      <w:r w:rsidR="003A2E3E" w:rsidRPr="00A65A39">
        <w:t xml:space="preserve">The trichromatic coordinates of the reflected luminous flux must be within the limits for the colour </w:t>
      </w:r>
      <w:r w:rsidR="003A2E3E" w:rsidRPr="00055B44">
        <w:t xml:space="preserve">red as specified in </w:t>
      </w:r>
      <w:r w:rsidR="00926A6F" w:rsidRPr="009D524C">
        <w:t xml:space="preserve">UN </w:t>
      </w:r>
      <w:r w:rsidR="003A2E3E" w:rsidRPr="009D524C">
        <w:t xml:space="preserve">Regulation </w:t>
      </w:r>
      <w:r w:rsidR="00926A6F" w:rsidRPr="00934EC2">
        <w:t xml:space="preserve">No. </w:t>
      </w:r>
      <w:r w:rsidR="003A2E3E" w:rsidRPr="00934EC2">
        <w:t>48.</w:t>
      </w:r>
    </w:p>
    <w:p w14:paraId="415105DC" w14:textId="5BE429BC" w:rsidR="003A2E3E" w:rsidRPr="00A65A39" w:rsidRDefault="00A1671F" w:rsidP="00835B6A">
      <w:pPr>
        <w:widowControl w:val="0"/>
        <w:spacing w:after="120"/>
        <w:ind w:left="2268" w:right="1134" w:hanging="1134"/>
        <w:jc w:val="both"/>
      </w:pPr>
      <w:r w:rsidRPr="00A65A39">
        <w:t>5</w:t>
      </w:r>
      <w:r w:rsidR="003A2E3E" w:rsidRPr="00A65A39">
        <w:t>.8.5.</w:t>
      </w:r>
      <w:r w:rsidR="00F531F2">
        <w:t>2.2.</w:t>
      </w:r>
      <w:r w:rsidR="003A2E3E" w:rsidRPr="00A65A39">
        <w:tab/>
        <w:t xml:space="preserve">Luminance factor </w:t>
      </w:r>
      <w:r w:rsidR="003A2E3E" w:rsidRPr="00934EC2">
        <w:t>β</w:t>
      </w:r>
      <w:r w:rsidR="003A2E3E" w:rsidRPr="00A65A39">
        <w:t xml:space="preserve"> determined in accordance to p</w:t>
      </w:r>
      <w:r w:rsidR="007256EA" w:rsidRPr="00A65A39">
        <w:t>a</w:t>
      </w:r>
      <w:r w:rsidR="003A2E3E" w:rsidRPr="00A65A39">
        <w:t xml:space="preserve">ragraph </w:t>
      </w:r>
      <w:r w:rsidR="00F531F2">
        <w:t>4.2.2.</w:t>
      </w:r>
      <w:r w:rsidR="003A2E3E" w:rsidRPr="00A65A39">
        <w:t xml:space="preserve"> shall be ≥ 0.03. </w:t>
      </w:r>
    </w:p>
    <w:p w14:paraId="5C5AAD8D" w14:textId="77777777" w:rsidR="000C7B6E" w:rsidRPr="00C64DE4" w:rsidRDefault="00A1671F" w:rsidP="00835B6A">
      <w:pPr>
        <w:widowControl w:val="0"/>
        <w:spacing w:after="120"/>
        <w:ind w:left="2268" w:right="1134" w:hanging="1134"/>
        <w:jc w:val="both"/>
      </w:pPr>
      <w:r w:rsidRPr="00C64DE4">
        <w:t>5</w:t>
      </w:r>
      <w:r w:rsidR="00C30EF8" w:rsidRPr="00C64DE4">
        <w:t>.8.6</w:t>
      </w:r>
      <w:r w:rsidR="000C7B6E" w:rsidRPr="00C64DE4">
        <w:t>.</w:t>
      </w:r>
      <w:r w:rsidR="000C7B6E" w:rsidRPr="00C64DE4">
        <w:tab/>
      </w:r>
      <w:r w:rsidR="00E74356" w:rsidRPr="00C64DE4">
        <w:t>Colo</w:t>
      </w:r>
      <w:r w:rsidR="00C30EF8" w:rsidRPr="00C64DE4">
        <w:t>rimetric Specifications</w:t>
      </w:r>
    </w:p>
    <w:p w14:paraId="1DC0D1E4" w14:textId="77777777" w:rsidR="000C7B6E" w:rsidRPr="00C64DE4" w:rsidRDefault="00A1671F" w:rsidP="00835B6A">
      <w:pPr>
        <w:widowControl w:val="0"/>
        <w:spacing w:after="120"/>
        <w:ind w:left="2268" w:right="1134" w:hanging="1134"/>
        <w:jc w:val="both"/>
      </w:pPr>
      <w:r w:rsidRPr="00C64DE4">
        <w:t>5</w:t>
      </w:r>
      <w:r w:rsidR="00C30EF8" w:rsidRPr="00C64DE4">
        <w:t>.8.6.1.</w:t>
      </w:r>
      <w:r w:rsidR="00C30EF8" w:rsidRPr="00C64DE4">
        <w:tab/>
      </w:r>
      <w:r w:rsidR="000C7B6E" w:rsidRPr="00C64DE4">
        <w:t>SMV rear marking plates for slow-moving vehicles and their trailers shall be composed either of red retro-reflective and red fluorescent materials or devices (class 1) or red retro-reflective only materials or devices (class 2).</w:t>
      </w:r>
    </w:p>
    <w:p w14:paraId="0940DF3D" w14:textId="77777777" w:rsidR="00723B34" w:rsidRPr="00C64DE4" w:rsidRDefault="00A1671F" w:rsidP="00835B6A">
      <w:pPr>
        <w:widowControl w:val="0"/>
        <w:spacing w:after="120"/>
        <w:ind w:left="2268" w:right="1134" w:hanging="1134"/>
        <w:jc w:val="both"/>
      </w:pPr>
      <w:r w:rsidRPr="00C64DE4">
        <w:t>5</w:t>
      </w:r>
      <w:r w:rsidR="00B4429B" w:rsidRPr="00C64DE4">
        <w:t>.8.7</w:t>
      </w:r>
      <w:r w:rsidR="007F5C69" w:rsidRPr="00C64DE4">
        <w:t>.</w:t>
      </w:r>
      <w:r w:rsidR="007F5C69" w:rsidRPr="00C64DE4">
        <w:tab/>
        <w:t>Special specification</w:t>
      </w:r>
      <w:r w:rsidR="00047C52" w:rsidRPr="00C64DE4">
        <w:t>s</w:t>
      </w:r>
      <w:r w:rsidR="007F5C69" w:rsidRPr="00C64DE4">
        <w:t xml:space="preserve"> (tests)</w:t>
      </w:r>
      <w:r w:rsidR="009439B0" w:rsidRPr="00C64DE4">
        <w:t xml:space="preserve"> / resistance to external agents</w:t>
      </w:r>
    </w:p>
    <w:p w14:paraId="18C0DE9C" w14:textId="77777777" w:rsidR="00723B34" w:rsidRPr="00A65A39" w:rsidRDefault="00A1671F" w:rsidP="00835B6A">
      <w:pPr>
        <w:widowControl w:val="0"/>
        <w:spacing w:after="120"/>
        <w:ind w:left="2268" w:right="1134" w:hanging="1134"/>
        <w:jc w:val="both"/>
      </w:pPr>
      <w:r w:rsidRPr="00C64DE4">
        <w:t>5</w:t>
      </w:r>
      <w:r w:rsidR="00723B34" w:rsidRPr="00C64DE4">
        <w:t>.</w:t>
      </w:r>
      <w:r w:rsidR="00B00CBD" w:rsidRPr="00C64DE4">
        <w:t>8</w:t>
      </w:r>
      <w:r w:rsidR="00B4429B" w:rsidRPr="00C64DE4">
        <w:t>.7</w:t>
      </w:r>
      <w:r w:rsidR="00723B34" w:rsidRPr="00C64DE4">
        <w:t>.1.</w:t>
      </w:r>
      <w:r w:rsidR="00723B34" w:rsidRPr="00C64DE4">
        <w:tab/>
        <w:t>Resistance to weathering</w:t>
      </w:r>
    </w:p>
    <w:p w14:paraId="49DB7A0F" w14:textId="77D8AD04" w:rsidR="00723B34" w:rsidRPr="00A65A39" w:rsidRDefault="00723B34" w:rsidP="00835B6A">
      <w:pPr>
        <w:widowControl w:val="0"/>
        <w:spacing w:after="120"/>
        <w:ind w:left="2268" w:right="1134"/>
        <w:jc w:val="both"/>
      </w:pPr>
      <w:r w:rsidRPr="00C64DE4">
        <w:tab/>
      </w:r>
      <w:r w:rsidR="0040541C">
        <w:t>A</w:t>
      </w:r>
      <w:r w:rsidRPr="00C64DE4">
        <w:t xml:space="preserve"> specimen shall be subjected to a test as specified in Annex 13</w:t>
      </w:r>
      <w:r w:rsidR="0040541C">
        <w:t>.</w:t>
      </w:r>
    </w:p>
    <w:p w14:paraId="03E67389" w14:textId="05EBA4F8"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A65A39">
        <w:t>2.</w:t>
      </w:r>
      <w:r w:rsidR="00723B34" w:rsidRPr="00C64DE4">
        <w:tab/>
        <w:t>Resistance to corrosion</w:t>
      </w:r>
    </w:p>
    <w:p w14:paraId="3AEAF954"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11.</w:t>
      </w:r>
    </w:p>
    <w:p w14:paraId="636BEBF2" w14:textId="3A2E676B"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A65A39">
        <w:t>3.</w:t>
      </w:r>
      <w:r w:rsidR="00723B34" w:rsidRPr="00C64DE4">
        <w:tab/>
        <w:t>Resistance to fuels</w:t>
      </w:r>
    </w:p>
    <w:p w14:paraId="3E479A5A" w14:textId="08BF970F" w:rsidR="00723B34" w:rsidRPr="00C64DE4" w:rsidRDefault="00723B34" w:rsidP="00835B6A">
      <w:pPr>
        <w:widowControl w:val="0"/>
        <w:spacing w:after="120"/>
        <w:ind w:left="2268" w:right="1134"/>
        <w:jc w:val="both"/>
      </w:pPr>
      <w:r w:rsidRPr="00C64DE4">
        <w:lastRenderedPageBreak/>
        <w:tab/>
        <w:t>A specimen of the sample unit shall be subjected to a test as specified in Annex 9.</w:t>
      </w:r>
    </w:p>
    <w:p w14:paraId="5BF936B3" w14:textId="77777777" w:rsidR="00723B34" w:rsidRPr="00C64DE4" w:rsidRDefault="00A1671F" w:rsidP="00835B6A">
      <w:pPr>
        <w:widowControl w:val="0"/>
        <w:spacing w:after="120"/>
        <w:ind w:left="2268" w:right="1134" w:hanging="1134"/>
        <w:jc w:val="both"/>
      </w:pPr>
      <w:r w:rsidRPr="00C64DE4">
        <w:t>5</w:t>
      </w:r>
      <w:r w:rsidR="00B00CBD" w:rsidRPr="00C64DE4">
        <w:t>.8.</w:t>
      </w:r>
      <w:r w:rsidR="00B4429B" w:rsidRPr="00C64DE4">
        <w:t>7</w:t>
      </w:r>
      <w:r w:rsidR="00B00CBD" w:rsidRPr="00C64DE4">
        <w:t>.</w:t>
      </w:r>
      <w:r w:rsidR="00723B34" w:rsidRPr="00C64DE4">
        <w:t xml:space="preserve">4. </w:t>
      </w:r>
      <w:r w:rsidR="00723B34" w:rsidRPr="00C64DE4">
        <w:tab/>
      </w:r>
      <w:r w:rsidR="00E74356" w:rsidRPr="00C64DE4">
        <w:tab/>
      </w:r>
      <w:r w:rsidR="00723B34" w:rsidRPr="00C64DE4">
        <w:t>Resistance to heat</w:t>
      </w:r>
    </w:p>
    <w:p w14:paraId="02B4603A" w14:textId="39E3C750" w:rsidR="00723B34" w:rsidRPr="00C64DE4" w:rsidRDefault="00723B34" w:rsidP="00835B6A">
      <w:pPr>
        <w:widowControl w:val="0"/>
        <w:spacing w:after="120"/>
        <w:ind w:left="2268" w:right="1134"/>
        <w:jc w:val="both"/>
      </w:pPr>
      <w:r w:rsidRPr="00C64DE4">
        <w:tab/>
        <w:t>A specimen of the sample unit shall be subjected to a test as specified in Annex 6.</w:t>
      </w:r>
    </w:p>
    <w:p w14:paraId="5CDC3376"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5.</w:t>
      </w:r>
      <w:r w:rsidR="00723B34" w:rsidRPr="00C64DE4">
        <w:tab/>
      </w:r>
      <w:r w:rsidR="00E74356" w:rsidRPr="00C64DE4">
        <w:tab/>
      </w:r>
      <w:r w:rsidR="00723B34" w:rsidRPr="00C64DE4">
        <w:t>Resistance to cleaning</w:t>
      </w:r>
    </w:p>
    <w:p w14:paraId="06AF1E06" w14:textId="756B38A3" w:rsidR="00723B34" w:rsidRPr="00C64DE4" w:rsidRDefault="00723B34" w:rsidP="00835B6A">
      <w:pPr>
        <w:widowControl w:val="0"/>
        <w:spacing w:after="120"/>
        <w:ind w:left="2268" w:right="1134"/>
        <w:jc w:val="both"/>
      </w:pPr>
      <w:r w:rsidRPr="00C64DE4">
        <w:tab/>
        <w:t>A specimen of the sample unit shall be subjected to a test as specified in Annex 15.</w:t>
      </w:r>
    </w:p>
    <w:p w14:paraId="071F82BB"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 xml:space="preserve">6. </w:t>
      </w:r>
      <w:r w:rsidR="00723B34" w:rsidRPr="00C64DE4">
        <w:tab/>
        <w:t>Stability of photometric properties</w:t>
      </w:r>
    </w:p>
    <w:p w14:paraId="5EE6FC66"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14.</w:t>
      </w:r>
    </w:p>
    <w:p w14:paraId="5E6DC54C"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7.</w:t>
      </w:r>
      <w:r w:rsidR="00723B34" w:rsidRPr="00C64DE4">
        <w:tab/>
        <w:t>Resistance to penetration of water</w:t>
      </w:r>
    </w:p>
    <w:p w14:paraId="3436D232"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7.</w:t>
      </w:r>
    </w:p>
    <w:p w14:paraId="362A9CFC"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8.</w:t>
      </w:r>
      <w:r w:rsidR="00723B34" w:rsidRPr="00C64DE4">
        <w:tab/>
        <w:t>Bonding strength (in the case of adhesive materials)</w:t>
      </w:r>
    </w:p>
    <w:p w14:paraId="1BD53AB4"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16.</w:t>
      </w:r>
    </w:p>
    <w:p w14:paraId="5E39C5FC"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9.</w:t>
      </w:r>
      <w:r w:rsidR="00723B34" w:rsidRPr="00C64DE4">
        <w:tab/>
        <w:t>Flexing</w:t>
      </w:r>
    </w:p>
    <w:p w14:paraId="696D3008"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9.1.</w:t>
      </w:r>
      <w:r w:rsidR="00723B34" w:rsidRPr="00C64DE4">
        <w:tab/>
        <w:t>For samples that are to be adhered to a flexible substrate, i.e. tarpaulin, the following shall apply:</w:t>
      </w:r>
    </w:p>
    <w:p w14:paraId="1CD89ACB" w14:textId="77777777" w:rsidR="00723B34" w:rsidRPr="00C64DE4" w:rsidRDefault="00723B34" w:rsidP="00835B6A">
      <w:pPr>
        <w:widowControl w:val="0"/>
        <w:spacing w:after="120"/>
        <w:ind w:left="2268" w:right="1134"/>
        <w:jc w:val="both"/>
      </w:pPr>
      <w:r w:rsidRPr="00C64DE4">
        <w:tab/>
        <w:t>A specimen of the sample unit shall be subjected to a test as specified in Annex 17.</w:t>
      </w:r>
    </w:p>
    <w:p w14:paraId="3CB72933" w14:textId="77777777" w:rsidR="00B00CBD" w:rsidRPr="00C64DE4" w:rsidRDefault="00A1671F" w:rsidP="00835B6A">
      <w:pPr>
        <w:widowControl w:val="0"/>
        <w:spacing w:after="120"/>
        <w:ind w:left="2268" w:right="1134" w:hanging="1134"/>
        <w:jc w:val="both"/>
      </w:pPr>
      <w:r w:rsidRPr="00C64DE4">
        <w:t>5</w:t>
      </w:r>
      <w:r w:rsidR="00B4429B" w:rsidRPr="00C64DE4">
        <w:t>.8.7</w:t>
      </w:r>
      <w:r w:rsidR="00B00CBD" w:rsidRPr="00C64DE4">
        <w:t>.9.2.</w:t>
      </w:r>
      <w:r w:rsidR="00B00CBD" w:rsidRPr="00C64DE4">
        <w:tab/>
      </w:r>
      <w:r w:rsidR="00B00CBD" w:rsidRPr="00C64DE4">
        <w:tab/>
        <w:t>In the case of Plates:</w:t>
      </w:r>
    </w:p>
    <w:p w14:paraId="59B45FFE" w14:textId="16CAF5CC" w:rsidR="00B00CBD" w:rsidRPr="00C64DE4" w:rsidRDefault="00B00CBD" w:rsidP="00835B6A">
      <w:pPr>
        <w:widowControl w:val="0"/>
        <w:spacing w:after="120"/>
        <w:ind w:left="2268" w:right="1134"/>
        <w:jc w:val="both"/>
      </w:pPr>
      <w:r w:rsidRPr="00C64DE4">
        <w:tab/>
        <w:t xml:space="preserve">A specimen of a complete plate shall be subjected to a test of </w:t>
      </w:r>
      <w:hyperlink r:id="rId26" w:anchor="_Toc369177402" w:history="1">
        <w:r w:rsidR="00FD0823" w:rsidRPr="00A65A39">
          <w:t>rigidity</w:t>
        </w:r>
      </w:hyperlink>
      <w:r w:rsidRPr="00C64DE4">
        <w:t xml:space="preserve"> of plates as specified in Annex 19</w:t>
      </w:r>
      <w:r w:rsidR="009F6B36">
        <w:t>.</w:t>
      </w:r>
    </w:p>
    <w:p w14:paraId="77D384A3" w14:textId="77777777" w:rsidR="00E6280A" w:rsidRPr="00C64DE4" w:rsidRDefault="00A1671F" w:rsidP="00835B6A">
      <w:pPr>
        <w:widowControl w:val="0"/>
        <w:spacing w:after="120"/>
        <w:ind w:left="2268" w:right="1134" w:hanging="1134"/>
        <w:jc w:val="both"/>
      </w:pPr>
      <w:r w:rsidRPr="00C64DE4">
        <w:t>5</w:t>
      </w:r>
      <w:r w:rsidR="00F02C2C" w:rsidRPr="00C64DE4">
        <w:t>.8.</w:t>
      </w:r>
      <w:r w:rsidR="00B4429B" w:rsidRPr="00C64DE4">
        <w:t>8</w:t>
      </w:r>
      <w:r w:rsidR="00F02C2C" w:rsidRPr="00C64DE4">
        <w:t>.</w:t>
      </w:r>
      <w:r w:rsidR="00F02C2C" w:rsidRPr="00C64DE4">
        <w:tab/>
      </w:r>
      <w:r w:rsidR="00B0027D" w:rsidRPr="00C64DE4">
        <w:tab/>
      </w:r>
      <w:r w:rsidR="00E6280A" w:rsidRPr="00C64DE4">
        <w:t xml:space="preserve">Chronological order </w:t>
      </w:r>
    </w:p>
    <w:p w14:paraId="08945A9A" w14:textId="77777777"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.1.</w:t>
      </w:r>
      <w:r w:rsidR="006055F5" w:rsidRPr="00C64DE4">
        <w:tab/>
        <w:t>Five SMV rear marking plates shall be supplied to the testing laboratory for the various tests to be conducted.</w:t>
      </w:r>
    </w:p>
    <w:p w14:paraId="3E648350" w14:textId="77777777"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.2.</w:t>
      </w:r>
      <w:r w:rsidR="006055F5" w:rsidRPr="00C64DE4">
        <w:tab/>
        <w:t>The test samples shall be representative of current production, fabricated in accordance with the recommendations of the manufacturer(s) of the retro-reflective and fluorescent (class 1) or retro-reflective only (class 2).</w:t>
      </w:r>
    </w:p>
    <w:p w14:paraId="310E64D6" w14:textId="5AADEB0C"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.3.</w:t>
      </w:r>
      <w:r w:rsidR="006055F5" w:rsidRPr="00C64DE4">
        <w:tab/>
        <w:t xml:space="preserve">After verification of the general specifications (paragraph </w:t>
      </w:r>
      <w:r w:rsidR="00F531F2">
        <w:t>4</w:t>
      </w:r>
      <w:r w:rsidR="00E11165">
        <w:t>.</w:t>
      </w:r>
      <w:r w:rsidR="006055F5" w:rsidRPr="00C64DE4">
        <w:t xml:space="preserve">) and the specifications of shape and dimensions (Annex 5) four samples shall be subjected to the heat resistance test described in Annex </w:t>
      </w:r>
      <w:r w:rsidR="00F531F2">
        <w:t>6</w:t>
      </w:r>
      <w:r w:rsidR="006055F5" w:rsidRPr="00C64DE4">
        <w:t>, prior to the tests de</w:t>
      </w:r>
      <w:r w:rsidR="00E11165">
        <w:t xml:space="preserve">scribed in </w:t>
      </w:r>
      <w:r w:rsidR="00016C3C">
        <w:t xml:space="preserve">paragraphs 4.2. and 5.7.4. and </w:t>
      </w:r>
      <w:r w:rsidR="00AE4CE2">
        <w:t xml:space="preserve">in </w:t>
      </w:r>
      <w:r w:rsidR="00016C3C">
        <w:t>Annex 8.</w:t>
      </w:r>
      <w:r w:rsidR="00E11165">
        <w:t xml:space="preserve"> </w:t>
      </w:r>
      <w:r w:rsidR="006055F5" w:rsidRPr="00C64DE4">
        <w:t>The fifth sample shall be kept for reference purposes during the test procedures.</w:t>
      </w:r>
    </w:p>
    <w:p w14:paraId="103F383E" w14:textId="77777777"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.4.</w:t>
      </w:r>
      <w:r w:rsidR="006055F5" w:rsidRPr="00C64DE4">
        <w:tab/>
        <w:t>The photometric and colorimetric measurements may be made on the same sample.</w:t>
      </w:r>
    </w:p>
    <w:p w14:paraId="645D5579" w14:textId="77777777" w:rsidR="00CC3AF1"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.5.</w:t>
      </w:r>
      <w:r w:rsidR="006055F5" w:rsidRPr="00C64DE4">
        <w:tab/>
        <w:t>For the other tests, samples which have not undergone any testing should be used.</w:t>
      </w:r>
    </w:p>
    <w:p w14:paraId="6BA4F093" w14:textId="62A860AE" w:rsidR="00027E4B" w:rsidRPr="00C64DE4" w:rsidRDefault="00577A26" w:rsidP="00835B6A">
      <w:pPr>
        <w:widowControl w:val="0"/>
        <w:spacing w:after="120"/>
        <w:ind w:left="2268" w:right="1134" w:hanging="1134"/>
        <w:jc w:val="both"/>
      </w:pPr>
      <w:r w:rsidRPr="00C64DE4">
        <w:t>5.9</w:t>
      </w:r>
      <w:r w:rsidR="00A65A39">
        <w:t>.</w:t>
      </w:r>
      <w:r w:rsidRPr="00C64DE4">
        <w:tab/>
      </w:r>
      <w:r w:rsidR="002066B2" w:rsidRPr="00C64DE4">
        <w:tab/>
      </w:r>
      <w:r w:rsidR="002066B2">
        <w:t>T</w:t>
      </w:r>
      <w:r w:rsidR="002066B2" w:rsidRPr="00C64DE4">
        <w:t>echnical requirements concerning advance wa</w:t>
      </w:r>
      <w:r w:rsidR="002066B2">
        <w:t>rning triangles of type 1 and 2</w:t>
      </w:r>
    </w:p>
    <w:p w14:paraId="31AE2DA4" w14:textId="77777777" w:rsidR="007F5C69" w:rsidRPr="00055B44" w:rsidRDefault="00A1671F" w:rsidP="00835B6A">
      <w:pPr>
        <w:widowControl w:val="0"/>
        <w:spacing w:after="120"/>
        <w:ind w:left="2268" w:right="1134" w:hanging="1134"/>
        <w:jc w:val="both"/>
      </w:pPr>
      <w:r w:rsidRPr="00C64DE4">
        <w:t>5</w:t>
      </w:r>
      <w:r w:rsidR="006513A6" w:rsidRPr="00C64DE4">
        <w:t>.9.1.</w:t>
      </w:r>
      <w:r w:rsidR="006513A6" w:rsidRPr="00C64DE4">
        <w:tab/>
      </w:r>
      <w:r w:rsidR="005A117F" w:rsidRPr="00C64DE4">
        <w:t>Retro-</w:t>
      </w:r>
      <w:r w:rsidR="005A117F" w:rsidRPr="00055B44">
        <w:t>reflective device</w:t>
      </w:r>
      <w:r w:rsidR="007F5C69" w:rsidRPr="00055B44">
        <w:t xml:space="preserve">s of this paragraph must satisfy the conditions as to </w:t>
      </w:r>
    </w:p>
    <w:p w14:paraId="0219B856" w14:textId="257411E3" w:rsidR="007F5C69" w:rsidRPr="00055B44" w:rsidRDefault="00F84825" w:rsidP="00835B6A">
      <w:pPr>
        <w:pStyle w:val="para"/>
        <w:ind w:firstLine="0"/>
        <w:rPr>
          <w:lang w:val="en-GB"/>
        </w:rPr>
      </w:pPr>
      <w:r>
        <w:rPr>
          <w:lang w:val="en-GB"/>
        </w:rPr>
        <w:lastRenderedPageBreak/>
        <w:t>(a)</w:t>
      </w:r>
      <w:r>
        <w:rPr>
          <w:lang w:val="en-GB"/>
        </w:rPr>
        <w:tab/>
      </w:r>
      <w:r w:rsidR="002066B2">
        <w:rPr>
          <w:lang w:val="en-GB"/>
        </w:rPr>
        <w:t>D</w:t>
      </w:r>
      <w:r w:rsidR="007F5C69" w:rsidRPr="00055B44">
        <w:rPr>
          <w:lang w:val="en-GB"/>
        </w:rPr>
        <w:t>imensions and shape set forth in Annex</w:t>
      </w:r>
      <w:r w:rsidR="00AE4CE2">
        <w:rPr>
          <w:lang w:val="en-GB"/>
        </w:rPr>
        <w:t xml:space="preserve"> 5</w:t>
      </w:r>
      <w:r w:rsidR="00D51278">
        <w:rPr>
          <w:lang w:val="en-GB"/>
        </w:rPr>
        <w:t>;</w:t>
      </w:r>
      <w:r w:rsidR="007F5C69" w:rsidRPr="00055B44">
        <w:rPr>
          <w:lang w:val="en-GB"/>
        </w:rPr>
        <w:t xml:space="preserve"> and </w:t>
      </w:r>
    </w:p>
    <w:p w14:paraId="2FC160DC" w14:textId="347A26C6" w:rsidR="007F5C69" w:rsidRPr="00055B44" w:rsidRDefault="00F84825" w:rsidP="00835B6A">
      <w:pPr>
        <w:pStyle w:val="para"/>
        <w:ind w:left="2835" w:hanging="567"/>
        <w:rPr>
          <w:lang w:val="en-GB"/>
        </w:rPr>
      </w:pPr>
      <w:r>
        <w:rPr>
          <w:lang w:val="en-GB"/>
        </w:rPr>
        <w:t>(b)</w:t>
      </w:r>
      <w:r>
        <w:rPr>
          <w:lang w:val="en-GB"/>
        </w:rPr>
        <w:tab/>
      </w:r>
      <w:r w:rsidR="002066B2">
        <w:rPr>
          <w:lang w:val="en-GB"/>
        </w:rPr>
        <w:t>T</w:t>
      </w:r>
      <w:r w:rsidR="007F5C69" w:rsidRPr="00055B44">
        <w:rPr>
          <w:lang w:val="en-GB"/>
        </w:rPr>
        <w:t xml:space="preserve">he photometric and colorimetric as specified in </w:t>
      </w:r>
      <w:r w:rsidR="007F5C69" w:rsidRPr="00965033">
        <w:rPr>
          <w:lang w:val="en-GB"/>
        </w:rPr>
        <w:t>paragraph</w:t>
      </w:r>
      <w:r>
        <w:rPr>
          <w:lang w:val="en-GB"/>
        </w:rPr>
        <w:t>s</w:t>
      </w:r>
      <w:r w:rsidR="007F5C69" w:rsidRPr="00965033">
        <w:rPr>
          <w:lang w:val="en-GB"/>
        </w:rPr>
        <w:t xml:space="preserve"> </w:t>
      </w:r>
      <w:r w:rsidR="00055B44" w:rsidRPr="00965033">
        <w:rPr>
          <w:lang w:val="en-GB"/>
        </w:rPr>
        <w:t>5.9.4</w:t>
      </w:r>
      <w:r>
        <w:rPr>
          <w:lang w:val="en-GB"/>
        </w:rPr>
        <w:t>.</w:t>
      </w:r>
      <w:r w:rsidR="007F5C69" w:rsidRPr="00965033">
        <w:rPr>
          <w:lang w:val="en-GB"/>
        </w:rPr>
        <w:t xml:space="preserve"> to </w:t>
      </w:r>
      <w:r w:rsidR="00055B44" w:rsidRPr="00055B44">
        <w:rPr>
          <w:lang w:val="en-GB"/>
        </w:rPr>
        <w:t>5.9.5</w:t>
      </w:r>
      <w:r>
        <w:rPr>
          <w:lang w:val="en-GB"/>
        </w:rPr>
        <w:t>.</w:t>
      </w:r>
      <w:r w:rsidR="00D51278">
        <w:rPr>
          <w:lang w:val="en-GB"/>
        </w:rPr>
        <w:t>;</w:t>
      </w:r>
      <w:r w:rsidR="007F5C69" w:rsidRPr="00055B44">
        <w:rPr>
          <w:lang w:val="en-GB"/>
        </w:rPr>
        <w:t xml:space="preserve"> and</w:t>
      </w:r>
    </w:p>
    <w:p w14:paraId="28AD9272" w14:textId="01A1A8A9" w:rsidR="007F5C69" w:rsidRPr="00965033" w:rsidRDefault="00F84825" w:rsidP="00835B6A">
      <w:pPr>
        <w:pStyle w:val="para"/>
        <w:ind w:left="2835" w:hanging="567"/>
        <w:rPr>
          <w:lang w:val="en-GB"/>
        </w:rPr>
      </w:pPr>
      <w:r>
        <w:rPr>
          <w:lang w:val="en-GB"/>
        </w:rPr>
        <w:t>(c)</w:t>
      </w:r>
      <w:r>
        <w:rPr>
          <w:lang w:val="en-GB"/>
        </w:rPr>
        <w:tab/>
      </w:r>
      <w:r w:rsidR="002066B2">
        <w:rPr>
          <w:lang w:val="en-GB"/>
        </w:rPr>
        <w:t>T</w:t>
      </w:r>
      <w:r w:rsidR="007F5C69" w:rsidRPr="009D524C">
        <w:rPr>
          <w:lang w:val="en-GB"/>
        </w:rPr>
        <w:t>he physical and mechanical requirements set</w:t>
      </w:r>
      <w:r w:rsidR="007F5C69" w:rsidRPr="00934EC2">
        <w:rPr>
          <w:lang w:val="en-GB"/>
        </w:rPr>
        <w:t xml:space="preserve"> forth in Annexes 9, 11 to 13</w:t>
      </w:r>
      <w:r w:rsidR="007256EA" w:rsidRPr="00934EC2">
        <w:rPr>
          <w:lang w:val="en-GB"/>
        </w:rPr>
        <w:t>.</w:t>
      </w:r>
    </w:p>
    <w:p w14:paraId="25D7E493" w14:textId="77777777" w:rsidR="006467D2" w:rsidRPr="00C64DE4" w:rsidRDefault="00A1671F" w:rsidP="00835B6A">
      <w:pPr>
        <w:widowControl w:val="0"/>
        <w:spacing w:after="120"/>
        <w:ind w:left="2268" w:right="1134" w:hanging="1134"/>
        <w:jc w:val="both"/>
      </w:pPr>
      <w:r w:rsidRPr="00055B44">
        <w:t>5</w:t>
      </w:r>
      <w:r w:rsidR="007F5C69" w:rsidRPr="00055B44">
        <w:t>.9.2.</w:t>
      </w:r>
      <w:r w:rsidR="007F5C69" w:rsidRPr="00055B44">
        <w:tab/>
        <w:t>The applicant shall</w:t>
      </w:r>
      <w:r w:rsidR="007F5C69" w:rsidRPr="00C64DE4">
        <w:t xml:space="preserve"> submit for approval</w:t>
      </w:r>
      <w:r w:rsidR="006467D2" w:rsidRPr="00C64DE4">
        <w:t>:</w:t>
      </w:r>
    </w:p>
    <w:p w14:paraId="6668A7FA" w14:textId="77777777" w:rsidR="006467D2" w:rsidRPr="00C64DE4" w:rsidRDefault="00A1671F" w:rsidP="00835B6A">
      <w:pPr>
        <w:widowControl w:val="0"/>
        <w:spacing w:after="120"/>
        <w:ind w:left="2268" w:right="1134" w:hanging="1134"/>
        <w:jc w:val="both"/>
      </w:pPr>
      <w:r w:rsidRPr="00C64DE4">
        <w:t>5</w:t>
      </w:r>
      <w:r w:rsidR="006467D2" w:rsidRPr="00C64DE4">
        <w:t>.9.2.1.</w:t>
      </w:r>
      <w:r w:rsidR="006467D2" w:rsidRPr="00C64DE4">
        <w:tab/>
        <w:t>Four samples of the advance warning triangle and at least two protective covers if the advance warning triangles are to be supplied with protective covers;</w:t>
      </w:r>
    </w:p>
    <w:p w14:paraId="58011416" w14:textId="77777777" w:rsidR="006467D2" w:rsidRPr="00C64DE4" w:rsidRDefault="00A1671F" w:rsidP="00835B6A">
      <w:pPr>
        <w:widowControl w:val="0"/>
        <w:spacing w:after="120"/>
        <w:ind w:left="2268" w:right="1134" w:hanging="1134"/>
        <w:jc w:val="both"/>
      </w:pPr>
      <w:r w:rsidRPr="00C64DE4">
        <w:t>5</w:t>
      </w:r>
      <w:r w:rsidR="006467D2" w:rsidRPr="00C64DE4">
        <w:t>.9.2.2.</w:t>
      </w:r>
      <w:r w:rsidR="006467D2" w:rsidRPr="00C64DE4">
        <w:tab/>
        <w:t>Two samples of the fluorescent or fluorescent retro-reflecting material in which a 100 x 100 mm square can be inscribed and which are fully representative of the material applied under the same conditions to the same base material as used for the advance warning triangle;</w:t>
      </w:r>
    </w:p>
    <w:p w14:paraId="3C6C69E8" w14:textId="77777777" w:rsidR="006467D2" w:rsidRPr="00C64DE4" w:rsidRDefault="00A1671F" w:rsidP="00835B6A">
      <w:pPr>
        <w:widowControl w:val="0"/>
        <w:spacing w:after="120"/>
        <w:ind w:left="2268" w:right="1134" w:hanging="1134"/>
        <w:jc w:val="both"/>
        <w:rPr>
          <w:lang w:eastAsia="en-GB"/>
        </w:rPr>
      </w:pPr>
      <w:r w:rsidRPr="00C64DE4">
        <w:t>5</w:t>
      </w:r>
      <w:r w:rsidR="006467D2" w:rsidRPr="00C64DE4">
        <w:t>.9.2.3.</w:t>
      </w:r>
      <w:r w:rsidR="006467D2" w:rsidRPr="00C64DE4">
        <w:tab/>
        <w:t>In the case of a type of advance-warning triangle differing only by the trade name or mark from a type</w:t>
      </w:r>
      <w:r w:rsidR="006467D2" w:rsidRPr="00C64DE4">
        <w:rPr>
          <w:lang w:eastAsia="en-GB"/>
        </w:rPr>
        <w:t xml:space="preserve"> that has already been approved it shall be sufficient to submit: </w:t>
      </w:r>
    </w:p>
    <w:p w14:paraId="2627C1EC" w14:textId="0A7622EF" w:rsidR="006467D2" w:rsidRPr="00C64DE4" w:rsidRDefault="00A1671F" w:rsidP="00835B6A">
      <w:pPr>
        <w:widowControl w:val="0"/>
        <w:spacing w:after="120"/>
        <w:ind w:left="2268" w:right="1134" w:hanging="1134"/>
        <w:jc w:val="both"/>
        <w:rPr>
          <w:lang w:eastAsia="en-GB"/>
        </w:rPr>
      </w:pPr>
      <w:r w:rsidRPr="00C64DE4">
        <w:t>5</w:t>
      </w:r>
      <w:r w:rsidR="006467D2" w:rsidRPr="00C64DE4">
        <w:t>.9.2.</w:t>
      </w:r>
      <w:r w:rsidR="00AE4CE2">
        <w:t>3.1.</w:t>
      </w:r>
      <w:r w:rsidR="006467D2" w:rsidRPr="00C64DE4">
        <w:rPr>
          <w:lang w:eastAsia="en-GB"/>
        </w:rPr>
        <w:tab/>
        <w:t xml:space="preserve">A declaration by the advance-warning triangle manufacturer that the type submitted is identical (except in the trade name or mark) with and has been produced by the same manufacturer as, the type already approved, the latter being identified by its </w:t>
      </w:r>
      <w:r w:rsidR="00F96BD1">
        <w:rPr>
          <w:lang w:eastAsia="en-GB"/>
        </w:rPr>
        <w:t>approval number</w:t>
      </w:r>
      <w:r w:rsidR="00F84825">
        <w:rPr>
          <w:lang w:eastAsia="en-GB"/>
        </w:rPr>
        <w:t>;</w:t>
      </w:r>
    </w:p>
    <w:p w14:paraId="5E475000" w14:textId="7126EF4E" w:rsidR="006467D2" w:rsidRPr="00C64DE4" w:rsidRDefault="00A1671F" w:rsidP="00835B6A">
      <w:pPr>
        <w:widowControl w:val="0"/>
        <w:spacing w:after="120"/>
        <w:ind w:left="2268" w:right="1134" w:hanging="1134"/>
        <w:jc w:val="both"/>
        <w:rPr>
          <w:lang w:eastAsia="en-GB"/>
        </w:rPr>
      </w:pPr>
      <w:r w:rsidRPr="00C64DE4">
        <w:t>5</w:t>
      </w:r>
      <w:r w:rsidR="006467D2" w:rsidRPr="00C64DE4">
        <w:t>.9.2.</w:t>
      </w:r>
      <w:r w:rsidR="00AE4CE2">
        <w:t>3.2.</w:t>
      </w:r>
      <w:r w:rsidR="006467D2" w:rsidRPr="00C64DE4">
        <w:rPr>
          <w:lang w:eastAsia="en-GB"/>
        </w:rPr>
        <w:tab/>
        <w:t>Two samples bearing the new trade name or mark or equivalent documentation.</w:t>
      </w:r>
    </w:p>
    <w:p w14:paraId="70D504F6" w14:textId="732E5C24" w:rsidR="007F5C69" w:rsidRPr="00C64DE4" w:rsidRDefault="00365D3A" w:rsidP="00835B6A">
      <w:pPr>
        <w:widowControl w:val="0"/>
        <w:spacing w:after="120"/>
        <w:ind w:left="2268" w:right="1134"/>
        <w:jc w:val="both"/>
      </w:pPr>
      <w:r w:rsidRPr="00F84825">
        <w:rPr>
          <w:lang w:eastAsia="en-GB"/>
        </w:rPr>
        <w:tab/>
      </w:r>
      <w:r w:rsidR="006467D2" w:rsidRPr="00C64DE4">
        <w:rPr>
          <w:lang w:eastAsia="en-GB"/>
        </w:rPr>
        <w:t>The</w:t>
      </w:r>
      <w:r w:rsidR="006467D2" w:rsidRPr="00C64DE4">
        <w:t xml:space="preserve"> samples </w:t>
      </w:r>
      <w:r w:rsidR="007F5C69" w:rsidRPr="00C64DE4">
        <w:t xml:space="preserve">shall be tested in the chronological order indicated in </w:t>
      </w:r>
      <w:r w:rsidR="00F84825">
        <w:t>p</w:t>
      </w:r>
      <w:r w:rsidR="007F5C69" w:rsidRPr="00965033">
        <w:t xml:space="preserve">aragraph </w:t>
      </w:r>
      <w:r w:rsidR="00AE4CE2">
        <w:t>5.9.6.</w:t>
      </w:r>
    </w:p>
    <w:p w14:paraId="372C3FF6" w14:textId="77777777" w:rsidR="007F5C69" w:rsidRPr="00C64DE4" w:rsidRDefault="00A1671F" w:rsidP="00835B6A">
      <w:pPr>
        <w:widowControl w:val="0"/>
        <w:spacing w:after="120"/>
        <w:ind w:left="2268" w:right="1134" w:hanging="1134"/>
        <w:jc w:val="both"/>
        <w:rPr>
          <w:lang w:eastAsia="en-GB"/>
        </w:rPr>
      </w:pPr>
      <w:r w:rsidRPr="00C64DE4">
        <w:t>5</w:t>
      </w:r>
      <w:r w:rsidR="007F5C69" w:rsidRPr="00C64DE4">
        <w:t>.9</w:t>
      </w:r>
      <w:r w:rsidR="00C30EF8" w:rsidRPr="00C64DE4">
        <w:t>.3.</w:t>
      </w:r>
      <w:r w:rsidR="00C30EF8" w:rsidRPr="00C64DE4">
        <w:tab/>
      </w:r>
      <w:r w:rsidR="007F5C69" w:rsidRPr="00C64DE4">
        <w:rPr>
          <w:lang w:eastAsia="en-GB"/>
        </w:rPr>
        <w:t>Test procedure</w:t>
      </w:r>
    </w:p>
    <w:p w14:paraId="379E9E1A" w14:textId="77777777" w:rsidR="007F5C69" w:rsidRPr="00C64DE4" w:rsidRDefault="00557C69" w:rsidP="00835B6A">
      <w:pPr>
        <w:widowControl w:val="0"/>
        <w:spacing w:after="120"/>
        <w:ind w:left="2268" w:right="1134"/>
        <w:jc w:val="both"/>
        <w:rPr>
          <w:lang w:eastAsia="en-GB"/>
        </w:rPr>
      </w:pPr>
      <w:r w:rsidRPr="00C64DE4">
        <w:rPr>
          <w:lang w:eastAsia="en-GB"/>
        </w:rPr>
        <w:tab/>
      </w:r>
      <w:r w:rsidR="007F5C69" w:rsidRPr="00C64DE4">
        <w:rPr>
          <w:lang w:eastAsia="en-GB"/>
        </w:rPr>
        <w:t>Every advance warning triangle and its protective cover, if any, shall meet the requirements of the checks and tests described in Annex 5.</w:t>
      </w:r>
    </w:p>
    <w:p w14:paraId="5B242E33" w14:textId="77777777" w:rsidR="007F5C69" w:rsidRPr="00C64DE4" w:rsidRDefault="00A1671F" w:rsidP="00835B6A">
      <w:pPr>
        <w:widowControl w:val="0"/>
        <w:spacing w:after="120"/>
        <w:ind w:left="2268" w:right="1134" w:hanging="1134"/>
        <w:jc w:val="both"/>
        <w:rPr>
          <w:lang w:eastAsia="en-GB"/>
        </w:rPr>
      </w:pPr>
      <w:r w:rsidRPr="00C64DE4">
        <w:rPr>
          <w:lang w:eastAsia="en-GB"/>
        </w:rPr>
        <w:t>5</w:t>
      </w:r>
      <w:r w:rsidR="007F5C69" w:rsidRPr="00C64DE4">
        <w:rPr>
          <w:lang w:eastAsia="en-GB"/>
        </w:rPr>
        <w:t>.9.4.</w:t>
      </w:r>
      <w:r w:rsidR="007F5C69" w:rsidRPr="00C64DE4">
        <w:rPr>
          <w:lang w:eastAsia="en-GB"/>
        </w:rPr>
        <w:tab/>
        <w:t xml:space="preserve">Maximum values for the coefficient of retro-reflection </w:t>
      </w:r>
    </w:p>
    <w:p w14:paraId="160D43CE" w14:textId="77777777" w:rsidR="007F5C69" w:rsidRPr="00C64DE4" w:rsidRDefault="007F5C69" w:rsidP="00835B6A">
      <w:pPr>
        <w:widowControl w:val="0"/>
        <w:spacing w:after="120"/>
        <w:ind w:left="2268" w:right="1134"/>
        <w:jc w:val="both"/>
        <w:rPr>
          <w:lang w:eastAsia="en-GB"/>
        </w:rPr>
      </w:pPr>
      <w:r w:rsidRPr="00C64DE4">
        <w:rPr>
          <w:lang w:eastAsia="en-GB"/>
        </w:rPr>
        <w:tab/>
        <w:t xml:space="preserve">Photometric specifications for </w:t>
      </w:r>
      <w:r w:rsidR="00D64D77" w:rsidRPr="00C64DE4">
        <w:rPr>
          <w:lang w:eastAsia="en-GB"/>
        </w:rPr>
        <w:t xml:space="preserve">advance warning triangles </w:t>
      </w:r>
      <w:r w:rsidRPr="00C64DE4">
        <w:rPr>
          <w:lang w:eastAsia="en-GB"/>
        </w:rPr>
        <w:t>of Type 1 and 2</w:t>
      </w:r>
      <w:r w:rsidRPr="00F84825">
        <w:rPr>
          <w:lang w:eastAsia="en-GB"/>
        </w:rPr>
        <w:t xml:space="preserve"> </w:t>
      </w:r>
    </w:p>
    <w:p w14:paraId="15EEF12F" w14:textId="5FE26EAE" w:rsidR="007F5C69" w:rsidRPr="00C64DE4" w:rsidRDefault="00A1671F" w:rsidP="00835B6A">
      <w:pPr>
        <w:widowControl w:val="0"/>
        <w:spacing w:after="120"/>
        <w:ind w:left="2268" w:right="1134" w:hanging="1134"/>
        <w:jc w:val="both"/>
      </w:pPr>
      <w:r w:rsidRPr="00C64DE4">
        <w:t>5</w:t>
      </w:r>
      <w:r w:rsidR="007F5C69" w:rsidRPr="00C64DE4">
        <w:t>.9.4.1.</w:t>
      </w:r>
      <w:r w:rsidR="007F5C69" w:rsidRPr="00C64DE4">
        <w:tab/>
      </w:r>
      <w:r w:rsidR="007F5C69" w:rsidRPr="00F84825">
        <w:rPr>
          <w:lang w:eastAsia="en-GB"/>
        </w:rPr>
        <w:t>When</w:t>
      </w:r>
      <w:r w:rsidR="007F5C69" w:rsidRPr="00C64DE4">
        <w:rPr>
          <w:iCs/>
        </w:rPr>
        <w:t xml:space="preserve"> measured as described in paragraph 3</w:t>
      </w:r>
      <w:r w:rsidR="00F84825">
        <w:rPr>
          <w:iCs/>
        </w:rPr>
        <w:t>.</w:t>
      </w:r>
      <w:r w:rsidR="007F5C69" w:rsidRPr="00C64DE4">
        <w:rPr>
          <w:iCs/>
        </w:rPr>
        <w:t xml:space="preserve">, the </w:t>
      </w:r>
      <w:r w:rsidR="00325BB6">
        <w:rPr>
          <w:iCs/>
        </w:rPr>
        <w:t>CIL values</w:t>
      </w:r>
      <w:r w:rsidR="00325BB6" w:rsidRPr="00C64DE4">
        <w:rPr>
          <w:iCs/>
        </w:rPr>
        <w:t xml:space="preserve"> </w:t>
      </w:r>
      <w:r w:rsidR="007F5C69" w:rsidRPr="00C64DE4">
        <w:rPr>
          <w:iCs/>
        </w:rPr>
        <w:t xml:space="preserve">of the </w:t>
      </w:r>
      <w:r w:rsidR="007F5C69" w:rsidRPr="00C64DE4">
        <w:t>entire red</w:t>
      </w:r>
      <w:r w:rsidR="007F5C69" w:rsidRPr="00C64DE4">
        <w:rPr>
          <w:iCs/>
        </w:rPr>
        <w:t xml:space="preserve"> retro-reflective area in new condition shall be at least as indicated in </w:t>
      </w:r>
      <w:r w:rsidR="00F84825">
        <w:rPr>
          <w:iCs/>
        </w:rPr>
        <w:t>T</w:t>
      </w:r>
      <w:r w:rsidR="007F5C69" w:rsidRPr="00965033">
        <w:rPr>
          <w:iCs/>
        </w:rPr>
        <w:t xml:space="preserve">able </w:t>
      </w:r>
      <w:r w:rsidR="00D64D77" w:rsidRPr="00965033">
        <w:rPr>
          <w:iCs/>
        </w:rPr>
        <w:t>1</w:t>
      </w:r>
      <w:r w:rsidR="00BD4848" w:rsidRPr="00965033">
        <w:rPr>
          <w:iCs/>
        </w:rPr>
        <w:t>4</w:t>
      </w:r>
      <w:r w:rsidR="007F5C69" w:rsidRPr="00C64DE4">
        <w:rPr>
          <w:iCs/>
        </w:rPr>
        <w:t>.</w:t>
      </w:r>
    </w:p>
    <w:p w14:paraId="0AA74629" w14:textId="77777777" w:rsidR="00F642DA" w:rsidRPr="00C64DE4" w:rsidRDefault="00A1671F" w:rsidP="00835B6A">
      <w:pPr>
        <w:widowControl w:val="0"/>
        <w:spacing w:after="120"/>
        <w:ind w:left="2268" w:right="1134" w:hanging="1134"/>
        <w:jc w:val="both"/>
      </w:pPr>
      <w:r w:rsidRPr="00C64DE4">
        <w:t>5</w:t>
      </w:r>
      <w:r w:rsidR="00F02C2C" w:rsidRPr="00C64DE4">
        <w:t>.9.</w:t>
      </w:r>
      <w:r w:rsidR="007F5C69" w:rsidRPr="00C64DE4">
        <w:t>4</w:t>
      </w:r>
      <w:r w:rsidR="00F02C2C" w:rsidRPr="00C64DE4">
        <w:t>.</w:t>
      </w:r>
      <w:r w:rsidR="00C30EF8" w:rsidRPr="00C64DE4">
        <w:t>2</w:t>
      </w:r>
      <w:r w:rsidR="00F642DA" w:rsidRPr="00C64DE4">
        <w:t xml:space="preserve">. </w:t>
      </w:r>
      <w:r w:rsidR="00F642DA" w:rsidRPr="00C64DE4">
        <w:tab/>
      </w:r>
      <w:r w:rsidR="005A117F" w:rsidRPr="007C13EA">
        <w:rPr>
          <w:iCs/>
        </w:rPr>
        <w:t>Retro</w:t>
      </w:r>
      <w:r w:rsidR="005A117F" w:rsidRPr="00C64DE4">
        <w:t>-reflective device</w:t>
      </w:r>
      <w:r w:rsidR="00F642DA" w:rsidRPr="00C64DE4">
        <w:t>s and fluorescent retro-reflecting material.</w:t>
      </w:r>
    </w:p>
    <w:p w14:paraId="171F03F2" w14:textId="78435FE9" w:rsidR="002066B2" w:rsidRDefault="00730DD1" w:rsidP="002066B2">
      <w:pPr>
        <w:pStyle w:val="Heading1"/>
      </w:pPr>
      <w:r w:rsidRPr="007C13EA">
        <w:rPr>
          <w:iCs/>
        </w:rPr>
        <w:t>Table</w:t>
      </w:r>
      <w:r w:rsidRPr="00C64DE4">
        <w:t xml:space="preserve"> 1</w:t>
      </w:r>
      <w:r w:rsidR="00BD4848" w:rsidRPr="00C64DE4">
        <w:t>4</w:t>
      </w:r>
    </w:p>
    <w:p w14:paraId="4E3B3B35" w14:textId="21CB61E6" w:rsidR="00730DD1" w:rsidRPr="002066B2" w:rsidRDefault="00730DD1" w:rsidP="002066B2">
      <w:pPr>
        <w:pStyle w:val="Heading1"/>
        <w:spacing w:after="120"/>
        <w:rPr>
          <w:b/>
          <w:bCs/>
        </w:rPr>
      </w:pPr>
      <w:r w:rsidRPr="002066B2">
        <w:rPr>
          <w:b/>
          <w:bCs/>
        </w:rPr>
        <w:t xml:space="preserve">Minimum values for the CIL </w:t>
      </w:r>
      <w:r w:rsidR="00897CDC">
        <w:rPr>
          <w:b/>
          <w:bCs/>
        </w:rPr>
        <w:br/>
      </w:r>
      <w:r w:rsidRPr="002066B2">
        <w:rPr>
          <w:b/>
          <w:bCs/>
        </w:rPr>
        <w:t>[mcd.lx</w:t>
      </w:r>
      <w:r w:rsidRPr="002066B2">
        <w:rPr>
          <w:b/>
          <w:bCs/>
          <w:vertAlign w:val="superscript"/>
        </w:rPr>
        <w:t>-1</w:t>
      </w:r>
      <w:r w:rsidRPr="002066B2">
        <w:rPr>
          <w:b/>
          <w:bCs/>
        </w:rPr>
        <w:t>]</w:t>
      </w:r>
    </w:p>
    <w:tbl>
      <w:tblPr>
        <w:tblW w:w="730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3"/>
        <w:gridCol w:w="1418"/>
        <w:gridCol w:w="1205"/>
        <w:gridCol w:w="1268"/>
        <w:gridCol w:w="1144"/>
      </w:tblGrid>
      <w:tr w:rsidR="00F642DA" w:rsidRPr="00C64DE4" w14:paraId="5FCBA146" w14:textId="77777777" w:rsidTr="002066B2">
        <w:trPr>
          <w:trHeight w:val="200"/>
        </w:trPr>
        <w:tc>
          <w:tcPr>
            <w:tcW w:w="2273" w:type="dxa"/>
            <w:tcBorders>
              <w:bottom w:val="single" w:sz="12" w:space="0" w:color="auto"/>
            </w:tcBorders>
            <w:shd w:val="clear" w:color="auto" w:fill="auto"/>
            <w:vAlign w:val="center"/>
          </w:tcPr>
          <w:p w14:paraId="32384EC2" w14:textId="77777777" w:rsidR="00F642DA" w:rsidRPr="00C64DE4" w:rsidRDefault="00F642DA" w:rsidP="002066B2">
            <w:pPr>
              <w:tabs>
                <w:tab w:val="left" w:pos="1843"/>
              </w:tabs>
              <w:suppressAutoHyphens w:val="0"/>
              <w:spacing w:before="80" w:after="80" w:line="200" w:lineRule="exact"/>
              <w:jc w:val="center"/>
              <w:rPr>
                <w:rFonts w:eastAsia="MS Mincho"/>
                <w:i/>
                <w:sz w:val="16"/>
                <w:szCs w:val="16"/>
                <w:lang w:eastAsia="ja-JP"/>
              </w:rPr>
            </w:pPr>
          </w:p>
        </w:tc>
        <w:tc>
          <w:tcPr>
            <w:tcW w:w="5035" w:type="dxa"/>
            <w:gridSpan w:val="4"/>
            <w:tcBorders>
              <w:bottom w:val="single" w:sz="12" w:space="0" w:color="auto"/>
            </w:tcBorders>
            <w:shd w:val="clear" w:color="auto" w:fill="auto"/>
            <w:vAlign w:val="center"/>
          </w:tcPr>
          <w:p w14:paraId="3532253F" w14:textId="77777777" w:rsidR="00F642DA" w:rsidRPr="00C64DE4" w:rsidRDefault="00F642DA" w:rsidP="002066B2">
            <w:pPr>
              <w:tabs>
                <w:tab w:val="left" w:pos="1843"/>
              </w:tabs>
              <w:suppressAutoHyphens w:val="0"/>
              <w:spacing w:before="80" w:after="80" w:line="200" w:lineRule="exact"/>
              <w:jc w:val="center"/>
              <w:rPr>
                <w:rFonts w:eastAsia="MS Mincho"/>
                <w:i/>
                <w:sz w:val="16"/>
                <w:szCs w:val="16"/>
                <w:lang w:eastAsia="ja-JP"/>
              </w:rPr>
            </w:pPr>
            <w:r w:rsidRPr="00C64DE4">
              <w:rPr>
                <w:rFonts w:eastAsia="MS Mincho"/>
                <w:i/>
                <w:sz w:val="16"/>
                <w:szCs w:val="16"/>
                <w:lang w:eastAsia="ja-JP"/>
              </w:rPr>
              <w:t>Illumination angles β</w:t>
            </w:r>
          </w:p>
        </w:tc>
      </w:tr>
      <w:tr w:rsidR="00F642DA" w:rsidRPr="00C64DE4" w14:paraId="174486F7" w14:textId="77777777" w:rsidTr="002066B2">
        <w:trPr>
          <w:trHeight w:val="86"/>
        </w:trPr>
        <w:tc>
          <w:tcPr>
            <w:tcW w:w="2273" w:type="dxa"/>
            <w:tcBorders>
              <w:top w:val="single" w:sz="12" w:space="0" w:color="auto"/>
            </w:tcBorders>
            <w:shd w:val="clear" w:color="auto" w:fill="auto"/>
            <w:vAlign w:val="center"/>
          </w:tcPr>
          <w:p w14:paraId="21F6EDE5" w14:textId="77777777" w:rsidR="00F642DA" w:rsidRPr="00EB0526" w:rsidRDefault="00F642DA" w:rsidP="002066B2">
            <w:pPr>
              <w:tabs>
                <w:tab w:val="left" w:pos="1843"/>
              </w:tabs>
              <w:suppressAutoHyphens w:val="0"/>
              <w:spacing w:before="40" w:after="40" w:line="220" w:lineRule="atLeast"/>
              <w:ind w:left="57"/>
              <w:rPr>
                <w:rFonts w:eastAsia="MS Mincho"/>
                <w:sz w:val="18"/>
                <w:szCs w:val="18"/>
                <w:lang w:eastAsia="ja-JP"/>
              </w:rPr>
            </w:pPr>
            <w:r w:rsidRPr="00EB0526">
              <w:rPr>
                <w:rFonts w:eastAsia="MS Mincho"/>
                <w:sz w:val="18"/>
                <w:szCs w:val="18"/>
                <w:lang w:eastAsia="ja-JP"/>
              </w:rPr>
              <w:t>Vertical V (β</w:t>
            </w:r>
            <w:r w:rsidRPr="00EB0526">
              <w:rPr>
                <w:rFonts w:eastAsia="MS Mincho"/>
                <w:sz w:val="18"/>
                <w:szCs w:val="18"/>
                <w:vertAlign w:val="subscript"/>
                <w:lang w:eastAsia="ja-JP"/>
              </w:rPr>
              <w:t>1</w:t>
            </w:r>
            <w:r w:rsidRPr="00EB0526">
              <w:rPr>
                <w:rFonts w:eastAsia="MS Mincho"/>
                <w:sz w:val="18"/>
                <w:szCs w:val="18"/>
                <w:lang w:eastAsia="ja-JP"/>
              </w:rPr>
              <w:t>)</w:t>
            </w:r>
          </w:p>
        </w:tc>
        <w:tc>
          <w:tcPr>
            <w:tcW w:w="1418" w:type="dxa"/>
            <w:tcBorders>
              <w:top w:val="single" w:sz="12" w:space="0" w:color="auto"/>
            </w:tcBorders>
            <w:shd w:val="clear" w:color="auto" w:fill="auto"/>
            <w:vAlign w:val="center"/>
          </w:tcPr>
          <w:p w14:paraId="19114083"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w:t>
            </w:r>
          </w:p>
        </w:tc>
        <w:tc>
          <w:tcPr>
            <w:tcW w:w="1205" w:type="dxa"/>
            <w:tcBorders>
              <w:top w:val="single" w:sz="12" w:space="0" w:color="auto"/>
            </w:tcBorders>
            <w:shd w:val="clear" w:color="auto" w:fill="auto"/>
            <w:vAlign w:val="center"/>
          </w:tcPr>
          <w:p w14:paraId="45E49EA8"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±20°</w:t>
            </w:r>
          </w:p>
        </w:tc>
        <w:tc>
          <w:tcPr>
            <w:tcW w:w="1268" w:type="dxa"/>
            <w:tcBorders>
              <w:top w:val="single" w:sz="12" w:space="0" w:color="auto"/>
            </w:tcBorders>
            <w:shd w:val="clear" w:color="auto" w:fill="auto"/>
            <w:vAlign w:val="center"/>
          </w:tcPr>
          <w:p w14:paraId="6EA76E4B"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w:t>
            </w:r>
          </w:p>
        </w:tc>
        <w:tc>
          <w:tcPr>
            <w:tcW w:w="1144" w:type="dxa"/>
            <w:tcBorders>
              <w:top w:val="single" w:sz="12" w:space="0" w:color="auto"/>
            </w:tcBorders>
            <w:shd w:val="clear" w:color="auto" w:fill="auto"/>
            <w:vAlign w:val="center"/>
          </w:tcPr>
          <w:p w14:paraId="283F163A"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w:t>
            </w:r>
          </w:p>
        </w:tc>
      </w:tr>
      <w:tr w:rsidR="00F642DA" w:rsidRPr="00C64DE4" w14:paraId="6DB332FB" w14:textId="77777777" w:rsidTr="002066B2">
        <w:trPr>
          <w:trHeight w:val="42"/>
        </w:trPr>
        <w:tc>
          <w:tcPr>
            <w:tcW w:w="2273" w:type="dxa"/>
            <w:shd w:val="clear" w:color="auto" w:fill="auto"/>
            <w:vAlign w:val="center"/>
          </w:tcPr>
          <w:p w14:paraId="3AFA67AE" w14:textId="77777777" w:rsidR="00F642DA" w:rsidRPr="00EB0526" w:rsidRDefault="00F642DA" w:rsidP="002066B2">
            <w:pPr>
              <w:tabs>
                <w:tab w:val="left" w:pos="1843"/>
              </w:tabs>
              <w:suppressAutoHyphens w:val="0"/>
              <w:spacing w:before="40" w:after="40" w:line="220" w:lineRule="atLeast"/>
              <w:ind w:left="57"/>
              <w:rPr>
                <w:rFonts w:eastAsia="MS Mincho"/>
                <w:sz w:val="18"/>
                <w:szCs w:val="18"/>
                <w:lang w:eastAsia="ja-JP"/>
              </w:rPr>
            </w:pPr>
            <w:r w:rsidRPr="00EB0526">
              <w:rPr>
                <w:rFonts w:eastAsia="MS Mincho"/>
                <w:sz w:val="18"/>
                <w:szCs w:val="18"/>
                <w:lang w:eastAsia="ja-JP"/>
              </w:rPr>
              <w:t>Horizontal H (β</w:t>
            </w:r>
            <w:r w:rsidRPr="00EB0526">
              <w:rPr>
                <w:rFonts w:eastAsia="MS Mincho"/>
                <w:sz w:val="18"/>
                <w:szCs w:val="18"/>
                <w:vertAlign w:val="subscript"/>
                <w:lang w:eastAsia="ja-JP"/>
              </w:rPr>
              <w:t>2</w:t>
            </w:r>
            <w:r w:rsidRPr="00EB0526">
              <w:rPr>
                <w:rFonts w:eastAsia="MS Mincho"/>
                <w:sz w:val="18"/>
                <w:szCs w:val="18"/>
                <w:lang w:eastAsia="ja-JP"/>
              </w:rPr>
              <w:t>)</w:t>
            </w:r>
          </w:p>
        </w:tc>
        <w:tc>
          <w:tcPr>
            <w:tcW w:w="1418" w:type="dxa"/>
            <w:shd w:val="clear" w:color="auto" w:fill="auto"/>
            <w:vAlign w:val="center"/>
          </w:tcPr>
          <w:p w14:paraId="33684FA9"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 or ±5°</w:t>
            </w:r>
          </w:p>
        </w:tc>
        <w:tc>
          <w:tcPr>
            <w:tcW w:w="1205" w:type="dxa"/>
            <w:shd w:val="clear" w:color="auto" w:fill="auto"/>
            <w:vAlign w:val="center"/>
          </w:tcPr>
          <w:p w14:paraId="43C4CAE1"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w:t>
            </w:r>
          </w:p>
        </w:tc>
        <w:tc>
          <w:tcPr>
            <w:tcW w:w="1268" w:type="dxa"/>
            <w:shd w:val="clear" w:color="auto" w:fill="auto"/>
            <w:vAlign w:val="center"/>
          </w:tcPr>
          <w:p w14:paraId="6FA7F453"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±30°</w:t>
            </w:r>
          </w:p>
        </w:tc>
        <w:tc>
          <w:tcPr>
            <w:tcW w:w="1144" w:type="dxa"/>
            <w:shd w:val="clear" w:color="auto" w:fill="auto"/>
            <w:vAlign w:val="center"/>
          </w:tcPr>
          <w:p w14:paraId="19550526"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±40°</w:t>
            </w:r>
          </w:p>
        </w:tc>
      </w:tr>
      <w:tr w:rsidR="00F642DA" w:rsidRPr="00C64DE4" w14:paraId="77867D37" w14:textId="77777777" w:rsidTr="002066B2">
        <w:trPr>
          <w:trHeight w:val="44"/>
        </w:trPr>
        <w:tc>
          <w:tcPr>
            <w:tcW w:w="2273" w:type="dxa"/>
            <w:shd w:val="clear" w:color="auto" w:fill="auto"/>
            <w:vAlign w:val="center"/>
          </w:tcPr>
          <w:p w14:paraId="0EB7BF86" w14:textId="77777777" w:rsidR="00F642DA" w:rsidRPr="00EB0526" w:rsidRDefault="00F642DA" w:rsidP="002066B2">
            <w:pPr>
              <w:tabs>
                <w:tab w:val="left" w:pos="1843"/>
              </w:tabs>
              <w:suppressAutoHyphens w:val="0"/>
              <w:spacing w:before="40" w:after="40" w:line="220" w:lineRule="atLeast"/>
              <w:ind w:left="57"/>
              <w:rPr>
                <w:rFonts w:eastAsia="MS Mincho"/>
                <w:sz w:val="18"/>
                <w:szCs w:val="18"/>
                <w:lang w:eastAsia="ja-JP"/>
              </w:rPr>
            </w:pPr>
            <w:r w:rsidRPr="00EB0526">
              <w:rPr>
                <w:rFonts w:eastAsia="MS Mincho"/>
                <w:sz w:val="18"/>
                <w:szCs w:val="18"/>
                <w:lang w:eastAsia="ja-JP"/>
              </w:rPr>
              <w:t>Angles of divergence 20'</w:t>
            </w:r>
          </w:p>
        </w:tc>
        <w:tc>
          <w:tcPr>
            <w:tcW w:w="1418" w:type="dxa"/>
            <w:shd w:val="clear" w:color="auto" w:fill="auto"/>
            <w:vAlign w:val="center"/>
          </w:tcPr>
          <w:p w14:paraId="3A3B205E"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8,000</w:t>
            </w:r>
          </w:p>
        </w:tc>
        <w:tc>
          <w:tcPr>
            <w:tcW w:w="1205" w:type="dxa"/>
            <w:shd w:val="clear" w:color="auto" w:fill="auto"/>
            <w:vAlign w:val="center"/>
          </w:tcPr>
          <w:p w14:paraId="095581D4"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4,000</w:t>
            </w:r>
          </w:p>
        </w:tc>
        <w:tc>
          <w:tcPr>
            <w:tcW w:w="1268" w:type="dxa"/>
            <w:shd w:val="clear" w:color="auto" w:fill="auto"/>
            <w:vAlign w:val="center"/>
          </w:tcPr>
          <w:p w14:paraId="30626707"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1,700</w:t>
            </w:r>
          </w:p>
        </w:tc>
        <w:tc>
          <w:tcPr>
            <w:tcW w:w="1144" w:type="dxa"/>
            <w:shd w:val="clear" w:color="auto" w:fill="auto"/>
            <w:vAlign w:val="center"/>
          </w:tcPr>
          <w:p w14:paraId="4A17362F"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600</w:t>
            </w:r>
          </w:p>
        </w:tc>
      </w:tr>
      <w:tr w:rsidR="00F642DA" w:rsidRPr="00C64DE4" w14:paraId="12914E58" w14:textId="77777777" w:rsidTr="002066B2">
        <w:trPr>
          <w:trHeight w:val="360"/>
        </w:trPr>
        <w:tc>
          <w:tcPr>
            <w:tcW w:w="2273" w:type="dxa"/>
            <w:tcBorders>
              <w:bottom w:val="single" w:sz="12" w:space="0" w:color="auto"/>
            </w:tcBorders>
            <w:shd w:val="clear" w:color="auto" w:fill="auto"/>
            <w:vAlign w:val="center"/>
          </w:tcPr>
          <w:p w14:paraId="7D7EA681" w14:textId="77777777" w:rsidR="00F642DA" w:rsidRPr="00EB0526" w:rsidRDefault="00F642DA" w:rsidP="002066B2">
            <w:pPr>
              <w:tabs>
                <w:tab w:val="left" w:pos="1843"/>
              </w:tabs>
              <w:suppressAutoHyphens w:val="0"/>
              <w:spacing w:before="40" w:after="40" w:line="220" w:lineRule="atLeast"/>
              <w:ind w:left="57"/>
              <w:rPr>
                <w:rFonts w:eastAsia="MS Mincho"/>
                <w:sz w:val="18"/>
                <w:szCs w:val="18"/>
                <w:lang w:eastAsia="ja-JP"/>
              </w:rPr>
            </w:pPr>
            <w:r w:rsidRPr="00EB0526">
              <w:rPr>
                <w:rFonts w:eastAsia="MS Mincho"/>
                <w:sz w:val="18"/>
                <w:szCs w:val="18"/>
                <w:lang w:eastAsia="ja-JP"/>
              </w:rPr>
              <w:t>Angles of divergence 1°30'</w:t>
            </w:r>
          </w:p>
        </w:tc>
        <w:tc>
          <w:tcPr>
            <w:tcW w:w="1418" w:type="dxa"/>
            <w:tcBorders>
              <w:bottom w:val="single" w:sz="12" w:space="0" w:color="auto"/>
            </w:tcBorders>
            <w:shd w:val="clear" w:color="auto" w:fill="auto"/>
            <w:vAlign w:val="center"/>
          </w:tcPr>
          <w:p w14:paraId="7EC6A90E"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600</w:t>
            </w:r>
          </w:p>
        </w:tc>
        <w:tc>
          <w:tcPr>
            <w:tcW w:w="1205" w:type="dxa"/>
            <w:tcBorders>
              <w:bottom w:val="single" w:sz="12" w:space="0" w:color="auto"/>
            </w:tcBorders>
            <w:shd w:val="clear" w:color="auto" w:fill="auto"/>
            <w:vAlign w:val="center"/>
          </w:tcPr>
          <w:p w14:paraId="26508A94"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200</w:t>
            </w:r>
          </w:p>
        </w:tc>
        <w:tc>
          <w:tcPr>
            <w:tcW w:w="1268" w:type="dxa"/>
            <w:tcBorders>
              <w:bottom w:val="single" w:sz="12" w:space="0" w:color="auto"/>
            </w:tcBorders>
            <w:shd w:val="clear" w:color="auto" w:fill="auto"/>
            <w:vAlign w:val="center"/>
          </w:tcPr>
          <w:p w14:paraId="7AE1196B"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100</w:t>
            </w:r>
          </w:p>
        </w:tc>
        <w:tc>
          <w:tcPr>
            <w:tcW w:w="1144" w:type="dxa"/>
            <w:tcBorders>
              <w:bottom w:val="single" w:sz="12" w:space="0" w:color="auto"/>
            </w:tcBorders>
            <w:shd w:val="clear" w:color="auto" w:fill="auto"/>
            <w:vAlign w:val="center"/>
          </w:tcPr>
          <w:p w14:paraId="28990CEB"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50</w:t>
            </w:r>
          </w:p>
        </w:tc>
      </w:tr>
    </w:tbl>
    <w:p w14:paraId="579BBF51" w14:textId="564644C1" w:rsidR="00F642DA" w:rsidRPr="00C64DE4" w:rsidRDefault="00A1671F" w:rsidP="00897CDC">
      <w:pPr>
        <w:pageBreakBefore/>
        <w:widowControl w:val="0"/>
        <w:spacing w:before="120" w:after="120"/>
        <w:ind w:left="2268" w:right="1134" w:hanging="1134"/>
        <w:jc w:val="both"/>
      </w:pPr>
      <w:r w:rsidRPr="00C64DE4">
        <w:lastRenderedPageBreak/>
        <w:t>5</w:t>
      </w:r>
      <w:r w:rsidR="00F02C2C" w:rsidRPr="00C64DE4">
        <w:t>.9.</w:t>
      </w:r>
      <w:r w:rsidR="007F5C69" w:rsidRPr="00C64DE4">
        <w:t>4</w:t>
      </w:r>
      <w:r w:rsidR="00F02C2C" w:rsidRPr="00C64DE4">
        <w:t>.</w:t>
      </w:r>
      <w:r w:rsidR="00A44E02" w:rsidRPr="00C64DE4">
        <w:t>2.1</w:t>
      </w:r>
      <w:r w:rsidR="007C13EA">
        <w:t>.</w:t>
      </w:r>
      <w:r w:rsidR="00F642DA" w:rsidRPr="00C64DE4">
        <w:tab/>
        <w:t xml:space="preserve">The CIL measured on random slices of 50 mm length of the </w:t>
      </w:r>
      <w:r w:rsidR="005A117F" w:rsidRPr="00C64DE4">
        <w:t>retro-reflective device</w:t>
      </w:r>
      <w:r w:rsidR="00F642DA" w:rsidRPr="00C64DE4">
        <w:t xml:space="preserve"> shall lie between extremes having a ratio not in excess of 3. These slices are taken between the perpendiculars to the side of the triangle and passing through the corresponding apexes of the central aperture. This requirement applies to an angle of divergence of 20' and to illumination angles of V = </w:t>
      </w:r>
      <w:r w:rsidR="00A44E02" w:rsidRPr="00C64DE4">
        <w:t>0°, H = 0° or ±5° and V = ±20°,</w:t>
      </w:r>
      <w:r w:rsidR="00A44E02" w:rsidRPr="00C64DE4">
        <w:br/>
      </w:r>
      <w:r w:rsidR="00F642DA" w:rsidRPr="00C64DE4">
        <w:t>H = 0°.</w:t>
      </w:r>
    </w:p>
    <w:p w14:paraId="0D077A32" w14:textId="09AA2CE6" w:rsidR="00F642DA" w:rsidRPr="00C64DE4" w:rsidRDefault="00A1671F" w:rsidP="00EB0526">
      <w:pPr>
        <w:widowControl w:val="0"/>
        <w:spacing w:after="120"/>
        <w:ind w:left="2268" w:right="1134" w:hanging="1134"/>
        <w:jc w:val="both"/>
      </w:pPr>
      <w:r w:rsidRPr="00C64DE4">
        <w:t>5</w:t>
      </w:r>
      <w:r w:rsidR="00F02C2C" w:rsidRPr="00C64DE4">
        <w:t>.9.</w:t>
      </w:r>
      <w:r w:rsidR="007F5C69" w:rsidRPr="00C64DE4">
        <w:t>4</w:t>
      </w:r>
      <w:r w:rsidR="00F02C2C" w:rsidRPr="00C64DE4">
        <w:t>.</w:t>
      </w:r>
      <w:r w:rsidR="00A44E02" w:rsidRPr="00C64DE4">
        <w:t>2.2</w:t>
      </w:r>
      <w:r w:rsidR="007C13EA">
        <w:t>.</w:t>
      </w:r>
      <w:r w:rsidR="00F642DA" w:rsidRPr="00C64DE4">
        <w:tab/>
        <w:t>Diversity of luminance at angles of illumination o</w:t>
      </w:r>
      <w:r w:rsidR="00047C52" w:rsidRPr="00C64DE4">
        <w:t>f V = 0°, H = ±30°, and V =</w:t>
      </w:r>
      <w:r w:rsidR="00A44E02" w:rsidRPr="00C64DE4">
        <w:t>0°,</w:t>
      </w:r>
      <w:r w:rsidR="007C13EA">
        <w:t xml:space="preserve"> </w:t>
      </w:r>
      <w:r w:rsidR="00F642DA" w:rsidRPr="00C64DE4">
        <w:t>H = ±40° shall be tolerated on condition that the triangular shape remains clearly discernible, for an angle of divergence of 20' and an illumination of approximately 1 lux.</w:t>
      </w:r>
    </w:p>
    <w:p w14:paraId="72E775A0" w14:textId="336311C5" w:rsidR="00F642DA" w:rsidRPr="00C64DE4" w:rsidRDefault="00A1671F" w:rsidP="00EB0526">
      <w:pPr>
        <w:widowControl w:val="0"/>
        <w:spacing w:after="120"/>
        <w:ind w:left="2268" w:right="1134" w:hanging="1134"/>
        <w:jc w:val="both"/>
      </w:pPr>
      <w:r w:rsidRPr="00C64DE4">
        <w:t>5</w:t>
      </w:r>
      <w:r w:rsidR="00F02C2C" w:rsidRPr="00C64DE4">
        <w:t>.9.</w:t>
      </w:r>
      <w:r w:rsidR="007F5C69" w:rsidRPr="00C64DE4">
        <w:t>4</w:t>
      </w:r>
      <w:r w:rsidR="00F02C2C" w:rsidRPr="00C64DE4">
        <w:t>.</w:t>
      </w:r>
      <w:r w:rsidR="00A44E02" w:rsidRPr="00C64DE4">
        <w:rPr>
          <w:lang w:eastAsia="en-GB"/>
        </w:rPr>
        <w:t>2.3</w:t>
      </w:r>
      <w:r w:rsidR="007C13EA">
        <w:rPr>
          <w:lang w:eastAsia="en-GB"/>
        </w:rPr>
        <w:t>.</w:t>
      </w:r>
      <w:r w:rsidR="00CA6DD2" w:rsidRPr="00C64DE4">
        <w:rPr>
          <w:lang w:eastAsia="en-GB"/>
        </w:rPr>
        <w:tab/>
      </w:r>
      <w:r w:rsidR="00F642DA" w:rsidRPr="00C64DE4">
        <w:rPr>
          <w:lang w:eastAsia="en-GB"/>
        </w:rPr>
        <w:tab/>
      </w:r>
      <w:r w:rsidR="00F642DA" w:rsidRPr="00C64DE4">
        <w:t>The</w:t>
      </w:r>
      <w:r w:rsidR="00F642DA" w:rsidRPr="00C64DE4">
        <w:rPr>
          <w:lang w:eastAsia="en-GB"/>
        </w:rPr>
        <w:t xml:space="preserve"> measurements referred to above shall be performed by the method described in Annex 5, paragraph 4</w:t>
      </w:r>
      <w:r w:rsidR="00D10274">
        <w:rPr>
          <w:lang w:eastAsia="en-GB"/>
        </w:rPr>
        <w:t>.</w:t>
      </w:r>
    </w:p>
    <w:p w14:paraId="3498746F" w14:textId="77777777" w:rsidR="007F5C69" w:rsidRPr="00C64DE4" w:rsidRDefault="00A1671F" w:rsidP="00EB0526">
      <w:pPr>
        <w:widowControl w:val="0"/>
        <w:spacing w:after="120"/>
        <w:ind w:left="2268" w:right="1134" w:hanging="1134"/>
        <w:jc w:val="both"/>
      </w:pPr>
      <w:r w:rsidRPr="00C64DE4">
        <w:t>5</w:t>
      </w:r>
      <w:r w:rsidR="007F5C69" w:rsidRPr="00C64DE4">
        <w:t>.9.5.</w:t>
      </w:r>
      <w:r w:rsidR="007F5C69" w:rsidRPr="00C64DE4">
        <w:tab/>
        <w:t>Colorimetric specification</w:t>
      </w:r>
    </w:p>
    <w:p w14:paraId="57B7A329" w14:textId="13539EC5" w:rsidR="007F5C69" w:rsidRPr="00C64DE4" w:rsidRDefault="00A1671F" w:rsidP="00EB0526">
      <w:pPr>
        <w:widowControl w:val="0"/>
        <w:spacing w:after="120"/>
        <w:ind w:left="2268" w:right="1134" w:hanging="1134"/>
        <w:jc w:val="both"/>
      </w:pPr>
      <w:r w:rsidRPr="00C64DE4">
        <w:t>5</w:t>
      </w:r>
      <w:r w:rsidR="007F5C69" w:rsidRPr="00C64DE4">
        <w:t>.9.5.</w:t>
      </w:r>
      <w:r w:rsidR="00980821">
        <w:t>1.</w:t>
      </w:r>
      <w:r w:rsidR="007F5C69" w:rsidRPr="00C64DE4">
        <w:tab/>
      </w:r>
      <w:r w:rsidR="005A117F" w:rsidRPr="00C64DE4">
        <w:t>Retro-reflective device</w:t>
      </w:r>
      <w:r w:rsidR="007F5C69" w:rsidRPr="00C64DE4">
        <w:t>s</w:t>
      </w:r>
    </w:p>
    <w:p w14:paraId="3AFB37C2" w14:textId="09E006E2" w:rsidR="007F5C69" w:rsidRPr="00C64DE4" w:rsidRDefault="00A1671F" w:rsidP="00EB0526">
      <w:pPr>
        <w:widowControl w:val="0"/>
        <w:spacing w:after="120"/>
        <w:ind w:left="2268" w:right="1134" w:hanging="1134"/>
        <w:jc w:val="both"/>
      </w:pPr>
      <w:r w:rsidRPr="00C64DE4">
        <w:t>5</w:t>
      </w:r>
      <w:r w:rsidR="007F5C69" w:rsidRPr="00C64DE4">
        <w:t>.9.5.</w:t>
      </w:r>
      <w:r w:rsidR="00980821">
        <w:t>1.1.</w:t>
      </w:r>
      <w:r w:rsidR="007F5C69" w:rsidRPr="00C64DE4">
        <w:tab/>
      </w:r>
      <w:r w:rsidR="005A117F" w:rsidRPr="00C64DE4">
        <w:t>Retro-reflective device</w:t>
      </w:r>
      <w:r w:rsidR="007F5C69" w:rsidRPr="00C64DE4">
        <w:t>s shall be made of material coloured red in the mass.</w:t>
      </w:r>
    </w:p>
    <w:p w14:paraId="5296DB7A" w14:textId="7274D4C7" w:rsidR="007F5C69" w:rsidRPr="00980821" w:rsidRDefault="00A1671F" w:rsidP="00EB0526">
      <w:pPr>
        <w:widowControl w:val="0"/>
        <w:spacing w:after="120"/>
        <w:ind w:left="2268" w:right="1134" w:hanging="1134"/>
        <w:jc w:val="both"/>
      </w:pPr>
      <w:r w:rsidRPr="00C64DE4">
        <w:t>5</w:t>
      </w:r>
      <w:r w:rsidR="007F5C69" w:rsidRPr="00C64DE4">
        <w:t>.9.5.</w:t>
      </w:r>
      <w:r w:rsidR="007F5C69" w:rsidRPr="00980821">
        <w:t>1.2.</w:t>
      </w:r>
      <w:r w:rsidR="007F5C69" w:rsidRPr="00980821">
        <w:tab/>
        <w:t xml:space="preserve">The testing of the colour for </w:t>
      </w:r>
      <w:r w:rsidR="005A117F" w:rsidRPr="00980821">
        <w:t>retro-reflective device</w:t>
      </w:r>
      <w:r w:rsidR="007F5C69" w:rsidRPr="00980821">
        <w:t xml:space="preserve"> (night-time colour) shall be carried out according to the method described in paragraph </w:t>
      </w:r>
      <w:r w:rsidR="00055B44" w:rsidRPr="00980821">
        <w:t>4.2.1</w:t>
      </w:r>
      <w:r w:rsidR="00980821">
        <w:t>.</w:t>
      </w:r>
      <w:r w:rsidR="007F5C69" w:rsidRPr="00980821">
        <w:t xml:space="preserve"> and the trichromatic co-</w:t>
      </w:r>
      <w:r w:rsidR="007F5C69" w:rsidRPr="00980821">
        <w:rPr>
          <w:lang w:eastAsia="en-GB"/>
        </w:rPr>
        <w:t>ordinates</w:t>
      </w:r>
      <w:r w:rsidR="007F5C69" w:rsidRPr="00980821">
        <w:t xml:space="preserve"> of the red reflected luminous flux shall be within the following limits:</w:t>
      </w:r>
    </w:p>
    <w:p w14:paraId="37D9CD50" w14:textId="3D12755D" w:rsidR="002066B2" w:rsidRDefault="00730DD1" w:rsidP="002066B2">
      <w:pPr>
        <w:pStyle w:val="Heading1"/>
      </w:pPr>
      <w:r w:rsidRPr="00C64DE4">
        <w:t>Table 1</w:t>
      </w:r>
      <w:r w:rsidR="00BD4848" w:rsidRPr="00C64DE4">
        <w:t>5</w:t>
      </w:r>
    </w:p>
    <w:p w14:paraId="32109DBF" w14:textId="0C47C193" w:rsidR="003139A0" w:rsidRPr="002066B2" w:rsidRDefault="00730DD1" w:rsidP="002066B2">
      <w:pPr>
        <w:pStyle w:val="Heading1"/>
        <w:spacing w:after="120"/>
        <w:rPr>
          <w:b/>
          <w:bCs/>
          <w:highlight w:val="yellow"/>
        </w:rPr>
      </w:pPr>
      <w:r w:rsidRPr="002066B2">
        <w:rPr>
          <w:b/>
          <w:bCs/>
        </w:rPr>
        <w:t xml:space="preserve">Colour coordinates for </w:t>
      </w:r>
      <w:r w:rsidR="005A117F" w:rsidRPr="002066B2">
        <w:rPr>
          <w:b/>
          <w:bCs/>
        </w:rPr>
        <w:t>retro-reflective device</w:t>
      </w:r>
      <w:r w:rsidRPr="002066B2">
        <w:rPr>
          <w:b/>
          <w:bCs/>
        </w:rPr>
        <w:t xml:space="preserve"> (night-time colour)</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276"/>
        <w:gridCol w:w="1134"/>
        <w:gridCol w:w="1134"/>
        <w:gridCol w:w="1275"/>
      </w:tblGrid>
      <w:tr w:rsidR="007F5C69" w:rsidRPr="00C64DE4" w14:paraId="1E090D8E" w14:textId="77777777" w:rsidTr="002066B2">
        <w:trPr>
          <w:trHeight w:val="20"/>
        </w:trPr>
        <w:tc>
          <w:tcPr>
            <w:tcW w:w="1418" w:type="dxa"/>
            <w:tcBorders>
              <w:bottom w:val="single" w:sz="12" w:space="0" w:color="auto"/>
            </w:tcBorders>
          </w:tcPr>
          <w:p w14:paraId="42808825" w14:textId="77777777" w:rsidR="007F5C69" w:rsidRPr="00C64DE4" w:rsidRDefault="007F5C69" w:rsidP="002066B2">
            <w:pPr>
              <w:tabs>
                <w:tab w:val="right" w:pos="1134"/>
                <w:tab w:val="left" w:pos="1453"/>
                <w:tab w:val="left" w:pos="1843"/>
              </w:tabs>
              <w:spacing w:before="80" w:after="80" w:line="200" w:lineRule="exact"/>
              <w:jc w:val="center"/>
              <w:rPr>
                <w:i/>
                <w:sz w:val="16"/>
                <w:szCs w:val="16"/>
              </w:rPr>
            </w:pPr>
            <w:r w:rsidRPr="00C64DE4">
              <w:rPr>
                <w:i/>
                <w:sz w:val="16"/>
                <w:szCs w:val="16"/>
              </w:rPr>
              <w:t>Point</w:t>
            </w:r>
          </w:p>
        </w:tc>
        <w:tc>
          <w:tcPr>
            <w:tcW w:w="1276" w:type="dxa"/>
            <w:tcBorders>
              <w:bottom w:val="single" w:sz="12" w:space="0" w:color="auto"/>
            </w:tcBorders>
          </w:tcPr>
          <w:p w14:paraId="57F3DE07" w14:textId="77777777" w:rsidR="007F5C69" w:rsidRPr="00C64DE4" w:rsidRDefault="007F5C69" w:rsidP="002066B2">
            <w:pPr>
              <w:tabs>
                <w:tab w:val="right" w:pos="1134"/>
                <w:tab w:val="left" w:pos="1453"/>
                <w:tab w:val="left" w:pos="1843"/>
              </w:tabs>
              <w:spacing w:before="80" w:after="80" w:line="200" w:lineRule="exact"/>
              <w:jc w:val="center"/>
              <w:rPr>
                <w:i/>
                <w:sz w:val="16"/>
                <w:szCs w:val="16"/>
              </w:rPr>
            </w:pPr>
            <w:r w:rsidRPr="00C64DE4">
              <w:rPr>
                <w:i/>
                <w:sz w:val="16"/>
                <w:szCs w:val="16"/>
              </w:rPr>
              <w:t>1</w:t>
            </w:r>
          </w:p>
        </w:tc>
        <w:tc>
          <w:tcPr>
            <w:tcW w:w="1134" w:type="dxa"/>
            <w:tcBorders>
              <w:bottom w:val="single" w:sz="12" w:space="0" w:color="auto"/>
            </w:tcBorders>
          </w:tcPr>
          <w:p w14:paraId="419987F6" w14:textId="77777777" w:rsidR="007F5C69" w:rsidRPr="00C64DE4" w:rsidRDefault="007F5C69" w:rsidP="002066B2">
            <w:pPr>
              <w:tabs>
                <w:tab w:val="right" w:pos="1134"/>
                <w:tab w:val="left" w:pos="1453"/>
                <w:tab w:val="left" w:pos="1843"/>
              </w:tabs>
              <w:spacing w:before="80" w:after="80" w:line="200" w:lineRule="exact"/>
              <w:jc w:val="center"/>
              <w:rPr>
                <w:i/>
                <w:sz w:val="16"/>
                <w:szCs w:val="16"/>
              </w:rPr>
            </w:pPr>
            <w:r w:rsidRPr="00C64DE4">
              <w:rPr>
                <w:i/>
                <w:sz w:val="16"/>
                <w:szCs w:val="16"/>
              </w:rPr>
              <w:t>2</w:t>
            </w:r>
          </w:p>
        </w:tc>
        <w:tc>
          <w:tcPr>
            <w:tcW w:w="1134" w:type="dxa"/>
            <w:tcBorders>
              <w:bottom w:val="single" w:sz="12" w:space="0" w:color="auto"/>
            </w:tcBorders>
          </w:tcPr>
          <w:p w14:paraId="3A01C4E8" w14:textId="77777777" w:rsidR="007F5C69" w:rsidRPr="00C64DE4" w:rsidRDefault="007F5C69" w:rsidP="002066B2">
            <w:pPr>
              <w:tabs>
                <w:tab w:val="left" w:pos="1026"/>
                <w:tab w:val="right" w:pos="1134"/>
                <w:tab w:val="left" w:pos="1843"/>
              </w:tabs>
              <w:spacing w:before="80" w:after="80" w:line="200" w:lineRule="exact"/>
              <w:jc w:val="center"/>
              <w:rPr>
                <w:i/>
                <w:sz w:val="16"/>
                <w:szCs w:val="16"/>
              </w:rPr>
            </w:pPr>
            <w:r w:rsidRPr="00C64DE4">
              <w:rPr>
                <w:i/>
                <w:sz w:val="16"/>
                <w:szCs w:val="16"/>
              </w:rPr>
              <w:t>3</w:t>
            </w:r>
          </w:p>
        </w:tc>
        <w:tc>
          <w:tcPr>
            <w:tcW w:w="1275" w:type="dxa"/>
            <w:tcBorders>
              <w:bottom w:val="single" w:sz="12" w:space="0" w:color="auto"/>
            </w:tcBorders>
          </w:tcPr>
          <w:p w14:paraId="70EBB844" w14:textId="77777777" w:rsidR="007F5C69" w:rsidRPr="00C64DE4" w:rsidRDefault="007F5C69" w:rsidP="002066B2">
            <w:pPr>
              <w:tabs>
                <w:tab w:val="right" w:pos="1134"/>
                <w:tab w:val="left" w:pos="1453"/>
                <w:tab w:val="left" w:pos="1843"/>
              </w:tabs>
              <w:spacing w:before="80" w:after="80" w:line="200" w:lineRule="exact"/>
              <w:jc w:val="center"/>
              <w:rPr>
                <w:i/>
                <w:sz w:val="16"/>
                <w:szCs w:val="16"/>
              </w:rPr>
            </w:pPr>
            <w:r w:rsidRPr="00C64DE4">
              <w:rPr>
                <w:i/>
                <w:sz w:val="16"/>
                <w:szCs w:val="16"/>
              </w:rPr>
              <w:t>4</w:t>
            </w:r>
          </w:p>
        </w:tc>
      </w:tr>
      <w:tr w:rsidR="007F5C69" w:rsidRPr="00C64DE4" w14:paraId="782F7D25" w14:textId="77777777" w:rsidTr="002066B2">
        <w:trPr>
          <w:trHeight w:val="20"/>
        </w:trPr>
        <w:tc>
          <w:tcPr>
            <w:tcW w:w="1418" w:type="dxa"/>
            <w:tcBorders>
              <w:top w:val="single" w:sz="12" w:space="0" w:color="auto"/>
            </w:tcBorders>
          </w:tcPr>
          <w:p w14:paraId="5C59B602" w14:textId="77777777" w:rsidR="007F5C69" w:rsidRPr="00C64DE4" w:rsidRDefault="007F5C69" w:rsidP="002066B2">
            <w:pPr>
              <w:tabs>
                <w:tab w:val="right" w:pos="1134"/>
                <w:tab w:val="left" w:pos="1453"/>
                <w:tab w:val="left" w:pos="1843"/>
              </w:tabs>
              <w:spacing w:before="40" w:after="40" w:line="220" w:lineRule="exact"/>
              <w:jc w:val="center"/>
              <w:rPr>
                <w:i/>
                <w:sz w:val="16"/>
                <w:szCs w:val="16"/>
              </w:rPr>
            </w:pPr>
            <w:r w:rsidRPr="00C64DE4">
              <w:rPr>
                <w:i/>
                <w:sz w:val="16"/>
                <w:szCs w:val="16"/>
              </w:rPr>
              <w:t>x</w:t>
            </w:r>
          </w:p>
        </w:tc>
        <w:tc>
          <w:tcPr>
            <w:tcW w:w="1276" w:type="dxa"/>
            <w:tcBorders>
              <w:top w:val="single" w:sz="12" w:space="0" w:color="auto"/>
            </w:tcBorders>
          </w:tcPr>
          <w:p w14:paraId="78A8581E"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0.712</w:t>
            </w:r>
          </w:p>
        </w:tc>
        <w:tc>
          <w:tcPr>
            <w:tcW w:w="1134" w:type="dxa"/>
            <w:tcBorders>
              <w:top w:val="single" w:sz="12" w:space="0" w:color="auto"/>
            </w:tcBorders>
          </w:tcPr>
          <w:p w14:paraId="6D497E97"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0.735</w:t>
            </w:r>
          </w:p>
        </w:tc>
        <w:tc>
          <w:tcPr>
            <w:tcW w:w="1134" w:type="dxa"/>
            <w:tcBorders>
              <w:top w:val="single" w:sz="12" w:space="0" w:color="auto"/>
            </w:tcBorders>
          </w:tcPr>
          <w:p w14:paraId="378A6543" w14:textId="77777777" w:rsidR="007F5C69" w:rsidRPr="00C64DE4" w:rsidRDefault="007F5C69" w:rsidP="002066B2">
            <w:pPr>
              <w:tabs>
                <w:tab w:val="left" w:pos="0"/>
                <w:tab w:val="left" w:pos="443"/>
                <w:tab w:val="right" w:pos="1134"/>
                <w:tab w:val="left" w:pos="1843"/>
              </w:tabs>
              <w:spacing w:before="40" w:after="40" w:line="220" w:lineRule="exact"/>
              <w:jc w:val="center"/>
              <w:rPr>
                <w:sz w:val="18"/>
                <w:szCs w:val="18"/>
              </w:rPr>
            </w:pPr>
            <w:r w:rsidRPr="00C64DE4">
              <w:rPr>
                <w:sz w:val="18"/>
                <w:szCs w:val="18"/>
              </w:rPr>
              <w:t>0.58</w:t>
            </w:r>
            <w:r w:rsidR="00E72E1E" w:rsidRPr="00C64DE4">
              <w:rPr>
                <w:sz w:val="18"/>
                <w:szCs w:val="18"/>
              </w:rPr>
              <w:t>9</w:t>
            </w:r>
          </w:p>
        </w:tc>
        <w:tc>
          <w:tcPr>
            <w:tcW w:w="1275" w:type="dxa"/>
            <w:tcBorders>
              <w:top w:val="single" w:sz="12" w:space="0" w:color="auto"/>
            </w:tcBorders>
          </w:tcPr>
          <w:p w14:paraId="535B7F4D"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0.625</w:t>
            </w:r>
          </w:p>
        </w:tc>
      </w:tr>
      <w:tr w:rsidR="007F5C69" w:rsidRPr="00C64DE4" w14:paraId="513C3600" w14:textId="77777777" w:rsidTr="002066B2">
        <w:trPr>
          <w:trHeight w:val="20"/>
        </w:trPr>
        <w:tc>
          <w:tcPr>
            <w:tcW w:w="1418" w:type="dxa"/>
            <w:tcBorders>
              <w:bottom w:val="single" w:sz="12" w:space="0" w:color="auto"/>
            </w:tcBorders>
          </w:tcPr>
          <w:p w14:paraId="50E0DBEB" w14:textId="77777777" w:rsidR="007F5C69" w:rsidRPr="00C64DE4" w:rsidRDefault="007F5C69" w:rsidP="002066B2">
            <w:pPr>
              <w:tabs>
                <w:tab w:val="right" w:pos="1134"/>
                <w:tab w:val="left" w:pos="1453"/>
                <w:tab w:val="left" w:pos="1843"/>
              </w:tabs>
              <w:spacing w:before="40" w:after="40" w:line="220" w:lineRule="exact"/>
              <w:jc w:val="center"/>
              <w:rPr>
                <w:i/>
                <w:sz w:val="16"/>
                <w:szCs w:val="16"/>
              </w:rPr>
            </w:pPr>
            <w:r w:rsidRPr="00C64DE4">
              <w:rPr>
                <w:i/>
                <w:sz w:val="16"/>
                <w:szCs w:val="16"/>
              </w:rPr>
              <w:t>y</w:t>
            </w:r>
          </w:p>
        </w:tc>
        <w:tc>
          <w:tcPr>
            <w:tcW w:w="1276" w:type="dxa"/>
            <w:tcBorders>
              <w:bottom w:val="single" w:sz="12" w:space="0" w:color="auto"/>
            </w:tcBorders>
          </w:tcPr>
          <w:p w14:paraId="5D619A5D"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0.258</w:t>
            </w:r>
          </w:p>
        </w:tc>
        <w:tc>
          <w:tcPr>
            <w:tcW w:w="1134" w:type="dxa"/>
            <w:tcBorders>
              <w:bottom w:val="single" w:sz="12" w:space="0" w:color="auto"/>
            </w:tcBorders>
          </w:tcPr>
          <w:p w14:paraId="046BD361"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0.265</w:t>
            </w:r>
          </w:p>
        </w:tc>
        <w:tc>
          <w:tcPr>
            <w:tcW w:w="1134" w:type="dxa"/>
            <w:tcBorders>
              <w:bottom w:val="single" w:sz="12" w:space="0" w:color="auto"/>
            </w:tcBorders>
          </w:tcPr>
          <w:p w14:paraId="3798F1CD" w14:textId="77777777" w:rsidR="007F5C69" w:rsidRPr="00C64DE4" w:rsidRDefault="007F5C69" w:rsidP="002066B2">
            <w:pPr>
              <w:tabs>
                <w:tab w:val="left" w:pos="18"/>
                <w:tab w:val="right" w:pos="726"/>
                <w:tab w:val="left" w:pos="1843"/>
              </w:tabs>
              <w:spacing w:before="40" w:after="40" w:line="220" w:lineRule="exact"/>
              <w:jc w:val="center"/>
              <w:rPr>
                <w:sz w:val="18"/>
                <w:szCs w:val="18"/>
              </w:rPr>
            </w:pPr>
            <w:r w:rsidRPr="00C64DE4">
              <w:rPr>
                <w:sz w:val="18"/>
                <w:szCs w:val="18"/>
              </w:rPr>
              <w:t>0.37</w:t>
            </w:r>
            <w:r w:rsidR="00E72E1E" w:rsidRPr="00C64DE4">
              <w:rPr>
                <w:sz w:val="18"/>
                <w:szCs w:val="18"/>
              </w:rPr>
              <w:t>6</w:t>
            </w:r>
          </w:p>
        </w:tc>
        <w:tc>
          <w:tcPr>
            <w:tcW w:w="1275" w:type="dxa"/>
            <w:tcBorders>
              <w:bottom w:val="single" w:sz="12" w:space="0" w:color="auto"/>
            </w:tcBorders>
          </w:tcPr>
          <w:p w14:paraId="01811CD8"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0.375</w:t>
            </w:r>
          </w:p>
        </w:tc>
      </w:tr>
    </w:tbl>
    <w:p w14:paraId="60430CEF" w14:textId="77777777" w:rsidR="007F5C69" w:rsidRPr="00C64DE4" w:rsidRDefault="00A1671F" w:rsidP="00EB0526">
      <w:pPr>
        <w:pStyle w:val="para"/>
        <w:spacing w:before="120"/>
        <w:rPr>
          <w:lang w:val="en-GB" w:eastAsia="en-GB"/>
        </w:rPr>
      </w:pPr>
      <w:r w:rsidRPr="00C64DE4">
        <w:rPr>
          <w:lang w:val="en-GB"/>
        </w:rPr>
        <w:t>5</w:t>
      </w:r>
      <w:r w:rsidR="007F5C69" w:rsidRPr="00C64DE4">
        <w:rPr>
          <w:lang w:val="en-GB"/>
        </w:rPr>
        <w:t>.9.5.</w:t>
      </w:r>
      <w:r w:rsidR="007F5C69" w:rsidRPr="00C64DE4">
        <w:rPr>
          <w:lang w:val="en-GB" w:eastAsia="en-GB"/>
        </w:rPr>
        <w:t>2.</w:t>
      </w:r>
      <w:r w:rsidR="007F5C69" w:rsidRPr="00C64DE4">
        <w:rPr>
          <w:lang w:val="en-GB" w:eastAsia="en-GB"/>
        </w:rPr>
        <w:tab/>
        <w:t>Fluorescent materials</w:t>
      </w:r>
    </w:p>
    <w:p w14:paraId="0754180D" w14:textId="77777777" w:rsidR="007F5C69" w:rsidRPr="00C64DE4" w:rsidRDefault="00A1671F" w:rsidP="00EB0526">
      <w:pPr>
        <w:widowControl w:val="0"/>
        <w:spacing w:after="120"/>
        <w:ind w:left="2268" w:right="1134" w:hanging="1134"/>
        <w:jc w:val="both"/>
        <w:rPr>
          <w:lang w:eastAsia="en-GB"/>
        </w:rPr>
      </w:pPr>
      <w:r w:rsidRPr="00C64DE4">
        <w:t>5</w:t>
      </w:r>
      <w:r w:rsidR="007F5C69" w:rsidRPr="00C64DE4">
        <w:t>.9.5.</w:t>
      </w:r>
      <w:r w:rsidR="007F5C69" w:rsidRPr="00C64DE4">
        <w:rPr>
          <w:lang w:eastAsia="en-GB"/>
        </w:rPr>
        <w:t xml:space="preserve">2.1. </w:t>
      </w:r>
      <w:r w:rsidR="007F5C69" w:rsidRPr="00C64DE4">
        <w:rPr>
          <w:lang w:eastAsia="en-GB"/>
        </w:rPr>
        <w:tab/>
        <w:t xml:space="preserve">The </w:t>
      </w:r>
      <w:r w:rsidR="007F5C69" w:rsidRPr="00C64DE4">
        <w:t>fluorescent</w:t>
      </w:r>
      <w:r w:rsidR="007F5C69" w:rsidRPr="00C64DE4">
        <w:rPr>
          <w:lang w:eastAsia="en-GB"/>
        </w:rPr>
        <w:t xml:space="preserve"> materials shall either be coloured in the mass or take the form of separate coatings applied to the surface of the triangle.</w:t>
      </w:r>
    </w:p>
    <w:p w14:paraId="402B5B6D" w14:textId="2D02F513" w:rsidR="007F5C69" w:rsidRPr="00C64DE4" w:rsidRDefault="00A1671F" w:rsidP="00EB0526">
      <w:pPr>
        <w:widowControl w:val="0"/>
        <w:spacing w:after="120"/>
        <w:ind w:left="2268" w:right="1134" w:hanging="1134"/>
        <w:jc w:val="both"/>
        <w:rPr>
          <w:lang w:eastAsia="en-GB"/>
        </w:rPr>
      </w:pPr>
      <w:r w:rsidRPr="00C64DE4">
        <w:t>5</w:t>
      </w:r>
      <w:r w:rsidR="007F5C69" w:rsidRPr="00C64DE4">
        <w:t>.9.5.</w:t>
      </w:r>
      <w:r w:rsidR="007F5C69" w:rsidRPr="00C64DE4">
        <w:rPr>
          <w:lang w:eastAsia="en-GB"/>
        </w:rPr>
        <w:t>2.2.</w:t>
      </w:r>
      <w:r w:rsidR="007F5C69" w:rsidRPr="00C64DE4">
        <w:rPr>
          <w:lang w:eastAsia="en-GB"/>
        </w:rPr>
        <w:tab/>
        <w:t xml:space="preserve">The testing of the colour of the fluorescent materials (daytime colour) of advance warning triangle of type 1 or type 2 shall be carried out according to the method described in </w:t>
      </w:r>
      <w:r w:rsidR="007F5C69" w:rsidRPr="00965033">
        <w:rPr>
          <w:lang w:eastAsia="en-GB"/>
        </w:rPr>
        <w:t xml:space="preserve">paragraph </w:t>
      </w:r>
      <w:r w:rsidR="00D56855" w:rsidRPr="00965033">
        <w:rPr>
          <w:lang w:eastAsia="en-GB"/>
        </w:rPr>
        <w:t>4.2.3</w:t>
      </w:r>
      <w:r w:rsidR="006A0C70">
        <w:rPr>
          <w:lang w:eastAsia="en-GB"/>
        </w:rPr>
        <w:t>.</w:t>
      </w:r>
      <w:r w:rsidR="007F5C69" w:rsidRPr="00055B44">
        <w:rPr>
          <w:lang w:eastAsia="en-GB"/>
        </w:rPr>
        <w:t xml:space="preserve"> and</w:t>
      </w:r>
      <w:r w:rsidR="007F5C69" w:rsidRPr="00C64DE4">
        <w:rPr>
          <w:lang w:eastAsia="en-GB"/>
        </w:rPr>
        <w:t xml:space="preserve"> the colour of the material in new condition shall be within an area of which the corner points are determined by the following coordinates</w:t>
      </w:r>
      <w:r w:rsidR="00D64D77" w:rsidRPr="00C64DE4">
        <w:rPr>
          <w:lang w:eastAsia="en-GB"/>
        </w:rPr>
        <w:t xml:space="preserve"> as specified </w:t>
      </w:r>
      <w:r w:rsidR="00D64D77" w:rsidRPr="00D56855">
        <w:rPr>
          <w:lang w:eastAsia="en-GB"/>
        </w:rPr>
        <w:t xml:space="preserve">in </w:t>
      </w:r>
      <w:r w:rsidR="006A0C70">
        <w:rPr>
          <w:lang w:eastAsia="en-GB"/>
        </w:rPr>
        <w:t>T</w:t>
      </w:r>
      <w:r w:rsidR="00D64D77" w:rsidRPr="00965033">
        <w:rPr>
          <w:lang w:eastAsia="en-GB"/>
        </w:rPr>
        <w:t>able 1</w:t>
      </w:r>
      <w:r w:rsidR="00BD4848" w:rsidRPr="00965033">
        <w:rPr>
          <w:lang w:eastAsia="en-GB"/>
        </w:rPr>
        <w:t>6</w:t>
      </w:r>
      <w:r w:rsidR="007F5C69" w:rsidRPr="00965033">
        <w:rPr>
          <w:lang w:eastAsia="en-GB"/>
        </w:rPr>
        <w:t>:</w:t>
      </w:r>
    </w:p>
    <w:p w14:paraId="69A9B5B2" w14:textId="22CFAB12" w:rsidR="002066B2" w:rsidRDefault="00730DD1" w:rsidP="002066B2">
      <w:pPr>
        <w:pStyle w:val="Heading1"/>
      </w:pPr>
      <w:r w:rsidRPr="00C64DE4">
        <w:t>Table 1</w:t>
      </w:r>
      <w:r w:rsidR="00BD4848" w:rsidRPr="00C64DE4">
        <w:t>6</w:t>
      </w:r>
    </w:p>
    <w:p w14:paraId="5A5F40FC" w14:textId="13E29CB2" w:rsidR="00730DD1" w:rsidRPr="002066B2" w:rsidRDefault="00730DD1" w:rsidP="002066B2">
      <w:pPr>
        <w:pStyle w:val="Heading1"/>
        <w:spacing w:after="120"/>
        <w:rPr>
          <w:b/>
          <w:bCs/>
        </w:rPr>
      </w:pPr>
      <w:r w:rsidRPr="002066B2">
        <w:rPr>
          <w:b/>
          <w:bCs/>
        </w:rPr>
        <w:t xml:space="preserve">Colour coordinates </w:t>
      </w:r>
      <w:r w:rsidRPr="002066B2">
        <w:rPr>
          <w:b/>
          <w:bCs/>
          <w:lang w:eastAsia="en-GB"/>
        </w:rPr>
        <w:t>of the fluorescent materials (daytime colour)</w:t>
      </w:r>
    </w:p>
    <w:tbl>
      <w:tblPr>
        <w:tblW w:w="623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159"/>
        <w:gridCol w:w="1159"/>
        <w:gridCol w:w="1159"/>
        <w:gridCol w:w="1305"/>
      </w:tblGrid>
      <w:tr w:rsidR="007F5C69" w:rsidRPr="00C64DE4" w14:paraId="6ACCA66F" w14:textId="77777777" w:rsidTr="002066B2">
        <w:trPr>
          <w:cantSplit/>
          <w:trHeight w:val="379"/>
        </w:trPr>
        <w:tc>
          <w:tcPr>
            <w:tcW w:w="1450" w:type="dxa"/>
            <w:tcBorders>
              <w:bottom w:val="single" w:sz="12" w:space="0" w:color="auto"/>
            </w:tcBorders>
          </w:tcPr>
          <w:p w14:paraId="134CDBF7" w14:textId="77777777" w:rsidR="007F5C69" w:rsidRPr="00C64DE4" w:rsidRDefault="007F5C69" w:rsidP="002066B2">
            <w:pPr>
              <w:tabs>
                <w:tab w:val="right" w:pos="1134"/>
                <w:tab w:val="left" w:pos="1843"/>
              </w:tabs>
              <w:spacing w:before="80" w:after="80" w:line="200" w:lineRule="exact"/>
              <w:jc w:val="center"/>
              <w:rPr>
                <w:i/>
                <w:sz w:val="16"/>
                <w:szCs w:val="16"/>
              </w:rPr>
            </w:pPr>
            <w:r w:rsidRPr="00C64DE4">
              <w:rPr>
                <w:i/>
                <w:sz w:val="16"/>
                <w:szCs w:val="16"/>
              </w:rPr>
              <w:t>Point</w:t>
            </w:r>
          </w:p>
        </w:tc>
        <w:tc>
          <w:tcPr>
            <w:tcW w:w="1159" w:type="dxa"/>
            <w:tcBorders>
              <w:bottom w:val="single" w:sz="12" w:space="0" w:color="auto"/>
            </w:tcBorders>
          </w:tcPr>
          <w:p w14:paraId="069F5319" w14:textId="77777777" w:rsidR="007F5C69" w:rsidRPr="00C64DE4" w:rsidRDefault="007F5C69" w:rsidP="002066B2">
            <w:pPr>
              <w:tabs>
                <w:tab w:val="right" w:pos="1134"/>
                <w:tab w:val="left" w:pos="1486"/>
                <w:tab w:val="left" w:pos="1843"/>
              </w:tabs>
              <w:spacing w:before="80" w:after="80" w:line="200" w:lineRule="exact"/>
              <w:jc w:val="center"/>
              <w:rPr>
                <w:i/>
                <w:sz w:val="16"/>
                <w:szCs w:val="16"/>
              </w:rPr>
            </w:pPr>
            <w:r w:rsidRPr="00C64DE4">
              <w:rPr>
                <w:i/>
                <w:sz w:val="16"/>
                <w:szCs w:val="16"/>
              </w:rPr>
              <w:t>1</w:t>
            </w:r>
          </w:p>
        </w:tc>
        <w:tc>
          <w:tcPr>
            <w:tcW w:w="1159" w:type="dxa"/>
            <w:tcBorders>
              <w:bottom w:val="single" w:sz="12" w:space="0" w:color="auto"/>
            </w:tcBorders>
          </w:tcPr>
          <w:p w14:paraId="29439AAF" w14:textId="77777777" w:rsidR="007F5C69" w:rsidRPr="00C64DE4" w:rsidRDefault="007F5C69" w:rsidP="002066B2">
            <w:pPr>
              <w:tabs>
                <w:tab w:val="right" w:pos="1134"/>
                <w:tab w:val="left" w:pos="1843"/>
              </w:tabs>
              <w:spacing w:before="80" w:after="80" w:line="200" w:lineRule="exact"/>
              <w:jc w:val="center"/>
              <w:rPr>
                <w:i/>
                <w:sz w:val="16"/>
                <w:szCs w:val="16"/>
              </w:rPr>
            </w:pPr>
            <w:r w:rsidRPr="00C64DE4">
              <w:rPr>
                <w:i/>
                <w:sz w:val="16"/>
                <w:szCs w:val="16"/>
              </w:rPr>
              <w:t>2</w:t>
            </w:r>
          </w:p>
        </w:tc>
        <w:tc>
          <w:tcPr>
            <w:tcW w:w="1159" w:type="dxa"/>
            <w:tcBorders>
              <w:bottom w:val="single" w:sz="12" w:space="0" w:color="auto"/>
            </w:tcBorders>
          </w:tcPr>
          <w:p w14:paraId="2191F2AF" w14:textId="77777777" w:rsidR="007F5C69" w:rsidRPr="00C64DE4" w:rsidRDefault="007F5C69" w:rsidP="002066B2">
            <w:pPr>
              <w:tabs>
                <w:tab w:val="right" w:pos="1134"/>
                <w:tab w:val="left" w:pos="1843"/>
              </w:tabs>
              <w:spacing w:before="80" w:after="80" w:line="200" w:lineRule="exact"/>
              <w:jc w:val="center"/>
              <w:rPr>
                <w:i/>
                <w:sz w:val="16"/>
                <w:szCs w:val="16"/>
              </w:rPr>
            </w:pPr>
            <w:r w:rsidRPr="00C64DE4">
              <w:rPr>
                <w:i/>
                <w:sz w:val="16"/>
                <w:szCs w:val="16"/>
              </w:rPr>
              <w:t>3</w:t>
            </w:r>
          </w:p>
        </w:tc>
        <w:tc>
          <w:tcPr>
            <w:tcW w:w="1305" w:type="dxa"/>
            <w:tcBorders>
              <w:bottom w:val="single" w:sz="12" w:space="0" w:color="auto"/>
            </w:tcBorders>
          </w:tcPr>
          <w:p w14:paraId="7717E582" w14:textId="77777777" w:rsidR="007F5C69" w:rsidRPr="00C64DE4" w:rsidRDefault="007F5C69" w:rsidP="002066B2">
            <w:pPr>
              <w:tabs>
                <w:tab w:val="right" w:pos="1134"/>
                <w:tab w:val="left" w:pos="1843"/>
              </w:tabs>
              <w:spacing w:before="80" w:after="80" w:line="200" w:lineRule="exact"/>
              <w:jc w:val="center"/>
              <w:rPr>
                <w:i/>
                <w:sz w:val="16"/>
                <w:szCs w:val="16"/>
              </w:rPr>
            </w:pPr>
            <w:r w:rsidRPr="00C64DE4">
              <w:rPr>
                <w:i/>
                <w:sz w:val="16"/>
                <w:szCs w:val="16"/>
              </w:rPr>
              <w:t>4</w:t>
            </w:r>
          </w:p>
        </w:tc>
      </w:tr>
      <w:tr w:rsidR="007F5C69" w:rsidRPr="002066B2" w14:paraId="7B9D2CC6" w14:textId="77777777" w:rsidTr="002066B2">
        <w:trPr>
          <w:cantSplit/>
          <w:trHeight w:val="252"/>
        </w:trPr>
        <w:tc>
          <w:tcPr>
            <w:tcW w:w="1450" w:type="dxa"/>
            <w:tcBorders>
              <w:top w:val="single" w:sz="12" w:space="0" w:color="auto"/>
            </w:tcBorders>
          </w:tcPr>
          <w:p w14:paraId="4819D40E" w14:textId="77777777" w:rsidR="007F5C69" w:rsidRPr="002066B2" w:rsidRDefault="007F5C69" w:rsidP="002066B2">
            <w:pPr>
              <w:tabs>
                <w:tab w:val="right" w:pos="1134"/>
                <w:tab w:val="left" w:pos="1843"/>
              </w:tabs>
              <w:spacing w:before="40" w:after="40" w:line="220" w:lineRule="exact"/>
              <w:jc w:val="center"/>
              <w:rPr>
                <w:i/>
                <w:sz w:val="18"/>
                <w:szCs w:val="18"/>
              </w:rPr>
            </w:pPr>
            <w:r w:rsidRPr="002066B2">
              <w:rPr>
                <w:i/>
                <w:sz w:val="18"/>
                <w:szCs w:val="18"/>
              </w:rPr>
              <w:t>x</w:t>
            </w:r>
          </w:p>
        </w:tc>
        <w:tc>
          <w:tcPr>
            <w:tcW w:w="1159" w:type="dxa"/>
            <w:tcBorders>
              <w:top w:val="single" w:sz="12" w:space="0" w:color="auto"/>
            </w:tcBorders>
          </w:tcPr>
          <w:p w14:paraId="21E8EDF0" w14:textId="77777777" w:rsidR="007F5C69" w:rsidRPr="002066B2" w:rsidRDefault="007F5C69" w:rsidP="002066B2">
            <w:pPr>
              <w:tabs>
                <w:tab w:val="right" w:pos="1134"/>
                <w:tab w:val="left" w:pos="1486"/>
                <w:tab w:val="left" w:pos="1843"/>
              </w:tabs>
              <w:spacing w:before="40" w:after="40" w:line="220" w:lineRule="exact"/>
              <w:jc w:val="center"/>
              <w:rPr>
                <w:sz w:val="18"/>
                <w:szCs w:val="18"/>
              </w:rPr>
            </w:pPr>
            <w:r w:rsidRPr="002066B2">
              <w:rPr>
                <w:sz w:val="18"/>
                <w:szCs w:val="18"/>
              </w:rPr>
              <w:t>0.570</w:t>
            </w:r>
          </w:p>
        </w:tc>
        <w:tc>
          <w:tcPr>
            <w:tcW w:w="1159" w:type="dxa"/>
            <w:tcBorders>
              <w:top w:val="single" w:sz="12" w:space="0" w:color="auto"/>
            </w:tcBorders>
          </w:tcPr>
          <w:p w14:paraId="7FFCC349"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0.506</w:t>
            </w:r>
          </w:p>
        </w:tc>
        <w:tc>
          <w:tcPr>
            <w:tcW w:w="1159" w:type="dxa"/>
            <w:tcBorders>
              <w:top w:val="single" w:sz="12" w:space="0" w:color="auto"/>
            </w:tcBorders>
          </w:tcPr>
          <w:p w14:paraId="1EDCC314"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0.595</w:t>
            </w:r>
          </w:p>
        </w:tc>
        <w:tc>
          <w:tcPr>
            <w:tcW w:w="1305" w:type="dxa"/>
            <w:tcBorders>
              <w:top w:val="single" w:sz="12" w:space="0" w:color="auto"/>
            </w:tcBorders>
          </w:tcPr>
          <w:p w14:paraId="16349DFA"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0.690</w:t>
            </w:r>
          </w:p>
        </w:tc>
      </w:tr>
      <w:tr w:rsidR="007F5C69" w:rsidRPr="002066B2" w14:paraId="60EA5499" w14:textId="77777777" w:rsidTr="002066B2">
        <w:trPr>
          <w:cantSplit/>
          <w:trHeight w:val="220"/>
        </w:trPr>
        <w:tc>
          <w:tcPr>
            <w:tcW w:w="1450" w:type="dxa"/>
            <w:tcBorders>
              <w:bottom w:val="single" w:sz="12" w:space="0" w:color="auto"/>
            </w:tcBorders>
          </w:tcPr>
          <w:p w14:paraId="57CBA788" w14:textId="77777777" w:rsidR="007F5C69" w:rsidRPr="002066B2" w:rsidRDefault="007F5C69" w:rsidP="002066B2">
            <w:pPr>
              <w:tabs>
                <w:tab w:val="right" w:pos="1134"/>
                <w:tab w:val="left" w:pos="1843"/>
              </w:tabs>
              <w:spacing w:before="40" w:after="40" w:line="220" w:lineRule="exact"/>
              <w:jc w:val="center"/>
              <w:rPr>
                <w:i/>
                <w:sz w:val="18"/>
                <w:szCs w:val="18"/>
              </w:rPr>
            </w:pPr>
            <w:r w:rsidRPr="002066B2">
              <w:rPr>
                <w:i/>
                <w:sz w:val="18"/>
                <w:szCs w:val="18"/>
              </w:rPr>
              <w:t>y</w:t>
            </w:r>
          </w:p>
        </w:tc>
        <w:tc>
          <w:tcPr>
            <w:tcW w:w="1159" w:type="dxa"/>
            <w:tcBorders>
              <w:bottom w:val="single" w:sz="12" w:space="0" w:color="auto"/>
            </w:tcBorders>
          </w:tcPr>
          <w:p w14:paraId="3AE6F322" w14:textId="77777777" w:rsidR="007F5C69" w:rsidRPr="002066B2" w:rsidRDefault="007F5C69" w:rsidP="002066B2">
            <w:pPr>
              <w:tabs>
                <w:tab w:val="right" w:pos="1134"/>
                <w:tab w:val="left" w:pos="1486"/>
                <w:tab w:val="left" w:pos="1843"/>
              </w:tabs>
              <w:spacing w:before="40" w:after="40" w:line="220" w:lineRule="exact"/>
              <w:jc w:val="center"/>
              <w:rPr>
                <w:sz w:val="18"/>
                <w:szCs w:val="18"/>
              </w:rPr>
            </w:pPr>
            <w:r w:rsidRPr="002066B2">
              <w:rPr>
                <w:sz w:val="18"/>
                <w:szCs w:val="18"/>
              </w:rPr>
              <w:t>0.430</w:t>
            </w:r>
          </w:p>
        </w:tc>
        <w:tc>
          <w:tcPr>
            <w:tcW w:w="1159" w:type="dxa"/>
            <w:tcBorders>
              <w:bottom w:val="single" w:sz="12" w:space="0" w:color="auto"/>
            </w:tcBorders>
          </w:tcPr>
          <w:p w14:paraId="490A3A50"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0.404</w:t>
            </w:r>
          </w:p>
        </w:tc>
        <w:tc>
          <w:tcPr>
            <w:tcW w:w="1159" w:type="dxa"/>
            <w:tcBorders>
              <w:bottom w:val="single" w:sz="12" w:space="0" w:color="auto"/>
            </w:tcBorders>
          </w:tcPr>
          <w:p w14:paraId="286BFC89"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0.315</w:t>
            </w:r>
          </w:p>
        </w:tc>
        <w:tc>
          <w:tcPr>
            <w:tcW w:w="1305" w:type="dxa"/>
            <w:tcBorders>
              <w:bottom w:val="single" w:sz="12" w:space="0" w:color="auto"/>
            </w:tcBorders>
          </w:tcPr>
          <w:p w14:paraId="51C3D5B5"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0.310</w:t>
            </w:r>
          </w:p>
        </w:tc>
      </w:tr>
    </w:tbl>
    <w:p w14:paraId="0C1ECEF8" w14:textId="77777777" w:rsidR="007F5C69" w:rsidRPr="00C64DE4" w:rsidRDefault="00A1671F" w:rsidP="00EB0526">
      <w:pPr>
        <w:widowControl w:val="0"/>
        <w:spacing w:before="120" w:after="120"/>
        <w:ind w:left="2268" w:right="1134" w:hanging="1134"/>
        <w:jc w:val="both"/>
        <w:rPr>
          <w:lang w:eastAsia="en-GB"/>
        </w:rPr>
      </w:pPr>
      <w:r w:rsidRPr="00C64DE4">
        <w:rPr>
          <w:lang w:eastAsia="en-GB"/>
        </w:rPr>
        <w:t>5</w:t>
      </w:r>
      <w:r w:rsidR="007F5C69" w:rsidRPr="00C64DE4">
        <w:rPr>
          <w:lang w:eastAsia="en-GB"/>
        </w:rPr>
        <w:t>.9.5.2.3.</w:t>
      </w:r>
      <w:r w:rsidR="007F5C69" w:rsidRPr="00C64DE4">
        <w:rPr>
          <w:lang w:eastAsia="en-GB"/>
        </w:rPr>
        <w:tab/>
        <w:t xml:space="preserve">The testing of the luminance factor of the fluorescent materials shall be carried out according to the method described in </w:t>
      </w:r>
      <w:r w:rsidR="007F5C69" w:rsidRPr="00965033">
        <w:rPr>
          <w:lang w:eastAsia="en-GB"/>
        </w:rPr>
        <w:t xml:space="preserve">paragraph </w:t>
      </w:r>
      <w:r w:rsidR="00D56855" w:rsidRPr="00965033">
        <w:rPr>
          <w:lang w:eastAsia="en-GB"/>
        </w:rPr>
        <w:t>4.2.3</w:t>
      </w:r>
      <w:r w:rsidR="007F5C69" w:rsidRPr="00965033">
        <w:rPr>
          <w:lang w:eastAsia="en-GB"/>
        </w:rPr>
        <w:t>3</w:t>
      </w:r>
      <w:r w:rsidR="003A2E3E" w:rsidRPr="00965033">
        <w:rPr>
          <w:lang w:eastAsia="en-GB"/>
        </w:rPr>
        <w:t>.3</w:t>
      </w:r>
      <w:r w:rsidR="007F5C69" w:rsidRPr="00965033">
        <w:rPr>
          <w:lang w:eastAsia="en-GB"/>
        </w:rPr>
        <w:t>.</w:t>
      </w:r>
    </w:p>
    <w:p w14:paraId="14F6B05A" w14:textId="77777777" w:rsidR="007F5C69" w:rsidRPr="00C64DE4" w:rsidRDefault="007F5C69" w:rsidP="00EB0526">
      <w:pPr>
        <w:widowControl w:val="0"/>
        <w:spacing w:after="120"/>
        <w:ind w:left="2268" w:right="1134"/>
        <w:jc w:val="both"/>
        <w:rPr>
          <w:lang w:eastAsia="en-GB"/>
        </w:rPr>
      </w:pPr>
      <w:r w:rsidRPr="00C64DE4">
        <w:rPr>
          <w:lang w:eastAsia="en-GB"/>
        </w:rPr>
        <w:t xml:space="preserve">The luminance factor including the luminance by reflection and fluorescence </w:t>
      </w:r>
      <w:r w:rsidRPr="00C64DE4">
        <w:rPr>
          <w:lang w:eastAsia="en-GB"/>
        </w:rPr>
        <w:lastRenderedPageBreak/>
        <w:t>shall be:</w:t>
      </w:r>
    </w:p>
    <w:p w14:paraId="56D81F45" w14:textId="77777777" w:rsidR="007F5C69" w:rsidRPr="00B94AD9" w:rsidRDefault="007F5C69" w:rsidP="00EB0526">
      <w:pPr>
        <w:pStyle w:val="para"/>
        <w:ind w:firstLine="0"/>
        <w:rPr>
          <w:lang w:val="en-US" w:eastAsia="en-GB"/>
        </w:rPr>
      </w:pPr>
      <w:r w:rsidRPr="00B94AD9">
        <w:rPr>
          <w:lang w:val="en-US" w:eastAsia="en-GB"/>
        </w:rPr>
        <w:t>(a)</w:t>
      </w:r>
      <w:r w:rsidRPr="00B94AD9">
        <w:rPr>
          <w:lang w:val="en-US" w:eastAsia="en-GB"/>
        </w:rPr>
        <w:tab/>
      </w:r>
      <w:r w:rsidRPr="00980821">
        <w:rPr>
          <w:lang w:val="en-GB"/>
        </w:rPr>
        <w:t>For</w:t>
      </w:r>
      <w:r w:rsidRPr="00B94AD9">
        <w:rPr>
          <w:lang w:val="en-US" w:eastAsia="en-GB"/>
        </w:rPr>
        <w:t xml:space="preserve"> advance warning triangle of type 1, not less than 30 per cent; and</w:t>
      </w:r>
    </w:p>
    <w:p w14:paraId="3C348B35" w14:textId="77777777" w:rsidR="007F5C69" w:rsidRPr="00B94AD9" w:rsidRDefault="007F5C69" w:rsidP="00EB0526">
      <w:pPr>
        <w:pStyle w:val="para"/>
        <w:ind w:firstLine="0"/>
        <w:rPr>
          <w:lang w:val="en-US" w:eastAsia="en-GB"/>
        </w:rPr>
      </w:pPr>
      <w:r w:rsidRPr="00B94AD9">
        <w:rPr>
          <w:lang w:val="en-US" w:eastAsia="en-GB"/>
        </w:rPr>
        <w:t>(b)</w:t>
      </w:r>
      <w:r w:rsidRPr="00B94AD9">
        <w:rPr>
          <w:lang w:val="en-US" w:eastAsia="en-GB"/>
        </w:rPr>
        <w:tab/>
        <w:t>For advance warning triangle of type 2, not less than 25 per cent.</w:t>
      </w:r>
    </w:p>
    <w:p w14:paraId="46CD54BC" w14:textId="2F4E7806" w:rsidR="007F5C69" w:rsidRPr="00C64DE4" w:rsidRDefault="00A1671F" w:rsidP="00EB0526">
      <w:pPr>
        <w:widowControl w:val="0"/>
        <w:spacing w:after="120"/>
        <w:ind w:left="2268" w:right="1134" w:hanging="1134"/>
        <w:jc w:val="both"/>
      </w:pPr>
      <w:r w:rsidRPr="00C64DE4">
        <w:t>5</w:t>
      </w:r>
      <w:r w:rsidR="007F5C69" w:rsidRPr="00C64DE4">
        <w:t>.9.5.3.</w:t>
      </w:r>
      <w:r w:rsidR="007F5C69" w:rsidRPr="00C64DE4">
        <w:tab/>
      </w:r>
      <w:r w:rsidR="007F5C69" w:rsidRPr="00D56855">
        <w:rPr>
          <w:lang w:eastAsia="en-GB"/>
        </w:rPr>
        <w:t>The</w:t>
      </w:r>
      <w:r w:rsidR="007F5C69" w:rsidRPr="00D56855">
        <w:t xml:space="preserve"> largest measured trichromatic coordinate y value according to </w:t>
      </w:r>
      <w:r w:rsidR="007F5C69" w:rsidRPr="00965033">
        <w:t>paragraph </w:t>
      </w:r>
      <w:r w:rsidR="003A2E3E" w:rsidRPr="00965033">
        <w:t>4.</w:t>
      </w:r>
      <w:r w:rsidR="00D56855" w:rsidRPr="00965033">
        <w:t>2.3</w:t>
      </w:r>
      <w:r w:rsidR="00980821">
        <w:t>.</w:t>
      </w:r>
      <w:r w:rsidR="003A2E3E" w:rsidRPr="00D56855">
        <w:t xml:space="preserve"> </w:t>
      </w:r>
      <w:r w:rsidR="007F5C69" w:rsidRPr="00D56855">
        <w:t xml:space="preserve">(night time colour) shall be smaller or equal to the largest measured trichromatic coordinate y value according to </w:t>
      </w:r>
      <w:r w:rsidR="007F5C69" w:rsidRPr="00965033">
        <w:t xml:space="preserve">paragraph </w:t>
      </w:r>
      <w:r w:rsidR="00D56855" w:rsidRPr="00965033">
        <w:t>4.</w:t>
      </w:r>
      <w:r w:rsidR="0014066F" w:rsidRPr="00965033">
        <w:rPr>
          <w:bCs/>
        </w:rPr>
        <w:t>2</w:t>
      </w:r>
      <w:r w:rsidR="003A2E3E" w:rsidRPr="00965033">
        <w:rPr>
          <w:bCs/>
        </w:rPr>
        <w:t>.2</w:t>
      </w:r>
      <w:r w:rsidR="00980821">
        <w:rPr>
          <w:bCs/>
        </w:rPr>
        <w:t>.</w:t>
      </w:r>
      <w:r w:rsidR="003A2E3E" w:rsidRPr="00D56855">
        <w:t xml:space="preserve"> </w:t>
      </w:r>
      <w:r w:rsidR="007F5C69" w:rsidRPr="00D56855">
        <w:t>(day</w:t>
      </w:r>
      <w:r w:rsidR="00EC1AED">
        <w:t xml:space="preserve"> </w:t>
      </w:r>
      <w:r w:rsidR="007F5C69" w:rsidRPr="00D56855">
        <w:t>time colour).</w:t>
      </w:r>
    </w:p>
    <w:p w14:paraId="4E387A07" w14:textId="77777777" w:rsidR="00723B34" w:rsidRPr="00C64DE4" w:rsidRDefault="00A1671F" w:rsidP="00EB0526">
      <w:pPr>
        <w:widowControl w:val="0"/>
        <w:spacing w:after="120"/>
        <w:ind w:left="2268" w:right="1134" w:hanging="1134"/>
        <w:jc w:val="both"/>
      </w:pPr>
      <w:r w:rsidRPr="00C64DE4">
        <w:t>5</w:t>
      </w:r>
      <w:r w:rsidR="007F5C69" w:rsidRPr="00C64DE4">
        <w:t>.</w:t>
      </w:r>
      <w:r w:rsidR="00B00CBD" w:rsidRPr="00C64DE4">
        <w:t>9</w:t>
      </w:r>
      <w:r w:rsidR="007F5C69" w:rsidRPr="00C64DE4">
        <w:t>.6.</w:t>
      </w:r>
      <w:r w:rsidR="007F5C69" w:rsidRPr="00C64DE4">
        <w:tab/>
      </w:r>
      <w:r w:rsidR="009439B0" w:rsidRPr="00C64DE4">
        <w:t>Special specification (tests) / resistance to external agents</w:t>
      </w:r>
      <w:r w:rsidR="009439B0" w:rsidRPr="00980821" w:rsidDel="009439B0">
        <w:t xml:space="preserve"> </w:t>
      </w:r>
    </w:p>
    <w:p w14:paraId="67AE2E31" w14:textId="77777777" w:rsidR="00723B34" w:rsidRPr="00980821" w:rsidRDefault="00A1671F" w:rsidP="00EB0526">
      <w:pPr>
        <w:widowControl w:val="0"/>
        <w:spacing w:after="120"/>
        <w:ind w:left="2268" w:right="1134" w:hanging="1134"/>
        <w:jc w:val="both"/>
      </w:pPr>
      <w:r w:rsidRPr="00C64DE4">
        <w:t>5</w:t>
      </w:r>
      <w:r w:rsidR="00723B34" w:rsidRPr="00C64DE4">
        <w:t>.</w:t>
      </w:r>
      <w:r w:rsidR="00B00CBD" w:rsidRPr="00C64DE4">
        <w:t>9</w:t>
      </w:r>
      <w:r w:rsidR="00723B34" w:rsidRPr="00C64DE4">
        <w:t>.6.1.</w:t>
      </w:r>
      <w:r w:rsidR="00723B34" w:rsidRPr="00C64DE4">
        <w:tab/>
        <w:t>Resistance to weathering</w:t>
      </w:r>
    </w:p>
    <w:p w14:paraId="42F4EAB0" w14:textId="30AF3E51" w:rsidR="00723B34" w:rsidRPr="00980821" w:rsidRDefault="0040541C" w:rsidP="00EB0526">
      <w:pPr>
        <w:widowControl w:val="0"/>
        <w:spacing w:after="120"/>
        <w:ind w:left="2268" w:right="1134"/>
        <w:jc w:val="both"/>
      </w:pPr>
      <w:r>
        <w:t>A</w:t>
      </w:r>
      <w:r w:rsidR="00723B34" w:rsidRPr="00C64DE4">
        <w:t xml:space="preserve"> specimen shall be subjected to a test as specified in Annex 13</w:t>
      </w:r>
      <w:r>
        <w:t>.</w:t>
      </w:r>
    </w:p>
    <w:p w14:paraId="48DC49F0" w14:textId="348B2336" w:rsidR="00723B34" w:rsidRPr="00C64DE4" w:rsidRDefault="00A1671F" w:rsidP="00EB0526">
      <w:pPr>
        <w:widowControl w:val="0"/>
        <w:spacing w:after="120"/>
        <w:ind w:left="2268" w:right="1134" w:hanging="1134"/>
        <w:jc w:val="both"/>
      </w:pPr>
      <w:r w:rsidRPr="00C64DE4">
        <w:t>5</w:t>
      </w:r>
      <w:r w:rsidR="00B00CBD" w:rsidRPr="00C64DE4">
        <w:t>.9.6.</w:t>
      </w:r>
      <w:r w:rsidR="00980821">
        <w:t>2.</w:t>
      </w:r>
      <w:r w:rsidR="00723B34" w:rsidRPr="00C64DE4">
        <w:tab/>
        <w:t>Resistance to corrosion</w:t>
      </w:r>
    </w:p>
    <w:p w14:paraId="460D5A86" w14:textId="059ADD71" w:rsidR="00723B34" w:rsidRPr="00C64DE4" w:rsidRDefault="00723B34" w:rsidP="00EB0526">
      <w:pPr>
        <w:widowControl w:val="0"/>
        <w:spacing w:after="120"/>
        <w:ind w:left="2268" w:right="1134"/>
        <w:jc w:val="both"/>
      </w:pPr>
      <w:r w:rsidRPr="00C64DE4">
        <w:t>A specimen of the sample unit shall be subjected to a test as specified in Annex 11.</w:t>
      </w:r>
    </w:p>
    <w:p w14:paraId="09569475" w14:textId="2402C8C6" w:rsidR="00723B34" w:rsidRPr="00C64DE4" w:rsidRDefault="00A1671F" w:rsidP="00EB0526">
      <w:pPr>
        <w:widowControl w:val="0"/>
        <w:spacing w:after="120"/>
        <w:ind w:left="2268" w:right="1134" w:hanging="1134"/>
        <w:jc w:val="both"/>
      </w:pPr>
      <w:r w:rsidRPr="00C64DE4">
        <w:t>5</w:t>
      </w:r>
      <w:r w:rsidR="00B00CBD" w:rsidRPr="00C64DE4">
        <w:t>.9.6.</w:t>
      </w:r>
      <w:r w:rsidR="00980821">
        <w:t>3.</w:t>
      </w:r>
      <w:r w:rsidR="00723B34" w:rsidRPr="00C64DE4">
        <w:tab/>
        <w:t>Resistance to fuels</w:t>
      </w:r>
    </w:p>
    <w:p w14:paraId="598A14CF"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9.</w:t>
      </w:r>
    </w:p>
    <w:p w14:paraId="214D2DE8" w14:textId="5220F38B" w:rsidR="00723B34" w:rsidRPr="00C64DE4" w:rsidRDefault="00A1671F" w:rsidP="00EB0526">
      <w:pPr>
        <w:widowControl w:val="0"/>
        <w:spacing w:after="120"/>
        <w:ind w:left="2268" w:right="1134" w:hanging="1134"/>
        <w:jc w:val="both"/>
      </w:pPr>
      <w:r w:rsidRPr="00C64DE4">
        <w:t>5</w:t>
      </w:r>
      <w:r w:rsidR="00B00CBD" w:rsidRPr="00C64DE4">
        <w:t>.9.6.</w:t>
      </w:r>
      <w:r w:rsidR="00980821">
        <w:t>4.</w:t>
      </w:r>
      <w:r w:rsidR="00723B34" w:rsidRPr="00C64DE4">
        <w:tab/>
        <w:t>Resistance to heat</w:t>
      </w:r>
    </w:p>
    <w:p w14:paraId="28E6D58E"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6.</w:t>
      </w:r>
    </w:p>
    <w:p w14:paraId="3A9B6BDF"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5.</w:t>
      </w:r>
      <w:r w:rsidR="00723B34" w:rsidRPr="00C64DE4">
        <w:tab/>
        <w:t>Resistance to cleaning</w:t>
      </w:r>
    </w:p>
    <w:p w14:paraId="77862832"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15.</w:t>
      </w:r>
    </w:p>
    <w:p w14:paraId="70C0EC5D"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 xml:space="preserve">6. </w:t>
      </w:r>
      <w:r w:rsidR="00723B34" w:rsidRPr="00C64DE4">
        <w:tab/>
        <w:t>Stability of photometric properties</w:t>
      </w:r>
    </w:p>
    <w:p w14:paraId="3438A2B3"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14.</w:t>
      </w:r>
    </w:p>
    <w:p w14:paraId="7BC66AB1"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7.</w:t>
      </w:r>
      <w:r w:rsidR="00723B34" w:rsidRPr="00C64DE4">
        <w:tab/>
        <w:t>Resistance to penetration of water</w:t>
      </w:r>
    </w:p>
    <w:p w14:paraId="05F7F4F3"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7.</w:t>
      </w:r>
    </w:p>
    <w:p w14:paraId="147CD071"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8.</w:t>
      </w:r>
      <w:r w:rsidR="00723B34" w:rsidRPr="00C64DE4">
        <w:tab/>
        <w:t>Bonding strength (in the case of adhesive materials)</w:t>
      </w:r>
    </w:p>
    <w:p w14:paraId="13554171" w14:textId="77777777" w:rsidR="00723B34" w:rsidRPr="00C64DE4" w:rsidRDefault="00723B34" w:rsidP="00EB0526">
      <w:pPr>
        <w:widowControl w:val="0"/>
        <w:spacing w:after="120"/>
        <w:ind w:left="2268" w:right="1134"/>
        <w:jc w:val="both"/>
      </w:pPr>
      <w:r w:rsidRPr="00C64DE4">
        <w:tab/>
        <w:t>A specimen of the sample unit shall be subjected to a test as specified in Annex 16.</w:t>
      </w:r>
    </w:p>
    <w:p w14:paraId="48BC3CFB"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9.</w:t>
      </w:r>
      <w:r w:rsidR="00723B34" w:rsidRPr="00C64DE4">
        <w:tab/>
        <w:t>Flexing</w:t>
      </w:r>
    </w:p>
    <w:p w14:paraId="787C341C" w14:textId="53B7EB0E" w:rsidR="00723B34" w:rsidRPr="00C64DE4" w:rsidRDefault="00723B34" w:rsidP="00EB0526">
      <w:pPr>
        <w:widowControl w:val="0"/>
        <w:spacing w:after="120"/>
        <w:ind w:left="2268" w:right="1134" w:hanging="1134"/>
        <w:jc w:val="both"/>
      </w:pPr>
      <w:r w:rsidRPr="00C64DE4">
        <w:tab/>
        <w:t>For samples that are to be adhered to a flexible substrate, i.e. tarpaulin, the following shall apply:</w:t>
      </w:r>
    </w:p>
    <w:p w14:paraId="4FE80896" w14:textId="1D0324F7" w:rsidR="00723B34" w:rsidRPr="00C64DE4" w:rsidRDefault="00723B34" w:rsidP="00EB0526">
      <w:pPr>
        <w:widowControl w:val="0"/>
        <w:spacing w:after="120"/>
        <w:ind w:left="2268" w:right="1134"/>
        <w:jc w:val="both"/>
      </w:pPr>
      <w:r w:rsidRPr="00C64DE4">
        <w:tab/>
        <w:t>A specimen of the sample unit shall be subjected to a test as specified in Annex 17.</w:t>
      </w:r>
    </w:p>
    <w:p w14:paraId="139E4A6C" w14:textId="51C14928" w:rsidR="00B00CBD" w:rsidRPr="00C64DE4" w:rsidRDefault="00A1671F" w:rsidP="00EB0526">
      <w:pPr>
        <w:widowControl w:val="0"/>
        <w:spacing w:after="120"/>
        <w:ind w:left="2268" w:right="1134" w:hanging="1134"/>
        <w:jc w:val="both"/>
      </w:pPr>
      <w:r w:rsidRPr="00C64DE4">
        <w:t>5</w:t>
      </w:r>
      <w:r w:rsidR="00B00CBD" w:rsidRPr="00C64DE4">
        <w:t>.9.6.</w:t>
      </w:r>
      <w:r w:rsidR="00325BB6">
        <w:t>10.</w:t>
      </w:r>
      <w:r w:rsidR="00B00CBD" w:rsidRPr="00C64DE4">
        <w:tab/>
      </w:r>
      <w:r w:rsidR="00B00CBD" w:rsidRPr="00C64DE4">
        <w:tab/>
        <w:t>Wind test</w:t>
      </w:r>
    </w:p>
    <w:p w14:paraId="3A99C23D" w14:textId="13D9AEDD" w:rsidR="00B00CBD" w:rsidRPr="00C64DE4" w:rsidRDefault="00B00CBD" w:rsidP="00EB0526">
      <w:pPr>
        <w:widowControl w:val="0"/>
        <w:spacing w:after="120"/>
        <w:ind w:left="2268" w:right="1134"/>
        <w:jc w:val="both"/>
      </w:pPr>
      <w:r w:rsidRPr="00C64DE4">
        <w:tab/>
        <w:t xml:space="preserve">A specimen of a complete plate shall be subjected to a test of </w:t>
      </w:r>
      <w:hyperlink r:id="rId27" w:anchor="_Toc369177402" w:history="1">
        <w:r w:rsidR="00FD0823" w:rsidRPr="00C64DE4">
          <w:rPr>
            <w:rStyle w:val="Hyperlink"/>
          </w:rPr>
          <w:t>rigidity</w:t>
        </w:r>
      </w:hyperlink>
      <w:r w:rsidRPr="00C64DE4">
        <w:t xml:space="preserve"> of plates as specified in Annex </w:t>
      </w:r>
      <w:r w:rsidR="00027374" w:rsidRPr="00C64DE4">
        <w:t>10</w:t>
      </w:r>
    </w:p>
    <w:p w14:paraId="37BD700F" w14:textId="77777777" w:rsidR="00A42377" w:rsidRPr="00C64DE4" w:rsidRDefault="00A1671F" w:rsidP="00EB0526">
      <w:pPr>
        <w:spacing w:after="120"/>
        <w:ind w:left="2268" w:right="1134" w:hanging="1134"/>
        <w:jc w:val="both"/>
        <w:rPr>
          <w:color w:val="000000" w:themeColor="text1"/>
        </w:rPr>
      </w:pPr>
      <w:r w:rsidRPr="00C64DE4">
        <w:rPr>
          <w:color w:val="000000" w:themeColor="text1"/>
        </w:rPr>
        <w:t>5</w:t>
      </w:r>
      <w:r w:rsidR="00F02C2C" w:rsidRPr="00C64DE4">
        <w:rPr>
          <w:color w:val="000000" w:themeColor="text1"/>
        </w:rPr>
        <w:t>.9.</w:t>
      </w:r>
      <w:r w:rsidR="00B4429B" w:rsidRPr="00C64DE4">
        <w:rPr>
          <w:color w:val="000000" w:themeColor="text1"/>
        </w:rPr>
        <w:t>7</w:t>
      </w:r>
      <w:r w:rsidR="00F02C2C" w:rsidRPr="00C64DE4">
        <w:rPr>
          <w:color w:val="000000" w:themeColor="text1"/>
        </w:rPr>
        <w:t>.</w:t>
      </w:r>
      <w:r w:rsidR="00F02C2C" w:rsidRPr="00C64DE4">
        <w:rPr>
          <w:color w:val="000000" w:themeColor="text1"/>
        </w:rPr>
        <w:tab/>
      </w:r>
      <w:r w:rsidR="00CA6DD2" w:rsidRPr="00C64DE4">
        <w:rPr>
          <w:color w:val="000000" w:themeColor="text1"/>
        </w:rPr>
        <w:tab/>
      </w:r>
      <w:r w:rsidR="00A42377" w:rsidRPr="00C64DE4">
        <w:rPr>
          <w:color w:val="000000" w:themeColor="text1"/>
        </w:rPr>
        <w:t xml:space="preserve">Chronological order </w:t>
      </w:r>
    </w:p>
    <w:p w14:paraId="7980B761" w14:textId="4131EA3E" w:rsidR="006055F5" w:rsidRPr="00C64DE4" w:rsidRDefault="00A1671F" w:rsidP="00EB0526">
      <w:pPr>
        <w:widowControl w:val="0"/>
        <w:spacing w:after="120"/>
        <w:ind w:left="2268" w:right="1134" w:hanging="1134"/>
        <w:jc w:val="both"/>
      </w:pPr>
      <w:r w:rsidRPr="00C64DE4">
        <w:lastRenderedPageBreak/>
        <w:t>5</w:t>
      </w:r>
      <w:r w:rsidR="00B4429B" w:rsidRPr="00C64DE4">
        <w:t>.9.7</w:t>
      </w:r>
      <w:r w:rsidR="006055F5" w:rsidRPr="00C64DE4">
        <w:t>.</w:t>
      </w:r>
      <w:r w:rsidR="00980821">
        <w:t>1.</w:t>
      </w:r>
      <w:r w:rsidR="006055F5" w:rsidRPr="00C64DE4">
        <w:tab/>
      </w:r>
      <w:r w:rsidR="00557C69" w:rsidRPr="00C64DE4">
        <w:tab/>
      </w:r>
      <w:r w:rsidR="006055F5" w:rsidRPr="00C64DE4">
        <w:t>General</w:t>
      </w:r>
    </w:p>
    <w:p w14:paraId="5A07EC76" w14:textId="5CB560D7"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1.1.</w:t>
      </w:r>
      <w:r w:rsidR="006055F5" w:rsidRPr="00C64DE4">
        <w:tab/>
        <w:t xml:space="preserve">The applicant shall submit samples, as mentioned in </w:t>
      </w:r>
      <w:r w:rsidR="006055F5" w:rsidRPr="00965033">
        <w:t>paragraphs 3.</w:t>
      </w:r>
      <w:r w:rsidR="004C71EB" w:rsidRPr="00965033">
        <w:t>1</w:t>
      </w:r>
      <w:r w:rsidR="006055F5" w:rsidRPr="004C71EB">
        <w:t>, for approval.</w:t>
      </w:r>
    </w:p>
    <w:p w14:paraId="7D075E2E" w14:textId="02410A55" w:rsidR="006055F5" w:rsidRPr="00C64DE4" w:rsidRDefault="00A1671F" w:rsidP="00EB0526">
      <w:pPr>
        <w:widowControl w:val="0"/>
        <w:spacing w:after="120"/>
        <w:ind w:left="2268" w:right="1134" w:hanging="1134"/>
        <w:jc w:val="both"/>
      </w:pPr>
      <w:r w:rsidRPr="004C71EB">
        <w:t>5</w:t>
      </w:r>
      <w:r w:rsidR="00B4429B" w:rsidRPr="004C71EB">
        <w:t>.9.7</w:t>
      </w:r>
      <w:r w:rsidR="006055F5" w:rsidRPr="004C71EB">
        <w:t>.</w:t>
      </w:r>
      <w:r w:rsidR="00980821">
        <w:t>1.2.</w:t>
      </w:r>
      <w:r w:rsidR="006055F5" w:rsidRPr="004C71EB">
        <w:tab/>
        <w:t>After verification of the general specifications</w:t>
      </w:r>
      <w:r w:rsidR="004C71EB" w:rsidRPr="004C71EB">
        <w:t xml:space="preserve"> Annex 4</w:t>
      </w:r>
      <w:r w:rsidR="006055F5" w:rsidRPr="004C71EB">
        <w:t xml:space="preserve"> (</w:t>
      </w:r>
      <w:r w:rsidR="006055F5" w:rsidRPr="00965033">
        <w:t>paragraph 6</w:t>
      </w:r>
      <w:r w:rsidR="006055F5" w:rsidRPr="004C71EB">
        <w:t>.) and the specifications of shape and dimensions</w:t>
      </w:r>
      <w:r w:rsidR="004C71EB" w:rsidRPr="004C71EB">
        <w:t xml:space="preserve"> Annex 5</w:t>
      </w:r>
      <w:r w:rsidR="006055F5" w:rsidRPr="004C71EB">
        <w:t xml:space="preserve"> (</w:t>
      </w:r>
      <w:r w:rsidR="006055F5" w:rsidRPr="00965033">
        <w:t>paragraph 7.1</w:t>
      </w:r>
      <w:r w:rsidR="006055F5" w:rsidRPr="004C71EB">
        <w:t>.), all samples shall be subjected to the heat resistance test</w:t>
      </w:r>
      <w:r w:rsidR="004C71EB" w:rsidRPr="004C71EB">
        <w:t xml:space="preserve"> Annex 6</w:t>
      </w:r>
      <w:r w:rsidR="006055F5" w:rsidRPr="004C71EB">
        <w:t xml:space="preserve"> (</w:t>
      </w:r>
      <w:r w:rsidR="006055F5" w:rsidRPr="00965033">
        <w:t>paragraph 7</w:t>
      </w:r>
      <w:r w:rsidR="006055F5" w:rsidRPr="004C71EB">
        <w:t>.)</w:t>
      </w:r>
      <w:r w:rsidR="006055F5" w:rsidRPr="00C64DE4">
        <w:t xml:space="preserve"> and examined after at least one hour of rest.</w:t>
      </w:r>
    </w:p>
    <w:p w14:paraId="1EB4F975" w14:textId="6C63C0CF"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1.3.</w:t>
      </w:r>
      <w:r w:rsidR="006055F5" w:rsidRPr="00C64DE4">
        <w:tab/>
        <w:t>The CIL value of the four samples of the advance warning triangles submitted is measured at an observation angle of 20' and at an illumination angle with the components V = 0°, H = ±5°; this test is carried out in accordance with the method described in paragraph 4</w:t>
      </w:r>
      <w:r w:rsidR="00D10274">
        <w:t>.</w:t>
      </w:r>
    </w:p>
    <w:p w14:paraId="1FD2C2F7" w14:textId="18ABD2B8"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.1.4.</w:t>
      </w:r>
      <w:r w:rsidR="006055F5" w:rsidRPr="00C64DE4">
        <w:tab/>
        <w:t>The two samples with the smallest and the largest CIL value in the tests according to paragraph 1.3. shall be subsequently subjected to the following tests:</w:t>
      </w:r>
    </w:p>
    <w:p w14:paraId="738E3FD0" w14:textId="7E51FB8C" w:rsidR="006055F5" w:rsidRPr="00C64DE4" w:rsidRDefault="00A1671F" w:rsidP="00EB0526">
      <w:pPr>
        <w:widowControl w:val="0"/>
        <w:spacing w:after="120"/>
        <w:ind w:left="2268" w:right="1134" w:hanging="1134"/>
        <w:jc w:val="both"/>
        <w:rPr>
          <w:strike/>
        </w:rPr>
      </w:pPr>
      <w:r w:rsidRPr="00C64DE4">
        <w:t>5</w:t>
      </w:r>
      <w:r w:rsidR="00B4429B" w:rsidRPr="00C64DE4">
        <w:t>.9.7</w:t>
      </w:r>
      <w:r w:rsidR="006055F5" w:rsidRPr="00C64DE4">
        <w:t>.1.4.1.</w:t>
      </w:r>
      <w:r w:rsidR="006055F5" w:rsidRPr="00C64DE4">
        <w:tab/>
        <w:t xml:space="preserve">Measurement of the values of the CIL in respect of the observation and illumination angles referred </w:t>
      </w:r>
      <w:r w:rsidR="006055F5" w:rsidRPr="004C71EB">
        <w:t xml:space="preserve">to </w:t>
      </w:r>
      <w:r w:rsidR="006055F5" w:rsidRPr="00965033">
        <w:t>in paragraph</w:t>
      </w:r>
      <w:r w:rsidR="004C71EB" w:rsidRPr="00965033">
        <w:t xml:space="preserve"> 5.9.4.2</w:t>
      </w:r>
      <w:r w:rsidR="00980821">
        <w:t>.</w:t>
      </w:r>
      <w:r w:rsidR="006055F5" w:rsidRPr="00C64DE4">
        <w:t xml:space="preserve"> according to the method described in paragraph 4</w:t>
      </w:r>
      <w:r w:rsidR="00D10274">
        <w:t>.</w:t>
      </w:r>
      <w:r w:rsidR="006055F5" w:rsidRPr="00C64DE4">
        <w:t xml:space="preserve"> </w:t>
      </w:r>
    </w:p>
    <w:p w14:paraId="333316B5" w14:textId="18A6ADE4"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.1.4.2.</w:t>
      </w:r>
      <w:r w:rsidR="006055F5" w:rsidRPr="00C64DE4">
        <w:tab/>
        <w:t xml:space="preserve">Testing of the colour of the retro-reflected light according to </w:t>
      </w:r>
      <w:r w:rsidR="006055F5" w:rsidRPr="00965033">
        <w:t xml:space="preserve">paragraph </w:t>
      </w:r>
      <w:r w:rsidR="004C71EB" w:rsidRPr="00965033">
        <w:t>4.</w:t>
      </w:r>
      <w:r w:rsidR="006055F5" w:rsidRPr="00965033">
        <w:t>2</w:t>
      </w:r>
      <w:r w:rsidR="00980821">
        <w:t>.</w:t>
      </w:r>
      <w:r w:rsidR="006055F5" w:rsidRPr="00C64DE4">
        <w:t xml:space="preserve"> on the sample with the highest CIL concerned shall be examined.</w:t>
      </w:r>
    </w:p>
    <w:p w14:paraId="49FAF93E" w14:textId="78B8B7C4"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6055F5" w:rsidRPr="00C64DE4">
        <w:rPr>
          <w:lang w:eastAsia="en-GB"/>
        </w:rPr>
        <w:t>1</w:t>
      </w:r>
      <w:r w:rsidR="00980821">
        <w:t>.4.3.</w:t>
      </w:r>
      <w:r w:rsidR="006055F5" w:rsidRPr="00C64DE4">
        <w:tab/>
        <w:t>Test of clearance to ground according to</w:t>
      </w:r>
      <w:r w:rsidR="004C71EB">
        <w:t xml:space="preserve"> Annex 20</w:t>
      </w:r>
      <w:r w:rsidR="006055F5" w:rsidRPr="00C64DE4">
        <w:t xml:space="preserve"> </w:t>
      </w:r>
      <w:r w:rsidR="006055F5" w:rsidRPr="00965033">
        <w:t>paragraph 5</w:t>
      </w:r>
      <w:r w:rsidR="00D10274">
        <w:t>.</w:t>
      </w:r>
    </w:p>
    <w:p w14:paraId="3C38910C" w14:textId="712E6299"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1.4.4.</w:t>
      </w:r>
      <w:r w:rsidR="006055F5" w:rsidRPr="00C64DE4">
        <w:tab/>
        <w:t>Mechanical solidity test according to</w:t>
      </w:r>
      <w:r w:rsidR="004C71EB">
        <w:t xml:space="preserve"> Annex 20</w:t>
      </w:r>
      <w:r w:rsidR="006055F5" w:rsidRPr="00C64DE4">
        <w:t xml:space="preserve"> </w:t>
      </w:r>
      <w:r w:rsidR="006055F5" w:rsidRPr="00965033">
        <w:t>paragraph 6</w:t>
      </w:r>
      <w:r w:rsidR="00D10274">
        <w:t>.</w:t>
      </w:r>
    </w:p>
    <w:p w14:paraId="612144CF" w14:textId="65C73CB9" w:rsidR="006055F5" w:rsidRPr="00D56855" w:rsidRDefault="00A1671F" w:rsidP="00EB0526">
      <w:pPr>
        <w:widowControl w:val="0"/>
        <w:spacing w:after="120"/>
        <w:ind w:left="2268" w:right="1134" w:hanging="1134"/>
        <w:jc w:val="both"/>
      </w:pPr>
      <w:r w:rsidRPr="00C64DE4">
        <w:t>5</w:t>
      </w:r>
      <w:r w:rsidR="00B4429B" w:rsidRPr="00C64DE4">
        <w:t>.9.7</w:t>
      </w:r>
      <w:r w:rsidR="006055F5" w:rsidRPr="00C64DE4">
        <w:t>.</w:t>
      </w:r>
      <w:r w:rsidR="00980821">
        <w:t>1.5.</w:t>
      </w:r>
      <w:r w:rsidR="006055F5" w:rsidRPr="00C64DE4">
        <w:tab/>
        <w:t xml:space="preserve">One sample other </w:t>
      </w:r>
      <w:r w:rsidR="006055F5" w:rsidRPr="004C71EB">
        <w:t xml:space="preserve">than those referred to in </w:t>
      </w:r>
      <w:r w:rsidR="006055F5" w:rsidRPr="00965033">
        <w:t xml:space="preserve">paragraph </w:t>
      </w:r>
      <w:r w:rsidR="004C71EB" w:rsidRPr="00965033">
        <w:t>5.9.7.1.1</w:t>
      </w:r>
      <w:r w:rsidR="00980821">
        <w:t>.</w:t>
      </w:r>
      <w:r w:rsidR="006055F5" w:rsidRPr="004C71EB">
        <w:t xml:space="preserve"> shall be subjected to the following </w:t>
      </w:r>
      <w:r w:rsidR="006055F5" w:rsidRPr="00D56855">
        <w:t>tests:</w:t>
      </w:r>
    </w:p>
    <w:p w14:paraId="5459B607" w14:textId="4723C0C8" w:rsidR="006055F5" w:rsidRPr="00C64DE4" w:rsidRDefault="00A1671F" w:rsidP="00EB0526">
      <w:pPr>
        <w:widowControl w:val="0"/>
        <w:spacing w:after="120"/>
        <w:ind w:left="2268" w:right="1134" w:hanging="1134"/>
        <w:jc w:val="both"/>
      </w:pPr>
      <w:r w:rsidRPr="00055B44">
        <w:t>5</w:t>
      </w:r>
      <w:r w:rsidR="00B4429B" w:rsidRPr="00055B44">
        <w:t>.9.7</w:t>
      </w:r>
      <w:r w:rsidR="006055F5" w:rsidRPr="00055B44">
        <w:t>.</w:t>
      </w:r>
      <w:r w:rsidR="00980821">
        <w:t>1.5.1.</w:t>
      </w:r>
      <w:r w:rsidR="006055F5" w:rsidRPr="00055B44">
        <w:tab/>
        <w:t xml:space="preserve">Testing of resistance to penetration of water into the </w:t>
      </w:r>
      <w:r w:rsidR="005A117F" w:rsidRPr="009D524C">
        <w:t>retro-reflective device</w:t>
      </w:r>
      <w:r w:rsidR="006055F5" w:rsidRPr="009D524C">
        <w:t xml:space="preserve"> according to</w:t>
      </w:r>
      <w:r w:rsidR="004C71EB" w:rsidRPr="00934EC2">
        <w:t xml:space="preserve"> Annex 7 </w:t>
      </w:r>
      <w:r w:rsidR="006055F5" w:rsidRPr="004C71EB">
        <w:t xml:space="preserve">or if relevant, of the mirror-backed reverse side of the </w:t>
      </w:r>
      <w:r w:rsidR="005A117F" w:rsidRPr="004C71EB">
        <w:t>retro-reflective device</w:t>
      </w:r>
      <w:r w:rsidR="006055F5" w:rsidRPr="00D56855">
        <w:t>, according to</w:t>
      </w:r>
      <w:r w:rsidR="004C71EB" w:rsidRPr="00D56855">
        <w:t xml:space="preserve"> Annex 7</w:t>
      </w:r>
      <w:r w:rsidR="00980821">
        <w:t>.</w:t>
      </w:r>
    </w:p>
    <w:p w14:paraId="10A91BEA" w14:textId="41A7A48E" w:rsidR="006055F5" w:rsidRPr="0004371C" w:rsidRDefault="00A1671F" w:rsidP="00EB0526">
      <w:pPr>
        <w:widowControl w:val="0"/>
        <w:spacing w:after="120"/>
        <w:ind w:left="2268" w:right="1134" w:hanging="1134"/>
        <w:jc w:val="both"/>
      </w:pPr>
      <w:r w:rsidRPr="00C64DE4">
        <w:t>5</w:t>
      </w:r>
      <w:r w:rsidR="00B4429B" w:rsidRPr="00C64DE4">
        <w:t>.9.7</w:t>
      </w:r>
      <w:r w:rsidR="006055F5" w:rsidRPr="00C64DE4">
        <w:t>.</w:t>
      </w:r>
      <w:r w:rsidR="00980821">
        <w:t>1.6.</w:t>
      </w:r>
      <w:r w:rsidR="006055F5" w:rsidRPr="00C64DE4">
        <w:tab/>
        <w:t xml:space="preserve">The second sample, other </w:t>
      </w:r>
      <w:r w:rsidR="006055F5" w:rsidRPr="0004371C">
        <w:t xml:space="preserve">than those referred to in </w:t>
      </w:r>
      <w:r w:rsidR="006055F5" w:rsidRPr="00965033">
        <w:t xml:space="preserve">paragraph </w:t>
      </w:r>
      <w:r w:rsidR="0004371C" w:rsidRPr="00965033">
        <w:t>5.9.7.1.1</w:t>
      </w:r>
      <w:r w:rsidR="00980821">
        <w:t>.</w:t>
      </w:r>
      <w:r w:rsidR="006055F5" w:rsidRPr="0004371C">
        <w:t>, shall be subjected to the following tests:</w:t>
      </w:r>
    </w:p>
    <w:p w14:paraId="42A08CAA" w14:textId="3199053D" w:rsidR="006055F5" w:rsidRPr="0004371C" w:rsidRDefault="00A1671F" w:rsidP="00EB0526">
      <w:pPr>
        <w:widowControl w:val="0"/>
        <w:spacing w:after="120"/>
        <w:ind w:left="2268" w:right="1134" w:hanging="1134"/>
        <w:jc w:val="both"/>
      </w:pPr>
      <w:r w:rsidRPr="004C71EB">
        <w:t>5</w:t>
      </w:r>
      <w:r w:rsidR="00B4429B" w:rsidRPr="004C71EB">
        <w:t>.9.7</w:t>
      </w:r>
      <w:r w:rsidR="006055F5" w:rsidRPr="004C71EB">
        <w:t>.</w:t>
      </w:r>
      <w:r w:rsidR="00980821">
        <w:t>1.6.1.</w:t>
      </w:r>
      <w:r w:rsidR="006055F5" w:rsidRPr="004C71EB">
        <w:tab/>
        <w:t>Water test according to</w:t>
      </w:r>
      <w:r w:rsidR="0004371C" w:rsidRPr="004C71EB">
        <w:t xml:space="preserve"> Annex 7</w:t>
      </w:r>
      <w:r w:rsidR="00980821">
        <w:t>.</w:t>
      </w:r>
    </w:p>
    <w:p w14:paraId="566AD0F2" w14:textId="062BB869" w:rsidR="00980821" w:rsidRDefault="00A1671F" w:rsidP="00EB0526">
      <w:pPr>
        <w:widowControl w:val="0"/>
        <w:spacing w:after="120"/>
        <w:ind w:left="2268" w:right="1134" w:hanging="1134"/>
        <w:jc w:val="both"/>
      </w:pPr>
      <w:r w:rsidRPr="004C71EB">
        <w:t>5</w:t>
      </w:r>
      <w:r w:rsidR="00B4429B" w:rsidRPr="004C71EB">
        <w:t>.9.7</w:t>
      </w:r>
      <w:r w:rsidR="006055F5" w:rsidRPr="004C71EB">
        <w:t>.</w:t>
      </w:r>
      <w:r w:rsidR="00980821">
        <w:t>1.6.2.</w:t>
      </w:r>
      <w:r w:rsidR="006055F5" w:rsidRPr="004C71EB">
        <w:tab/>
        <w:t>Testing of resistance to fuels according to</w:t>
      </w:r>
      <w:r w:rsidR="0004371C" w:rsidRPr="004C71EB">
        <w:t xml:space="preserve"> Annex 9</w:t>
      </w:r>
      <w:r w:rsidR="00980821">
        <w:t>.</w:t>
      </w:r>
    </w:p>
    <w:p w14:paraId="2441397D" w14:textId="5AA46392" w:rsidR="006055F5" w:rsidRPr="004C71EB" w:rsidRDefault="00A1671F" w:rsidP="00EB0526">
      <w:pPr>
        <w:widowControl w:val="0"/>
        <w:spacing w:after="120"/>
        <w:ind w:left="2268" w:right="1134" w:hanging="1134"/>
        <w:jc w:val="both"/>
      </w:pPr>
      <w:r w:rsidRPr="004C71EB">
        <w:t>5</w:t>
      </w:r>
      <w:r w:rsidR="00B4429B" w:rsidRPr="004C71EB">
        <w:t>.9.7</w:t>
      </w:r>
      <w:r w:rsidR="006055F5" w:rsidRPr="004C71EB">
        <w:t>.</w:t>
      </w:r>
      <w:r w:rsidR="00980821">
        <w:t>1.6.3.</w:t>
      </w:r>
      <w:r w:rsidR="006055F5" w:rsidRPr="004C71EB">
        <w:tab/>
        <w:t>Test of stability against wind according to</w:t>
      </w:r>
      <w:r w:rsidR="0004371C" w:rsidRPr="004C71EB">
        <w:t xml:space="preserve"> Annex 20</w:t>
      </w:r>
      <w:r w:rsidR="00980821">
        <w:t>.</w:t>
      </w:r>
    </w:p>
    <w:p w14:paraId="7547412E" w14:textId="1BBFAA06" w:rsidR="006055F5" w:rsidRPr="004C71EB" w:rsidRDefault="00A1671F" w:rsidP="00EB0526">
      <w:pPr>
        <w:widowControl w:val="0"/>
        <w:spacing w:after="120"/>
        <w:ind w:left="2268" w:right="1134" w:hanging="1134"/>
        <w:jc w:val="both"/>
      </w:pPr>
      <w:r w:rsidRPr="004C71EB">
        <w:t>5</w:t>
      </w:r>
      <w:r w:rsidR="00B4429B" w:rsidRPr="004C71EB">
        <w:t>.9.7</w:t>
      </w:r>
      <w:r w:rsidR="006055F5" w:rsidRPr="004C71EB">
        <w:t>.</w:t>
      </w:r>
      <w:r w:rsidR="00980821">
        <w:t>1.7.</w:t>
      </w:r>
      <w:r w:rsidR="006055F5" w:rsidRPr="004C71EB">
        <w:tab/>
        <w:t xml:space="preserve">After the tests specified in </w:t>
      </w:r>
      <w:r w:rsidR="006055F5" w:rsidRPr="00965033">
        <w:t>paragraph</w:t>
      </w:r>
      <w:r w:rsidR="0004371C" w:rsidRPr="00965033">
        <w:t xml:space="preserve"> 5.9.7.14</w:t>
      </w:r>
      <w:r w:rsidR="006055F5" w:rsidRPr="00965033">
        <w:t>.</w:t>
      </w:r>
      <w:r w:rsidR="006055F5" w:rsidRPr="0004371C">
        <w:t xml:space="preserve">, the two samples submitted according to </w:t>
      </w:r>
      <w:r w:rsidR="006055F5" w:rsidRPr="00965033">
        <w:t>paragraph 3.</w:t>
      </w:r>
      <w:r w:rsidR="00FF0791" w:rsidRPr="0004371C">
        <w:t>1</w:t>
      </w:r>
      <w:r w:rsidR="006055F5" w:rsidRPr="004C71EB">
        <w:t xml:space="preserve"> shall be subjected to the following tests:</w:t>
      </w:r>
    </w:p>
    <w:p w14:paraId="499C7A92" w14:textId="13553302" w:rsidR="006055F5" w:rsidRPr="004C71EB" w:rsidRDefault="00A1671F" w:rsidP="00EB0526">
      <w:pPr>
        <w:widowControl w:val="0"/>
        <w:spacing w:after="120"/>
        <w:ind w:left="2268" w:right="1134" w:hanging="1134"/>
        <w:jc w:val="both"/>
      </w:pPr>
      <w:r w:rsidRPr="004C71EB">
        <w:t>5</w:t>
      </w:r>
      <w:r w:rsidR="006055F5" w:rsidRPr="004C71EB">
        <w:t>.9.</w:t>
      </w:r>
      <w:r w:rsidR="00B4429B" w:rsidRPr="004C71EB">
        <w:t>7</w:t>
      </w:r>
      <w:r w:rsidR="006055F5" w:rsidRPr="004C71EB">
        <w:t>.</w:t>
      </w:r>
      <w:r w:rsidR="00980821">
        <w:t>1.7.1.</w:t>
      </w:r>
      <w:r w:rsidR="006055F5" w:rsidRPr="004C71EB">
        <w:tab/>
        <w:t xml:space="preserve">Colour test according to </w:t>
      </w:r>
      <w:r w:rsidR="006055F5" w:rsidRPr="00965033">
        <w:t xml:space="preserve">paragraph </w:t>
      </w:r>
      <w:r w:rsidR="00FF0791" w:rsidRPr="00965033">
        <w:t>4.</w:t>
      </w:r>
      <w:r w:rsidR="006055F5" w:rsidRPr="00965033">
        <w:t>2.2</w:t>
      </w:r>
      <w:r w:rsidR="006055F5" w:rsidRPr="0004371C">
        <w:t>.;</w:t>
      </w:r>
    </w:p>
    <w:p w14:paraId="13170C6E" w14:textId="1ABE73C0" w:rsidR="006055F5" w:rsidRPr="004C71EB" w:rsidRDefault="00A1671F" w:rsidP="00EB0526">
      <w:pPr>
        <w:widowControl w:val="0"/>
        <w:spacing w:after="120"/>
        <w:ind w:left="2268" w:right="1134" w:hanging="1134"/>
        <w:jc w:val="both"/>
      </w:pPr>
      <w:r w:rsidRPr="004C71EB">
        <w:t>5</w:t>
      </w:r>
      <w:r w:rsidR="00B4429B" w:rsidRPr="004C71EB">
        <w:t>.9.7</w:t>
      </w:r>
      <w:r w:rsidR="006055F5" w:rsidRPr="004C71EB">
        <w:t>.1.7.2</w:t>
      </w:r>
      <w:r w:rsidR="00980821">
        <w:t>.</w:t>
      </w:r>
      <w:r w:rsidR="006055F5" w:rsidRPr="004C71EB">
        <w:tab/>
        <w:t xml:space="preserve">Test of the luminance factor according to </w:t>
      </w:r>
      <w:r w:rsidR="006055F5" w:rsidRPr="00965033">
        <w:t xml:space="preserve">paragraph </w:t>
      </w:r>
      <w:r w:rsidR="00325BB6">
        <w:t>4.2.3.</w:t>
      </w:r>
      <w:r w:rsidR="006055F5" w:rsidRPr="004C71EB">
        <w:t>;</w:t>
      </w:r>
    </w:p>
    <w:p w14:paraId="7644A62F" w14:textId="0AF84BBD" w:rsidR="00B570FB" w:rsidRDefault="00A1671F" w:rsidP="00EB0526">
      <w:pPr>
        <w:widowControl w:val="0"/>
        <w:spacing w:after="120"/>
        <w:ind w:left="2268" w:right="1134" w:hanging="1134"/>
        <w:jc w:val="both"/>
      </w:pPr>
      <w:r w:rsidRPr="004C71EB">
        <w:t>5</w:t>
      </w:r>
      <w:r w:rsidR="00B4429B" w:rsidRPr="004C71EB">
        <w:t>.9.7</w:t>
      </w:r>
      <w:r w:rsidR="006055F5" w:rsidRPr="004C71EB">
        <w:t>.</w:t>
      </w:r>
      <w:r w:rsidR="00980821">
        <w:t>1.7.3.</w:t>
      </w:r>
      <w:r w:rsidR="006055F5" w:rsidRPr="004C71EB">
        <w:tab/>
        <w:t>Test of weather resistance according to</w:t>
      </w:r>
      <w:r w:rsidR="00FF0791" w:rsidRPr="004C71EB">
        <w:t xml:space="preserve"> Annex 13</w:t>
      </w:r>
      <w:r w:rsidR="00F3231E">
        <w:t>.</w:t>
      </w:r>
    </w:p>
    <w:p w14:paraId="727E425C" w14:textId="77777777" w:rsidR="00B570FB" w:rsidRDefault="00B570FB">
      <w:pPr>
        <w:suppressAutoHyphens w:val="0"/>
        <w:spacing w:line="240" w:lineRule="auto"/>
      </w:pPr>
      <w:r>
        <w:br w:type="page"/>
      </w:r>
    </w:p>
    <w:p w14:paraId="70C4C62B" w14:textId="77777777" w:rsidR="00B570FB" w:rsidRPr="0028766B" w:rsidRDefault="00B570FB" w:rsidP="00B570FB">
      <w:pPr>
        <w:pStyle w:val="HChG"/>
        <w:tabs>
          <w:tab w:val="left" w:pos="2268"/>
        </w:tabs>
        <w:ind w:firstLine="0"/>
      </w:pPr>
      <w:r w:rsidRPr="0028766B">
        <w:lastRenderedPageBreak/>
        <w:t>6.</w:t>
      </w:r>
      <w:r w:rsidRPr="0028766B">
        <w:tab/>
        <w:t>Transitional provisions</w:t>
      </w:r>
    </w:p>
    <w:p w14:paraId="47F35E79" w14:textId="77777777" w:rsidR="00B570FB" w:rsidRPr="00B570FB" w:rsidRDefault="00B570FB" w:rsidP="00B570FB">
      <w:pPr>
        <w:spacing w:after="120" w:line="240" w:lineRule="auto"/>
        <w:ind w:left="2268" w:right="1133" w:hanging="1134"/>
        <w:jc w:val="both"/>
      </w:pPr>
      <w:r w:rsidRPr="00B570FB">
        <w:t>6.1</w:t>
      </w:r>
      <w:r w:rsidRPr="00B570FB">
        <w:tab/>
        <w:t>General</w:t>
      </w:r>
    </w:p>
    <w:p w14:paraId="5E7C35BA" w14:textId="025049A3" w:rsidR="00B570FB" w:rsidRPr="00B570FB" w:rsidRDefault="00B570FB" w:rsidP="00B570FB">
      <w:pPr>
        <w:spacing w:after="120" w:line="240" w:lineRule="auto"/>
        <w:ind w:left="2268" w:right="1133" w:hanging="1134"/>
        <w:jc w:val="both"/>
      </w:pPr>
      <w:r w:rsidRPr="00B570FB">
        <w:t>6.1.1.</w:t>
      </w:r>
      <w:r w:rsidRPr="00B570FB">
        <w:tab/>
        <w:t xml:space="preserve">Contracting Parties applying </w:t>
      </w:r>
      <w:r w:rsidR="006211BB">
        <w:t>this Regulation</w:t>
      </w:r>
      <w:r w:rsidRPr="00B570FB">
        <w:t xml:space="preserve"> shall continue to accept type</w:t>
      </w:r>
      <w:r w:rsidR="00614A4F">
        <w:t xml:space="preserve"> </w:t>
      </w:r>
      <w:r w:rsidRPr="00B570FB">
        <w:t xml:space="preserve">approvals of the devices, to any of the preceding series of amendments to </w:t>
      </w:r>
      <w:r w:rsidR="006211BB">
        <w:t>this Regulation</w:t>
      </w:r>
      <w:r w:rsidRPr="00B570FB">
        <w:t xml:space="preserve">, which are not affected by the changes introduced by the latest series of amendments. </w:t>
      </w:r>
    </w:p>
    <w:p w14:paraId="5E25FE61" w14:textId="77777777" w:rsidR="00B570FB" w:rsidRPr="00B570FB" w:rsidRDefault="00B570FB" w:rsidP="00B570FB">
      <w:pPr>
        <w:spacing w:after="120" w:line="240" w:lineRule="auto"/>
        <w:ind w:left="2268" w:right="1133" w:hanging="1134"/>
        <w:jc w:val="both"/>
      </w:pPr>
      <w:r w:rsidRPr="00B570FB">
        <w:tab/>
        <w:t>To verify this, the change index applicable to the pertinent device shall not differ from its change index as indicated in the latest series of amendments.</w:t>
      </w:r>
    </w:p>
    <w:p w14:paraId="1AB77460" w14:textId="7029867F" w:rsidR="006055F5" w:rsidRPr="00B570FB" w:rsidRDefault="00B570FB" w:rsidP="00B570FB">
      <w:pPr>
        <w:widowControl w:val="0"/>
        <w:spacing w:after="120"/>
        <w:ind w:left="2268" w:right="1134" w:hanging="1134"/>
        <w:jc w:val="both"/>
      </w:pPr>
      <w:r w:rsidRPr="00B570FB">
        <w:t>6.1.2.</w:t>
      </w:r>
      <w:r w:rsidRPr="00B570FB">
        <w:tab/>
        <w:t xml:space="preserve">Contracting Parties applying </w:t>
      </w:r>
      <w:r w:rsidR="006211BB">
        <w:t>this Regulation</w:t>
      </w:r>
      <w:r w:rsidRPr="00B570FB">
        <w:t xml:space="preserve"> shall not refuse to grant extensions to type</w:t>
      </w:r>
      <w:r w:rsidR="002066B2">
        <w:t xml:space="preserve"> </w:t>
      </w:r>
      <w:r w:rsidRPr="00B570FB">
        <w:t xml:space="preserve">approvals according to any preceding series of amendments to </w:t>
      </w:r>
      <w:r w:rsidR="006211BB">
        <w:t>this Regulation</w:t>
      </w:r>
      <w:r w:rsidRPr="00B570FB">
        <w:t>.</w:t>
      </w:r>
    </w:p>
    <w:p w14:paraId="42A84B31" w14:textId="77777777" w:rsidR="00524A46" w:rsidRPr="00C64DE4" w:rsidRDefault="00524A46" w:rsidP="00EB0526">
      <w:pPr>
        <w:ind w:right="1134"/>
        <w:sectPr w:rsidR="00524A46" w:rsidRPr="00C64DE4" w:rsidSect="00B43EDE">
          <w:headerReference w:type="even" r:id="rId28"/>
          <w:headerReference w:type="default" r:id="rId29"/>
          <w:footerReference w:type="even" r:id="rId30"/>
          <w:footerReference w:type="default" r:id="rId31"/>
          <w:headerReference w:type="first" r:id="rId32"/>
          <w:footerReference w:type="first" r:id="rId33"/>
          <w:footnotePr>
            <w:numRestart w:val="eachSect"/>
          </w:footnotePr>
          <w:endnotePr>
            <w:numFmt w:val="lowerLetter"/>
          </w:endnotePr>
          <w:pgSz w:w="11906" w:h="16838" w:code="9"/>
          <w:pgMar w:top="1701" w:right="1134" w:bottom="2268" w:left="1134" w:header="1134" w:footer="1701" w:gutter="0"/>
          <w:cols w:space="720"/>
          <w:titlePg/>
          <w:docGrid w:linePitch="272"/>
        </w:sectPr>
      </w:pPr>
    </w:p>
    <w:p w14:paraId="4D5962DA" w14:textId="77777777" w:rsidR="00E00188" w:rsidRPr="00C83187" w:rsidRDefault="00E00188" w:rsidP="00E00188">
      <w:pPr>
        <w:pStyle w:val="HChG"/>
        <w:rPr>
          <w:lang w:val="fr-FR"/>
        </w:rPr>
      </w:pPr>
      <w:r w:rsidRPr="00C83187">
        <w:rPr>
          <w:lang w:val="fr-FR"/>
        </w:rPr>
        <w:lastRenderedPageBreak/>
        <w:t>Annex 1</w:t>
      </w:r>
    </w:p>
    <w:p w14:paraId="79322D0B" w14:textId="77777777" w:rsidR="00E00188" w:rsidRPr="00C83187" w:rsidRDefault="00E00188" w:rsidP="00E00188">
      <w:pPr>
        <w:pStyle w:val="HChG"/>
        <w:spacing w:after="120"/>
        <w:rPr>
          <w:lang w:val="fr-FR"/>
        </w:rPr>
      </w:pPr>
      <w:r w:rsidRPr="00C83187">
        <w:rPr>
          <w:lang w:val="fr-FR"/>
        </w:rPr>
        <w:tab/>
      </w:r>
      <w:r w:rsidRPr="00C83187">
        <w:rPr>
          <w:lang w:val="fr-FR"/>
        </w:rPr>
        <w:tab/>
        <w:t>Communication</w:t>
      </w:r>
    </w:p>
    <w:p w14:paraId="14F6F5C3" w14:textId="26EBE8EE" w:rsidR="00E00188" w:rsidRPr="00C83187" w:rsidRDefault="00E00188" w:rsidP="00E00188">
      <w:pPr>
        <w:pStyle w:val="SingleTxtG"/>
        <w:rPr>
          <w:lang w:val="fr-FR"/>
        </w:rPr>
      </w:pPr>
      <w:r w:rsidRPr="00C83187">
        <w:rPr>
          <w:lang w:val="fr-FR"/>
        </w:rPr>
        <w:t>(</w:t>
      </w:r>
      <w:r w:rsidR="00D75A21">
        <w:rPr>
          <w:lang w:val="fr-FR"/>
        </w:rPr>
        <w:t>M</w:t>
      </w:r>
      <w:r w:rsidR="00FD0823" w:rsidRPr="00C83187">
        <w:rPr>
          <w:lang w:val="fr-FR"/>
        </w:rPr>
        <w:t>aximum</w:t>
      </w:r>
      <w:r w:rsidRPr="00C83187">
        <w:rPr>
          <w:lang w:val="fr-FR"/>
        </w:rPr>
        <w:t xml:space="preserve"> </w:t>
      </w:r>
      <w:r w:rsidR="00FD0823" w:rsidRPr="00C83187">
        <w:rPr>
          <w:lang w:val="fr-FR"/>
        </w:rPr>
        <w:t>format:</w:t>
      </w:r>
      <w:r w:rsidRPr="00C83187">
        <w:rPr>
          <w:lang w:val="fr-FR"/>
        </w:rPr>
        <w:t xml:space="preserve"> A4 (210 x 297 mm))</w:t>
      </w:r>
    </w:p>
    <w:p w14:paraId="613EE991" w14:textId="0204005F" w:rsidR="00E00188" w:rsidRPr="00C83187" w:rsidRDefault="00565CA5" w:rsidP="00E00188">
      <w:pPr>
        <w:pStyle w:val="SingleTxtG"/>
        <w:rPr>
          <w:lang w:val="fr-FR"/>
        </w:rPr>
      </w:pPr>
      <w:r>
        <w:rPr>
          <w:noProof/>
          <w:lang w:val="en-US"/>
        </w:rPr>
        <mc:AlternateContent>
          <mc:Choice Requires="wps">
            <w:drawing>
              <wp:anchor distT="0" distB="0" distL="114300" distR="114300" simplePos="0" relativeHeight="251668480" behindDoc="0" locked="0" layoutInCell="1" allowOverlap="1" wp14:anchorId="54AFDD7B" wp14:editId="47219B83">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087F9" w14:textId="77777777" w:rsidR="00355677" w:rsidRDefault="00355677"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05DD5538" w14:textId="77777777" w:rsidR="00355677" w:rsidRDefault="00355677"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171AFF31" w14:textId="77777777" w:rsidR="00355677" w:rsidRDefault="00355677"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1BCB6F9" w14:textId="77777777" w:rsidR="00355677" w:rsidRDefault="00355677"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FDD7B" id="_x0000_t202" coordsize="21600,21600" o:spt="202" path="m,l,21600r21600,l21600,xe">
                <v:stroke joinstyle="miter"/>
                <v:path gradientshapeok="t" o:connecttype="rect"/>
              </v:shapetype>
              <v:shape id="Text Box 25" o:spid="_x0000_s1026" type="#_x0000_t202" style="position:absolute;left:0;text-align:left;margin-left:229.45pt;margin-top:3.2pt;width:232.65pt;height:5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" stroked="f">
                <v:textbox inset="0,0,0,0">
                  <w:txbxContent>
                    <w:p w14:paraId="693087F9" w14:textId="77777777" w:rsidR="00355677" w:rsidRDefault="00355677"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05DD5538" w14:textId="77777777" w:rsidR="00355677" w:rsidRDefault="00355677"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171AFF31" w14:textId="77777777" w:rsidR="00355677" w:rsidRDefault="00355677"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1BCB6F9" w14:textId="77777777" w:rsidR="00355677" w:rsidRDefault="00355677"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E00188" w:rsidRPr="00C83187">
        <w:rPr>
          <w:lang w:val="fr-FR"/>
        </w:rPr>
        <w:tab/>
      </w:r>
    </w:p>
    <w:p w14:paraId="45935490" w14:textId="38641D8C" w:rsidR="00E00188" w:rsidRPr="00614A4F" w:rsidRDefault="00E00188" w:rsidP="00E00188">
      <w:pPr>
        <w:pStyle w:val="SingleTxtG"/>
        <w:tabs>
          <w:tab w:val="left" w:pos="5100"/>
        </w:tabs>
        <w:rPr>
          <w:color w:val="FFFFFF" w:themeColor="background1"/>
        </w:rPr>
      </w:pPr>
      <w:r w:rsidRPr="00C64DE4">
        <w:rPr>
          <w:noProof/>
          <w:lang w:val="en-US"/>
        </w:rPr>
        <w:drawing>
          <wp:inline distT="0" distB="0" distL="0" distR="0" wp14:anchorId="79D09A96" wp14:editId="52C763B4">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00D05908" w:rsidRPr="00614A4F">
        <w:rPr>
          <w:rStyle w:val="FootnoteReference"/>
          <w:color w:val="FFFFFF" w:themeColor="background1"/>
        </w:rPr>
        <w:footnoteReference w:id="8"/>
      </w:r>
    </w:p>
    <w:p w14:paraId="401FFFF0" w14:textId="24B830C7" w:rsidR="00E00188" w:rsidRPr="00C64DE4" w:rsidRDefault="00E00188" w:rsidP="00E00188">
      <w:pPr>
        <w:pStyle w:val="SingleTxtG"/>
        <w:spacing w:after="0"/>
      </w:pPr>
      <w:r w:rsidRPr="00C64DE4">
        <w:t>concerning:</w:t>
      </w:r>
      <w:r w:rsidR="00D05908">
        <w:rPr>
          <w:rStyle w:val="FootnoteReference"/>
        </w:rPr>
        <w:footnoteReference w:id="9"/>
      </w:r>
      <w:r w:rsidRPr="00C64DE4">
        <w:tab/>
      </w:r>
      <w:r w:rsidRPr="00C64DE4">
        <w:tab/>
        <w:t>Approval</w:t>
      </w:r>
    </w:p>
    <w:p w14:paraId="26AA7C0C" w14:textId="77777777" w:rsidR="00E00188" w:rsidRPr="00C64DE4" w:rsidRDefault="00E00188" w:rsidP="00E00188">
      <w:pPr>
        <w:pStyle w:val="SingleTxtG"/>
        <w:spacing w:after="0"/>
      </w:pPr>
      <w:r w:rsidRPr="00C64DE4">
        <w:tab/>
      </w:r>
      <w:r w:rsidRPr="00C64DE4">
        <w:tab/>
      </w:r>
      <w:r w:rsidRPr="00C64DE4">
        <w:tab/>
        <w:t>Approval extended</w:t>
      </w:r>
    </w:p>
    <w:p w14:paraId="75659460" w14:textId="77777777" w:rsidR="00E00188" w:rsidRPr="00C64DE4" w:rsidRDefault="00E00188" w:rsidP="00E00188">
      <w:pPr>
        <w:pStyle w:val="SingleTxtG"/>
        <w:spacing w:after="0"/>
      </w:pPr>
      <w:r w:rsidRPr="00C64DE4">
        <w:tab/>
      </w:r>
      <w:r w:rsidRPr="00C64DE4">
        <w:tab/>
      </w:r>
      <w:r w:rsidRPr="00C64DE4">
        <w:tab/>
        <w:t>Approval refused</w:t>
      </w:r>
    </w:p>
    <w:p w14:paraId="54FA13AC" w14:textId="77777777" w:rsidR="00E00188" w:rsidRPr="00C64DE4" w:rsidRDefault="00E00188" w:rsidP="00E00188">
      <w:pPr>
        <w:pStyle w:val="SingleTxtG"/>
        <w:spacing w:after="0"/>
      </w:pPr>
      <w:r w:rsidRPr="00C64DE4">
        <w:tab/>
      </w:r>
      <w:r w:rsidRPr="00C64DE4">
        <w:tab/>
      </w:r>
      <w:r w:rsidRPr="00C64DE4">
        <w:tab/>
        <w:t>Approval withdrawn</w:t>
      </w:r>
    </w:p>
    <w:p w14:paraId="18D17D70" w14:textId="77777777" w:rsidR="00E00188" w:rsidRPr="00C64DE4" w:rsidRDefault="00E00188" w:rsidP="00E00188">
      <w:pPr>
        <w:pStyle w:val="SingleTxtG"/>
        <w:spacing w:after="240"/>
      </w:pPr>
      <w:r w:rsidRPr="00C64DE4">
        <w:tab/>
      </w:r>
      <w:r w:rsidRPr="00C64DE4">
        <w:tab/>
      </w:r>
      <w:r w:rsidRPr="00C64DE4">
        <w:tab/>
        <w:t>Production definitively discontinued</w:t>
      </w:r>
    </w:p>
    <w:p w14:paraId="37C5DDE5" w14:textId="77777777" w:rsidR="00B64664" w:rsidRPr="00C64DE4" w:rsidRDefault="00B64664" w:rsidP="00207907">
      <w:pPr>
        <w:tabs>
          <w:tab w:val="left" w:pos="-867"/>
          <w:tab w:val="left" w:pos="-147"/>
          <w:tab w:val="left" w:pos="8505"/>
        </w:tabs>
        <w:spacing w:after="120"/>
        <w:ind w:left="1134"/>
        <w:jc w:val="both"/>
      </w:pPr>
      <w:r w:rsidRPr="00C64DE4">
        <w:t xml:space="preserve">of a </w:t>
      </w:r>
      <w:r w:rsidR="00B709A8" w:rsidRPr="00C64DE4">
        <w:t xml:space="preserve">type of </w:t>
      </w:r>
      <w:r w:rsidR="005A117F" w:rsidRPr="00C64DE4">
        <w:t>retro-reflective device</w:t>
      </w:r>
    </w:p>
    <w:p w14:paraId="3CDE7A7A" w14:textId="77777777" w:rsidR="00B64664" w:rsidRPr="00C64DE4" w:rsidRDefault="00B64664" w:rsidP="00207907">
      <w:pPr>
        <w:tabs>
          <w:tab w:val="left" w:pos="-867"/>
          <w:tab w:val="left" w:pos="-147"/>
          <w:tab w:val="left" w:pos="8505"/>
        </w:tabs>
        <w:spacing w:after="120"/>
        <w:ind w:left="1134"/>
        <w:jc w:val="both"/>
      </w:pPr>
      <w:r w:rsidRPr="00C64DE4">
        <w:t>of a t</w:t>
      </w:r>
      <w:r w:rsidR="00B709A8" w:rsidRPr="00C64DE4">
        <w:t>ype of advance warning triangle</w:t>
      </w:r>
    </w:p>
    <w:p w14:paraId="3E0D5D75" w14:textId="77777777" w:rsidR="00B64664" w:rsidRPr="00C64DE4" w:rsidRDefault="00B64664" w:rsidP="00207907">
      <w:pPr>
        <w:tabs>
          <w:tab w:val="left" w:pos="-867"/>
          <w:tab w:val="left" w:pos="-147"/>
          <w:tab w:val="left" w:pos="8505"/>
        </w:tabs>
        <w:spacing w:after="120"/>
        <w:ind w:left="1134"/>
      </w:pPr>
      <w:r w:rsidRPr="00C64DE4">
        <w:t xml:space="preserve">of a </w:t>
      </w:r>
      <w:r w:rsidR="00B709A8" w:rsidRPr="00C64DE4">
        <w:t>type of SMV rear marking plate</w:t>
      </w:r>
    </w:p>
    <w:p w14:paraId="21C721C1" w14:textId="77777777" w:rsidR="00B64664" w:rsidRPr="00C64DE4" w:rsidRDefault="00B64664" w:rsidP="00207907">
      <w:pPr>
        <w:tabs>
          <w:tab w:val="left" w:pos="8505"/>
        </w:tabs>
        <w:spacing w:after="120"/>
        <w:ind w:left="1134"/>
        <w:jc w:val="both"/>
      </w:pPr>
      <w:r w:rsidRPr="00C64DE4">
        <w:t>o</w:t>
      </w:r>
      <w:r w:rsidR="00B709A8" w:rsidRPr="00C64DE4">
        <w:t>f a type of rear marking plate,</w:t>
      </w:r>
    </w:p>
    <w:p w14:paraId="6F66B131" w14:textId="7E1390CD" w:rsidR="00E00188" w:rsidRPr="00C64DE4" w:rsidRDefault="00E47587" w:rsidP="00207907">
      <w:pPr>
        <w:tabs>
          <w:tab w:val="left" w:pos="-867"/>
          <w:tab w:val="left" w:pos="-147"/>
          <w:tab w:val="left" w:pos="8505"/>
        </w:tabs>
        <w:spacing w:after="120"/>
        <w:ind w:left="1134" w:right="849"/>
        <w:jc w:val="both"/>
      </w:pPr>
      <w:r w:rsidRPr="00C64DE4">
        <w:t>of retro-reflective markings of heavy and long vehicles and their trailers</w:t>
      </w:r>
      <w:r w:rsidR="00207907" w:rsidRPr="00C64DE4">
        <w:t xml:space="preserve"> </w:t>
      </w:r>
      <w:r w:rsidR="00E00188" w:rsidRPr="00C64DE4">
        <w:t xml:space="preserve">pursuant to </w:t>
      </w:r>
      <w:r w:rsidR="001C7CF9">
        <w:t xml:space="preserve">UN </w:t>
      </w:r>
      <w:r w:rsidR="00E00188" w:rsidRPr="00945548">
        <w:t>Regulation No. </w:t>
      </w:r>
      <w:r w:rsidR="001C7CF9" w:rsidRPr="00945548">
        <w:t>[RRD]</w:t>
      </w:r>
    </w:p>
    <w:p w14:paraId="51A89AF6" w14:textId="046E4596" w:rsidR="00EE47DD" w:rsidRDefault="00EE47DD" w:rsidP="00207907">
      <w:pPr>
        <w:tabs>
          <w:tab w:val="left" w:pos="-867"/>
          <w:tab w:val="left" w:pos="-147"/>
        </w:tabs>
        <w:spacing w:after="120"/>
        <w:ind w:left="1134" w:right="849"/>
      </w:pPr>
      <w:r>
        <w:t>C</w:t>
      </w:r>
      <w:r w:rsidR="001C7CF9">
        <w:t>lass</w:t>
      </w:r>
      <w:r>
        <w:t xml:space="preserve"> of the device: ………</w:t>
      </w:r>
      <w:r>
        <w:tab/>
      </w:r>
      <w:r>
        <w:tab/>
      </w:r>
      <w:r>
        <w:tab/>
      </w:r>
      <w:r w:rsidR="005C0466">
        <w:tab/>
      </w:r>
      <w:r w:rsidRPr="00EE47DD">
        <w:t>Change index:</w:t>
      </w:r>
      <w:r>
        <w:t xml:space="preserve"> ……</w:t>
      </w:r>
    </w:p>
    <w:p w14:paraId="4C4DBA70" w14:textId="15703EE5" w:rsidR="00E47587" w:rsidRDefault="00207907" w:rsidP="00207907">
      <w:pPr>
        <w:tabs>
          <w:tab w:val="left" w:pos="-867"/>
          <w:tab w:val="left" w:pos="-147"/>
        </w:tabs>
        <w:spacing w:after="120"/>
        <w:ind w:left="1134" w:right="849"/>
      </w:pPr>
      <w:r w:rsidRPr="00C64DE4">
        <w:t>Approval No: ......</w:t>
      </w:r>
      <w:r w:rsidRPr="00C64DE4">
        <w:tab/>
      </w:r>
      <w:r w:rsidRPr="00C64DE4">
        <w:tab/>
      </w:r>
      <w:r w:rsidRPr="00C64DE4">
        <w:tab/>
      </w:r>
      <w:r w:rsidRPr="00C64DE4">
        <w:tab/>
      </w:r>
      <w:r w:rsidRPr="00C64DE4">
        <w:tab/>
      </w:r>
    </w:p>
    <w:p w14:paraId="5CF64A2E" w14:textId="77777777" w:rsidR="005C0466" w:rsidRPr="00C04828" w:rsidRDefault="005C0466" w:rsidP="00207907">
      <w:pPr>
        <w:tabs>
          <w:tab w:val="left" w:pos="-867"/>
          <w:tab w:val="left" w:pos="-147"/>
        </w:tabs>
        <w:spacing w:after="120"/>
        <w:ind w:left="1134" w:right="849"/>
      </w:pPr>
      <w:r w:rsidRPr="00C04828">
        <w:t>Unique Identifier (UI) (If applicable): … …</w:t>
      </w:r>
    </w:p>
    <w:p w14:paraId="6F88AB56" w14:textId="652BD9AF" w:rsidR="00E47587" w:rsidRDefault="00E47587" w:rsidP="00614A4F">
      <w:pPr>
        <w:tabs>
          <w:tab w:val="right" w:leader="dot" w:pos="8505"/>
        </w:tabs>
        <w:suppressAutoHyphens w:val="0"/>
        <w:spacing w:after="120" w:line="240" w:lineRule="auto"/>
        <w:ind w:left="1985" w:right="1134" w:hanging="851"/>
      </w:pPr>
      <w:r w:rsidRPr="00C64DE4">
        <w:t>1.</w:t>
      </w:r>
      <w:r w:rsidRPr="00C64DE4">
        <w:tab/>
        <w:t xml:space="preserve">Trade name </w:t>
      </w:r>
      <w:r w:rsidR="008E4AD6">
        <w:t xml:space="preserve">or </w:t>
      </w:r>
      <w:r w:rsidRPr="00C64DE4">
        <w:t xml:space="preserve">mark of the </w:t>
      </w:r>
      <w:r w:rsidR="008E4AD6" w:rsidRPr="008E4AD6">
        <w:t xml:space="preserve">retro-reflective device </w:t>
      </w:r>
      <w:r w:rsidR="008E4AD6">
        <w:t>or</w:t>
      </w:r>
      <w:r w:rsidR="008E4AD6" w:rsidRPr="008E4AD6">
        <w:t xml:space="preserve"> marking</w:t>
      </w:r>
      <w:r w:rsidR="008E4AD6">
        <w:t xml:space="preserve"> material</w:t>
      </w:r>
      <w:r w:rsidRPr="00C64DE4">
        <w:t>:</w:t>
      </w:r>
      <w:r w:rsidRPr="00C64DE4">
        <w:tab/>
      </w:r>
    </w:p>
    <w:p w14:paraId="797543CA" w14:textId="530F3353" w:rsidR="008E4AD6" w:rsidRPr="00C64DE4" w:rsidRDefault="008E4AD6" w:rsidP="00614A4F">
      <w:pPr>
        <w:tabs>
          <w:tab w:val="right" w:leader="dot" w:pos="8505"/>
        </w:tabs>
        <w:suppressAutoHyphens w:val="0"/>
        <w:spacing w:after="120" w:line="240" w:lineRule="auto"/>
        <w:ind w:left="1985" w:right="1134"/>
      </w:pPr>
      <w:r w:rsidRPr="00C64DE4">
        <w:tab/>
      </w:r>
      <w:r w:rsidRPr="00C64DE4">
        <w:tab/>
      </w:r>
    </w:p>
    <w:p w14:paraId="69220045" w14:textId="4FDC5385" w:rsidR="00207907" w:rsidRPr="00C64DE4" w:rsidRDefault="00E47587" w:rsidP="00614A4F">
      <w:pPr>
        <w:tabs>
          <w:tab w:val="right" w:leader="dot" w:pos="8505"/>
        </w:tabs>
        <w:suppressAutoHyphens w:val="0"/>
        <w:spacing w:after="120" w:line="240" w:lineRule="auto"/>
        <w:ind w:left="1985" w:right="1134" w:hanging="851"/>
      </w:pPr>
      <w:r w:rsidRPr="00C64DE4">
        <w:t>2.</w:t>
      </w:r>
      <w:r w:rsidRPr="00C64DE4">
        <w:tab/>
      </w:r>
      <w:r w:rsidR="00B64664" w:rsidRPr="00C64DE4">
        <w:t>Manufacturer</w:t>
      </w:r>
      <w:r w:rsidR="00945548">
        <w:t>'</w:t>
      </w:r>
      <w:r w:rsidR="00B64664" w:rsidRPr="00C64DE4">
        <w:t>s name</w:t>
      </w:r>
      <w:r w:rsidR="00207907" w:rsidRPr="00C64DE4">
        <w:t>:</w:t>
      </w:r>
      <w:r w:rsidR="00207907" w:rsidRPr="00C64DE4">
        <w:tab/>
      </w:r>
    </w:p>
    <w:p w14:paraId="587144FC" w14:textId="1C8F7E25" w:rsidR="00207907" w:rsidRPr="00C64DE4" w:rsidRDefault="00B64664" w:rsidP="00614A4F">
      <w:pPr>
        <w:tabs>
          <w:tab w:val="right" w:leader="dot" w:pos="8505"/>
        </w:tabs>
        <w:suppressAutoHyphens w:val="0"/>
        <w:spacing w:after="120" w:line="240" w:lineRule="auto"/>
        <w:ind w:left="1985" w:right="1134" w:hanging="851"/>
      </w:pPr>
      <w:r w:rsidRPr="00C64DE4">
        <w:t>2.1</w:t>
      </w:r>
      <w:r w:rsidR="00A84A28" w:rsidRPr="00C64DE4">
        <w:t>.</w:t>
      </w:r>
      <w:r w:rsidRPr="00C64DE4">
        <w:tab/>
        <w:t>for the retr</w:t>
      </w:r>
      <w:r w:rsidR="00945548">
        <w:t>o-reflecting type of device:</w:t>
      </w:r>
      <w:r w:rsidR="00207907" w:rsidRPr="00C64DE4">
        <w:tab/>
      </w:r>
    </w:p>
    <w:p w14:paraId="0C70634C" w14:textId="5A1AD65F" w:rsidR="00207907" w:rsidRDefault="00B64664" w:rsidP="00614A4F">
      <w:pPr>
        <w:tabs>
          <w:tab w:val="right" w:leader="dot" w:pos="8505"/>
        </w:tabs>
        <w:suppressAutoHyphens w:val="0"/>
        <w:spacing w:after="120" w:line="240" w:lineRule="auto"/>
        <w:ind w:left="1985" w:right="1134" w:hanging="851"/>
      </w:pPr>
      <w:r w:rsidRPr="00C64DE4">
        <w:t>2.2</w:t>
      </w:r>
      <w:r w:rsidR="00A84A28" w:rsidRPr="00C64DE4">
        <w:t>.</w:t>
      </w:r>
      <w:r w:rsidRPr="00C64DE4">
        <w:tab/>
      </w:r>
      <w:r w:rsidR="008E4AD6">
        <w:t xml:space="preserve">for </w:t>
      </w:r>
      <w:r w:rsidRPr="00C64DE4">
        <w:t>the advance warning triangle</w:t>
      </w:r>
      <w:r w:rsidRPr="00C64DE4">
        <w:tab/>
      </w:r>
    </w:p>
    <w:p w14:paraId="4E9E15BA" w14:textId="0FBF5D29" w:rsidR="00207907" w:rsidRDefault="00B64664" w:rsidP="00614A4F">
      <w:pPr>
        <w:tabs>
          <w:tab w:val="right" w:leader="dot" w:pos="8505"/>
        </w:tabs>
        <w:suppressAutoHyphens w:val="0"/>
        <w:spacing w:after="120" w:line="240" w:lineRule="auto"/>
        <w:ind w:left="1985" w:right="1134" w:hanging="851"/>
      </w:pPr>
      <w:r w:rsidRPr="00C64DE4">
        <w:t>2.3</w:t>
      </w:r>
      <w:r w:rsidR="00A84A28" w:rsidRPr="00C64DE4">
        <w:t>.</w:t>
      </w:r>
      <w:r w:rsidRPr="00C64DE4">
        <w:tab/>
      </w:r>
      <w:r w:rsidR="008E4AD6">
        <w:t xml:space="preserve">for the </w:t>
      </w:r>
      <w:r w:rsidR="00B709A8" w:rsidRPr="00C64DE4">
        <w:t>SMV rear marking plate type</w:t>
      </w:r>
      <w:r w:rsidRPr="00C64DE4">
        <w:t>:</w:t>
      </w:r>
      <w:r w:rsidRPr="00C64DE4">
        <w:tab/>
      </w:r>
    </w:p>
    <w:p w14:paraId="566DA74D" w14:textId="7A142F83" w:rsidR="00066483" w:rsidRPr="00C64DE4" w:rsidRDefault="00066483" w:rsidP="00614A4F">
      <w:pPr>
        <w:tabs>
          <w:tab w:val="right" w:leader="dot" w:pos="8505"/>
        </w:tabs>
        <w:suppressAutoHyphens w:val="0"/>
        <w:spacing w:after="120" w:line="240" w:lineRule="auto"/>
        <w:ind w:left="1985" w:right="1134" w:hanging="851"/>
      </w:pPr>
      <w:r>
        <w:t>2.3.1.</w:t>
      </w:r>
      <w:r>
        <w:tab/>
      </w:r>
      <w:r w:rsidRPr="00C64DE4">
        <w:t xml:space="preserve">SMV rear marking plate </w:t>
      </w:r>
      <w:r>
        <w:t>class:</w:t>
      </w:r>
      <w:r w:rsidRPr="00066483">
        <w:t xml:space="preserve"> </w:t>
      </w:r>
      <w:r w:rsidRPr="00C64DE4">
        <w:tab/>
      </w:r>
    </w:p>
    <w:p w14:paraId="21B4667A" w14:textId="33DF11EC" w:rsidR="00207907" w:rsidRPr="00C64DE4" w:rsidRDefault="00B64664" w:rsidP="00614A4F">
      <w:pPr>
        <w:tabs>
          <w:tab w:val="right" w:leader="dot" w:pos="8505"/>
        </w:tabs>
        <w:suppressAutoHyphens w:val="0"/>
        <w:spacing w:after="120" w:line="240" w:lineRule="auto"/>
        <w:ind w:left="1985" w:right="1134" w:hanging="851"/>
      </w:pPr>
      <w:r w:rsidRPr="00C64DE4">
        <w:t>2.4</w:t>
      </w:r>
      <w:r w:rsidR="00A84A28" w:rsidRPr="00C64DE4">
        <w:t>.</w:t>
      </w:r>
      <w:r w:rsidRPr="00C64DE4">
        <w:tab/>
      </w:r>
      <w:r w:rsidR="008E4AD6">
        <w:t>for the r</w:t>
      </w:r>
      <w:r w:rsidRPr="00C64DE4">
        <w:t>ear marking plate type:</w:t>
      </w:r>
      <w:r w:rsidR="00207907" w:rsidRPr="00C64DE4">
        <w:tab/>
      </w:r>
    </w:p>
    <w:p w14:paraId="20CC0AFF" w14:textId="10B9462F" w:rsidR="00B64664" w:rsidRPr="00C64DE4" w:rsidRDefault="008E4AD6" w:rsidP="00614A4F">
      <w:pPr>
        <w:tabs>
          <w:tab w:val="right" w:leader="dot" w:pos="8505"/>
        </w:tabs>
        <w:suppressAutoHyphens w:val="0"/>
        <w:spacing w:after="120" w:line="240" w:lineRule="auto"/>
        <w:ind w:left="1985" w:right="1134" w:hanging="851"/>
      </w:pPr>
      <w:r w:rsidRPr="00C64DE4">
        <w:lastRenderedPageBreak/>
        <w:t>2.4.</w:t>
      </w:r>
      <w:r>
        <w:t>1.</w:t>
      </w:r>
      <w:r w:rsidR="00207907" w:rsidRPr="00C64DE4">
        <w:tab/>
      </w:r>
      <w:r w:rsidR="00B64664" w:rsidRPr="00C64DE4">
        <w:t>Rear marking plate class:</w:t>
      </w:r>
      <w:r w:rsidR="00B64664" w:rsidRPr="00C64DE4">
        <w:tab/>
      </w:r>
    </w:p>
    <w:p w14:paraId="68DE784B" w14:textId="6394A90A" w:rsidR="00B709A8" w:rsidRPr="00C64DE4" w:rsidRDefault="00945548" w:rsidP="00614A4F">
      <w:pPr>
        <w:tabs>
          <w:tab w:val="right" w:leader="dot" w:pos="8505"/>
        </w:tabs>
        <w:suppressAutoHyphens w:val="0"/>
        <w:spacing w:after="120" w:line="240" w:lineRule="auto"/>
        <w:ind w:left="1985" w:right="1134" w:hanging="851"/>
      </w:pPr>
      <w:r>
        <w:t>2.</w:t>
      </w:r>
      <w:r w:rsidR="008E4AD6">
        <w:t>5</w:t>
      </w:r>
      <w:r>
        <w:t>.</w:t>
      </w:r>
      <w:r w:rsidR="007D0543" w:rsidRPr="00C64DE4">
        <w:tab/>
      </w:r>
      <w:r w:rsidR="00B709A8" w:rsidRPr="00C64DE4">
        <w:t>Class of the marking material:</w:t>
      </w:r>
      <w:r w:rsidR="00B709A8" w:rsidRPr="00C64DE4">
        <w:tab/>
      </w:r>
    </w:p>
    <w:p w14:paraId="39B9CFD4" w14:textId="77777777" w:rsidR="00E47587" w:rsidRPr="00C64DE4" w:rsidRDefault="00E47587" w:rsidP="00614A4F">
      <w:pPr>
        <w:tabs>
          <w:tab w:val="right" w:leader="dot" w:pos="8505"/>
        </w:tabs>
        <w:suppressAutoHyphens w:val="0"/>
        <w:spacing w:after="120" w:line="240" w:lineRule="auto"/>
        <w:ind w:left="1985" w:right="1134" w:hanging="851"/>
      </w:pPr>
      <w:r w:rsidRPr="00C64DE4">
        <w:t>3.</w:t>
      </w:r>
      <w:r w:rsidRPr="00C64DE4">
        <w:tab/>
        <w:t>Name and address of the manufacturer:</w:t>
      </w:r>
      <w:r w:rsidRPr="00C64DE4">
        <w:tab/>
      </w:r>
    </w:p>
    <w:p w14:paraId="2866D826" w14:textId="229E19E3" w:rsidR="007D0543" w:rsidRDefault="00E47587" w:rsidP="00614A4F">
      <w:pPr>
        <w:tabs>
          <w:tab w:val="right" w:leader="dot" w:pos="8505"/>
        </w:tabs>
        <w:suppressAutoHyphens w:val="0"/>
        <w:spacing w:after="120" w:line="240" w:lineRule="auto"/>
        <w:ind w:left="1985" w:right="1134" w:hanging="851"/>
      </w:pPr>
      <w:r w:rsidRPr="00C64DE4">
        <w:t>4.</w:t>
      </w:r>
      <w:r w:rsidRPr="00C64DE4">
        <w:tab/>
        <w:t xml:space="preserve">If applicable, name and address of manufacturer's </w:t>
      </w:r>
      <w:r w:rsidR="00FD0823" w:rsidRPr="00C64DE4">
        <w:t>representative:</w:t>
      </w:r>
      <w:r w:rsidR="00FD0823">
        <w:t xml:space="preserve"> </w:t>
      </w:r>
      <w:r w:rsidR="00945548" w:rsidRPr="00C64DE4">
        <w:tab/>
      </w:r>
    </w:p>
    <w:p w14:paraId="2653D7BB" w14:textId="7058F359" w:rsidR="00945548" w:rsidRPr="00C64DE4" w:rsidRDefault="00945548" w:rsidP="00614A4F">
      <w:pPr>
        <w:tabs>
          <w:tab w:val="right" w:leader="dot" w:pos="8505"/>
        </w:tabs>
        <w:suppressAutoHyphens w:val="0"/>
        <w:spacing w:after="120" w:line="240" w:lineRule="auto"/>
        <w:ind w:left="1985" w:right="1134"/>
      </w:pPr>
      <w:r w:rsidRPr="00C64DE4">
        <w:tab/>
      </w:r>
      <w:r w:rsidRPr="00C64DE4">
        <w:tab/>
      </w:r>
    </w:p>
    <w:p w14:paraId="0C7F055F" w14:textId="77777777" w:rsidR="00E47587" w:rsidRPr="00C64DE4" w:rsidRDefault="00E47587" w:rsidP="00614A4F">
      <w:pPr>
        <w:tabs>
          <w:tab w:val="right" w:leader="dot" w:pos="8505"/>
        </w:tabs>
        <w:suppressAutoHyphens w:val="0"/>
        <w:spacing w:after="120" w:line="240" w:lineRule="auto"/>
        <w:ind w:left="1985" w:right="1134" w:hanging="851"/>
      </w:pPr>
      <w:r w:rsidRPr="00C64DE4">
        <w:t>5.</w:t>
      </w:r>
      <w:r w:rsidRPr="00C64DE4">
        <w:tab/>
        <w:t>Date on which the marking material was submitted for approval tests:</w:t>
      </w:r>
      <w:r w:rsidRPr="00C64DE4">
        <w:tab/>
      </w:r>
    </w:p>
    <w:p w14:paraId="7FFDBFA3" w14:textId="77777777" w:rsidR="00E47587" w:rsidRPr="00C64DE4" w:rsidRDefault="00E47587" w:rsidP="00614A4F">
      <w:pPr>
        <w:tabs>
          <w:tab w:val="right" w:leader="dot" w:pos="8505"/>
        </w:tabs>
        <w:suppressAutoHyphens w:val="0"/>
        <w:spacing w:after="120" w:line="240" w:lineRule="auto"/>
        <w:ind w:left="1985" w:right="1134" w:hanging="851"/>
      </w:pPr>
      <w:r w:rsidRPr="00C64DE4">
        <w:t>6.</w:t>
      </w:r>
      <w:r w:rsidRPr="00C64DE4">
        <w:tab/>
        <w:t>Technical service responsible for carrying out the approval test:</w:t>
      </w:r>
      <w:r w:rsidRPr="00C64DE4">
        <w:tab/>
      </w:r>
    </w:p>
    <w:p w14:paraId="44ADBDE9" w14:textId="77777777" w:rsidR="00E47587" w:rsidRPr="00C64DE4" w:rsidRDefault="00E47587" w:rsidP="00614A4F">
      <w:pPr>
        <w:tabs>
          <w:tab w:val="right" w:leader="dot" w:pos="8505"/>
        </w:tabs>
        <w:suppressAutoHyphens w:val="0"/>
        <w:spacing w:after="120" w:line="240" w:lineRule="auto"/>
        <w:ind w:left="1985" w:right="1134" w:hanging="851"/>
      </w:pPr>
      <w:r w:rsidRPr="00C64DE4">
        <w:t>7.</w:t>
      </w:r>
      <w:r w:rsidRPr="00C64DE4">
        <w:tab/>
        <w:t>Date of test report issued by the technical service:</w:t>
      </w:r>
      <w:r w:rsidRPr="00C64DE4">
        <w:tab/>
      </w:r>
    </w:p>
    <w:p w14:paraId="585B6A7C" w14:textId="77777777" w:rsidR="00E47587" w:rsidRPr="00C64DE4" w:rsidRDefault="00E47587" w:rsidP="00614A4F">
      <w:pPr>
        <w:tabs>
          <w:tab w:val="right" w:leader="dot" w:pos="8505"/>
        </w:tabs>
        <w:suppressAutoHyphens w:val="0"/>
        <w:spacing w:after="120" w:line="240" w:lineRule="auto"/>
        <w:ind w:left="1985" w:right="1134" w:hanging="851"/>
      </w:pPr>
      <w:r w:rsidRPr="00C64DE4">
        <w:t>8.</w:t>
      </w:r>
      <w:r w:rsidRPr="00C64DE4">
        <w:tab/>
        <w:t>Number of test report issued by the technical service:</w:t>
      </w:r>
      <w:r w:rsidRPr="00C64DE4">
        <w:tab/>
      </w:r>
    </w:p>
    <w:p w14:paraId="461104E4" w14:textId="77777777" w:rsidR="00E47587" w:rsidRPr="00C64DE4" w:rsidRDefault="00E47587" w:rsidP="00614A4F">
      <w:pPr>
        <w:tabs>
          <w:tab w:val="right" w:leader="dot" w:pos="8505"/>
        </w:tabs>
        <w:suppressAutoHyphens w:val="0"/>
        <w:spacing w:after="120" w:line="240" w:lineRule="auto"/>
        <w:ind w:left="1985" w:right="1134" w:hanging="851"/>
      </w:pPr>
      <w:r w:rsidRPr="00C64DE4">
        <w:t>9.</w:t>
      </w:r>
      <w:r w:rsidRPr="00C64DE4">
        <w:tab/>
        <w:t>Remarks:</w:t>
      </w:r>
      <w:r w:rsidRPr="00C64DE4">
        <w:tab/>
      </w:r>
    </w:p>
    <w:p w14:paraId="15F5839C" w14:textId="2CD9F892" w:rsidR="00E47587" w:rsidRPr="00C64DE4" w:rsidRDefault="00E47587" w:rsidP="00614A4F">
      <w:pPr>
        <w:tabs>
          <w:tab w:val="right" w:leader="dot" w:pos="8505"/>
        </w:tabs>
        <w:suppressAutoHyphens w:val="0"/>
        <w:spacing w:after="120" w:line="240" w:lineRule="auto"/>
        <w:ind w:left="1985" w:right="1134" w:hanging="851"/>
      </w:pPr>
      <w:r w:rsidRPr="00C64DE4">
        <w:t>10.</w:t>
      </w:r>
      <w:r w:rsidRPr="00C64DE4">
        <w:tab/>
        <w:t xml:space="preserve">Approval granted/refused/extended/withdrawn </w:t>
      </w:r>
      <w:r w:rsidR="00D05908" w:rsidRPr="00D05908">
        <w:rPr>
          <w:vertAlign w:val="superscript"/>
        </w:rPr>
        <w:t>2</w:t>
      </w:r>
    </w:p>
    <w:p w14:paraId="06C6B6EA" w14:textId="77777777" w:rsidR="00E47587" w:rsidRPr="00C64DE4" w:rsidRDefault="00E47587" w:rsidP="00614A4F">
      <w:pPr>
        <w:tabs>
          <w:tab w:val="right" w:leader="dot" w:pos="8505"/>
        </w:tabs>
        <w:suppressAutoHyphens w:val="0"/>
        <w:spacing w:after="120" w:line="240" w:lineRule="auto"/>
        <w:ind w:left="1985" w:right="1134" w:hanging="851"/>
      </w:pPr>
      <w:r w:rsidRPr="00C64DE4">
        <w:t>11.</w:t>
      </w:r>
      <w:r w:rsidRPr="00C64DE4">
        <w:tab/>
        <w:t>Reason(s) for the extension (if applicable):</w:t>
      </w:r>
      <w:r w:rsidRPr="00C64DE4">
        <w:tab/>
      </w:r>
    </w:p>
    <w:p w14:paraId="1063EE2D" w14:textId="77777777" w:rsidR="00E47587" w:rsidRPr="00C64DE4" w:rsidRDefault="00E47587" w:rsidP="00614A4F">
      <w:pPr>
        <w:tabs>
          <w:tab w:val="right" w:leader="dot" w:pos="8505"/>
        </w:tabs>
        <w:suppressAutoHyphens w:val="0"/>
        <w:spacing w:after="120" w:line="240" w:lineRule="auto"/>
        <w:ind w:left="1985" w:right="1134" w:hanging="851"/>
      </w:pPr>
      <w:r w:rsidRPr="00C64DE4">
        <w:tab/>
      </w:r>
      <w:r w:rsidR="007D0543" w:rsidRPr="00C64DE4">
        <w:tab/>
      </w:r>
    </w:p>
    <w:p w14:paraId="64B4EC8B" w14:textId="77777777" w:rsidR="00E47587" w:rsidRPr="00C64DE4" w:rsidRDefault="00E47587" w:rsidP="00614A4F">
      <w:pPr>
        <w:tabs>
          <w:tab w:val="right" w:leader="dot" w:pos="8505"/>
        </w:tabs>
        <w:suppressAutoHyphens w:val="0"/>
        <w:spacing w:after="120" w:line="240" w:lineRule="auto"/>
        <w:ind w:left="1985" w:right="1134" w:hanging="851"/>
      </w:pPr>
      <w:r w:rsidRPr="00C64DE4">
        <w:t>12.</w:t>
      </w:r>
      <w:r w:rsidRPr="00C64DE4">
        <w:tab/>
        <w:t>Place:</w:t>
      </w:r>
      <w:r w:rsidRPr="00C64DE4">
        <w:tab/>
      </w:r>
    </w:p>
    <w:p w14:paraId="0BE3732E" w14:textId="77777777" w:rsidR="00E47587" w:rsidRPr="00C64DE4" w:rsidRDefault="00E47587" w:rsidP="00614A4F">
      <w:pPr>
        <w:tabs>
          <w:tab w:val="right" w:leader="dot" w:pos="8505"/>
        </w:tabs>
        <w:suppressAutoHyphens w:val="0"/>
        <w:spacing w:after="120" w:line="240" w:lineRule="auto"/>
        <w:ind w:left="1985" w:right="1134" w:hanging="851"/>
      </w:pPr>
      <w:r w:rsidRPr="00C64DE4">
        <w:t>13.</w:t>
      </w:r>
      <w:r w:rsidRPr="00C64DE4">
        <w:tab/>
        <w:t>Date:</w:t>
      </w:r>
      <w:r w:rsidRPr="00C64DE4">
        <w:tab/>
      </w:r>
    </w:p>
    <w:p w14:paraId="2FC667A8" w14:textId="77777777" w:rsidR="00E47587" w:rsidRPr="00C64DE4" w:rsidRDefault="00E47587" w:rsidP="00614A4F">
      <w:pPr>
        <w:tabs>
          <w:tab w:val="right" w:leader="dot" w:pos="8505"/>
        </w:tabs>
        <w:suppressAutoHyphens w:val="0"/>
        <w:spacing w:after="120" w:line="240" w:lineRule="auto"/>
        <w:ind w:left="1985" w:right="1134" w:hanging="851"/>
      </w:pPr>
      <w:r w:rsidRPr="00C64DE4">
        <w:t>14.</w:t>
      </w:r>
      <w:r w:rsidRPr="00C64DE4">
        <w:tab/>
        <w:t>Signature:</w:t>
      </w:r>
      <w:r w:rsidRPr="00C64DE4">
        <w:tab/>
      </w:r>
    </w:p>
    <w:p w14:paraId="6983577E" w14:textId="77777777" w:rsidR="00E47587" w:rsidRPr="00C64DE4" w:rsidRDefault="00E47587" w:rsidP="00614A4F">
      <w:pPr>
        <w:tabs>
          <w:tab w:val="right" w:leader="dot" w:pos="8505"/>
        </w:tabs>
        <w:suppressAutoHyphens w:val="0"/>
        <w:spacing w:after="120" w:line="240" w:lineRule="auto"/>
        <w:ind w:left="1985" w:right="1134" w:hanging="851"/>
      </w:pPr>
      <w:r w:rsidRPr="00C64DE4">
        <w:tab/>
        <w:t>Name:</w:t>
      </w:r>
      <w:r w:rsidRPr="00C64DE4">
        <w:tab/>
      </w:r>
    </w:p>
    <w:p w14:paraId="6EC07734" w14:textId="1DC5BFF6" w:rsidR="00E47587" w:rsidRPr="00C64DE4" w:rsidRDefault="00E47587" w:rsidP="00614A4F">
      <w:pPr>
        <w:tabs>
          <w:tab w:val="right" w:leader="dot" w:pos="8505"/>
        </w:tabs>
        <w:suppressAutoHyphens w:val="0"/>
        <w:spacing w:after="120" w:line="240" w:lineRule="auto"/>
        <w:ind w:left="1985" w:right="1134" w:hanging="851"/>
      </w:pPr>
      <w:r w:rsidRPr="00C64DE4">
        <w:t>15.</w:t>
      </w:r>
      <w:r w:rsidRPr="00C64DE4">
        <w:tab/>
        <w:t xml:space="preserve">Annexed is a list of documents making up the approval file, deposited with the </w:t>
      </w:r>
      <w:r w:rsidR="00614A4F">
        <w:t>Type Approval</w:t>
      </w:r>
      <w:r w:rsidRPr="00C64DE4">
        <w:t xml:space="preserve"> Authority which granted approval; a copy can be obtained on request.</w:t>
      </w:r>
    </w:p>
    <w:p w14:paraId="1200937C" w14:textId="77777777" w:rsidR="00E47587" w:rsidRPr="00C64DE4" w:rsidRDefault="00E47587" w:rsidP="00E00188">
      <w:pPr>
        <w:tabs>
          <w:tab w:val="center" w:pos="4734"/>
          <w:tab w:val="left" w:pos="4841"/>
          <w:tab w:val="left" w:pos="5556"/>
          <w:tab w:val="left" w:pos="6276"/>
          <w:tab w:val="left" w:pos="6996"/>
          <w:tab w:val="left" w:pos="7710"/>
          <w:tab w:val="left" w:pos="8430"/>
          <w:tab w:val="left" w:pos="9150"/>
        </w:tabs>
        <w:spacing w:after="120"/>
      </w:pPr>
    </w:p>
    <w:p w14:paraId="3B26C328" w14:textId="77777777" w:rsidR="00B64664" w:rsidRPr="00C64DE4" w:rsidRDefault="00B64664" w:rsidP="00E47587">
      <w:pPr>
        <w:tabs>
          <w:tab w:val="center" w:pos="4734"/>
          <w:tab w:val="left" w:pos="4841"/>
          <w:tab w:val="left" w:pos="5556"/>
          <w:tab w:val="left" w:pos="6276"/>
          <w:tab w:val="left" w:pos="6996"/>
          <w:tab w:val="left" w:pos="7710"/>
          <w:tab w:val="left" w:pos="8430"/>
          <w:tab w:val="left" w:pos="9150"/>
        </w:tabs>
        <w:spacing w:before="120"/>
        <w:sectPr w:rsidR="00B64664" w:rsidRPr="00C64DE4" w:rsidSect="00642365">
          <w:headerReference w:type="even" r:id="rId35"/>
          <w:headerReference w:type="default" r:id="rId36"/>
          <w:footnotePr>
            <w:numRestart w:val="eachSect"/>
          </w:footnotePr>
          <w:pgSz w:w="11906" w:h="16838" w:code="9"/>
          <w:pgMar w:top="1701" w:right="1134" w:bottom="2268" w:left="1134" w:header="1134" w:footer="1701" w:gutter="0"/>
          <w:cols w:space="720"/>
          <w:noEndnote/>
        </w:sectPr>
      </w:pPr>
    </w:p>
    <w:p w14:paraId="59199778" w14:textId="77777777" w:rsidR="00976DE1" w:rsidRPr="00C64DE4" w:rsidRDefault="008B431F" w:rsidP="000D28EB">
      <w:pPr>
        <w:pStyle w:val="HChG"/>
      </w:pPr>
      <w:r w:rsidRPr="00C64DE4">
        <w:lastRenderedPageBreak/>
        <w:t>Annex 2</w:t>
      </w:r>
    </w:p>
    <w:p w14:paraId="17C97DDD" w14:textId="77777777" w:rsidR="00A0414E" w:rsidRPr="00C64DE4" w:rsidRDefault="00365D3A" w:rsidP="00A0414E">
      <w:pPr>
        <w:pStyle w:val="HChG"/>
        <w:ind w:right="1416"/>
      </w:pPr>
      <w:bookmarkStart w:id="7" w:name="_Toc369177404"/>
      <w:r w:rsidRPr="00C64DE4">
        <w:tab/>
      </w:r>
      <w:r w:rsidR="000D28EB" w:rsidRPr="00C64DE4">
        <w:tab/>
      </w:r>
      <w:bookmarkEnd w:id="7"/>
      <w:r w:rsidR="00A0414E" w:rsidRPr="00C64DE4">
        <w:t>Minimum requirements for conformity of production control procedures</w:t>
      </w:r>
    </w:p>
    <w:p w14:paraId="27EE3D89" w14:textId="19C38434" w:rsidR="00A0414E" w:rsidRPr="00C64DE4" w:rsidRDefault="00A0414E" w:rsidP="00EC1AED">
      <w:pPr>
        <w:pStyle w:val="Annex1"/>
        <w:tabs>
          <w:tab w:val="clear" w:pos="1700"/>
          <w:tab w:val="clear" w:pos="8505"/>
        </w:tabs>
      </w:pPr>
      <w:r w:rsidRPr="00C64DE4">
        <w:t>1.</w:t>
      </w:r>
      <w:r w:rsidRPr="00C64DE4">
        <w:tab/>
      </w:r>
      <w:r w:rsidR="009A0C0B" w:rsidRPr="00C64DE4">
        <w:t>General</w:t>
      </w:r>
    </w:p>
    <w:p w14:paraId="79BB77B9" w14:textId="1D17BD61" w:rsidR="00A0414E" w:rsidRPr="00C64DE4" w:rsidRDefault="00A0414E" w:rsidP="00EC1AED">
      <w:pPr>
        <w:pStyle w:val="Annex1"/>
        <w:tabs>
          <w:tab w:val="clear" w:pos="1700"/>
          <w:tab w:val="clear" w:pos="8505"/>
        </w:tabs>
      </w:pPr>
      <w:r w:rsidRPr="00C64DE4">
        <w:t>1.1.</w:t>
      </w:r>
      <w:r w:rsidRPr="00C64DE4">
        <w:tab/>
        <w:t xml:space="preserve">The conformity requirements shall be considered satisfied from a mechanical and geometric standpoint, if the differences do not exceed inevitable manufacturing deviations within the requirements of </w:t>
      </w:r>
      <w:r w:rsidR="006211BB">
        <w:t>this Regulation</w:t>
      </w:r>
      <w:r w:rsidRPr="00C64DE4">
        <w:t>.</w:t>
      </w:r>
    </w:p>
    <w:p w14:paraId="27ECF4F0" w14:textId="62F2EEB1" w:rsidR="00A0414E" w:rsidRPr="00C64DE4" w:rsidRDefault="00A0414E" w:rsidP="00EC1AED">
      <w:pPr>
        <w:pStyle w:val="Annex1"/>
        <w:tabs>
          <w:tab w:val="clear" w:pos="1700"/>
          <w:tab w:val="clear" w:pos="8505"/>
        </w:tabs>
      </w:pPr>
      <w:r w:rsidRPr="00C64DE4">
        <w:t>1.2.</w:t>
      </w:r>
      <w:r w:rsidRPr="00C64DE4">
        <w:tab/>
        <w:t xml:space="preserve">With respect to photometric performances, the conformity of mass-produced </w:t>
      </w:r>
      <w:r>
        <w:t>retro-reflective device</w:t>
      </w:r>
      <w:r w:rsidRPr="00C64DE4">
        <w:t xml:space="preserve">s shall not be contested if, when testing photometric performances of any </w:t>
      </w:r>
      <w:r>
        <w:t>retro-reflective device</w:t>
      </w:r>
      <w:r w:rsidRPr="00C64DE4">
        <w:t xml:space="preserve"> chosen at random no measured value deviates unfavourably by more than 20 per cent from the minimum values prescribed in </w:t>
      </w:r>
      <w:r w:rsidR="006211BB">
        <w:t>this Regulation</w:t>
      </w:r>
      <w:r w:rsidRPr="00C64DE4">
        <w:t xml:space="preserve">. </w:t>
      </w:r>
    </w:p>
    <w:p w14:paraId="487D5110" w14:textId="77777777" w:rsidR="00A0414E" w:rsidRPr="00C64DE4" w:rsidRDefault="00A0414E" w:rsidP="00EC1AED">
      <w:pPr>
        <w:pStyle w:val="Annex1"/>
        <w:tabs>
          <w:tab w:val="clear" w:pos="1700"/>
          <w:tab w:val="clear" w:pos="8505"/>
        </w:tabs>
      </w:pPr>
      <w:r w:rsidRPr="00C64DE4">
        <w:t>1.3.</w:t>
      </w:r>
      <w:r w:rsidRPr="00C64DE4">
        <w:tab/>
        <w:t>The chromaticity coordinates shall be complied with.</w:t>
      </w:r>
    </w:p>
    <w:p w14:paraId="0A9B9D4B" w14:textId="04432E23" w:rsidR="00A0414E" w:rsidRPr="00C64DE4" w:rsidRDefault="00A0414E" w:rsidP="00EC1AED">
      <w:pPr>
        <w:pStyle w:val="Annex1"/>
        <w:tabs>
          <w:tab w:val="clear" w:pos="1700"/>
          <w:tab w:val="clear" w:pos="8505"/>
        </w:tabs>
      </w:pPr>
      <w:r w:rsidRPr="00C64DE4">
        <w:t>2.</w:t>
      </w:r>
      <w:r w:rsidRPr="00C64DE4">
        <w:tab/>
      </w:r>
      <w:r w:rsidR="009A0C0B" w:rsidRPr="00C64DE4">
        <w:t>Minimum requirements for verification of conformity by the manufacturer</w:t>
      </w:r>
    </w:p>
    <w:p w14:paraId="0EEE0EDB" w14:textId="6D385311" w:rsidR="00A0414E" w:rsidRPr="00C64DE4" w:rsidRDefault="00A0414E" w:rsidP="00EC1AED">
      <w:pPr>
        <w:pStyle w:val="Annex1"/>
        <w:tabs>
          <w:tab w:val="clear" w:pos="1700"/>
          <w:tab w:val="clear" w:pos="8505"/>
        </w:tabs>
        <w:ind w:firstLine="0"/>
      </w:pPr>
      <w:r w:rsidRPr="00C64DE4">
        <w:tab/>
        <w:t xml:space="preserve">For each type of </w:t>
      </w:r>
      <w:r>
        <w:t>retro-reflective device</w:t>
      </w:r>
      <w:r w:rsidRPr="00C64DE4">
        <w:t xml:space="preserve"> the holder of the approval mark shall carry out at least the following tests, at appropriate intervals. The tests shall be carried out in accordance with the provisions of </w:t>
      </w:r>
      <w:r w:rsidR="006211BB">
        <w:t>this Regulation</w:t>
      </w:r>
      <w:r w:rsidRPr="00C64DE4">
        <w:t>.</w:t>
      </w:r>
    </w:p>
    <w:p w14:paraId="5DBC9B68" w14:textId="77777777" w:rsidR="00A0414E" w:rsidRPr="00C64DE4" w:rsidRDefault="00A0414E" w:rsidP="00EC1AED">
      <w:pPr>
        <w:pStyle w:val="Annex1"/>
        <w:tabs>
          <w:tab w:val="clear" w:pos="1700"/>
          <w:tab w:val="clear" w:pos="8505"/>
        </w:tabs>
        <w:ind w:firstLine="0"/>
      </w:pPr>
      <w:r w:rsidRPr="00C64DE4">
        <w:tab/>
        <w:t>If any sampling shows non-conformity with regard to the type of test concerned, further samples shall be taken and tested. The manufacturer shall take steps to ensure the conformity of the production concerned.</w:t>
      </w:r>
    </w:p>
    <w:p w14:paraId="27A2D94C" w14:textId="77777777" w:rsidR="00A0414E" w:rsidRPr="00C64DE4" w:rsidRDefault="00A0414E" w:rsidP="00EC1AED">
      <w:pPr>
        <w:pStyle w:val="Annex1"/>
        <w:tabs>
          <w:tab w:val="clear" w:pos="1700"/>
          <w:tab w:val="clear" w:pos="8505"/>
        </w:tabs>
      </w:pPr>
      <w:r w:rsidRPr="00C64DE4">
        <w:t>2.1.</w:t>
      </w:r>
      <w:r w:rsidRPr="00C64DE4">
        <w:tab/>
        <w:t>Nature of tests</w:t>
      </w:r>
    </w:p>
    <w:p w14:paraId="2D76FD65" w14:textId="7FB09D16" w:rsidR="00A0414E" w:rsidRPr="00C64DE4" w:rsidRDefault="00A0414E" w:rsidP="00EC1AED">
      <w:pPr>
        <w:pStyle w:val="Annex1"/>
        <w:tabs>
          <w:tab w:val="clear" w:pos="1700"/>
          <w:tab w:val="clear" w:pos="8505"/>
        </w:tabs>
        <w:ind w:firstLine="0"/>
      </w:pPr>
      <w:r w:rsidRPr="00C64DE4">
        <w:tab/>
        <w:t xml:space="preserve">Tests of conformity in </w:t>
      </w:r>
      <w:r w:rsidR="006211BB">
        <w:t>this Regulation</w:t>
      </w:r>
      <w:r w:rsidRPr="00C64DE4">
        <w:t xml:space="preserve"> shall cover the photometric and colorimetric characteristics and the resistance to penetration of water. </w:t>
      </w:r>
    </w:p>
    <w:p w14:paraId="48E3DBCA" w14:textId="77777777" w:rsidR="00A0414E" w:rsidRPr="00C64DE4" w:rsidRDefault="00A0414E" w:rsidP="00EC1AED">
      <w:pPr>
        <w:pStyle w:val="Annex1"/>
        <w:tabs>
          <w:tab w:val="clear" w:pos="1700"/>
          <w:tab w:val="clear" w:pos="8505"/>
        </w:tabs>
      </w:pPr>
      <w:r w:rsidRPr="00C64DE4">
        <w:t>2.2.</w:t>
      </w:r>
      <w:r w:rsidRPr="00C64DE4">
        <w:tab/>
        <w:t>Methods used in tests</w:t>
      </w:r>
    </w:p>
    <w:p w14:paraId="6873B4E3" w14:textId="22B9DE0D" w:rsidR="00A0414E" w:rsidRPr="00C64DE4" w:rsidRDefault="00A0414E" w:rsidP="00EC1AED">
      <w:pPr>
        <w:pStyle w:val="Annex1"/>
        <w:tabs>
          <w:tab w:val="clear" w:pos="1700"/>
          <w:tab w:val="clear" w:pos="8505"/>
        </w:tabs>
      </w:pPr>
      <w:r w:rsidRPr="00C64DE4">
        <w:t>2.2.1.</w:t>
      </w:r>
      <w:r w:rsidRPr="00C64DE4">
        <w:tab/>
        <w:t xml:space="preserve">Tests shall generally be carried out in accordance with the methods set out in </w:t>
      </w:r>
      <w:r w:rsidR="006211BB">
        <w:t>this Regulation</w:t>
      </w:r>
      <w:r w:rsidRPr="00C64DE4">
        <w:t>.</w:t>
      </w:r>
    </w:p>
    <w:p w14:paraId="39EF66DF" w14:textId="3C0824E1" w:rsidR="00A0414E" w:rsidRPr="00C64DE4" w:rsidRDefault="00A0414E" w:rsidP="00EC1AED">
      <w:pPr>
        <w:pStyle w:val="Annex1"/>
        <w:tabs>
          <w:tab w:val="clear" w:pos="1700"/>
          <w:tab w:val="clear" w:pos="8505"/>
        </w:tabs>
      </w:pPr>
      <w:r w:rsidRPr="00C64DE4">
        <w:t>2.2.2.</w:t>
      </w:r>
      <w:r w:rsidRPr="00C64DE4">
        <w:tab/>
        <w:t xml:space="preserve">In any test of conformity carried out by the manufacturer, equivalent methods may be used with the consent of the Type Approval Authority. The manufacturer is responsible for proving that the applied methods are equivalent to those laid down in </w:t>
      </w:r>
      <w:r w:rsidR="006211BB">
        <w:t>this Regulation</w:t>
      </w:r>
      <w:r w:rsidRPr="00C64DE4">
        <w:t>.</w:t>
      </w:r>
    </w:p>
    <w:p w14:paraId="304A3CE6" w14:textId="37E3C3E3" w:rsidR="00A0414E" w:rsidRPr="00C64DE4" w:rsidRDefault="00A0414E" w:rsidP="00EC1AED">
      <w:pPr>
        <w:pStyle w:val="Annex1"/>
        <w:tabs>
          <w:tab w:val="clear" w:pos="1700"/>
          <w:tab w:val="clear" w:pos="8505"/>
        </w:tabs>
      </w:pPr>
      <w:r w:rsidRPr="00C64DE4">
        <w:t>2.2.3.</w:t>
      </w:r>
      <w:r w:rsidRPr="00C64DE4">
        <w:tab/>
        <w:t xml:space="preserve">The application of paragraphs 2.2.1. and 2.2.2. requires regular calibration of test apparatus and its correlation with measurements made by a </w:t>
      </w:r>
      <w:r w:rsidR="00614A4F">
        <w:t>Type Approval A</w:t>
      </w:r>
      <w:r w:rsidRPr="00C64DE4">
        <w:t>uthority.</w:t>
      </w:r>
    </w:p>
    <w:p w14:paraId="2B0F0CC3" w14:textId="651BD57B" w:rsidR="00A0414E" w:rsidRPr="00C64DE4" w:rsidRDefault="00A0414E" w:rsidP="00EC1AED">
      <w:pPr>
        <w:pStyle w:val="Annex1"/>
        <w:tabs>
          <w:tab w:val="clear" w:pos="1700"/>
          <w:tab w:val="clear" w:pos="8505"/>
        </w:tabs>
      </w:pPr>
      <w:r w:rsidRPr="00C64DE4">
        <w:t>2.2.4.</w:t>
      </w:r>
      <w:r w:rsidRPr="00C64DE4">
        <w:tab/>
        <w:t xml:space="preserve">In all cases the reference methods shall be those of </w:t>
      </w:r>
      <w:r w:rsidR="006211BB">
        <w:t>this Regulation</w:t>
      </w:r>
      <w:r w:rsidRPr="00C64DE4">
        <w:t>, particularly for the purpose of administrative verification and sampling.</w:t>
      </w:r>
    </w:p>
    <w:p w14:paraId="7B695A12" w14:textId="77777777" w:rsidR="00A0414E" w:rsidRPr="00C64DE4" w:rsidRDefault="00A0414E" w:rsidP="00EC1AED">
      <w:pPr>
        <w:pStyle w:val="Annex1"/>
        <w:tabs>
          <w:tab w:val="clear" w:pos="1700"/>
          <w:tab w:val="clear" w:pos="8505"/>
        </w:tabs>
      </w:pPr>
      <w:r w:rsidRPr="00C64DE4">
        <w:t>2.3.</w:t>
      </w:r>
      <w:r w:rsidRPr="00C64DE4">
        <w:tab/>
        <w:t>Nature of sampling</w:t>
      </w:r>
    </w:p>
    <w:p w14:paraId="13B15E73" w14:textId="77777777" w:rsidR="00A0414E" w:rsidRPr="00C64DE4" w:rsidRDefault="00A0414E" w:rsidP="00EC1AED">
      <w:pPr>
        <w:pStyle w:val="Annex1"/>
        <w:tabs>
          <w:tab w:val="clear" w:pos="1700"/>
          <w:tab w:val="clear" w:pos="8505"/>
        </w:tabs>
        <w:ind w:firstLine="0"/>
      </w:pPr>
      <w:r w:rsidRPr="00C64DE4">
        <w:tab/>
        <w:t xml:space="preserve">Samples of </w:t>
      </w:r>
      <w:r>
        <w:t>retro-reflective device</w:t>
      </w:r>
      <w:r w:rsidRPr="00C64DE4">
        <w:t xml:space="preserve">s shall be selected at random from the production of a uniform batch. A uniform batch means a set of </w:t>
      </w:r>
      <w:r>
        <w:t>retro-reflective device</w:t>
      </w:r>
      <w:r w:rsidRPr="00C64DE4">
        <w:t>s of the same type, defined according to the production methods of the manufacturer.</w:t>
      </w:r>
    </w:p>
    <w:p w14:paraId="168129A3" w14:textId="77777777" w:rsidR="00A0414E" w:rsidRPr="00C64DE4" w:rsidRDefault="00A0414E" w:rsidP="00EC1AED">
      <w:pPr>
        <w:pStyle w:val="Annex1"/>
        <w:tabs>
          <w:tab w:val="clear" w:pos="1700"/>
          <w:tab w:val="clear" w:pos="8505"/>
        </w:tabs>
        <w:ind w:firstLine="0"/>
      </w:pPr>
      <w:r w:rsidRPr="00C64DE4">
        <w:lastRenderedPageBreak/>
        <w:t>The assessment shall in general cover series production from individual factories. However, a manufacturer may group together records concerning the same type from several factories, provided these operate under the same quality system and quality management.</w:t>
      </w:r>
    </w:p>
    <w:p w14:paraId="74270D1B" w14:textId="77777777" w:rsidR="00A0414E" w:rsidRPr="00C64DE4" w:rsidRDefault="00A0414E" w:rsidP="00EC1AED">
      <w:pPr>
        <w:pStyle w:val="Annex1"/>
        <w:tabs>
          <w:tab w:val="clear" w:pos="1700"/>
          <w:tab w:val="clear" w:pos="8505"/>
        </w:tabs>
      </w:pPr>
      <w:r w:rsidRPr="00C64DE4">
        <w:t>2.4.</w:t>
      </w:r>
      <w:r w:rsidRPr="00C64DE4">
        <w:tab/>
      </w:r>
      <w:r w:rsidRPr="00C64DE4">
        <w:tab/>
        <w:t>Measured and recorded photometric characteristics</w:t>
      </w:r>
    </w:p>
    <w:p w14:paraId="192EBC2C" w14:textId="77777777" w:rsidR="00A0414E" w:rsidRPr="00C64DE4" w:rsidRDefault="00A0414E" w:rsidP="00EC1AED">
      <w:pPr>
        <w:pStyle w:val="Annex1"/>
        <w:tabs>
          <w:tab w:val="clear" w:pos="1700"/>
          <w:tab w:val="clear" w:pos="8505"/>
        </w:tabs>
        <w:ind w:firstLine="0"/>
      </w:pPr>
      <w:r w:rsidRPr="00C64DE4">
        <w:tab/>
        <w:t xml:space="preserve">The sampled </w:t>
      </w:r>
      <w:r>
        <w:t>retro-reflective device</w:t>
      </w:r>
      <w:r w:rsidRPr="00C64DE4">
        <w:t xml:space="preserve"> shall be subjected to photometric measurements at the points and the chromaticity coordinates provided for in the Regulation. </w:t>
      </w:r>
    </w:p>
    <w:p w14:paraId="30F5A519" w14:textId="77777777" w:rsidR="00A0414E" w:rsidRPr="00C64DE4" w:rsidRDefault="00A0414E" w:rsidP="00EC1AED">
      <w:pPr>
        <w:pStyle w:val="Annex1"/>
        <w:tabs>
          <w:tab w:val="clear" w:pos="1700"/>
          <w:tab w:val="clear" w:pos="8505"/>
        </w:tabs>
      </w:pPr>
      <w:r w:rsidRPr="00C64DE4">
        <w:t>2.5.</w:t>
      </w:r>
      <w:r w:rsidRPr="00C64DE4">
        <w:tab/>
        <w:t>Criteria governing acceptability</w:t>
      </w:r>
    </w:p>
    <w:p w14:paraId="5ACB8400" w14:textId="754EDF94" w:rsidR="00A0414E" w:rsidRPr="00C64DE4" w:rsidRDefault="00A0414E" w:rsidP="00EC1AED">
      <w:pPr>
        <w:pStyle w:val="Annex1"/>
        <w:tabs>
          <w:tab w:val="clear" w:pos="1700"/>
          <w:tab w:val="clear" w:pos="8505"/>
        </w:tabs>
        <w:ind w:firstLine="0"/>
      </w:pPr>
      <w:r w:rsidRPr="00C64DE4">
        <w:tab/>
        <w:t>The manufacturer is responsible for carrying out a statistical study of the test results and for defining, in agreement with the Type Approval Authority, criteria governing the acceptability of his products in order to meet the specifications laid down for the verification of conformity of products in paragraph</w:t>
      </w:r>
      <w:r>
        <w:t xml:space="preserve"> 3.5.1.</w:t>
      </w:r>
      <w:r w:rsidR="00066483">
        <w:t xml:space="preserve"> of </w:t>
      </w:r>
      <w:r w:rsidR="006211BB">
        <w:t>this Regulation</w:t>
      </w:r>
      <w:r w:rsidR="00066483">
        <w:t>.</w:t>
      </w:r>
      <w:r>
        <w:t xml:space="preserve"> </w:t>
      </w:r>
      <w:r w:rsidRPr="00C64DE4">
        <w:t>The criteria governing the acceptability shall be such that, with a confidence level of 95 per cent, the minimum probability of passing a spot check in accordance with Annex 18 (first sampling) would be 0.95.</w:t>
      </w:r>
    </w:p>
    <w:p w14:paraId="530789F1" w14:textId="77777777" w:rsidR="00365D3A" w:rsidRPr="00C64DE4" w:rsidRDefault="00365D3A">
      <w:pPr>
        <w:suppressAutoHyphens w:val="0"/>
        <w:spacing w:line="240" w:lineRule="auto"/>
        <w:rPr>
          <w:b/>
          <w:sz w:val="28"/>
        </w:rPr>
      </w:pPr>
      <w:r w:rsidRPr="00C64DE4">
        <w:br w:type="page"/>
      </w:r>
    </w:p>
    <w:p w14:paraId="4E822D46" w14:textId="77777777" w:rsidR="005D6245" w:rsidRDefault="005D6245" w:rsidP="005432C0">
      <w:pPr>
        <w:pStyle w:val="HChG"/>
        <w:sectPr w:rsidR="005D6245" w:rsidSect="009A0C0B">
          <w:headerReference w:type="even" r:id="rId37"/>
          <w:headerReference w:type="default" r:id="rId38"/>
          <w:endnotePr>
            <w:numFmt w:val="decimal"/>
          </w:endnotePr>
          <w:pgSz w:w="11906" w:h="16838" w:code="9"/>
          <w:pgMar w:top="1701" w:right="1134" w:bottom="2268" w:left="1134" w:header="1134" w:footer="1701" w:gutter="0"/>
          <w:cols w:space="720"/>
          <w:docGrid w:linePitch="272"/>
        </w:sectPr>
      </w:pPr>
      <w:bookmarkStart w:id="8" w:name="_Toc369177405"/>
    </w:p>
    <w:p w14:paraId="6343B725" w14:textId="2B7F5239" w:rsidR="005432C0" w:rsidRPr="006A58AE" w:rsidRDefault="005432C0" w:rsidP="005432C0">
      <w:pPr>
        <w:pStyle w:val="HChG"/>
      </w:pPr>
      <w:r w:rsidRPr="006A58AE">
        <w:lastRenderedPageBreak/>
        <w:t xml:space="preserve">Annex </w:t>
      </w:r>
      <w:bookmarkEnd w:id="8"/>
      <w:r>
        <w:t>3</w:t>
      </w:r>
    </w:p>
    <w:p w14:paraId="6EC2F3EA" w14:textId="77777777" w:rsidR="00BA78BD" w:rsidRPr="006A58AE" w:rsidRDefault="005432C0" w:rsidP="00BA78BD">
      <w:pPr>
        <w:pStyle w:val="HChG"/>
        <w:ind w:right="1416"/>
        <w:jc w:val="both"/>
      </w:pPr>
      <w:r>
        <w:tab/>
      </w:r>
      <w:r>
        <w:tab/>
      </w:r>
      <w:bookmarkStart w:id="9" w:name="_Toc369177406"/>
      <w:r w:rsidR="00BA78BD" w:rsidRPr="006A58AE">
        <w:t>Minimum requirements for sampling by an inspector</w:t>
      </w:r>
      <w:bookmarkEnd w:id="9"/>
    </w:p>
    <w:p w14:paraId="48144362" w14:textId="5CFB1FD4" w:rsidR="00BA78BD" w:rsidRPr="00FF2A45" w:rsidRDefault="00BA78BD" w:rsidP="00EC1AED">
      <w:pPr>
        <w:pStyle w:val="Annex1"/>
      </w:pPr>
      <w:r w:rsidRPr="00FF2A45">
        <w:t>1.</w:t>
      </w:r>
      <w:r w:rsidRPr="00FF2A45">
        <w:tab/>
      </w:r>
      <w:r w:rsidRPr="00FF2A45">
        <w:tab/>
      </w:r>
      <w:r w:rsidR="009A0C0B" w:rsidRPr="00FF2A45">
        <w:t>General</w:t>
      </w:r>
    </w:p>
    <w:p w14:paraId="4C69DC3F" w14:textId="67739D9D" w:rsidR="00BA78BD" w:rsidRPr="00FF2A45" w:rsidRDefault="00BA78BD" w:rsidP="00EC1AED">
      <w:pPr>
        <w:pStyle w:val="Annex1"/>
      </w:pPr>
      <w:r w:rsidRPr="00FF2A45">
        <w:t>1.1.</w:t>
      </w:r>
      <w:r w:rsidRPr="00FF2A45">
        <w:tab/>
      </w:r>
      <w:r w:rsidRPr="00FF2A45">
        <w:tab/>
        <w:t xml:space="preserve">The conformity requirements shall be considered satisfied from a mechanical and a geometric standpoint, in accordance with the requirements of </w:t>
      </w:r>
      <w:r w:rsidR="006211BB">
        <w:t>this Regulation</w:t>
      </w:r>
      <w:r w:rsidRPr="00FF2A45">
        <w:t>, if any, if the differences do not exceed inevitable manufacturing deviations.</w:t>
      </w:r>
    </w:p>
    <w:p w14:paraId="143327F8" w14:textId="77777777" w:rsidR="00BA78BD" w:rsidRPr="00FF2A45" w:rsidRDefault="00BA78BD" w:rsidP="00EC1AED">
      <w:pPr>
        <w:pStyle w:val="Annex1"/>
      </w:pPr>
      <w:r w:rsidRPr="00FF2A45">
        <w:t>1.2.</w:t>
      </w:r>
      <w:r w:rsidRPr="00FF2A45">
        <w:tab/>
      </w:r>
      <w:r w:rsidRPr="00FF2A45">
        <w:tab/>
        <w:t xml:space="preserve">With respect to photometric performance, the conformity of mass-produced </w:t>
      </w:r>
      <w:r>
        <w:t>retro-reflective device</w:t>
      </w:r>
      <w:r w:rsidRPr="00FF2A45">
        <w:t xml:space="preserve">s shall not be contested if, when testing photometric performances of any </w:t>
      </w:r>
      <w:r>
        <w:t>retro-reflective device</w:t>
      </w:r>
      <w:r w:rsidRPr="00FF2A45">
        <w:t xml:space="preserve"> chosen at random:</w:t>
      </w:r>
    </w:p>
    <w:p w14:paraId="099108B9" w14:textId="175FB083" w:rsidR="00BA78BD" w:rsidRPr="00FF2A45" w:rsidRDefault="00BA78BD" w:rsidP="00EC1AED">
      <w:pPr>
        <w:pStyle w:val="Annex1"/>
      </w:pPr>
      <w:r w:rsidRPr="00FF2A45">
        <w:t>1.2.1.</w:t>
      </w:r>
      <w:r w:rsidRPr="00FF2A45">
        <w:tab/>
      </w:r>
      <w:r>
        <w:tab/>
      </w:r>
      <w:r w:rsidRPr="00FF2A45">
        <w:t>No measured value deviates unfavourably by more than 20</w:t>
      </w:r>
      <w:r>
        <w:t xml:space="preserve"> </w:t>
      </w:r>
      <w:r w:rsidRPr="00FF2A45">
        <w:t xml:space="preserve">per cent from the minimum values prescribed in </w:t>
      </w:r>
      <w:r w:rsidR="006211BB">
        <w:t>this Regulation</w:t>
      </w:r>
      <w:r w:rsidRPr="00FF2A45">
        <w:t>.</w:t>
      </w:r>
    </w:p>
    <w:p w14:paraId="1C085A74" w14:textId="77777777" w:rsidR="00BA78BD" w:rsidRPr="00FF2A45" w:rsidRDefault="00BA78BD" w:rsidP="00EC1AED">
      <w:pPr>
        <w:pStyle w:val="Annex1"/>
      </w:pPr>
      <w:r w:rsidRPr="00FF2A45">
        <w:t>1.2.2.</w:t>
      </w:r>
      <w:r w:rsidRPr="00FF2A45">
        <w:tab/>
      </w:r>
      <w:r>
        <w:tab/>
        <w:t xml:space="preserve"> Retro-reflective device</w:t>
      </w:r>
      <w:r w:rsidRPr="00FF2A45">
        <w:t>s with apparent defects are disregarded.</w:t>
      </w:r>
    </w:p>
    <w:p w14:paraId="0782E54B" w14:textId="77777777" w:rsidR="00BA78BD" w:rsidRPr="00FF2A45" w:rsidRDefault="00BA78BD" w:rsidP="00EC1AED">
      <w:pPr>
        <w:pStyle w:val="Annex1"/>
      </w:pPr>
      <w:r w:rsidRPr="00FF2A45">
        <w:t>1.3.</w:t>
      </w:r>
      <w:r w:rsidRPr="00FF2A45">
        <w:tab/>
      </w:r>
      <w:r w:rsidRPr="00FF2A45">
        <w:tab/>
        <w:t>The chromaticity coordinates shall be complied with.</w:t>
      </w:r>
    </w:p>
    <w:p w14:paraId="43A316DB" w14:textId="2164060D" w:rsidR="00BA78BD" w:rsidRPr="007E0E54" w:rsidRDefault="00BA78BD" w:rsidP="00EC1AED">
      <w:pPr>
        <w:pStyle w:val="SingleTxtG"/>
        <w:spacing w:line="240" w:lineRule="auto"/>
        <w:ind w:left="2268" w:hanging="1134"/>
      </w:pPr>
      <w:r w:rsidRPr="007E0E54">
        <w:t>2.</w:t>
      </w:r>
      <w:r w:rsidRPr="007E0E54">
        <w:tab/>
      </w:r>
      <w:r w:rsidR="009A0C0B" w:rsidRPr="007E0E54">
        <w:t>First sampling</w:t>
      </w:r>
      <w:r w:rsidRPr="007E0E54">
        <w:t xml:space="preserve"> </w:t>
      </w:r>
    </w:p>
    <w:p w14:paraId="62B0BAA1" w14:textId="77777777" w:rsidR="00BA78BD" w:rsidRPr="007E0E54" w:rsidRDefault="00BA78BD" w:rsidP="00EC1AED">
      <w:pPr>
        <w:pStyle w:val="SingleTxtG"/>
        <w:spacing w:line="240" w:lineRule="auto"/>
        <w:ind w:left="2268"/>
      </w:pPr>
      <w:r w:rsidRPr="007E0E54">
        <w:t xml:space="preserve">In the first sampling four </w:t>
      </w:r>
      <w:r>
        <w:t>retro-reflective devices</w:t>
      </w:r>
      <w:r w:rsidRPr="007E0E54" w:rsidDel="00373E9D">
        <w:t xml:space="preserve"> </w:t>
      </w:r>
      <w:r>
        <w:t xml:space="preserve">are selected at random. </w:t>
      </w:r>
      <w:r w:rsidRPr="007E0E54">
        <w:t>The first sample of two is marked A, the second sample of two is marked B.</w:t>
      </w:r>
    </w:p>
    <w:p w14:paraId="30F4A1FC" w14:textId="77777777" w:rsidR="00BA78BD" w:rsidRPr="007E0E54" w:rsidRDefault="00BA78BD" w:rsidP="00EC1AED">
      <w:pPr>
        <w:pStyle w:val="SingleTxtG"/>
        <w:spacing w:line="240" w:lineRule="auto"/>
        <w:ind w:left="2268" w:hanging="1134"/>
      </w:pPr>
      <w:r w:rsidRPr="007E0E54">
        <w:t>2.1.</w:t>
      </w:r>
      <w:r w:rsidRPr="007E0E54">
        <w:tab/>
      </w:r>
      <w:r w:rsidRPr="007E0E54">
        <w:tab/>
        <w:t xml:space="preserve">The conformity of mass-produced </w:t>
      </w:r>
      <w:r>
        <w:t>retro-reflective devices</w:t>
      </w:r>
      <w:r w:rsidRPr="007E0E54" w:rsidDel="00373E9D">
        <w:t xml:space="preserve"> </w:t>
      </w:r>
      <w:r w:rsidRPr="007E0E54">
        <w:t>shall not be contested if the deviation of any specimen of samples A and B (</w:t>
      </w:r>
      <w:r w:rsidRPr="007E0E54">
        <w:rPr>
          <w:bCs/>
        </w:rPr>
        <w:t xml:space="preserve">all four </w:t>
      </w:r>
      <w:r>
        <w:rPr>
          <w:bCs/>
        </w:rPr>
        <w:t>retro-reflective devices</w:t>
      </w:r>
      <w:r w:rsidRPr="007E0E54">
        <w:rPr>
          <w:bCs/>
        </w:rPr>
        <w:t>) is not more than</w:t>
      </w:r>
      <w:r w:rsidRPr="007E0E54">
        <w:t xml:space="preserve"> </w:t>
      </w:r>
      <w:r w:rsidRPr="007E0E54">
        <w:rPr>
          <w:bCs/>
        </w:rPr>
        <w:t>20</w:t>
      </w:r>
      <w:r w:rsidRPr="007E0E54">
        <w:t xml:space="preserve"> per cent.</w:t>
      </w:r>
    </w:p>
    <w:p w14:paraId="33F6FED0" w14:textId="77777777" w:rsidR="00BA78BD" w:rsidRPr="007E0E54" w:rsidRDefault="00BA78BD" w:rsidP="00EC1AED">
      <w:pPr>
        <w:pStyle w:val="SingleTxtG"/>
        <w:spacing w:line="240" w:lineRule="auto"/>
        <w:ind w:left="2268"/>
      </w:pPr>
      <w:r w:rsidRPr="007E0E54">
        <w:t xml:space="preserve">In the case, that the deviation of </w:t>
      </w:r>
      <w:r w:rsidRPr="007E0E54">
        <w:rPr>
          <w:bCs/>
        </w:rPr>
        <w:t xml:space="preserve">both </w:t>
      </w:r>
      <w:r>
        <w:t>retro-reflective devices</w:t>
      </w:r>
      <w:r w:rsidRPr="007E0E54" w:rsidDel="00373E9D">
        <w:t xml:space="preserve"> </w:t>
      </w:r>
      <w:r>
        <w:t xml:space="preserve">of sample A is </w:t>
      </w:r>
      <w:r w:rsidRPr="007E0E54">
        <w:t xml:space="preserve">not more than </w:t>
      </w:r>
      <w:r w:rsidRPr="007E0E54">
        <w:rPr>
          <w:bCs/>
        </w:rPr>
        <w:t>0</w:t>
      </w:r>
      <w:r w:rsidRPr="007E0E54">
        <w:t xml:space="preserve"> per cent,</w:t>
      </w:r>
      <w:r>
        <w:t xml:space="preserve"> the measurement can be closed.</w:t>
      </w:r>
    </w:p>
    <w:p w14:paraId="259A493B" w14:textId="77777777" w:rsidR="00BA78BD" w:rsidRPr="007E0E54" w:rsidRDefault="00BA78BD" w:rsidP="00EC1AED">
      <w:pPr>
        <w:pStyle w:val="SingleTxtG"/>
        <w:spacing w:line="240" w:lineRule="auto"/>
        <w:ind w:left="2268" w:hanging="1134"/>
      </w:pPr>
      <w:r w:rsidRPr="007E0E54">
        <w:t>2.2.</w:t>
      </w:r>
      <w:r w:rsidRPr="007E0E54">
        <w:tab/>
      </w:r>
      <w:r w:rsidRPr="007E0E54">
        <w:tab/>
        <w:t xml:space="preserve">The conformity of mass-produced </w:t>
      </w:r>
      <w:r>
        <w:t>retro-reflective device</w:t>
      </w:r>
      <w:r w:rsidRPr="007E0E54">
        <w:t xml:space="preserve">s shall be contested if the deviation of at least one specimen of samples A or B </w:t>
      </w:r>
      <w:r w:rsidRPr="007E0E54">
        <w:rPr>
          <w:bCs/>
        </w:rPr>
        <w:t>is more than 20</w:t>
      </w:r>
      <w:r w:rsidRPr="007E0E54">
        <w:t xml:space="preserve"> per cent.</w:t>
      </w:r>
    </w:p>
    <w:p w14:paraId="2AF823D8" w14:textId="77777777" w:rsidR="00BA78BD" w:rsidRPr="007E0E54" w:rsidRDefault="00BA78BD" w:rsidP="00EC1AED">
      <w:pPr>
        <w:pStyle w:val="SingleTxtG"/>
        <w:spacing w:line="240" w:lineRule="auto"/>
        <w:ind w:left="2268"/>
      </w:pPr>
      <w:r w:rsidRPr="007E0E54">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CoP process is finished. </w:t>
      </w:r>
    </w:p>
    <w:p w14:paraId="0C83CCEB" w14:textId="5CEA1DF6" w:rsidR="00BA78BD" w:rsidRPr="007E0E54" w:rsidRDefault="00BA78BD" w:rsidP="00EC1AED">
      <w:pPr>
        <w:pStyle w:val="SingleTxtG"/>
        <w:spacing w:line="240" w:lineRule="auto"/>
        <w:ind w:left="2268" w:hanging="1134"/>
      </w:pPr>
      <w:r w:rsidRPr="007E0E54">
        <w:t>3.</w:t>
      </w:r>
      <w:r w:rsidRPr="007E0E54">
        <w:tab/>
      </w:r>
      <w:r w:rsidR="009A0C0B">
        <w:t>F</w:t>
      </w:r>
      <w:r w:rsidR="009A0C0B" w:rsidRPr="007E0E54">
        <w:t>irst repeated sampling</w:t>
      </w:r>
    </w:p>
    <w:p w14:paraId="375916BC" w14:textId="77777777" w:rsidR="00BA78BD" w:rsidRPr="007E0E54" w:rsidRDefault="00BA78BD" w:rsidP="00EC1AED">
      <w:pPr>
        <w:pStyle w:val="SingleTxtG"/>
        <w:spacing w:line="240" w:lineRule="auto"/>
        <w:ind w:left="2268"/>
        <w:rPr>
          <w:strike/>
        </w:rPr>
      </w:pPr>
      <w:r w:rsidRPr="007E0E54">
        <w:t xml:space="preserve">A sample of four </w:t>
      </w:r>
      <w:r>
        <w:t>retro-reflective devices</w:t>
      </w:r>
      <w:r w:rsidRPr="007E0E54" w:rsidDel="00373E9D">
        <w:t xml:space="preserve"> </w:t>
      </w:r>
      <w:r w:rsidRPr="007E0E54">
        <w:t>is selected at rando</w:t>
      </w:r>
      <w:r>
        <w:t xml:space="preserve">m from stock manufactured after </w:t>
      </w:r>
      <w:r w:rsidRPr="007E0E54">
        <w:t>alignment</w:t>
      </w:r>
      <w:r w:rsidRPr="007E0E54">
        <w:rPr>
          <w:strike/>
        </w:rPr>
        <w:t xml:space="preserve">. </w:t>
      </w:r>
    </w:p>
    <w:p w14:paraId="6FC9E916" w14:textId="77777777" w:rsidR="00BA78BD" w:rsidRPr="007E0E54" w:rsidRDefault="00BA78BD" w:rsidP="00EC1AED">
      <w:pPr>
        <w:pStyle w:val="SingleTxtG"/>
        <w:spacing w:line="240" w:lineRule="auto"/>
        <w:ind w:left="2268"/>
      </w:pPr>
      <w:r w:rsidRPr="007E0E54">
        <w:t>The first sample of two is marked C, the second sample of two is marked</w:t>
      </w:r>
      <w:r>
        <w:t xml:space="preserve"> </w:t>
      </w:r>
      <w:r w:rsidRPr="007E0E54">
        <w:t>D.</w:t>
      </w:r>
    </w:p>
    <w:p w14:paraId="2FFFD313" w14:textId="77777777" w:rsidR="00BA78BD" w:rsidRPr="007E0E54" w:rsidRDefault="00BA78BD" w:rsidP="00EC1AED">
      <w:pPr>
        <w:pStyle w:val="SingleTxtG"/>
        <w:spacing w:line="240" w:lineRule="auto"/>
        <w:ind w:left="2268" w:hanging="1134"/>
      </w:pPr>
      <w:r w:rsidRPr="007E0E54">
        <w:t>3.1.</w:t>
      </w:r>
      <w:r w:rsidRPr="007E0E54">
        <w:tab/>
        <w:t xml:space="preserve">The conformity of mass-produced </w:t>
      </w:r>
      <w:r>
        <w:t>retro-reflective devices</w:t>
      </w:r>
      <w:r w:rsidRPr="007E0E54" w:rsidDel="00373E9D">
        <w:t xml:space="preserve"> </w:t>
      </w:r>
      <w:r w:rsidRPr="007E0E54">
        <w:t>shall not be contested if the deviation of any specimen of samples C and D (</w:t>
      </w:r>
      <w:r w:rsidRPr="007E0E54">
        <w:rPr>
          <w:bCs/>
        </w:rPr>
        <w:t xml:space="preserve">all four </w:t>
      </w:r>
      <w:r>
        <w:t>retro-reflective device</w:t>
      </w:r>
      <w:r w:rsidRPr="007E0E54">
        <w:t>s</w:t>
      </w:r>
      <w:r w:rsidRPr="007E0E54">
        <w:rPr>
          <w:bCs/>
        </w:rPr>
        <w:t>) is not more than</w:t>
      </w:r>
      <w:r w:rsidRPr="007E0E54">
        <w:t xml:space="preserve"> </w:t>
      </w:r>
      <w:r w:rsidRPr="007E0E54">
        <w:rPr>
          <w:bCs/>
        </w:rPr>
        <w:t>20</w:t>
      </w:r>
      <w:r w:rsidRPr="007E0E54">
        <w:t xml:space="preserve"> per cent. </w:t>
      </w:r>
    </w:p>
    <w:p w14:paraId="045150E7" w14:textId="77777777" w:rsidR="00BA78BD" w:rsidRPr="007E0E54" w:rsidRDefault="00BA78BD" w:rsidP="00EC1AED">
      <w:pPr>
        <w:pStyle w:val="SingleTxtG"/>
        <w:spacing w:line="240" w:lineRule="auto"/>
        <w:ind w:left="2268"/>
      </w:pPr>
      <w:r w:rsidRPr="007E0E54">
        <w:t xml:space="preserve">In the case, that the deviation of </w:t>
      </w:r>
      <w:r w:rsidRPr="007E0E54">
        <w:rPr>
          <w:bCs/>
        </w:rPr>
        <w:t xml:space="preserve">both </w:t>
      </w:r>
      <w:r>
        <w:t>retro-reflective devices</w:t>
      </w:r>
      <w:r w:rsidRPr="007E0E54" w:rsidDel="00373E9D">
        <w:t xml:space="preserve"> </w:t>
      </w:r>
      <w:r w:rsidRPr="007E0E54">
        <w:t xml:space="preserve">of sample C is not more than </w:t>
      </w:r>
      <w:r w:rsidRPr="007E0E54">
        <w:rPr>
          <w:bCs/>
        </w:rPr>
        <w:t>0</w:t>
      </w:r>
      <w:r w:rsidRPr="007E0E54">
        <w:t xml:space="preserve"> per cent, the measurement can be closed.</w:t>
      </w:r>
    </w:p>
    <w:p w14:paraId="3E996EF5" w14:textId="77777777" w:rsidR="00BA78BD" w:rsidRPr="007E0E54" w:rsidRDefault="00BA78BD" w:rsidP="00EC1AED">
      <w:pPr>
        <w:pStyle w:val="SingleTxtG"/>
        <w:spacing w:line="240" w:lineRule="auto"/>
        <w:ind w:left="2268" w:hanging="1134"/>
      </w:pPr>
      <w:r w:rsidRPr="007E0E54">
        <w:t>3.2.</w:t>
      </w:r>
      <w:r w:rsidRPr="007E0E54">
        <w:tab/>
        <w:t xml:space="preserve">The conformity of mass-produced </w:t>
      </w:r>
      <w:r>
        <w:t>retro-reflective devices</w:t>
      </w:r>
      <w:r w:rsidRPr="007E0E54" w:rsidDel="00373E9D">
        <w:t xml:space="preserve"> </w:t>
      </w:r>
      <w:r w:rsidRPr="007E0E54">
        <w:t>shall be contested if the deviation of at least</w:t>
      </w:r>
      <w:r>
        <w:t>:</w:t>
      </w:r>
    </w:p>
    <w:p w14:paraId="1F4279F5" w14:textId="4B76C3B4" w:rsidR="00BA78BD" w:rsidRPr="007E0E54" w:rsidRDefault="00BA78BD" w:rsidP="00EC1AED">
      <w:pPr>
        <w:pStyle w:val="SingleTxtG"/>
        <w:spacing w:line="240" w:lineRule="auto"/>
        <w:ind w:left="2268" w:hanging="1134"/>
      </w:pPr>
      <w:r w:rsidRPr="007E0E54">
        <w:lastRenderedPageBreak/>
        <w:t>3.2.1.</w:t>
      </w:r>
      <w:r w:rsidRPr="007E0E54">
        <w:tab/>
      </w:r>
      <w:r w:rsidR="009A0C0B">
        <w:t>O</w:t>
      </w:r>
      <w:r w:rsidRPr="007E0E54">
        <w:t xml:space="preserve">ne specimen of samples C or D </w:t>
      </w:r>
      <w:r w:rsidRPr="007E0E54">
        <w:rPr>
          <w:bCs/>
        </w:rPr>
        <w:t>is more than</w:t>
      </w:r>
      <w:r w:rsidRPr="007E0E54">
        <w:t xml:space="preserve"> </w:t>
      </w:r>
      <w:r w:rsidRPr="007E0E54">
        <w:rPr>
          <w:bCs/>
        </w:rPr>
        <w:t>20</w:t>
      </w:r>
      <w:r w:rsidRPr="007E0E54">
        <w:t xml:space="preserve"> per cent but the deviation of all specimen of these samples is not more than 30 per cent. </w:t>
      </w:r>
    </w:p>
    <w:p w14:paraId="544D7462" w14:textId="77777777" w:rsidR="00BA78BD" w:rsidRPr="007E0E54" w:rsidRDefault="00BA78BD" w:rsidP="00EC1AED">
      <w:pPr>
        <w:pStyle w:val="SingleTxtG"/>
        <w:spacing w:line="240" w:lineRule="auto"/>
        <w:ind w:left="2268"/>
      </w:pPr>
      <w:r w:rsidRPr="007E0E54">
        <w:t xml:space="preserve">The manufacturer shall be requested again to bring his production in line with the requirements (alignment). </w:t>
      </w:r>
    </w:p>
    <w:p w14:paraId="3A76BF46" w14:textId="186CD92C" w:rsidR="00BA78BD" w:rsidRPr="007E0E54" w:rsidRDefault="00BA78BD" w:rsidP="00EC1AED">
      <w:pPr>
        <w:pStyle w:val="SingleTxtG"/>
        <w:spacing w:line="240" w:lineRule="auto"/>
        <w:ind w:left="2268"/>
      </w:pPr>
      <w:r w:rsidRPr="007E0E54">
        <w:t>A second repeated sampling according to paragraph 4. shall be carried out within two months' time after the notification. The samples C and D shall be retained by the Technical Service until the entire CoP process is finished.</w:t>
      </w:r>
    </w:p>
    <w:p w14:paraId="7894BAF1" w14:textId="4AF9036B" w:rsidR="00BA78BD" w:rsidRPr="007E0E54" w:rsidRDefault="00BA78BD" w:rsidP="00EC1AED">
      <w:pPr>
        <w:pStyle w:val="SingleTxtG"/>
        <w:spacing w:line="240" w:lineRule="auto"/>
        <w:ind w:left="2268" w:hanging="1134"/>
      </w:pPr>
      <w:r w:rsidRPr="007E0E54">
        <w:t>3.2.2.</w:t>
      </w:r>
      <w:r w:rsidRPr="007E0E54">
        <w:tab/>
      </w:r>
      <w:r w:rsidR="009A0C0B">
        <w:t>O</w:t>
      </w:r>
      <w:r w:rsidRPr="007E0E54">
        <w:t xml:space="preserve">ne specimen of samples C and D </w:t>
      </w:r>
      <w:r w:rsidRPr="007E0E54">
        <w:rPr>
          <w:bCs/>
        </w:rPr>
        <w:t>is more than 30</w:t>
      </w:r>
      <w:r w:rsidRPr="007E0E54">
        <w:t xml:space="preserve"> per cent</w:t>
      </w:r>
      <w:r>
        <w:t>:</w:t>
      </w:r>
      <w:r w:rsidRPr="007E0E54">
        <w:t xml:space="preserve"> </w:t>
      </w:r>
    </w:p>
    <w:p w14:paraId="7CD49992" w14:textId="7BBA5721" w:rsidR="00BA78BD" w:rsidRPr="007E0E54" w:rsidRDefault="00BA78BD" w:rsidP="00EC1AED">
      <w:pPr>
        <w:pStyle w:val="SingleTxtG"/>
        <w:spacing w:line="240" w:lineRule="auto"/>
        <w:ind w:left="2268"/>
      </w:pPr>
      <w:r w:rsidRPr="007E0E54">
        <w:t>In this case the approval shall be withdrawn and paragraph 5</w:t>
      </w:r>
      <w:r>
        <w:t>.</w:t>
      </w:r>
      <w:r w:rsidRPr="007E0E54">
        <w:t xml:space="preserve"> shall be applied.</w:t>
      </w:r>
    </w:p>
    <w:p w14:paraId="03147725" w14:textId="44995BB4" w:rsidR="00BA78BD" w:rsidRPr="007E0E54" w:rsidRDefault="00BA78BD" w:rsidP="00EC1AED">
      <w:pPr>
        <w:pStyle w:val="SingleTxtG"/>
        <w:spacing w:line="240" w:lineRule="auto"/>
        <w:ind w:left="2268" w:hanging="1134"/>
      </w:pPr>
      <w:r w:rsidRPr="007E0E54">
        <w:t>4.</w:t>
      </w:r>
      <w:r w:rsidRPr="007E0E54">
        <w:tab/>
      </w:r>
      <w:r w:rsidR="009A0C0B">
        <w:t>S</w:t>
      </w:r>
      <w:r w:rsidR="009A0C0B" w:rsidRPr="007E0E54">
        <w:t>econd repeated sampling</w:t>
      </w:r>
    </w:p>
    <w:p w14:paraId="432B78B8" w14:textId="77777777" w:rsidR="00BA78BD" w:rsidRPr="007E0E54" w:rsidRDefault="00BA78BD" w:rsidP="00EC1AED">
      <w:pPr>
        <w:pStyle w:val="SingleTxtG"/>
        <w:spacing w:line="240" w:lineRule="auto"/>
        <w:ind w:left="2268"/>
      </w:pPr>
      <w:r w:rsidRPr="007E0E54">
        <w:t xml:space="preserve">A sample of four </w:t>
      </w:r>
      <w:r>
        <w:t>retro-reflective devices</w:t>
      </w:r>
      <w:r w:rsidRPr="007E0E54" w:rsidDel="00373E9D">
        <w:t xml:space="preserve"> </w:t>
      </w:r>
      <w:r w:rsidRPr="007E0E54">
        <w:t xml:space="preserve">is selected at random from stock manufactured after alignment. </w:t>
      </w:r>
    </w:p>
    <w:p w14:paraId="75C3001D" w14:textId="77777777" w:rsidR="00BA78BD" w:rsidRPr="007E0E54" w:rsidRDefault="00BA78BD" w:rsidP="00EC1AED">
      <w:pPr>
        <w:pStyle w:val="SingleTxtG"/>
        <w:spacing w:line="240" w:lineRule="auto"/>
        <w:ind w:left="2268"/>
      </w:pPr>
      <w:r w:rsidRPr="007E0E54">
        <w:t>The first sample of two is marked E, the second sample of two is marked</w:t>
      </w:r>
      <w:r>
        <w:t xml:space="preserve"> </w:t>
      </w:r>
      <w:r w:rsidRPr="007E0E54">
        <w:t>F.</w:t>
      </w:r>
    </w:p>
    <w:p w14:paraId="54E83E23" w14:textId="77777777" w:rsidR="00BA78BD" w:rsidRPr="007E0E54" w:rsidRDefault="00BA78BD" w:rsidP="00EC1AED">
      <w:pPr>
        <w:pStyle w:val="SingleTxtG"/>
        <w:spacing w:line="240" w:lineRule="auto"/>
        <w:ind w:left="2268" w:hanging="1134"/>
      </w:pPr>
      <w:r w:rsidRPr="007E0E54">
        <w:t>4.1.</w:t>
      </w:r>
      <w:r w:rsidRPr="007E0E54">
        <w:tab/>
        <w:t xml:space="preserve">The conformity of mass-produced </w:t>
      </w:r>
      <w:r>
        <w:t>retro-reflective device</w:t>
      </w:r>
      <w:r w:rsidRPr="007E0E54">
        <w:t>s shall not be contested if the deviation of any specimen of samples E and F (</w:t>
      </w:r>
      <w:r w:rsidRPr="007E0E54">
        <w:rPr>
          <w:bCs/>
        </w:rPr>
        <w:t xml:space="preserve">all four </w:t>
      </w:r>
      <w:r>
        <w:t>retro-reflective device</w:t>
      </w:r>
      <w:r w:rsidRPr="007E0E54">
        <w:t>s</w:t>
      </w:r>
      <w:r w:rsidRPr="007E0E54">
        <w:rPr>
          <w:bCs/>
        </w:rPr>
        <w:t>) is not more than</w:t>
      </w:r>
      <w:r w:rsidRPr="007E0E54">
        <w:t xml:space="preserve"> </w:t>
      </w:r>
      <w:r w:rsidRPr="007E0E54">
        <w:rPr>
          <w:bCs/>
        </w:rPr>
        <w:t>20</w:t>
      </w:r>
      <w:r w:rsidRPr="007E0E54">
        <w:t xml:space="preserve"> per cent. In the case, that the deviation of </w:t>
      </w:r>
      <w:r w:rsidRPr="007E0E54">
        <w:rPr>
          <w:bCs/>
        </w:rPr>
        <w:t xml:space="preserve">both </w:t>
      </w:r>
      <w:r>
        <w:t>retro-reflective device</w:t>
      </w:r>
      <w:r w:rsidRPr="007E0E54">
        <w:t>s</w:t>
      </w:r>
      <w:r w:rsidRPr="007E0E54">
        <w:rPr>
          <w:bCs/>
        </w:rPr>
        <w:t xml:space="preserve"> </w:t>
      </w:r>
      <w:r w:rsidRPr="007E0E54">
        <w:t xml:space="preserve">of sample E is not more than </w:t>
      </w:r>
      <w:r w:rsidRPr="007E0E54">
        <w:rPr>
          <w:bCs/>
        </w:rPr>
        <w:t>0</w:t>
      </w:r>
      <w:r w:rsidRPr="007E0E54">
        <w:t xml:space="preserve"> per cent the measurement can be closed.</w:t>
      </w:r>
    </w:p>
    <w:p w14:paraId="6CA4AA3E" w14:textId="77777777" w:rsidR="00BA78BD" w:rsidRPr="007E0E54" w:rsidRDefault="00BA78BD" w:rsidP="00EC1AED">
      <w:pPr>
        <w:pStyle w:val="SingleTxtG"/>
        <w:spacing w:line="240" w:lineRule="auto"/>
        <w:ind w:left="2268" w:hanging="1134"/>
      </w:pPr>
      <w:r w:rsidRPr="007E0E54">
        <w:t>4.2.</w:t>
      </w:r>
      <w:r w:rsidRPr="007E0E54">
        <w:tab/>
        <w:t xml:space="preserve">The conformity of mass-produced </w:t>
      </w:r>
      <w:r>
        <w:t>retro-reflective device</w:t>
      </w:r>
      <w:r w:rsidRPr="007E0E54">
        <w:t xml:space="preserve">s shall be contested if the deviation of at least one specimen of samples E or F </w:t>
      </w:r>
      <w:r w:rsidRPr="007E0E54">
        <w:rPr>
          <w:bCs/>
        </w:rPr>
        <w:t>is more than 20</w:t>
      </w:r>
      <w:r w:rsidRPr="007E0E54">
        <w:t xml:space="preserve"> per cent. </w:t>
      </w:r>
    </w:p>
    <w:p w14:paraId="0423EB16" w14:textId="19F807DF" w:rsidR="00BA78BD" w:rsidRPr="007E0E54" w:rsidRDefault="00BA78BD" w:rsidP="00EC1AED">
      <w:pPr>
        <w:pStyle w:val="SingleTxtG"/>
        <w:spacing w:line="240" w:lineRule="auto"/>
        <w:ind w:left="2268"/>
      </w:pPr>
      <w:r w:rsidRPr="007E0E54">
        <w:t>In this case the approval shall be withdrawn and paragraph 5</w:t>
      </w:r>
      <w:r w:rsidR="00685F23">
        <w:t>.</w:t>
      </w:r>
      <w:r w:rsidRPr="007E0E54">
        <w:t xml:space="preserve"> shall be applied. </w:t>
      </w:r>
    </w:p>
    <w:p w14:paraId="70FE6775" w14:textId="5A29521B" w:rsidR="00BA78BD" w:rsidRPr="007E0E54" w:rsidRDefault="00BA78BD" w:rsidP="00EC1AED">
      <w:pPr>
        <w:pStyle w:val="SingleTxtG"/>
        <w:spacing w:line="240" w:lineRule="auto"/>
        <w:ind w:left="2268" w:hanging="1134"/>
        <w:rPr>
          <w:u w:val="single"/>
        </w:rPr>
      </w:pPr>
      <w:r w:rsidRPr="007E0E54">
        <w:t>5.</w:t>
      </w:r>
      <w:r w:rsidRPr="007E0E54">
        <w:tab/>
      </w:r>
      <w:r w:rsidRPr="007E0E54">
        <w:tab/>
      </w:r>
      <w:r w:rsidR="009A0C0B" w:rsidRPr="007E0E54">
        <w:t>Approval withdrawn</w:t>
      </w:r>
    </w:p>
    <w:p w14:paraId="6AD3E3BF" w14:textId="140151E2" w:rsidR="00BA78BD" w:rsidRPr="007E0E54" w:rsidRDefault="00BA78BD" w:rsidP="00EC1AED">
      <w:pPr>
        <w:pStyle w:val="SingleTxtG"/>
        <w:spacing w:line="240" w:lineRule="auto"/>
        <w:ind w:left="2268"/>
      </w:pPr>
      <w:r w:rsidRPr="007E0E54">
        <w:t xml:space="preserve">Approval shall be withdrawn according to paragraph </w:t>
      </w:r>
      <w:r>
        <w:t>3.6</w:t>
      </w:r>
      <w:r w:rsidRPr="007E0E54">
        <w:t xml:space="preserve">. of </w:t>
      </w:r>
      <w:r w:rsidR="006211BB">
        <w:t>this Regulation</w:t>
      </w:r>
      <w:r w:rsidRPr="007E0E54">
        <w:t>.</w:t>
      </w:r>
    </w:p>
    <w:p w14:paraId="5DD4F41F" w14:textId="1307688E" w:rsidR="00BA78BD" w:rsidRDefault="00BA78BD" w:rsidP="00EC1AED">
      <w:pPr>
        <w:pStyle w:val="SingleTxtG"/>
        <w:spacing w:line="240" w:lineRule="auto"/>
        <w:ind w:left="2268" w:hanging="1134"/>
      </w:pPr>
      <w:r w:rsidRPr="007E0E54">
        <w:t>6.</w:t>
      </w:r>
      <w:r w:rsidRPr="007E0E54">
        <w:tab/>
      </w:r>
      <w:r w:rsidR="009A0C0B" w:rsidRPr="007E0E54">
        <w:t xml:space="preserve">Resistance </w:t>
      </w:r>
      <w:r w:rsidR="009A0C0B">
        <w:t>tests</w:t>
      </w:r>
    </w:p>
    <w:p w14:paraId="4DA62C17" w14:textId="22D435BE" w:rsidR="00BA78BD" w:rsidRDefault="00BA78BD" w:rsidP="00EC1AED">
      <w:pPr>
        <w:pStyle w:val="SingleTxtG"/>
        <w:spacing w:line="240" w:lineRule="auto"/>
        <w:ind w:left="2268" w:hanging="1134"/>
      </w:pPr>
      <w:r>
        <w:t>6.1</w:t>
      </w:r>
      <w:r w:rsidR="00066483">
        <w:t>.</w:t>
      </w:r>
      <w:r>
        <w:tab/>
      </w:r>
      <w:r w:rsidRPr="007E0E54">
        <w:t>One of the retro-reflect</w:t>
      </w:r>
      <w:r>
        <w:t>ive devices</w:t>
      </w:r>
      <w:r w:rsidRPr="007E0E54">
        <w:t xml:space="preserve"> </w:t>
      </w:r>
      <w:r>
        <w:t xml:space="preserve">of sample A after the sampling procedure in </w:t>
      </w:r>
      <w:r w:rsidR="00685F23">
        <w:t>p</w:t>
      </w:r>
      <w:r>
        <w:t xml:space="preserve">aragraph 2. </w:t>
      </w:r>
      <w:r w:rsidRPr="007E0E54">
        <w:t>shall be tested according to the procedure described in paragraph 1</w:t>
      </w:r>
      <w:r>
        <w:t>. of A</w:t>
      </w:r>
      <w:r w:rsidRPr="007E0E54">
        <w:t xml:space="preserve">nnex </w:t>
      </w:r>
      <w:r>
        <w:t xml:space="preserve">7 or, in the case of the Advance Warning Triangle, the sample A shall be </w:t>
      </w:r>
      <w:r w:rsidRPr="007E0E54">
        <w:t xml:space="preserve">tested according to the procedure described in paragraph </w:t>
      </w:r>
      <w:r>
        <w:t>2.</w:t>
      </w:r>
      <w:r w:rsidRPr="007E0E54">
        <w:t xml:space="preserve"> of </w:t>
      </w:r>
      <w:r>
        <w:t>A</w:t>
      </w:r>
      <w:r w:rsidRPr="007E0E54">
        <w:t xml:space="preserve">nnex </w:t>
      </w:r>
      <w:r>
        <w:t>7.</w:t>
      </w:r>
    </w:p>
    <w:p w14:paraId="7AF65E98" w14:textId="77777777" w:rsidR="00BA78BD" w:rsidRPr="007E0E54" w:rsidRDefault="00BA78BD" w:rsidP="00EC1AED">
      <w:pPr>
        <w:pStyle w:val="SingleTxtG"/>
        <w:spacing w:line="240" w:lineRule="auto"/>
        <w:ind w:left="2268"/>
      </w:pPr>
      <w:r w:rsidRPr="007E0E54">
        <w:t>The retro-reflect</w:t>
      </w:r>
      <w:r>
        <w:t>ive devices</w:t>
      </w:r>
      <w:r w:rsidRPr="007E0E54">
        <w:t xml:space="preserve"> shall be considered as acceptable if the test has been passed.</w:t>
      </w:r>
      <w:r>
        <w:t xml:space="preserve"> </w:t>
      </w:r>
      <w:r w:rsidRPr="007E0E54">
        <w:t>However, if the test on sample A is not complied with, the two retro-reflect</w:t>
      </w:r>
      <w:r>
        <w:t>ive devices</w:t>
      </w:r>
      <w:r w:rsidRPr="007E0E54">
        <w:t xml:space="preserve"> of sample B shall be subjected to the same procedure and both shall pass the test.</w:t>
      </w:r>
    </w:p>
    <w:p w14:paraId="5897F12B" w14:textId="00FC0A5B" w:rsidR="00BA78BD" w:rsidRDefault="00BA78BD" w:rsidP="00EC1AED">
      <w:pPr>
        <w:pStyle w:val="SingleTxtG"/>
        <w:spacing w:line="240" w:lineRule="auto"/>
        <w:ind w:left="2268" w:hanging="1134"/>
      </w:pPr>
      <w:r>
        <w:t>6.2</w:t>
      </w:r>
      <w:r w:rsidR="00066483">
        <w:t>.</w:t>
      </w:r>
      <w:r>
        <w:tab/>
        <w:t xml:space="preserve">Specimens of one of the rear marking plates of sample A after the sampling procedure in </w:t>
      </w:r>
      <w:r w:rsidR="00685F23">
        <w:t>p</w:t>
      </w:r>
      <w:r>
        <w:t>aragraph 2., shall be tested according to the procedures described in Annexes 6,</w:t>
      </w:r>
      <w:r w:rsidR="00D51278">
        <w:t xml:space="preserve"> </w:t>
      </w:r>
      <w:r>
        <w:t>7,</w:t>
      </w:r>
      <w:r w:rsidR="00D51278">
        <w:t xml:space="preserve"> </w:t>
      </w:r>
      <w:r>
        <w:t>9,</w:t>
      </w:r>
      <w:r w:rsidR="00D51278">
        <w:t xml:space="preserve"> </w:t>
      </w:r>
      <w:r>
        <w:t>11,</w:t>
      </w:r>
      <w:r w:rsidR="00D51278">
        <w:t xml:space="preserve"> </w:t>
      </w:r>
      <w:r>
        <w:t>13,</w:t>
      </w:r>
      <w:r w:rsidR="00D51278">
        <w:t xml:space="preserve"> </w:t>
      </w:r>
      <w:r>
        <w:t>15,</w:t>
      </w:r>
      <w:r w:rsidR="00D51278">
        <w:t xml:space="preserve"> </w:t>
      </w:r>
      <w:r>
        <w:t>16 and 18</w:t>
      </w:r>
      <w:r w:rsidR="00685F23">
        <w:t xml:space="preserve"> to </w:t>
      </w:r>
      <w:r w:rsidR="006211BB">
        <w:t>this Regulation</w:t>
      </w:r>
      <w:r>
        <w:t>.</w:t>
      </w:r>
    </w:p>
    <w:p w14:paraId="580BD384" w14:textId="77777777" w:rsidR="00BA78BD" w:rsidRDefault="00BA78BD" w:rsidP="00EC1AED">
      <w:pPr>
        <w:pStyle w:val="SingleTxtG"/>
        <w:spacing w:line="240" w:lineRule="auto"/>
        <w:ind w:left="2268"/>
      </w:pPr>
      <w:r>
        <w:t>The rear marking plate shall be considered acceptable if the tests were passed.</w:t>
      </w:r>
    </w:p>
    <w:p w14:paraId="092D7C08" w14:textId="70D898AF" w:rsidR="005D6245" w:rsidRDefault="00BA78BD" w:rsidP="005D6245">
      <w:pPr>
        <w:pStyle w:val="SingleTxtG"/>
        <w:spacing w:line="240" w:lineRule="auto"/>
        <w:ind w:left="2268"/>
        <w:sectPr w:rsidR="005D6245" w:rsidSect="009A0C0B">
          <w:headerReference w:type="even" r:id="rId39"/>
          <w:headerReference w:type="default" r:id="rId40"/>
          <w:footerReference w:type="even" r:id="rId41"/>
          <w:footerReference w:type="default" r:id="rId42"/>
          <w:endnotePr>
            <w:numFmt w:val="decimal"/>
          </w:endnotePr>
          <w:pgSz w:w="11906" w:h="16838" w:code="9"/>
          <w:pgMar w:top="1701" w:right="1134" w:bottom="2268" w:left="1134" w:header="1134" w:footer="1701" w:gutter="0"/>
          <w:cols w:space="720"/>
          <w:docGrid w:linePitch="272"/>
        </w:sectPr>
      </w:pPr>
      <w:r>
        <w:tab/>
        <w:t>However, if the tests on specimens of sample A did not pass the tests, the two rear marking plates of sample B shall be subjected to the same procedure and both shall pass the test.</w:t>
      </w:r>
      <w:r w:rsidR="008B431F" w:rsidRPr="00C64DE4">
        <w:tab/>
      </w:r>
    </w:p>
    <w:p w14:paraId="2A4468CA" w14:textId="2FF5F10E" w:rsidR="00C76B3E" w:rsidRPr="00C64DE4" w:rsidRDefault="00226B29" w:rsidP="00C76B3E">
      <w:pPr>
        <w:pStyle w:val="HChG"/>
        <w:rPr>
          <w:szCs w:val="28"/>
        </w:rPr>
      </w:pPr>
      <w:r w:rsidRPr="00C64DE4">
        <w:rPr>
          <w:szCs w:val="28"/>
        </w:rPr>
        <w:lastRenderedPageBreak/>
        <w:t>Annex 4</w:t>
      </w:r>
    </w:p>
    <w:p w14:paraId="1D74DD2F" w14:textId="5BDF0864" w:rsidR="00C76B3E" w:rsidRPr="00C64DE4" w:rsidRDefault="00226B29" w:rsidP="00226B29">
      <w:pPr>
        <w:pStyle w:val="HChG"/>
        <w:ind w:firstLine="0"/>
        <w:jc w:val="both"/>
        <w:rPr>
          <w:szCs w:val="28"/>
        </w:rPr>
      </w:pPr>
      <w:bookmarkStart w:id="10" w:name="_Toc429642179"/>
      <w:r w:rsidRPr="00C64DE4">
        <w:rPr>
          <w:szCs w:val="28"/>
        </w:rPr>
        <w:t>Photometric measurements of retro</w:t>
      </w:r>
      <w:r w:rsidR="00A53A85">
        <w:rPr>
          <w:szCs w:val="28"/>
        </w:rPr>
        <w:t>-</w:t>
      </w:r>
      <w:r w:rsidRPr="00C64DE4">
        <w:rPr>
          <w:szCs w:val="28"/>
        </w:rPr>
        <w:t>reflective devices</w:t>
      </w:r>
      <w:bookmarkEnd w:id="10"/>
      <w:r w:rsidR="000248C6">
        <w:rPr>
          <w:szCs w:val="28"/>
        </w:rPr>
        <w:t xml:space="preserve"> and marking materials</w:t>
      </w:r>
    </w:p>
    <w:p w14:paraId="275618B6" w14:textId="064A000F" w:rsidR="009E7137" w:rsidRPr="00C64DE4" w:rsidRDefault="00226B29" w:rsidP="00EC1AED">
      <w:pPr>
        <w:pStyle w:val="SingleTxtG"/>
        <w:ind w:left="2268" w:hanging="1134"/>
      </w:pPr>
      <w:r w:rsidRPr="00C64DE4">
        <w:t>1.</w:t>
      </w:r>
      <w:r w:rsidRPr="00C64DE4">
        <w:tab/>
      </w:r>
      <w:r w:rsidR="009A0C0B" w:rsidRPr="00C64DE4">
        <w:t>Test procedures</w:t>
      </w:r>
    </w:p>
    <w:p w14:paraId="2CFEC048" w14:textId="77777777" w:rsidR="00730DD1" w:rsidRPr="00C64DE4" w:rsidRDefault="008422C9" w:rsidP="00EC1AED">
      <w:pPr>
        <w:pStyle w:val="Annex1"/>
        <w:tabs>
          <w:tab w:val="clear" w:pos="1700"/>
          <w:tab w:val="clear" w:pos="8505"/>
        </w:tabs>
      </w:pPr>
      <w:r w:rsidRPr="00C64DE4">
        <w:t>1.</w:t>
      </w:r>
      <w:r w:rsidR="00843581" w:rsidRPr="00C64DE4">
        <w:t>1.</w:t>
      </w:r>
      <w:r w:rsidRPr="00C64DE4">
        <w:tab/>
      </w:r>
      <w:r w:rsidR="009E7137" w:rsidRPr="00C64DE4">
        <w:t xml:space="preserve">When the CIL of a </w:t>
      </w:r>
      <w:r w:rsidR="005A117F" w:rsidRPr="00C64DE4">
        <w:t>retro-reflective device</w:t>
      </w:r>
      <w:r w:rsidR="009E7137" w:rsidRPr="00C64DE4">
        <w:t xml:space="preserve"> is measured for an angle β of V = H = 0°,</w:t>
      </w:r>
      <w:r w:rsidR="00730DD1" w:rsidRPr="00C64DE4">
        <w:t xml:space="preserve"> it shall be ascertained whether any mirror effect is produced by slightly turning the device. If there is any such effect, a reading shall be taken with an angle β of V = ±5°, H = 0°. The position adopted shall be that corresponding to the minimum CIL for one of these positions.</w:t>
      </w:r>
    </w:p>
    <w:p w14:paraId="44234C8B" w14:textId="1E7431CB" w:rsidR="009E7137" w:rsidRPr="00C64DE4" w:rsidRDefault="00843581" w:rsidP="00EC1AED">
      <w:pPr>
        <w:pStyle w:val="Annex1"/>
        <w:tabs>
          <w:tab w:val="clear" w:pos="1700"/>
          <w:tab w:val="clear" w:pos="8505"/>
        </w:tabs>
      </w:pPr>
      <w:r w:rsidRPr="00C64DE4">
        <w:t>1.2.</w:t>
      </w:r>
      <w:r w:rsidRPr="00C64DE4">
        <w:tab/>
      </w:r>
      <w:r w:rsidR="009E7137" w:rsidRPr="00C64DE4">
        <w:t xml:space="preserve">With an illumination angle β of V = H = 0°, or the angle specified in </w:t>
      </w:r>
      <w:r w:rsidR="009E7137" w:rsidRPr="00965033">
        <w:t xml:space="preserve">paragraph </w:t>
      </w:r>
      <w:r w:rsidR="000248C6" w:rsidRPr="00965033">
        <w:t>5</w:t>
      </w:r>
      <w:r w:rsidR="001C2D8A">
        <w:t>.</w:t>
      </w:r>
      <w:r w:rsidR="009E7137" w:rsidRPr="00C64DE4">
        <w:t xml:space="preserve"> </w:t>
      </w:r>
      <w:r w:rsidR="001903BF" w:rsidRPr="00C64DE4">
        <w:t xml:space="preserve">of </w:t>
      </w:r>
      <w:r w:rsidR="006211BB">
        <w:t>this Regulation</w:t>
      </w:r>
      <w:r w:rsidR="009E7137" w:rsidRPr="00C64DE4">
        <w:t>,</w:t>
      </w:r>
      <w:r w:rsidR="00365D3A" w:rsidRPr="00C64DE4">
        <w:t xml:space="preserve"> </w:t>
      </w:r>
      <w:r w:rsidR="009E7137" w:rsidRPr="00C64DE4">
        <w:t xml:space="preserve">and an angle of divergence of 20', </w:t>
      </w:r>
      <w:r w:rsidR="005A117F" w:rsidRPr="00C64DE4">
        <w:t>retro-reflective device</w:t>
      </w:r>
      <w:r w:rsidR="009E7137" w:rsidRPr="00C64DE4">
        <w:t xml:space="preserve">s which are not marked "TOP" shall be rotated about their axes of reference to the position of minimum CIL, which must conform to the value specified in </w:t>
      </w:r>
      <w:r w:rsidR="009E7137" w:rsidRPr="00965033">
        <w:t xml:space="preserve">paragraph </w:t>
      </w:r>
      <w:r w:rsidR="000248C6" w:rsidRPr="000248C6">
        <w:t>5</w:t>
      </w:r>
      <w:r w:rsidR="00E957D0">
        <w:t>.</w:t>
      </w:r>
      <w:r w:rsidR="000248C6" w:rsidRPr="000248C6">
        <w:t xml:space="preserve"> </w:t>
      </w:r>
      <w:r w:rsidR="001903BF" w:rsidRPr="00C64DE4">
        <w:t xml:space="preserve">of </w:t>
      </w:r>
      <w:r w:rsidR="006211BB">
        <w:t>this Regulation</w:t>
      </w:r>
      <w:r w:rsidR="009E7137" w:rsidRPr="00C64DE4">
        <w:t xml:space="preserve">. When the CIL is measured for the other angles of illumination and divergence, the </w:t>
      </w:r>
      <w:r w:rsidR="005A117F" w:rsidRPr="00C64DE4">
        <w:t>retro-reflective device</w:t>
      </w:r>
      <w:r w:rsidR="009E7137" w:rsidRPr="00C64DE4">
        <w:t xml:space="preserve"> shall be placed in the position corresponding to this value of ε. If the specified values are not attained, the device may be rotated about its axis of reference ±5° from that position.</w:t>
      </w:r>
    </w:p>
    <w:p w14:paraId="193C47CA" w14:textId="2025DF5D" w:rsidR="009E7137" w:rsidRPr="00C64DE4" w:rsidRDefault="00843581" w:rsidP="00EC1AED">
      <w:pPr>
        <w:pStyle w:val="Annex1"/>
        <w:tabs>
          <w:tab w:val="clear" w:pos="1700"/>
          <w:tab w:val="clear" w:pos="8505"/>
        </w:tabs>
      </w:pPr>
      <w:r w:rsidRPr="00C64DE4">
        <w:t>1.</w:t>
      </w:r>
      <w:r w:rsidR="008422C9" w:rsidRPr="00C64DE4">
        <w:t>3.</w:t>
      </w:r>
      <w:r w:rsidR="008422C9" w:rsidRPr="00C64DE4">
        <w:tab/>
      </w:r>
      <w:r w:rsidR="009E7137" w:rsidRPr="00C64DE4">
        <w:t xml:space="preserve">With an illumination angle β of V = H = 0°, or the angle specified in paragraph 4. </w:t>
      </w:r>
      <w:r w:rsidR="00C3589F">
        <w:t xml:space="preserve">of </w:t>
      </w:r>
      <w:r w:rsidR="006211BB">
        <w:t>this Regulation</w:t>
      </w:r>
      <w:r w:rsidR="009E7137" w:rsidRPr="00C64DE4">
        <w:t xml:space="preserve">, and an angle of divergence of 20', </w:t>
      </w:r>
      <w:r w:rsidR="005A117F" w:rsidRPr="00C64DE4">
        <w:t>retro-reflective device</w:t>
      </w:r>
      <w:r w:rsidR="009E7137" w:rsidRPr="00C64DE4">
        <w:t>s marked "TOP" shall be rotated about their axes ±5°. The CIL must not fall below the prescribed value in any position assumed by the device during this rotation.</w:t>
      </w:r>
    </w:p>
    <w:p w14:paraId="389ADB50" w14:textId="77777777" w:rsidR="009E7137" w:rsidRPr="00C64DE4" w:rsidRDefault="009E7137" w:rsidP="00EC1AED">
      <w:pPr>
        <w:pStyle w:val="Annex1"/>
        <w:numPr>
          <w:ilvl w:val="1"/>
          <w:numId w:val="8"/>
        </w:numPr>
        <w:tabs>
          <w:tab w:val="clear" w:pos="1700"/>
          <w:tab w:val="clear" w:pos="8505"/>
        </w:tabs>
        <w:ind w:left="2268" w:hanging="1134"/>
        <w:rPr>
          <w:sz w:val="24"/>
        </w:rPr>
      </w:pPr>
      <w:r w:rsidRPr="00C64DE4">
        <w:t>If for the direction V = H = 0°, and for ε = 0° the CIL exceeds the</w:t>
      </w:r>
      <w:r w:rsidR="00365D3A" w:rsidRPr="00C64DE4">
        <w:t xml:space="preserve"> specified value by 50 per cent </w:t>
      </w:r>
      <w:r w:rsidRPr="00C64DE4">
        <w:t xml:space="preserve">or more, all measurements for all angles of illumination </w:t>
      </w:r>
      <w:r w:rsidR="00226B29" w:rsidRPr="00C64DE4">
        <w:t>a</w:t>
      </w:r>
      <w:r w:rsidRPr="00C64DE4">
        <w:t>nd divergence shall be made for ε = 0°.</w:t>
      </w:r>
    </w:p>
    <w:p w14:paraId="27DC581E" w14:textId="3C1403B5" w:rsidR="004A19A5" w:rsidRPr="00C64DE4" w:rsidRDefault="002E01A6" w:rsidP="00EC1AED">
      <w:pPr>
        <w:pStyle w:val="para"/>
        <w:rPr>
          <w:lang w:val="en-GB" w:eastAsia="en-GB"/>
        </w:rPr>
      </w:pPr>
      <w:r>
        <w:rPr>
          <w:lang w:val="en-GB" w:eastAsia="en-GB"/>
        </w:rPr>
        <w:t>2.</w:t>
      </w:r>
      <w:r w:rsidR="00226B29" w:rsidRPr="00C64DE4">
        <w:rPr>
          <w:lang w:val="en-GB" w:eastAsia="en-GB"/>
        </w:rPr>
        <w:tab/>
      </w:r>
      <w:r w:rsidR="009A0C0B" w:rsidRPr="00C64DE4">
        <w:rPr>
          <w:lang w:val="en-GB" w:eastAsia="en-GB"/>
        </w:rPr>
        <w:t>Definitions</w:t>
      </w:r>
    </w:p>
    <w:p w14:paraId="4B2D3863" w14:textId="77777777" w:rsidR="004A19A5" w:rsidRPr="00C64DE4" w:rsidRDefault="008422C9" w:rsidP="00EC1AED">
      <w:pPr>
        <w:pStyle w:val="para"/>
        <w:ind w:firstLine="0"/>
        <w:rPr>
          <w:lang w:val="en-GB" w:eastAsia="en-GB"/>
        </w:rPr>
      </w:pPr>
      <w:r w:rsidRPr="00C64DE4">
        <w:rPr>
          <w:lang w:val="en-GB" w:eastAsia="en-GB"/>
        </w:rPr>
        <w:tab/>
      </w:r>
      <w:r w:rsidR="00D04D82">
        <w:rPr>
          <w:lang w:val="en-GB" w:eastAsia="en-GB"/>
        </w:rPr>
        <w:t>The</w:t>
      </w:r>
      <w:r w:rsidR="004A19A5" w:rsidRPr="00C64DE4">
        <w:rPr>
          <w:lang w:val="en-GB" w:eastAsia="en-GB"/>
        </w:rPr>
        <w:t xml:space="preserve"> definitions are explained by Figures </w:t>
      </w:r>
      <w:r w:rsidR="001903BF" w:rsidRPr="00C64DE4">
        <w:rPr>
          <w:lang w:val="en-GB" w:eastAsia="en-GB"/>
        </w:rPr>
        <w:t>A4-I to A4-V</w:t>
      </w:r>
      <w:r w:rsidR="004A19A5" w:rsidRPr="00C64DE4">
        <w:rPr>
          <w:lang w:val="en-GB" w:eastAsia="en-GB"/>
        </w:rPr>
        <w:t>.</w:t>
      </w:r>
    </w:p>
    <w:p w14:paraId="20D8FE5D" w14:textId="1F74D22A" w:rsidR="00A53A85" w:rsidRDefault="00226B29" w:rsidP="00EC1AED">
      <w:pPr>
        <w:pStyle w:val="para"/>
        <w:rPr>
          <w:lang w:val="en-GB" w:eastAsia="en-GB"/>
        </w:rPr>
      </w:pPr>
      <w:r w:rsidRPr="00C64DE4">
        <w:rPr>
          <w:lang w:val="en-GB" w:eastAsia="en-GB"/>
        </w:rPr>
        <w:t>3.</w:t>
      </w:r>
      <w:r w:rsidRPr="00C64DE4">
        <w:rPr>
          <w:lang w:val="en-GB" w:eastAsia="en-GB"/>
        </w:rPr>
        <w:tab/>
      </w:r>
      <w:r w:rsidR="009A0C0B" w:rsidRPr="00C64DE4">
        <w:rPr>
          <w:lang w:val="en-GB" w:eastAsia="en-GB"/>
        </w:rPr>
        <w:t>Dimensional and physical specifications for the photometry of retro-reflect</w:t>
      </w:r>
      <w:r w:rsidR="009A0C0B">
        <w:rPr>
          <w:lang w:val="en-GB" w:eastAsia="en-GB"/>
        </w:rPr>
        <w:t>ive devices</w:t>
      </w:r>
    </w:p>
    <w:p w14:paraId="3FA30BCE" w14:textId="77777777" w:rsidR="004A19A5" w:rsidRPr="00C64DE4" w:rsidRDefault="00843581" w:rsidP="00EC1AED">
      <w:pPr>
        <w:pStyle w:val="para"/>
        <w:rPr>
          <w:lang w:val="en-GB" w:eastAsia="en-GB"/>
        </w:rPr>
      </w:pPr>
      <w:r w:rsidRPr="00C64DE4">
        <w:rPr>
          <w:lang w:val="en-GB" w:eastAsia="en-GB"/>
        </w:rPr>
        <w:t>3</w:t>
      </w:r>
      <w:r w:rsidR="004A19A5" w:rsidRPr="00C64DE4">
        <w:rPr>
          <w:lang w:val="en-GB" w:eastAsia="en-GB"/>
        </w:rPr>
        <w:t xml:space="preserve">.1. </w:t>
      </w:r>
      <w:r w:rsidR="004A19A5" w:rsidRPr="00C64DE4">
        <w:rPr>
          <w:lang w:val="en-GB" w:eastAsia="en-GB"/>
        </w:rPr>
        <w:tab/>
        <w:t xml:space="preserve">The CIE-angular system as shown in Figure </w:t>
      </w:r>
      <w:r w:rsidR="00202D07" w:rsidRPr="00C64DE4">
        <w:rPr>
          <w:lang w:val="en-GB" w:eastAsia="en-GB"/>
        </w:rPr>
        <w:t>A4-I</w:t>
      </w:r>
      <w:r w:rsidR="004A19A5" w:rsidRPr="00C64DE4">
        <w:rPr>
          <w:lang w:val="en-GB" w:eastAsia="en-GB"/>
        </w:rPr>
        <w:t xml:space="preserve"> shall be used.</w:t>
      </w:r>
    </w:p>
    <w:p w14:paraId="6D08A564" w14:textId="77777777" w:rsidR="00197737" w:rsidRPr="00C64DE4" w:rsidRDefault="00197737" w:rsidP="00EC1AED">
      <w:pPr>
        <w:suppressAutoHyphens w:val="0"/>
        <w:spacing w:after="120"/>
        <w:ind w:left="2268" w:right="1134"/>
        <w:rPr>
          <w:lang w:eastAsia="en-GB"/>
        </w:rPr>
      </w:pPr>
      <w:r w:rsidRPr="00C64DE4">
        <w:rPr>
          <w:lang w:eastAsia="en-GB"/>
        </w:rPr>
        <w:t xml:space="preserve">An adequate support (goniometer) is demonstrated in Figure </w:t>
      </w:r>
      <w:r w:rsidR="00202D07" w:rsidRPr="00C64DE4">
        <w:rPr>
          <w:lang w:eastAsia="en-GB"/>
        </w:rPr>
        <w:t>A4-II</w:t>
      </w:r>
      <w:r w:rsidRPr="00C64DE4">
        <w:rPr>
          <w:lang w:eastAsia="en-GB"/>
        </w:rPr>
        <w:t>.</w:t>
      </w:r>
    </w:p>
    <w:p w14:paraId="7FBDD912" w14:textId="51170A49" w:rsidR="00AF5657" w:rsidRPr="00C64DE4" w:rsidRDefault="00843581" w:rsidP="00EC1AED">
      <w:pPr>
        <w:pStyle w:val="SingleTxtG"/>
        <w:ind w:left="2268" w:hanging="1134"/>
        <w:rPr>
          <w:iCs/>
        </w:rPr>
      </w:pPr>
      <w:r w:rsidRPr="00C64DE4">
        <w:t>3</w:t>
      </w:r>
      <w:r w:rsidR="008422C9" w:rsidRPr="00C64DE4">
        <w:t>.2</w:t>
      </w:r>
      <w:r w:rsidRPr="00C64DE4">
        <w:t>.</w:t>
      </w:r>
      <w:r w:rsidR="008422C9" w:rsidRPr="00C64DE4">
        <w:tab/>
      </w:r>
      <w:r w:rsidR="00AF5657" w:rsidRPr="00C64DE4">
        <w:rPr>
          <w:bCs/>
        </w:rPr>
        <w:t>For testing the</w:t>
      </w:r>
      <w:r w:rsidR="00AF5657" w:rsidRPr="00C64DE4">
        <w:rPr>
          <w:iCs/>
        </w:rPr>
        <w:t xml:space="preserve"> </w:t>
      </w:r>
      <w:r w:rsidR="00AF5657" w:rsidRPr="00C64DE4">
        <w:rPr>
          <w:lang w:eastAsia="en-GB"/>
        </w:rPr>
        <w:t>retro-reflection</w:t>
      </w:r>
      <w:r w:rsidR="00AF5657" w:rsidRPr="00C64DE4">
        <w:rPr>
          <w:iCs/>
        </w:rPr>
        <w:t xml:space="preserve"> the retro-reflective devices shall be i</w:t>
      </w:r>
      <w:r w:rsidR="005978C9">
        <w:rPr>
          <w:iCs/>
        </w:rPr>
        <w:t>lluminated with a CIE Standard I</w:t>
      </w:r>
      <w:r w:rsidR="00AF5657" w:rsidRPr="00C64DE4">
        <w:rPr>
          <w:iCs/>
        </w:rPr>
        <w:t xml:space="preserve">lluminant A </w:t>
      </w:r>
      <w:r w:rsidR="00AF5657" w:rsidRPr="00C64DE4">
        <w:rPr>
          <w:bCs/>
        </w:rPr>
        <w:t>(</w:t>
      </w:r>
      <w:r w:rsidR="00AF5657" w:rsidRPr="00C64DE4">
        <w:t>ISO 11664-2:2007(E)/CIE S 014-2/E:2006</w:t>
      </w:r>
      <w:r w:rsidR="00AF5657" w:rsidRPr="00C64DE4">
        <w:rPr>
          <w:bCs/>
        </w:rPr>
        <w:t xml:space="preserve">) </w:t>
      </w:r>
      <w:r w:rsidR="00AF5657" w:rsidRPr="00C64DE4">
        <w:rPr>
          <w:iCs/>
        </w:rPr>
        <w:t>and measured as described in Annex 4.</w:t>
      </w:r>
    </w:p>
    <w:p w14:paraId="313D8F89" w14:textId="77777777" w:rsidR="00AF5657" w:rsidRPr="00C64DE4" w:rsidRDefault="00843581" w:rsidP="00EC1AED">
      <w:pPr>
        <w:pStyle w:val="SingleTxtG"/>
        <w:ind w:left="2268" w:hanging="1134"/>
        <w:rPr>
          <w:iCs/>
        </w:rPr>
      </w:pPr>
      <w:r w:rsidRPr="00C64DE4">
        <w:rPr>
          <w:lang w:eastAsia="en-GB"/>
        </w:rPr>
        <w:t>3</w:t>
      </w:r>
      <w:r w:rsidR="008422C9" w:rsidRPr="00C64DE4">
        <w:rPr>
          <w:lang w:eastAsia="en-GB"/>
        </w:rPr>
        <w:t>.3</w:t>
      </w:r>
      <w:r w:rsidRPr="00C64DE4">
        <w:rPr>
          <w:lang w:eastAsia="en-GB"/>
        </w:rPr>
        <w:t>.</w:t>
      </w:r>
      <w:r w:rsidR="008422C9" w:rsidRPr="00C64DE4">
        <w:rPr>
          <w:lang w:eastAsia="en-GB"/>
        </w:rPr>
        <w:tab/>
      </w:r>
      <w:r w:rsidR="00AF5657" w:rsidRPr="00C64DE4">
        <w:rPr>
          <w:iCs/>
        </w:rPr>
        <w:t xml:space="preserve">The measuring geometry is described in Figure </w:t>
      </w:r>
      <w:r w:rsidR="00A725D9" w:rsidRPr="00C64DE4">
        <w:rPr>
          <w:iCs/>
        </w:rPr>
        <w:t>A4-I</w:t>
      </w:r>
      <w:r w:rsidR="00AF5657" w:rsidRPr="00C64DE4">
        <w:rPr>
          <w:iCs/>
        </w:rPr>
        <w:t xml:space="preserve"> and </w:t>
      </w:r>
      <w:r w:rsidR="00AF5657" w:rsidRPr="00C64DE4">
        <w:rPr>
          <w:lang w:eastAsia="en-GB"/>
        </w:rPr>
        <w:t>the following limits are set up:</w:t>
      </w:r>
    </w:p>
    <w:p w14:paraId="21B84853" w14:textId="77777777" w:rsidR="00AF5657" w:rsidRPr="00C64DE4" w:rsidRDefault="001E0872" w:rsidP="00EC1AED">
      <w:pPr>
        <w:pStyle w:val="para"/>
        <w:ind w:firstLine="0"/>
        <w:rPr>
          <w:lang w:val="en-GB" w:eastAsia="en-GB"/>
        </w:rPr>
      </w:pPr>
      <w:r w:rsidRPr="00C64DE4">
        <w:rPr>
          <w:lang w:val="en-GB"/>
        </w:rPr>
        <w:tab/>
      </w:r>
      <w:r w:rsidR="00AF5657" w:rsidRPr="00C64DE4">
        <w:rPr>
          <w:lang w:val="en-GB"/>
        </w:rPr>
        <w:t xml:space="preserve">Angular diameter of the source - </w:t>
      </w:r>
      <w:r w:rsidR="00AF5657" w:rsidRPr="00C64DE4">
        <w:rPr>
          <w:lang w:val="en-GB"/>
        </w:rPr>
        <w:tab/>
      </w:r>
      <w:r w:rsidR="00AF5657" w:rsidRPr="00C64DE4">
        <w:rPr>
          <w:lang w:val="en-GB"/>
        </w:rPr>
        <w:tab/>
      </w:r>
      <w:r w:rsidR="00AF5657" w:rsidRPr="00C64DE4">
        <w:rPr>
          <w:lang w:val="en-GB"/>
        </w:rPr>
        <w:tab/>
      </w:r>
      <w:r w:rsidR="000248C6">
        <w:rPr>
          <w:lang w:val="en-GB"/>
        </w:rPr>
        <w:tab/>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lang w:val="en-GB" w:eastAsia="en-GB"/>
        </w:rPr>
        <w:t>10'</w:t>
      </w:r>
    </w:p>
    <w:p w14:paraId="35BB4B8E" w14:textId="77777777" w:rsidR="00AF5657" w:rsidRPr="00C64DE4" w:rsidRDefault="001E0872" w:rsidP="00EC1AED">
      <w:pPr>
        <w:pStyle w:val="para"/>
        <w:ind w:firstLine="0"/>
        <w:rPr>
          <w:lang w:val="en-GB" w:eastAsia="en-GB"/>
        </w:rPr>
      </w:pPr>
      <w:r w:rsidRPr="00C64DE4">
        <w:rPr>
          <w:lang w:val="en-GB"/>
        </w:rPr>
        <w:tab/>
      </w:r>
      <w:r w:rsidR="00AF5657" w:rsidRPr="00C64DE4">
        <w:rPr>
          <w:lang w:val="en-GB"/>
        </w:rPr>
        <w:t xml:space="preserve">Angular diameter of the measuring device - </w:t>
      </w:r>
      <w:r w:rsidR="00AF5657" w:rsidRPr="00C64DE4">
        <w:rPr>
          <w:lang w:val="en-GB"/>
        </w:rPr>
        <w:tab/>
      </w:r>
      <w:r w:rsidR="000248C6">
        <w:rPr>
          <w:lang w:val="en-GB"/>
        </w:rPr>
        <w:tab/>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lang w:val="en-GB" w:eastAsia="en-GB"/>
        </w:rPr>
        <w:t>10'</w:t>
      </w:r>
    </w:p>
    <w:p w14:paraId="6D4E5149" w14:textId="77777777" w:rsidR="00AF5657" w:rsidRPr="00C64DE4" w:rsidRDefault="001E0872" w:rsidP="00EC1AED">
      <w:pPr>
        <w:pStyle w:val="para"/>
        <w:ind w:firstLine="0"/>
        <w:rPr>
          <w:lang w:val="en-GB" w:eastAsia="en-GB"/>
        </w:rPr>
      </w:pPr>
      <w:r w:rsidRPr="00C64DE4">
        <w:rPr>
          <w:lang w:val="en-GB"/>
        </w:rPr>
        <w:tab/>
      </w:r>
      <w:r w:rsidR="00AF5657" w:rsidRPr="00C64DE4">
        <w:rPr>
          <w:lang w:val="en-GB"/>
        </w:rPr>
        <w:t xml:space="preserve">Angular diameter of the illuminated area - </w:t>
      </w:r>
      <w:r w:rsidR="00AF5657" w:rsidRPr="00C64DE4">
        <w:rPr>
          <w:lang w:val="en-GB"/>
        </w:rPr>
        <w:tab/>
      </w:r>
      <w:r w:rsidRPr="00C64DE4">
        <w:rPr>
          <w:lang w:val="en-GB"/>
        </w:rPr>
        <w:tab/>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lang w:val="en-GB" w:eastAsia="en-GB"/>
        </w:rPr>
        <w:t>80'</w:t>
      </w:r>
    </w:p>
    <w:p w14:paraId="70916164" w14:textId="77777777" w:rsidR="00197737" w:rsidRPr="00C64DE4" w:rsidRDefault="00843581" w:rsidP="00EC1AED">
      <w:pPr>
        <w:pStyle w:val="para"/>
        <w:rPr>
          <w:lang w:val="en-GB"/>
        </w:rPr>
      </w:pPr>
      <w:r w:rsidRPr="00C64DE4">
        <w:rPr>
          <w:lang w:val="en-GB" w:eastAsia="en-GB"/>
        </w:rPr>
        <w:lastRenderedPageBreak/>
        <w:t>3.4.</w:t>
      </w:r>
      <w:r w:rsidRPr="00C64DE4">
        <w:rPr>
          <w:lang w:val="en-GB" w:eastAsia="en-GB"/>
        </w:rPr>
        <w:tab/>
      </w:r>
      <w:r w:rsidR="00197737" w:rsidRPr="00C64DE4">
        <w:rPr>
          <w:lang w:val="en-GB"/>
        </w:rPr>
        <w:t>During photometric measurements, stray reflections should be avoided by appropriate masking.</w:t>
      </w:r>
    </w:p>
    <w:p w14:paraId="2FA9FCD9" w14:textId="77777777" w:rsidR="004A19A5" w:rsidRPr="00C64DE4" w:rsidRDefault="00843581" w:rsidP="00EC1AED">
      <w:pPr>
        <w:pStyle w:val="para"/>
        <w:rPr>
          <w:lang w:val="en-GB" w:eastAsia="en-GB"/>
        </w:rPr>
      </w:pPr>
      <w:r w:rsidRPr="00C64DE4">
        <w:rPr>
          <w:lang w:val="en-GB" w:eastAsia="en-GB"/>
        </w:rPr>
        <w:t>3.5.</w:t>
      </w:r>
      <w:r w:rsidR="004A19A5" w:rsidRPr="00C64DE4">
        <w:rPr>
          <w:lang w:val="en-GB" w:eastAsia="en-GB"/>
        </w:rPr>
        <w:tab/>
        <w:t xml:space="preserve">The measuring distance shall be chosen in such an order that at least the limits for the angles </w:t>
      </w:r>
      <w:r w:rsidR="004A19A5" w:rsidRPr="00C64DE4">
        <w:rPr>
          <w:rFonts w:ascii="Symbol" w:hAnsi="Symbol" w:cs="Symbol"/>
          <w:lang w:val="en-GB" w:eastAsia="en-GB"/>
        </w:rPr>
        <w:t></w:t>
      </w:r>
      <w:r w:rsidR="004A19A5" w:rsidRPr="00C64DE4">
        <w:rPr>
          <w:lang w:val="en-GB" w:eastAsia="en-GB"/>
        </w:rPr>
        <w:t xml:space="preserve">, </w:t>
      </w:r>
      <w:r w:rsidR="004A19A5" w:rsidRPr="00C64DE4">
        <w:rPr>
          <w:rFonts w:ascii="Symbol" w:hAnsi="Symbol" w:cs="Symbol"/>
          <w:lang w:val="en-GB" w:eastAsia="en-GB"/>
        </w:rPr>
        <w:t></w:t>
      </w:r>
      <w:r w:rsidR="004A19A5" w:rsidRPr="00C64DE4">
        <w:rPr>
          <w:rFonts w:ascii="Symbol" w:hAnsi="Symbol" w:cs="Symbol"/>
          <w:lang w:val="en-GB" w:eastAsia="en-GB"/>
        </w:rPr>
        <w:t></w:t>
      </w:r>
      <w:r w:rsidR="004A19A5" w:rsidRPr="00C64DE4">
        <w:rPr>
          <w:lang w:val="en-GB" w:eastAsia="en-GB"/>
        </w:rPr>
        <w:t xml:space="preserve">and </w:t>
      </w:r>
      <w:r w:rsidR="004A19A5" w:rsidRPr="00C64DE4">
        <w:rPr>
          <w:rFonts w:ascii="Symbol" w:hAnsi="Symbol" w:cs="Symbol"/>
          <w:lang w:val="en-GB" w:eastAsia="en-GB"/>
        </w:rPr>
        <w:t></w:t>
      </w:r>
      <w:r w:rsidR="004A19A5" w:rsidRPr="00C64DE4">
        <w:rPr>
          <w:rFonts w:ascii="Symbol" w:hAnsi="Symbol" w:cs="Symbol"/>
          <w:lang w:val="en-GB" w:eastAsia="en-GB"/>
        </w:rPr>
        <w:t></w:t>
      </w:r>
      <w:r w:rsidR="004A19A5" w:rsidRPr="00025573">
        <w:rPr>
          <w:lang w:val="en-GB" w:eastAsia="en-GB"/>
        </w:rPr>
        <w:t xml:space="preserve">given in Figure </w:t>
      </w:r>
      <w:r w:rsidR="00CF50ED" w:rsidRPr="002E01A6">
        <w:rPr>
          <w:lang w:val="en-GB" w:eastAsia="en-GB"/>
        </w:rPr>
        <w:t>A4</w:t>
      </w:r>
      <w:r w:rsidR="00A53A85" w:rsidRPr="00025573">
        <w:rPr>
          <w:lang w:val="en-GB" w:eastAsia="en-GB"/>
        </w:rPr>
        <w:t>-I</w:t>
      </w:r>
      <w:r w:rsidR="00025573" w:rsidRPr="00025573">
        <w:rPr>
          <w:lang w:val="en-GB" w:eastAsia="en-GB"/>
        </w:rPr>
        <w:t>V</w:t>
      </w:r>
      <w:r w:rsidR="004A19A5" w:rsidRPr="00025573">
        <w:rPr>
          <w:lang w:val="en-GB" w:eastAsia="en-GB"/>
        </w:rPr>
        <w:t xml:space="preserve"> are respected</w:t>
      </w:r>
      <w:r w:rsidR="004A19A5" w:rsidRPr="00C64DE4">
        <w:rPr>
          <w:lang w:val="en-GB" w:eastAsia="en-GB"/>
        </w:rPr>
        <w:t>, but not lower than 10 m or its optical equivalent.</w:t>
      </w:r>
    </w:p>
    <w:p w14:paraId="2755D205" w14:textId="77777777" w:rsidR="00843581" w:rsidRPr="00C64DE4" w:rsidRDefault="00843581" w:rsidP="00EC1AED">
      <w:pPr>
        <w:pStyle w:val="para"/>
        <w:ind w:firstLine="0"/>
        <w:rPr>
          <w:lang w:val="en-GB"/>
        </w:rPr>
      </w:pPr>
      <w:r w:rsidRPr="00C64DE4">
        <w:rPr>
          <w:lang w:val="en-GB"/>
        </w:rPr>
        <w:t xml:space="preserve">The retro-reflection values shall be determined by means of a </w:t>
      </w:r>
      <w:r w:rsidRPr="00C64DE4">
        <w:rPr>
          <w:iCs/>
          <w:lang w:val="en-GB"/>
        </w:rPr>
        <w:t>measuring geometry as de</w:t>
      </w:r>
      <w:r w:rsidR="008F2F3D">
        <w:rPr>
          <w:iCs/>
          <w:lang w:val="en-GB"/>
        </w:rPr>
        <w:t>s</w:t>
      </w:r>
      <w:r w:rsidRPr="00C64DE4">
        <w:rPr>
          <w:iCs/>
          <w:lang w:val="en-GB"/>
        </w:rPr>
        <w:t xml:space="preserve">cribed above with the retro–reflecting device </w:t>
      </w:r>
      <w:r w:rsidRPr="00C64DE4">
        <w:rPr>
          <w:lang w:val="en-GB"/>
        </w:rPr>
        <w:t>set up to a distance of at least 10</w:t>
      </w:r>
      <w:r w:rsidRPr="00C64DE4">
        <w:rPr>
          <w:spacing w:val="-40"/>
          <w:lang w:val="en-GB"/>
        </w:rPr>
        <w:t xml:space="preserve">m  </w:t>
      </w:r>
      <w:r w:rsidRPr="00C64DE4">
        <w:rPr>
          <w:lang w:val="en-GB"/>
        </w:rPr>
        <w:t xml:space="preserve">forward of the centre of reference of each </w:t>
      </w:r>
      <w:r w:rsidRPr="00C64DE4">
        <w:rPr>
          <w:iCs/>
          <w:lang w:val="en-GB"/>
        </w:rPr>
        <w:t xml:space="preserve">retro–reflecting </w:t>
      </w:r>
      <w:r w:rsidR="00FD0823" w:rsidRPr="00C64DE4">
        <w:rPr>
          <w:iCs/>
          <w:lang w:val="en-GB"/>
        </w:rPr>
        <w:t xml:space="preserve">device </w:t>
      </w:r>
      <w:r w:rsidR="00FD0823" w:rsidRPr="00C64DE4">
        <w:rPr>
          <w:lang w:val="en-GB"/>
        </w:rPr>
        <w:t>perpendicular</w:t>
      </w:r>
      <w:r w:rsidRPr="00C64DE4">
        <w:rPr>
          <w:lang w:val="en-GB"/>
        </w:rPr>
        <w:t xml:space="preserve"> to the measurement axis from the origin of the gonio(photo)meter system.</w:t>
      </w:r>
    </w:p>
    <w:p w14:paraId="2266E4B5" w14:textId="1ED98933" w:rsidR="004A19A5" w:rsidRPr="00C64DE4" w:rsidRDefault="00843581" w:rsidP="00EC1AED">
      <w:pPr>
        <w:pStyle w:val="para"/>
        <w:rPr>
          <w:lang w:val="en-GB" w:eastAsia="en-GB"/>
        </w:rPr>
      </w:pPr>
      <w:r w:rsidRPr="00C64DE4">
        <w:rPr>
          <w:lang w:val="en-GB" w:eastAsia="en-GB"/>
        </w:rPr>
        <w:t>3.6.</w:t>
      </w:r>
      <w:r w:rsidR="004A19A5" w:rsidRPr="00C64DE4">
        <w:rPr>
          <w:lang w:val="en-GB" w:eastAsia="en-GB"/>
        </w:rPr>
        <w:tab/>
        <w:t xml:space="preserve">The illuminance at the </w:t>
      </w:r>
      <w:r w:rsidR="00025573" w:rsidRPr="00B94AD9">
        <w:rPr>
          <w:lang w:val="en-US"/>
        </w:rPr>
        <w:t>retro-reflective device</w:t>
      </w:r>
    </w:p>
    <w:p w14:paraId="6060B3E4" w14:textId="3AC47C18" w:rsidR="004A19A5" w:rsidRPr="00C64DE4" w:rsidRDefault="00843581" w:rsidP="00EC1AED">
      <w:pPr>
        <w:pStyle w:val="para"/>
        <w:rPr>
          <w:lang w:val="en-GB" w:eastAsia="en-GB"/>
        </w:rPr>
      </w:pPr>
      <w:r w:rsidRPr="00C64DE4">
        <w:rPr>
          <w:lang w:val="en-GB" w:eastAsia="en-GB"/>
        </w:rPr>
        <w:tab/>
      </w:r>
      <w:r w:rsidR="004A19A5" w:rsidRPr="00C64DE4">
        <w:rPr>
          <w:lang w:val="en-GB" w:eastAsia="en-GB"/>
        </w:rPr>
        <w:t xml:space="preserve">The illuminance over the useful area of the </w:t>
      </w:r>
      <w:r w:rsidR="00025573" w:rsidRPr="00B94AD9">
        <w:rPr>
          <w:lang w:val="en-US"/>
        </w:rPr>
        <w:t>retro-reflective device</w:t>
      </w:r>
      <w:r w:rsidR="004A19A5" w:rsidRPr="00C64DE4">
        <w:rPr>
          <w:lang w:val="en-GB" w:eastAsia="en-GB"/>
        </w:rPr>
        <w:t>, measured perpendicular to the incident light shall be sufficiently uniform. A check on this condition requires a measuring element, the sensitive area of which is not greater than one-tenth of the area to be examined. The variation in the value of the illuminance shall then comply with the condition:</w:t>
      </w:r>
    </w:p>
    <w:p w14:paraId="78E21E3F" w14:textId="77777777" w:rsidR="004A19A5" w:rsidRPr="00C64DE4" w:rsidRDefault="004A19A5" w:rsidP="00EC1AED">
      <w:pPr>
        <w:pStyle w:val="para"/>
        <w:ind w:firstLine="0"/>
        <w:rPr>
          <w:lang w:val="en-GB" w:eastAsia="en-GB"/>
        </w:rPr>
      </w:pPr>
      <w:r w:rsidRPr="00C64DE4">
        <w:rPr>
          <w:position w:val="-26"/>
          <w:lang w:val="en-GB" w:eastAsia="en-GB"/>
        </w:rPr>
        <w:object w:dxaOrig="1960" w:dyaOrig="580" w14:anchorId="4648C9EE">
          <v:shape id="_x0000_i1029" type="#_x0000_t75" style="width:98.9pt;height:28.8pt" o:ole="">
            <v:imagedata r:id="rId43" o:title=""/>
          </v:shape>
          <o:OLEObject Type="Embed" ProgID="Equation.3" ShapeID="_x0000_i1029" DrawAspect="Content" ObjectID="_1608032081" r:id="rId44"/>
        </w:object>
      </w:r>
    </w:p>
    <w:p w14:paraId="15AF50B9" w14:textId="1A713342" w:rsidR="004A19A5" w:rsidRPr="00C64DE4" w:rsidRDefault="00843581" w:rsidP="00EC1AED">
      <w:pPr>
        <w:pStyle w:val="para"/>
        <w:rPr>
          <w:lang w:val="en-GB" w:eastAsia="en-GB"/>
        </w:rPr>
      </w:pPr>
      <w:r w:rsidRPr="00C64DE4">
        <w:rPr>
          <w:lang w:val="en-GB" w:eastAsia="en-GB"/>
        </w:rPr>
        <w:t>3.7.</w:t>
      </w:r>
      <w:r w:rsidR="004A19A5" w:rsidRPr="00C64DE4">
        <w:rPr>
          <w:lang w:val="en-GB" w:eastAsia="en-GB"/>
        </w:rPr>
        <w:tab/>
        <w:t>The colour temperature and the spectral distribution of the source</w:t>
      </w:r>
    </w:p>
    <w:p w14:paraId="01B88A2D" w14:textId="088B4B53" w:rsidR="004A19A5" w:rsidRPr="00C64DE4" w:rsidRDefault="004A19A5" w:rsidP="00EC1AED">
      <w:pPr>
        <w:pStyle w:val="para"/>
        <w:ind w:firstLine="0"/>
        <w:rPr>
          <w:lang w:val="en-GB" w:eastAsia="en-GB"/>
        </w:rPr>
      </w:pPr>
      <w:r w:rsidRPr="00C64DE4">
        <w:rPr>
          <w:lang w:val="en-GB" w:eastAsia="en-GB"/>
        </w:rPr>
        <w:t xml:space="preserve">The source used for illuminating the </w:t>
      </w:r>
      <w:r w:rsidR="00025573" w:rsidRPr="002E01A6">
        <w:rPr>
          <w:lang w:val="en-GB"/>
        </w:rPr>
        <w:t>retro-reflective device</w:t>
      </w:r>
      <w:r w:rsidR="00025573" w:rsidRPr="00C64DE4" w:rsidDel="00025573">
        <w:rPr>
          <w:lang w:val="en-GB" w:eastAsia="en-GB"/>
        </w:rPr>
        <w:t xml:space="preserve"> </w:t>
      </w:r>
      <w:r w:rsidRPr="00C64DE4">
        <w:rPr>
          <w:lang w:val="en-GB" w:eastAsia="en-GB"/>
        </w:rPr>
        <w:t>shall as faithfully</w:t>
      </w:r>
      <w:r w:rsidR="005978C9">
        <w:rPr>
          <w:lang w:val="en-GB" w:eastAsia="en-GB"/>
        </w:rPr>
        <w:t xml:space="preserve"> as possible represent the CIE I</w:t>
      </w:r>
      <w:r w:rsidRPr="00C64DE4">
        <w:rPr>
          <w:lang w:val="en-GB" w:eastAsia="en-GB"/>
        </w:rPr>
        <w:t>lluminant A, both as regards colour temperature and spectral power distribution.</w:t>
      </w:r>
    </w:p>
    <w:p w14:paraId="1F997FF8" w14:textId="337DE930" w:rsidR="004A19A5" w:rsidRPr="00C64DE4" w:rsidRDefault="00843581" w:rsidP="00EC1AED">
      <w:pPr>
        <w:pStyle w:val="para"/>
        <w:rPr>
          <w:lang w:val="en-GB" w:eastAsia="en-GB"/>
        </w:rPr>
      </w:pPr>
      <w:r w:rsidRPr="00C64DE4">
        <w:rPr>
          <w:lang w:val="en-GB" w:eastAsia="en-GB"/>
        </w:rPr>
        <w:t>3.8.</w:t>
      </w:r>
      <w:r w:rsidR="004A19A5" w:rsidRPr="00C64DE4">
        <w:rPr>
          <w:lang w:val="en-GB" w:eastAsia="en-GB"/>
        </w:rPr>
        <w:tab/>
        <w:t>The photometer head (measuring element)</w:t>
      </w:r>
    </w:p>
    <w:p w14:paraId="5ECF1999" w14:textId="0067A0D8" w:rsidR="004A19A5" w:rsidRPr="00C64DE4" w:rsidRDefault="00843581" w:rsidP="00EC1AED">
      <w:pPr>
        <w:pStyle w:val="para"/>
        <w:rPr>
          <w:lang w:val="en-GB" w:eastAsia="en-GB"/>
        </w:rPr>
      </w:pPr>
      <w:r w:rsidRPr="00C64DE4">
        <w:rPr>
          <w:lang w:val="en-GB" w:eastAsia="en-GB"/>
        </w:rPr>
        <w:t>3.8.1.</w:t>
      </w:r>
      <w:r w:rsidR="004A19A5" w:rsidRPr="00C64DE4">
        <w:rPr>
          <w:lang w:val="en-GB" w:eastAsia="en-GB"/>
        </w:rPr>
        <w:tab/>
        <w:t>The photometer head shall be corrected to the spectral luminous efficiency for the CIE standard photometric observer in photopic vision.</w:t>
      </w:r>
    </w:p>
    <w:p w14:paraId="4A15DE85" w14:textId="2292401C" w:rsidR="004A19A5" w:rsidRPr="00C64DE4" w:rsidRDefault="009F4A0B" w:rsidP="00EC1AED">
      <w:pPr>
        <w:pStyle w:val="para"/>
        <w:rPr>
          <w:lang w:val="en-GB" w:eastAsia="en-GB"/>
        </w:rPr>
      </w:pPr>
      <w:r w:rsidRPr="00C64DE4">
        <w:rPr>
          <w:lang w:val="en-GB" w:eastAsia="en-GB"/>
        </w:rPr>
        <w:t>3.8.2.</w:t>
      </w:r>
      <w:r w:rsidR="004A19A5" w:rsidRPr="00C64DE4">
        <w:rPr>
          <w:lang w:val="en-GB" w:eastAsia="en-GB"/>
        </w:rPr>
        <w:tab/>
        <w:t>The device shall not show a perceptible change in local sensitivity within the area of its aperture; otherwise suitable provisions shall be added, e.g. the application of a diffusing window at a certain distance in front of the sensitive surface.</w:t>
      </w:r>
    </w:p>
    <w:p w14:paraId="44066949" w14:textId="4C12496F" w:rsidR="004A19A5" w:rsidRPr="00C64DE4" w:rsidRDefault="009F4A0B" w:rsidP="00EC1AED">
      <w:pPr>
        <w:pStyle w:val="para"/>
        <w:rPr>
          <w:lang w:val="en-GB" w:eastAsia="en-GB"/>
        </w:rPr>
      </w:pPr>
      <w:r w:rsidRPr="00C64DE4">
        <w:rPr>
          <w:lang w:val="en-GB" w:eastAsia="en-GB"/>
        </w:rPr>
        <w:t>3.8.3.</w:t>
      </w:r>
      <w:r w:rsidR="004A19A5" w:rsidRPr="00C64DE4">
        <w:rPr>
          <w:lang w:val="en-GB" w:eastAsia="en-GB"/>
        </w:rPr>
        <w:tab/>
        <w:t>Experience has shown that non-linearity of photometer heads may be a problem with the very small light quantities which are the rule in the photometry of retro-reflect</w:t>
      </w:r>
      <w:r w:rsidR="000248C6">
        <w:rPr>
          <w:lang w:val="en-GB" w:eastAsia="en-GB"/>
        </w:rPr>
        <w:t>ive devices</w:t>
      </w:r>
      <w:r w:rsidR="00F011DA">
        <w:rPr>
          <w:lang w:val="en-GB" w:eastAsia="en-GB"/>
        </w:rPr>
        <w:t>.</w:t>
      </w:r>
      <w:r w:rsidR="004A19A5" w:rsidRPr="00C64DE4">
        <w:rPr>
          <w:lang w:val="en-GB" w:eastAsia="en-GB"/>
        </w:rPr>
        <w:t xml:space="preserve"> A check at comparable illuminance levels on the photometer head is recommended.</w:t>
      </w:r>
    </w:p>
    <w:p w14:paraId="4501EE9C" w14:textId="5107A99A" w:rsidR="004A19A5" w:rsidRPr="00C64DE4" w:rsidRDefault="009F4A0B" w:rsidP="00EC1AED">
      <w:pPr>
        <w:pStyle w:val="para"/>
        <w:rPr>
          <w:lang w:val="en-GB" w:eastAsia="en-GB"/>
        </w:rPr>
      </w:pPr>
      <w:r w:rsidRPr="00C64DE4">
        <w:rPr>
          <w:lang w:val="en-GB" w:eastAsia="en-GB"/>
        </w:rPr>
        <w:t>3.9.</w:t>
      </w:r>
      <w:r w:rsidR="004A19A5" w:rsidRPr="00C64DE4">
        <w:rPr>
          <w:lang w:val="en-GB" w:eastAsia="en-GB"/>
        </w:rPr>
        <w:tab/>
        <w:t xml:space="preserve">The influence of a regular reflection </w:t>
      </w:r>
    </w:p>
    <w:p w14:paraId="762BAF62" w14:textId="77777777" w:rsidR="004A19A5" w:rsidRPr="00C64DE4" w:rsidRDefault="009F4A0B" w:rsidP="00EC1AED">
      <w:pPr>
        <w:pStyle w:val="para"/>
        <w:ind w:firstLine="0"/>
        <w:rPr>
          <w:lang w:val="en-GB" w:eastAsia="en-GB"/>
        </w:rPr>
      </w:pPr>
      <w:r w:rsidRPr="00C64DE4">
        <w:rPr>
          <w:lang w:val="en-GB" w:eastAsia="en-GB"/>
        </w:rPr>
        <w:tab/>
      </w:r>
      <w:r w:rsidR="004A19A5" w:rsidRPr="00C64DE4">
        <w:rPr>
          <w:lang w:val="en-GB" w:eastAsia="en-GB"/>
        </w:rPr>
        <w:t xml:space="preserve">The amount and distribution of the regular reflection from the surface of the retro-reflector depends on the flatness and the gloss of the surface. In general, regular reflection is best avoided when the reference axis is placed so that the regular reflection is directed on the opposite side of the source from the photometer head (for example with </w:t>
      </w:r>
      <w:r w:rsidR="004A19A5" w:rsidRPr="00C64DE4">
        <w:rPr>
          <w:rFonts w:ascii="Symbol" w:hAnsi="Symbol" w:cs="Symbol"/>
          <w:lang w:val="en-GB" w:eastAsia="en-GB"/>
        </w:rPr>
        <w:t></w:t>
      </w:r>
      <w:r w:rsidR="004A19A5" w:rsidRPr="00C64DE4">
        <w:rPr>
          <w:sz w:val="12"/>
          <w:szCs w:val="12"/>
          <w:lang w:val="en-GB" w:eastAsia="en-GB"/>
        </w:rPr>
        <w:t xml:space="preserve">1 </w:t>
      </w:r>
      <w:r w:rsidR="004A19A5" w:rsidRPr="00C64DE4">
        <w:rPr>
          <w:lang w:val="en-GB" w:eastAsia="en-GB"/>
        </w:rPr>
        <w:t>= -5°).</w:t>
      </w:r>
    </w:p>
    <w:p w14:paraId="04F44535" w14:textId="6340FD90" w:rsidR="004A19A5" w:rsidRPr="00C64DE4" w:rsidRDefault="002E01A6" w:rsidP="00EC1AED">
      <w:pPr>
        <w:pStyle w:val="para"/>
        <w:rPr>
          <w:lang w:val="en-GB" w:eastAsia="en-GB"/>
        </w:rPr>
      </w:pPr>
      <w:r>
        <w:rPr>
          <w:lang w:val="en-GB" w:eastAsia="en-GB"/>
        </w:rPr>
        <w:t>4.</w:t>
      </w:r>
      <w:r w:rsidR="00226B29" w:rsidRPr="00C64DE4">
        <w:rPr>
          <w:lang w:val="en-GB" w:eastAsia="en-GB"/>
        </w:rPr>
        <w:tab/>
      </w:r>
      <w:r w:rsidR="009A0C0B" w:rsidRPr="00C64DE4">
        <w:rPr>
          <w:lang w:val="en-GB" w:eastAsia="en-GB"/>
        </w:rPr>
        <w:t>Measurement precautions in the photometry of retro-reflection</w:t>
      </w:r>
    </w:p>
    <w:p w14:paraId="2A0FA672" w14:textId="765BECEA" w:rsidR="004A19A5" w:rsidRPr="00C64DE4" w:rsidRDefault="009F4A0B" w:rsidP="00EC1AED">
      <w:pPr>
        <w:pStyle w:val="para"/>
        <w:rPr>
          <w:lang w:val="en-GB" w:eastAsia="en-GB"/>
        </w:rPr>
      </w:pPr>
      <w:r w:rsidRPr="00C64DE4">
        <w:rPr>
          <w:lang w:val="en-GB" w:eastAsia="en-GB"/>
        </w:rPr>
        <w:t>4</w:t>
      </w:r>
      <w:r w:rsidR="002E01A6">
        <w:rPr>
          <w:lang w:val="en-GB" w:eastAsia="en-GB"/>
        </w:rPr>
        <w:t>.1.</w:t>
      </w:r>
      <w:r w:rsidR="004A19A5" w:rsidRPr="00C64DE4">
        <w:rPr>
          <w:lang w:val="en-GB" w:eastAsia="en-GB"/>
        </w:rPr>
        <w:tab/>
        <w:t>Residual and stray light</w:t>
      </w:r>
    </w:p>
    <w:p w14:paraId="357132FD" w14:textId="7D682323" w:rsidR="004A19A5" w:rsidRPr="00C64DE4" w:rsidRDefault="009F4A0B" w:rsidP="00EC1AED">
      <w:pPr>
        <w:pStyle w:val="para"/>
        <w:rPr>
          <w:lang w:val="en-GB" w:eastAsia="en-GB"/>
        </w:rPr>
      </w:pPr>
      <w:r w:rsidRPr="00C64DE4">
        <w:rPr>
          <w:lang w:val="en-GB" w:eastAsia="en-GB"/>
        </w:rPr>
        <w:t>4</w:t>
      </w:r>
      <w:r w:rsidR="002E01A6">
        <w:rPr>
          <w:lang w:val="en-GB" w:eastAsia="en-GB"/>
        </w:rPr>
        <w:t>.1.1.</w:t>
      </w:r>
      <w:r w:rsidR="004A19A5" w:rsidRPr="00C64DE4">
        <w:rPr>
          <w:lang w:val="en-GB" w:eastAsia="en-GB"/>
        </w:rPr>
        <w:tab/>
        <w:t xml:space="preserve">Since very low light levels are to be measured special precautions are needed to minimize errors due to stray light. The background to the sample and the framework of the sample holder should be matt black and the field of view of </w:t>
      </w:r>
      <w:r w:rsidR="004A19A5" w:rsidRPr="00C64DE4">
        <w:rPr>
          <w:lang w:val="en-GB" w:eastAsia="en-GB"/>
        </w:rPr>
        <w:lastRenderedPageBreak/>
        <w:t>the photometer head and the spread of light from both the sample and the source should each be restricted as much as possible.</w:t>
      </w:r>
    </w:p>
    <w:p w14:paraId="52BDEA00" w14:textId="1A8DF655" w:rsidR="004A19A5" w:rsidRPr="00C64DE4" w:rsidRDefault="009F4A0B" w:rsidP="00EC1AED">
      <w:pPr>
        <w:pStyle w:val="para"/>
        <w:rPr>
          <w:lang w:val="en-GB" w:eastAsia="en-GB"/>
        </w:rPr>
      </w:pPr>
      <w:r w:rsidRPr="00C64DE4">
        <w:rPr>
          <w:lang w:val="en-GB" w:eastAsia="en-GB"/>
        </w:rPr>
        <w:t>4</w:t>
      </w:r>
      <w:r w:rsidR="002E01A6">
        <w:rPr>
          <w:lang w:val="en-GB" w:eastAsia="en-GB"/>
        </w:rPr>
        <w:t>.1.2.</w:t>
      </w:r>
      <w:r w:rsidR="004A19A5" w:rsidRPr="00C64DE4">
        <w:rPr>
          <w:lang w:val="en-GB" w:eastAsia="en-GB"/>
        </w:rPr>
        <w:tab/>
        <w:t>Reflections from the floor and walls which occur over the relatively long test distances used shall be screened from both the sample and the photometer head by baffles. The importance of looking from the photometer head to check for sources of stray light cannot be over emphasized.</w:t>
      </w:r>
    </w:p>
    <w:p w14:paraId="5AC6F6E3" w14:textId="6D28DDED" w:rsidR="004A19A5" w:rsidRPr="00C64DE4" w:rsidRDefault="009F4A0B" w:rsidP="00EC1AED">
      <w:pPr>
        <w:pStyle w:val="para"/>
        <w:rPr>
          <w:lang w:val="en-GB" w:eastAsia="en-GB"/>
        </w:rPr>
      </w:pPr>
      <w:r w:rsidRPr="00C64DE4">
        <w:rPr>
          <w:lang w:val="en-GB" w:eastAsia="en-GB"/>
        </w:rPr>
        <w:t>4</w:t>
      </w:r>
      <w:r w:rsidR="002E01A6">
        <w:rPr>
          <w:lang w:val="en-GB" w:eastAsia="en-GB"/>
        </w:rPr>
        <w:t>.1.3.</w:t>
      </w:r>
      <w:r w:rsidR="004A19A5" w:rsidRPr="00C64DE4">
        <w:rPr>
          <w:lang w:val="en-GB" w:eastAsia="en-GB"/>
        </w:rPr>
        <w:tab/>
        <w:t>A valuable aid to reducing the amount of stray light in the laboratory is to use a slide projector type of optical system for the light source. With this, an iris diaphragm or suitable sized apertures may be used in the optical system to restrict the illuminated area at the sample to the minimum size needed to provide uniform illuminance over the sample.</w:t>
      </w:r>
    </w:p>
    <w:p w14:paraId="1DFA4A18" w14:textId="6ED75F73" w:rsidR="004A19A5" w:rsidRPr="00C64DE4" w:rsidRDefault="009F4A0B" w:rsidP="00EC1AED">
      <w:pPr>
        <w:pStyle w:val="para"/>
        <w:rPr>
          <w:lang w:val="en-GB" w:eastAsia="en-GB"/>
        </w:rPr>
      </w:pPr>
      <w:r w:rsidRPr="00C64DE4">
        <w:rPr>
          <w:lang w:val="en-GB" w:eastAsia="en-GB"/>
        </w:rPr>
        <w:t>4</w:t>
      </w:r>
      <w:r w:rsidR="002E01A6">
        <w:rPr>
          <w:lang w:val="en-GB" w:eastAsia="en-GB"/>
        </w:rPr>
        <w:t>.1.4.</w:t>
      </w:r>
      <w:r w:rsidR="004A19A5" w:rsidRPr="00C64DE4">
        <w:rPr>
          <w:lang w:val="en-GB" w:eastAsia="en-GB"/>
        </w:rPr>
        <w:tab/>
        <w:t>Residual stray light should always be allowed for by measuring it when the sample is covered by an opaque matt black surface, zigzag folded black paper of the same size and shape or a specular black surface suitably oriented with a light trap. This value should be subtracted from that measured on the retro-reflect</w:t>
      </w:r>
      <w:r w:rsidR="0043719D">
        <w:rPr>
          <w:lang w:val="en-GB" w:eastAsia="en-GB"/>
        </w:rPr>
        <w:t>ive device</w:t>
      </w:r>
    </w:p>
    <w:p w14:paraId="25F93637" w14:textId="588EB323" w:rsidR="004A19A5" w:rsidRPr="00C64DE4" w:rsidRDefault="009F4A0B" w:rsidP="00EC1AED">
      <w:pPr>
        <w:pStyle w:val="para"/>
        <w:rPr>
          <w:lang w:val="en-GB" w:eastAsia="en-GB"/>
        </w:rPr>
      </w:pPr>
      <w:r w:rsidRPr="00C64DE4">
        <w:rPr>
          <w:lang w:val="en-GB" w:eastAsia="en-GB"/>
        </w:rPr>
        <w:t>4</w:t>
      </w:r>
      <w:r w:rsidR="002E01A6">
        <w:rPr>
          <w:lang w:val="en-GB" w:eastAsia="en-GB"/>
        </w:rPr>
        <w:t>.2.</w:t>
      </w:r>
      <w:r w:rsidR="004A19A5" w:rsidRPr="00C64DE4">
        <w:rPr>
          <w:lang w:val="en-GB" w:eastAsia="en-GB"/>
        </w:rPr>
        <w:tab/>
        <w:t>Stability of the apparatus</w:t>
      </w:r>
    </w:p>
    <w:p w14:paraId="64A197FF" w14:textId="6A9B87AA" w:rsidR="004A19A5" w:rsidRPr="00C64DE4" w:rsidRDefault="009F4A0B" w:rsidP="00EC1AED">
      <w:pPr>
        <w:pStyle w:val="para"/>
        <w:rPr>
          <w:lang w:val="en-GB" w:eastAsia="en-GB"/>
        </w:rPr>
      </w:pPr>
      <w:r w:rsidRPr="00C64DE4">
        <w:rPr>
          <w:lang w:val="en-GB" w:eastAsia="en-GB"/>
        </w:rPr>
        <w:t>4</w:t>
      </w:r>
      <w:r w:rsidR="002E01A6">
        <w:rPr>
          <w:lang w:val="en-GB" w:eastAsia="en-GB"/>
        </w:rPr>
        <w:t>.2.1.</w:t>
      </w:r>
      <w:r w:rsidR="004A19A5" w:rsidRPr="00C64DE4">
        <w:rPr>
          <w:lang w:val="en-GB" w:eastAsia="en-GB"/>
        </w:rPr>
        <w:tab/>
        <w:t>The light source and photometer head should remain stable throughout the period of the test. Since the sensitivity and the adaptation to the V (</w:t>
      </w:r>
      <w:r w:rsidR="004A19A5" w:rsidRPr="00C64DE4">
        <w:rPr>
          <w:rFonts w:ascii="Symbol" w:hAnsi="Symbol" w:cs="Symbol"/>
          <w:lang w:val="en-GB" w:eastAsia="en-GB"/>
        </w:rPr>
        <w:t></w:t>
      </w:r>
      <w:r w:rsidR="004A19A5" w:rsidRPr="00C64DE4">
        <w:rPr>
          <w:lang w:val="en-GB" w:eastAsia="en-GB"/>
        </w:rPr>
        <w:t>) function of most photometer heads change with temperature, the laboratory ambient temperature should not vary significantly during this period. Sufficient time should always be allowed for the apparatus to stabilize before commencing measurements.</w:t>
      </w:r>
    </w:p>
    <w:p w14:paraId="2650FE6F" w14:textId="77777777" w:rsidR="004A19A5" w:rsidRPr="00C64DE4" w:rsidRDefault="009F4A0B" w:rsidP="00EC1AED">
      <w:pPr>
        <w:pStyle w:val="para"/>
        <w:rPr>
          <w:lang w:val="en-GB" w:eastAsia="en-GB"/>
        </w:rPr>
      </w:pPr>
      <w:r w:rsidRPr="00C64DE4">
        <w:rPr>
          <w:lang w:val="en-GB" w:eastAsia="en-GB"/>
        </w:rPr>
        <w:t>4</w:t>
      </w:r>
      <w:r w:rsidR="004A19A5" w:rsidRPr="00C64DE4">
        <w:rPr>
          <w:lang w:val="en-GB" w:eastAsia="en-GB"/>
        </w:rPr>
        <w:t>.2.2.</w:t>
      </w:r>
      <w:r w:rsidR="004A19A5" w:rsidRPr="00C64DE4">
        <w:rPr>
          <w:lang w:val="en-GB" w:eastAsia="en-GB"/>
        </w:rPr>
        <w:tab/>
        <w:t>The power supply to the light source should be adequately stabilized so that the luminous intensity of the lamp can be maintained throughout the test to within the required accuracy for the work.</w:t>
      </w:r>
    </w:p>
    <w:p w14:paraId="0C3DB847" w14:textId="69B97346" w:rsidR="004A19A5" w:rsidRPr="00C64DE4" w:rsidRDefault="009F4A0B" w:rsidP="00EC1AED">
      <w:pPr>
        <w:pStyle w:val="para"/>
        <w:rPr>
          <w:lang w:val="en-GB" w:eastAsia="en-GB"/>
        </w:rPr>
      </w:pPr>
      <w:r w:rsidRPr="00C64DE4">
        <w:rPr>
          <w:lang w:val="en-GB" w:eastAsia="en-GB"/>
        </w:rPr>
        <w:t>4</w:t>
      </w:r>
      <w:r w:rsidR="002E01A6">
        <w:rPr>
          <w:lang w:val="en-GB" w:eastAsia="en-GB"/>
        </w:rPr>
        <w:t>.2.3.</w:t>
      </w:r>
      <w:r w:rsidR="004A19A5" w:rsidRPr="00C64DE4">
        <w:rPr>
          <w:lang w:val="en-GB" w:eastAsia="en-GB"/>
        </w:rPr>
        <w:tab/>
        <w:t>A useful check on the overall stability of the reflex photometer during a series of tests is to make periodic measurements of CIL values of a stable reference standard.</w:t>
      </w:r>
    </w:p>
    <w:p w14:paraId="36D32800" w14:textId="291408A5" w:rsidR="004A19A5" w:rsidRPr="00C64DE4" w:rsidRDefault="009F4A0B" w:rsidP="00EC1AED">
      <w:pPr>
        <w:pStyle w:val="para"/>
        <w:rPr>
          <w:lang w:val="en-GB" w:eastAsia="en-GB"/>
        </w:rPr>
      </w:pPr>
      <w:r w:rsidRPr="00C64DE4">
        <w:rPr>
          <w:lang w:val="en-GB" w:eastAsia="en-GB"/>
        </w:rPr>
        <w:t>4</w:t>
      </w:r>
      <w:r w:rsidR="002E01A6">
        <w:rPr>
          <w:lang w:val="en-GB" w:eastAsia="en-GB"/>
        </w:rPr>
        <w:t>.2.4.</w:t>
      </w:r>
      <w:r w:rsidR="004A19A5" w:rsidRPr="00C64DE4">
        <w:rPr>
          <w:lang w:val="en-GB" w:eastAsia="en-GB"/>
        </w:rPr>
        <w:tab/>
        <w:t>Another technique is to incorporate in the apparatus an auxiliary detector to check or monitor the output of the light source. Although the output from the auxiliary detector can be checked for any change in reading, a useful refinement is to use the output to alter electronically the sensitivity of the main reflex photometer head and compensate automatically for changes in the light output of the source.</w:t>
      </w:r>
    </w:p>
    <w:p w14:paraId="5DB26848" w14:textId="77777777" w:rsidR="00C76B3E" w:rsidRPr="00C64DE4" w:rsidRDefault="00757564" w:rsidP="00EC1AED">
      <w:pPr>
        <w:spacing w:after="120"/>
        <w:ind w:left="2268" w:right="1134" w:hanging="1134"/>
        <w:jc w:val="both"/>
      </w:pPr>
      <w:r w:rsidRPr="00C64DE4">
        <w:t>4.3</w:t>
      </w:r>
      <w:r w:rsidR="00C76B3E" w:rsidRPr="00C64DE4">
        <w:t>.</w:t>
      </w:r>
      <w:r w:rsidR="00C76B3E" w:rsidRPr="00C64DE4">
        <w:tab/>
        <w:t>Description of Goniometer</w:t>
      </w:r>
    </w:p>
    <w:p w14:paraId="20577BA8" w14:textId="00DE75C5" w:rsidR="00C76B3E" w:rsidRDefault="00613FC5" w:rsidP="00EC1AED">
      <w:pPr>
        <w:spacing w:after="120"/>
        <w:ind w:left="2268" w:right="1134"/>
        <w:jc w:val="both"/>
      </w:pPr>
      <w:r w:rsidRPr="00C64DE4">
        <w:tab/>
      </w:r>
      <w:r w:rsidR="00C76B3E" w:rsidRPr="00C64DE4">
        <w:t xml:space="preserve">A goniometer as defined </w:t>
      </w:r>
      <w:r w:rsidR="00C76B3E" w:rsidRPr="0043719D">
        <w:t xml:space="preserve">in </w:t>
      </w:r>
      <w:r w:rsidR="00C76B3E" w:rsidRPr="00965033">
        <w:t>paragraph 2.</w:t>
      </w:r>
      <w:r w:rsidR="0043719D" w:rsidRPr="00965033">
        <w:t>4</w:t>
      </w:r>
      <w:r w:rsidR="00C76B3E" w:rsidRPr="0043719D">
        <w:t>.</w:t>
      </w:r>
      <w:r w:rsidR="00C3589F">
        <w:t xml:space="preserve"> of </w:t>
      </w:r>
      <w:r w:rsidR="006211BB">
        <w:t>this Regulation</w:t>
      </w:r>
      <w:r w:rsidR="00C76B3E" w:rsidRPr="0043719D">
        <w:t>,</w:t>
      </w:r>
      <w:r w:rsidR="00C76B3E" w:rsidRPr="00C64DE4">
        <w:t xml:space="preserve"> which can be used in making retro-reflection measurements in the CIE geometry is illustrated </w:t>
      </w:r>
      <w:r w:rsidR="002A1A16">
        <w:t xml:space="preserve">in </w:t>
      </w:r>
      <w:r w:rsidR="000F4D09">
        <w:t>F</w:t>
      </w:r>
      <w:r w:rsidR="00C76B3E" w:rsidRPr="00C64DE4">
        <w:t>igure </w:t>
      </w:r>
      <w:r w:rsidR="00A725D9" w:rsidRPr="00C64DE4">
        <w:t>A4-V</w:t>
      </w:r>
      <w:r w:rsidR="00E11165">
        <w:t xml:space="preserve">. </w:t>
      </w:r>
      <w:r w:rsidR="00C76B3E" w:rsidRPr="00C64DE4">
        <w:t>In this illustration, the photometer head (O) is arbitrarily shown to be ve</w:t>
      </w:r>
      <w:r w:rsidR="00E11165">
        <w:t xml:space="preserve">rtically above the source (I). </w:t>
      </w:r>
      <w:r w:rsidR="00C76B3E" w:rsidRPr="00C64DE4">
        <w:t xml:space="preserve">The first axis is shown to be fixed and horizontal and is situated perpendicular </w:t>
      </w:r>
      <w:r w:rsidR="00E11165">
        <w:t xml:space="preserve">to the observation half-plane. </w:t>
      </w:r>
      <w:r w:rsidR="00C76B3E" w:rsidRPr="00C64DE4">
        <w:t>Any arrangement of the components which is equivalent to the one shown can be used.</w:t>
      </w:r>
    </w:p>
    <w:p w14:paraId="1DAE55B7" w14:textId="441B1809" w:rsidR="00230986" w:rsidRDefault="00230986">
      <w:pPr>
        <w:suppressAutoHyphens w:val="0"/>
        <w:spacing w:line="240" w:lineRule="auto"/>
      </w:pPr>
      <w:r>
        <w:br w:type="page"/>
      </w:r>
    </w:p>
    <w:p w14:paraId="3EC0E474" w14:textId="53BE10D4" w:rsidR="009A0C0B" w:rsidRDefault="008008FE" w:rsidP="009A0C0B">
      <w:pPr>
        <w:pStyle w:val="Heading1"/>
      </w:pPr>
      <w:r w:rsidRPr="00230986">
        <w:lastRenderedPageBreak/>
        <w:t xml:space="preserve">Figure </w:t>
      </w:r>
      <w:r w:rsidR="0068475B" w:rsidRPr="00230986">
        <w:t>A</w:t>
      </w:r>
      <w:r w:rsidR="009825BF" w:rsidRPr="00230986">
        <w:t>4</w:t>
      </w:r>
      <w:r w:rsidR="0068475B" w:rsidRPr="00230986">
        <w:t>-I</w:t>
      </w:r>
    </w:p>
    <w:p w14:paraId="05554DB7" w14:textId="4F4C5760" w:rsidR="008008FE" w:rsidRPr="009A0C0B" w:rsidRDefault="002A1A16" w:rsidP="009A0C0B">
      <w:pPr>
        <w:pStyle w:val="Heading1"/>
        <w:rPr>
          <w:b/>
          <w:bCs/>
        </w:rPr>
      </w:pPr>
      <w:r w:rsidRPr="009A0C0B">
        <w:rPr>
          <w:b/>
          <w:bCs/>
        </w:rPr>
        <w:t>The CIE co-ordinate system</w:t>
      </w:r>
    </w:p>
    <w:p w14:paraId="34930F84" w14:textId="77777777" w:rsidR="00AC642D" w:rsidRDefault="00AC642D" w:rsidP="008172EE">
      <w:pPr>
        <w:tabs>
          <w:tab w:val="left" w:pos="-1440"/>
          <w:tab w:val="left" w:pos="-720"/>
        </w:tabs>
        <w:ind w:left="1134"/>
      </w:pPr>
    </w:p>
    <w:p w14:paraId="08C710F9" w14:textId="4D490948" w:rsidR="00AC642D" w:rsidRPr="00C64DE4" w:rsidRDefault="00230986" w:rsidP="008172EE">
      <w:pPr>
        <w:tabs>
          <w:tab w:val="left" w:pos="-1440"/>
          <w:tab w:val="left" w:pos="-720"/>
        </w:tabs>
        <w:ind w:left="1134"/>
      </w:pPr>
      <w:r>
        <w:rPr>
          <w:noProof/>
          <w:lang w:val="en-US"/>
        </w:rPr>
        <w:drawing>
          <wp:inline distT="0" distB="0" distL="0" distR="0" wp14:anchorId="4A544319" wp14:editId="5FCB84B1">
            <wp:extent cx="4599541" cy="3425588"/>
            <wp:effectExtent l="0" t="0" r="0" b="3810"/>
            <wp:docPr id="29948" name="Immagine 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8667" cy="3424937"/>
                    </a:xfrm>
                    <a:prstGeom prst="rect">
                      <a:avLst/>
                    </a:prstGeom>
                    <a:noFill/>
                  </pic:spPr>
                </pic:pic>
              </a:graphicData>
            </a:graphic>
          </wp:inline>
        </w:drawing>
      </w:r>
    </w:p>
    <w:p w14:paraId="57E2E803" w14:textId="77777777" w:rsidR="007F05F9" w:rsidRDefault="007F05F9" w:rsidP="00C76B3E"/>
    <w:p w14:paraId="48E415E2" w14:textId="77777777" w:rsidR="00FD0823" w:rsidRDefault="00FD0823" w:rsidP="008172EE">
      <w:pPr>
        <w:ind w:left="1134"/>
      </w:pPr>
    </w:p>
    <w:p w14:paraId="712853EB" w14:textId="7569EAB6" w:rsidR="00C02FCE" w:rsidRDefault="00EC1AED" w:rsidP="009A0C0B">
      <w:pPr>
        <w:spacing w:after="120"/>
        <w:ind w:left="1134" w:right="1134" w:firstLine="567"/>
        <w:jc w:val="both"/>
      </w:pPr>
      <w:r w:rsidRPr="00EC1AED">
        <w:t xml:space="preserve">Figure A4-I </w:t>
      </w:r>
      <w:r>
        <w:t>shows t</w:t>
      </w:r>
      <w:r w:rsidR="00C02FCE" w:rsidRPr="00C64DE4">
        <w:t xml:space="preserve">he CIE angular system for specifying and measuring retro-reflective </w:t>
      </w:r>
      <w:r w:rsidR="00C02FCE">
        <w:t xml:space="preserve">device and </w:t>
      </w:r>
      <w:r w:rsidR="00E11165">
        <w:t xml:space="preserve">marking materials. </w:t>
      </w:r>
      <w:r w:rsidR="00C02FCE" w:rsidRPr="00C64DE4">
        <w:t>The first axis is perpendicular to the plane containing the observation axis and the illumination axis. The second axis is perpendicular both to the first axis and to the reference axis.</w:t>
      </w:r>
    </w:p>
    <w:p w14:paraId="33284FE3" w14:textId="77777777" w:rsidR="00FD0823" w:rsidRDefault="00FD0823">
      <w:pPr>
        <w:suppressAutoHyphens w:val="0"/>
        <w:spacing w:line="240" w:lineRule="auto"/>
      </w:pPr>
      <w:r>
        <w:br w:type="page"/>
      </w:r>
    </w:p>
    <w:p w14:paraId="1DC76360" w14:textId="143F94F1" w:rsidR="009A0C0B" w:rsidRDefault="008008FE" w:rsidP="009A0C0B">
      <w:pPr>
        <w:pStyle w:val="Heading1"/>
      </w:pPr>
      <w:r w:rsidRPr="00C64DE4">
        <w:lastRenderedPageBreak/>
        <w:t xml:space="preserve">Figure </w:t>
      </w:r>
      <w:r w:rsidR="0068475B" w:rsidRPr="00C64DE4">
        <w:t>A4-II</w:t>
      </w:r>
    </w:p>
    <w:p w14:paraId="1EDBEE9F" w14:textId="3D987B85" w:rsidR="008008FE" w:rsidRPr="009A0C0B" w:rsidRDefault="00B60D40" w:rsidP="009A0C0B">
      <w:pPr>
        <w:pStyle w:val="Heading1"/>
        <w:rPr>
          <w:b/>
          <w:bCs/>
        </w:rPr>
      </w:pPr>
      <w:r w:rsidRPr="009A0C0B">
        <w:rPr>
          <w:b/>
          <w:bCs/>
        </w:rPr>
        <w:t>Goniometer mechanism embodying the CIE angular system</w:t>
      </w:r>
    </w:p>
    <w:p w14:paraId="0C2C713A" w14:textId="393D58A1" w:rsidR="008008FE" w:rsidRPr="00C64DE4" w:rsidRDefault="005A0F9D" w:rsidP="00230986">
      <w:pPr>
        <w:ind w:left="1134"/>
      </w:pPr>
      <w:r>
        <w:rPr>
          <w:noProof/>
          <w:lang w:val="en-US"/>
        </w:rPr>
        <w:drawing>
          <wp:inline distT="0" distB="0" distL="0" distR="0" wp14:anchorId="6BA7FB2E" wp14:editId="25FB0CC2">
            <wp:extent cx="4666151" cy="3344932"/>
            <wp:effectExtent l="0" t="0" r="1270" b="8255"/>
            <wp:docPr id="29950" name="Immagine 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6254" cy="3345006"/>
                    </a:xfrm>
                    <a:prstGeom prst="rect">
                      <a:avLst/>
                    </a:prstGeom>
                    <a:noFill/>
                  </pic:spPr>
                </pic:pic>
              </a:graphicData>
            </a:graphic>
          </wp:inline>
        </w:drawing>
      </w:r>
    </w:p>
    <w:p w14:paraId="6636EACC" w14:textId="77777777" w:rsidR="00C76B3E" w:rsidRPr="00C64DE4" w:rsidRDefault="00C02FCE" w:rsidP="00613FC5">
      <w:pPr>
        <w:tabs>
          <w:tab w:val="left" w:pos="-1440"/>
          <w:tab w:val="left" w:pos="-720"/>
          <w:tab w:val="left" w:pos="1134"/>
          <w:tab w:val="left" w:pos="2694"/>
          <w:tab w:val="left" w:pos="3544"/>
          <w:tab w:val="left" w:pos="3969"/>
          <w:tab w:val="left" w:pos="7088"/>
          <w:tab w:val="left" w:pos="7230"/>
        </w:tabs>
        <w:ind w:left="6521" w:hanging="6805"/>
      </w:pPr>
      <w:r>
        <w:tab/>
      </w:r>
      <w:r w:rsidR="00C76B3E" w:rsidRPr="00C64DE4">
        <w:t>1:  First Axis</w:t>
      </w:r>
      <w:r w:rsidR="00C76B3E" w:rsidRPr="00C64DE4">
        <w:tab/>
      </w:r>
      <w:r w:rsidR="00613FC5" w:rsidRPr="00C64DE4">
        <w:tab/>
        <w:t>I:</w:t>
      </w:r>
      <w:r w:rsidR="00613FC5" w:rsidRPr="00C64DE4">
        <w:tab/>
      </w:r>
      <w:r w:rsidR="00C76B3E" w:rsidRPr="00C64DE4">
        <w:t>Illumination Axis</w:t>
      </w:r>
      <w:r w:rsidR="00C76B3E" w:rsidRPr="00C64DE4">
        <w:tab/>
        <w:t>α:</w:t>
      </w:r>
      <w:r w:rsidR="00C76B3E" w:rsidRPr="00C64DE4">
        <w:tab/>
      </w:r>
      <w:r w:rsidR="00613FC5" w:rsidRPr="00C64DE4">
        <w:tab/>
      </w:r>
      <w:r w:rsidR="00C76B3E" w:rsidRPr="00C64DE4">
        <w:t>Observation angle</w:t>
      </w:r>
    </w:p>
    <w:p w14:paraId="63DA8A58" w14:textId="77777777" w:rsidR="00C76B3E" w:rsidRPr="00314CAC" w:rsidRDefault="00613FC5" w:rsidP="00613FC5">
      <w:pPr>
        <w:tabs>
          <w:tab w:val="left" w:pos="-1440"/>
          <w:tab w:val="left" w:pos="-720"/>
          <w:tab w:val="left" w:pos="1134"/>
          <w:tab w:val="left" w:pos="2694"/>
          <w:tab w:val="left" w:pos="3544"/>
          <w:tab w:val="left" w:pos="3969"/>
          <w:tab w:val="left" w:pos="5760"/>
          <w:tab w:val="left" w:pos="6521"/>
          <w:tab w:val="left" w:pos="6804"/>
          <w:tab w:val="left" w:pos="7230"/>
          <w:tab w:val="left" w:pos="7920"/>
          <w:tab w:val="left" w:pos="8640"/>
          <w:tab w:val="left" w:pos="9360"/>
        </w:tabs>
        <w:ind w:left="5400" w:hanging="5400"/>
        <w:rPr>
          <w:lang w:val="en-US"/>
        </w:rPr>
      </w:pPr>
      <w:r w:rsidRPr="00C64DE4">
        <w:tab/>
      </w:r>
      <w:r w:rsidR="00C76B3E" w:rsidRPr="00314CAC">
        <w:rPr>
          <w:lang w:val="en-US"/>
        </w:rPr>
        <w:t>2:  Second Axis</w:t>
      </w:r>
      <w:r w:rsidR="00C76B3E" w:rsidRPr="00314CAC">
        <w:rPr>
          <w:lang w:val="en-US"/>
        </w:rPr>
        <w:tab/>
      </w:r>
      <w:r w:rsidRPr="00314CAC">
        <w:rPr>
          <w:lang w:val="en-US"/>
        </w:rPr>
        <w:tab/>
        <w:t>O:</w:t>
      </w:r>
      <w:r w:rsidRPr="00314CAC">
        <w:rPr>
          <w:lang w:val="en-US"/>
        </w:rPr>
        <w:tab/>
        <w:t>Observation Axis</w:t>
      </w:r>
      <w:r w:rsidRPr="00314CAC">
        <w:rPr>
          <w:lang w:val="en-US"/>
        </w:rPr>
        <w:tab/>
      </w:r>
      <w:r w:rsidRPr="00314CAC">
        <w:rPr>
          <w:lang w:val="en-US"/>
        </w:rPr>
        <w:tab/>
      </w:r>
      <w:r w:rsidRPr="00314CAC">
        <w:rPr>
          <w:lang w:val="en-US"/>
        </w:rPr>
        <w:tab/>
      </w:r>
      <w:r w:rsidR="00C76B3E" w:rsidRPr="00314CAC">
        <w:rPr>
          <w:lang w:val="en-US"/>
        </w:rPr>
        <w:t>ß</w:t>
      </w:r>
      <w:r w:rsidR="00C76B3E" w:rsidRPr="00314CAC">
        <w:rPr>
          <w:vertAlign w:val="subscript"/>
          <w:lang w:val="en-US"/>
        </w:rPr>
        <w:t>1</w:t>
      </w:r>
      <w:r w:rsidR="00C76B3E" w:rsidRPr="00314CAC">
        <w:rPr>
          <w:lang w:val="en-US"/>
        </w:rPr>
        <w:t>, ß</w:t>
      </w:r>
      <w:r w:rsidR="00C76B3E" w:rsidRPr="00314CAC">
        <w:rPr>
          <w:vertAlign w:val="subscript"/>
          <w:lang w:val="en-US"/>
        </w:rPr>
        <w:t>2</w:t>
      </w:r>
      <w:r w:rsidR="00C76B3E" w:rsidRPr="00314CAC">
        <w:rPr>
          <w:lang w:val="en-US"/>
        </w:rPr>
        <w:t>:</w:t>
      </w:r>
      <w:r w:rsidR="00C76B3E" w:rsidRPr="00314CAC">
        <w:rPr>
          <w:lang w:val="en-US"/>
        </w:rPr>
        <w:tab/>
        <w:t>Entrance angles</w:t>
      </w:r>
    </w:p>
    <w:p w14:paraId="51FA43EF" w14:textId="77777777" w:rsidR="00C76B3E" w:rsidRPr="00C64DE4" w:rsidRDefault="00613FC5" w:rsidP="00613FC5">
      <w:pPr>
        <w:tabs>
          <w:tab w:val="left" w:pos="-1440"/>
          <w:tab w:val="left" w:pos="-720"/>
          <w:tab w:val="left" w:pos="2280"/>
          <w:tab w:val="left" w:pos="2694"/>
          <w:tab w:val="left" w:pos="3544"/>
          <w:tab w:val="left" w:pos="3969"/>
          <w:tab w:val="left" w:pos="5400"/>
          <w:tab w:val="left" w:pos="6521"/>
          <w:tab w:val="left" w:pos="7230"/>
          <w:tab w:val="left" w:pos="8640"/>
          <w:tab w:val="left" w:pos="9360"/>
        </w:tabs>
        <w:ind w:left="5760" w:hanging="3480"/>
      </w:pPr>
      <w:r w:rsidRPr="00314CAC">
        <w:rPr>
          <w:lang w:val="en-US"/>
        </w:rPr>
        <w:tab/>
      </w:r>
      <w:r w:rsidRPr="00314CAC">
        <w:rPr>
          <w:lang w:val="en-US"/>
        </w:rPr>
        <w:tab/>
      </w:r>
      <w:r w:rsidR="00C76B3E" w:rsidRPr="00C64DE4">
        <w:t>R:</w:t>
      </w:r>
      <w:r w:rsidR="00C76B3E" w:rsidRPr="00C64DE4">
        <w:tab/>
        <w:t>Reference Axis</w:t>
      </w:r>
      <w:r w:rsidR="00C76B3E" w:rsidRPr="00C64DE4">
        <w:tab/>
      </w:r>
      <w:r w:rsidR="00C76B3E" w:rsidRPr="00C64DE4">
        <w:tab/>
      </w:r>
      <w:r w:rsidRPr="00C64DE4">
        <w:tab/>
        <w:t>ε:</w:t>
      </w:r>
      <w:r w:rsidRPr="00C64DE4">
        <w:tab/>
      </w:r>
      <w:r w:rsidR="00C76B3E" w:rsidRPr="00C64DE4">
        <w:t>Rotation angle</w:t>
      </w:r>
    </w:p>
    <w:p w14:paraId="090D0C3B" w14:textId="77777777" w:rsidR="00E27F86" w:rsidRPr="00C64DE4" w:rsidRDefault="00613FC5" w:rsidP="00613FC5">
      <w:pPr>
        <w:tabs>
          <w:tab w:val="left" w:pos="-1440"/>
          <w:tab w:val="left" w:pos="-720"/>
          <w:tab w:val="left" w:pos="2268"/>
          <w:tab w:val="left" w:pos="3544"/>
        </w:tabs>
        <w:ind w:left="2280" w:hanging="1146"/>
      </w:pPr>
      <w:r w:rsidRPr="00C64DE4">
        <w:tab/>
      </w:r>
      <w:r w:rsidRPr="00C64DE4">
        <w:tab/>
      </w:r>
      <w:r w:rsidRPr="00C64DE4">
        <w:tab/>
      </w:r>
      <w:r w:rsidR="00AD6FAD" w:rsidRPr="00C64DE4">
        <w:t>P:</w:t>
      </w:r>
      <w:r w:rsidR="00AD6FAD" w:rsidRPr="00C64DE4">
        <w:tab/>
        <w:t>Retro-reflective material</w:t>
      </w:r>
    </w:p>
    <w:p w14:paraId="549AF632" w14:textId="77777777" w:rsidR="00E27F86" w:rsidRDefault="00E27F86" w:rsidP="00C76B3E">
      <w:pPr>
        <w:tabs>
          <w:tab w:val="left" w:pos="-1440"/>
          <w:tab w:val="left" w:pos="-720"/>
          <w:tab w:val="left" w:pos="1440"/>
          <w:tab w:val="left" w:pos="2280"/>
          <w:tab w:val="left" w:pos="2880"/>
          <w:tab w:val="left" w:pos="3600"/>
          <w:tab w:val="left" w:pos="4320"/>
          <w:tab w:val="left" w:pos="5400"/>
          <w:tab w:val="left" w:pos="5760"/>
          <w:tab w:val="left" w:pos="6480"/>
          <w:tab w:val="left" w:pos="7200"/>
          <w:tab w:val="left" w:pos="7920"/>
          <w:tab w:val="left" w:pos="8640"/>
          <w:tab w:val="left" w:pos="9360"/>
        </w:tabs>
        <w:jc w:val="both"/>
      </w:pPr>
    </w:p>
    <w:p w14:paraId="54E14082" w14:textId="362D4AD7" w:rsidR="00C02FCE" w:rsidRPr="00C64DE4" w:rsidRDefault="00EC1AED" w:rsidP="009A0C0B">
      <w:pPr>
        <w:spacing w:after="120"/>
        <w:ind w:left="1134" w:right="1134" w:firstLine="567"/>
        <w:jc w:val="both"/>
      </w:pPr>
      <w:r w:rsidRPr="00EC1AED">
        <w:t xml:space="preserve">Figure A4-II </w:t>
      </w:r>
      <w:r>
        <w:t>r</w:t>
      </w:r>
      <w:r w:rsidR="00C02FCE" w:rsidRPr="00C64DE4">
        <w:t>epresent</w:t>
      </w:r>
      <w:r>
        <w:t xml:space="preserve">s </w:t>
      </w:r>
      <w:r w:rsidR="00C02FCE" w:rsidRPr="00C64DE4">
        <w:t xml:space="preserve">a Goniometer mechanism embodying the CIE angular system for specifying and measuring retro-reflective </w:t>
      </w:r>
      <w:r w:rsidR="00C02FCE">
        <w:t xml:space="preserve">device and </w:t>
      </w:r>
      <w:r w:rsidR="00C02FCE" w:rsidRPr="00C64DE4">
        <w:t>marking materials</w:t>
      </w:r>
      <w:r>
        <w:t xml:space="preserve">. </w:t>
      </w:r>
      <w:r w:rsidR="00C02FCE" w:rsidRPr="00C64DE4">
        <w:t>All axes, angles, and directions of rotation are shown positive.</w:t>
      </w:r>
    </w:p>
    <w:p w14:paraId="6074AF83" w14:textId="77777777" w:rsidR="00C02FCE" w:rsidRPr="00C64DE4" w:rsidRDefault="00C02FCE" w:rsidP="00C02FCE">
      <w:pPr>
        <w:tabs>
          <w:tab w:val="left" w:pos="-1440"/>
          <w:tab w:val="left" w:pos="-720"/>
        </w:tabs>
        <w:spacing w:after="120"/>
        <w:ind w:left="2268" w:right="1416" w:hanging="1134"/>
      </w:pPr>
      <w:r w:rsidRPr="009A0C0B">
        <w:rPr>
          <w:i/>
          <w:iCs/>
        </w:rPr>
        <w:t>Notes</w:t>
      </w:r>
      <w:r w:rsidRPr="00C64DE4">
        <w:t>:</w:t>
      </w:r>
    </w:p>
    <w:p w14:paraId="777E3131" w14:textId="1EACF6A7" w:rsidR="00C02FCE" w:rsidRPr="009A0C0B" w:rsidRDefault="00C02FCE" w:rsidP="009A0C0B">
      <w:pPr>
        <w:tabs>
          <w:tab w:val="left" w:pos="-1440"/>
          <w:tab w:val="left" w:pos="-720"/>
        </w:tabs>
        <w:spacing w:after="120"/>
        <w:ind w:left="1701" w:right="1416" w:hanging="567"/>
        <w:jc w:val="both"/>
      </w:pPr>
      <w:r w:rsidRPr="00C64DE4">
        <w:t>(a)</w:t>
      </w:r>
      <w:r w:rsidRPr="00C64DE4">
        <w:tab/>
        <w:t>Th</w:t>
      </w:r>
      <w:r w:rsidRPr="009A0C0B">
        <w:t>e principle fixed axis</w:t>
      </w:r>
      <w:r w:rsidR="00AF47D4" w:rsidRPr="009A0C0B">
        <w:t xml:space="preserve"> is the illumination axis;</w:t>
      </w:r>
    </w:p>
    <w:p w14:paraId="3F3227A0" w14:textId="5ED9D536" w:rsidR="00C02FCE" w:rsidRPr="009A0C0B" w:rsidRDefault="00C02FCE" w:rsidP="009A0C0B">
      <w:pPr>
        <w:tabs>
          <w:tab w:val="left" w:pos="-1440"/>
          <w:tab w:val="left" w:pos="-720"/>
        </w:tabs>
        <w:spacing w:after="120"/>
        <w:ind w:left="1701" w:right="1416" w:hanging="567"/>
        <w:jc w:val="both"/>
      </w:pPr>
      <w:r w:rsidRPr="009A0C0B">
        <w:t>(b)</w:t>
      </w:r>
      <w:r w:rsidRPr="009A0C0B">
        <w:tab/>
        <w:t xml:space="preserve">The first axis is fixed perpendicular to the plane containing the observation and illumination </w:t>
      </w:r>
      <w:r w:rsidR="00AF47D4" w:rsidRPr="009A0C0B">
        <w:t>axis;</w:t>
      </w:r>
    </w:p>
    <w:p w14:paraId="1ADF8781" w14:textId="1E6C8D2E" w:rsidR="005A0F9D" w:rsidRDefault="00C02FCE" w:rsidP="009A0C0B">
      <w:pPr>
        <w:tabs>
          <w:tab w:val="left" w:pos="-1440"/>
          <w:tab w:val="left" w:pos="-720"/>
        </w:tabs>
        <w:spacing w:after="120"/>
        <w:ind w:left="1701" w:right="1416" w:hanging="567"/>
        <w:jc w:val="both"/>
      </w:pPr>
      <w:r w:rsidRPr="009A0C0B">
        <w:t>(c)</w:t>
      </w:r>
      <w:r w:rsidRPr="009A0C0B">
        <w:tab/>
        <w:t xml:space="preserve">The reference axis is fixed in the </w:t>
      </w:r>
      <w:r w:rsidRPr="00C64DE4">
        <w:t xml:space="preserve">retro-reflective </w:t>
      </w:r>
      <w:r w:rsidR="00AC642D">
        <w:t>device</w:t>
      </w:r>
      <w:r w:rsidRPr="00C64DE4">
        <w:t xml:space="preserve"> and moveable with ß</w:t>
      </w:r>
      <w:r w:rsidRPr="00C64DE4">
        <w:rPr>
          <w:vertAlign w:val="subscript"/>
        </w:rPr>
        <w:t xml:space="preserve">1 </w:t>
      </w:r>
      <w:r w:rsidRPr="00C64DE4">
        <w:t>and ß</w:t>
      </w:r>
      <w:r w:rsidRPr="00C64DE4">
        <w:rPr>
          <w:vertAlign w:val="subscript"/>
        </w:rPr>
        <w:t>2</w:t>
      </w:r>
      <w:r w:rsidRPr="00C64DE4">
        <w:t>.</w:t>
      </w:r>
    </w:p>
    <w:p w14:paraId="40D0AFE4" w14:textId="77777777" w:rsidR="00D07F88" w:rsidRPr="00C64DE4" w:rsidRDefault="00D07F88" w:rsidP="00C76B3E">
      <w:pPr>
        <w:tabs>
          <w:tab w:val="left" w:pos="-1440"/>
          <w:tab w:val="left" w:pos="-720"/>
          <w:tab w:val="left" w:pos="1440"/>
          <w:tab w:val="left" w:pos="2280"/>
          <w:tab w:val="left" w:pos="2880"/>
          <w:tab w:val="left" w:pos="3600"/>
          <w:tab w:val="left" w:pos="4320"/>
          <w:tab w:val="left" w:pos="5400"/>
          <w:tab w:val="left" w:pos="5760"/>
          <w:tab w:val="left" w:pos="6480"/>
          <w:tab w:val="left" w:pos="7200"/>
          <w:tab w:val="left" w:pos="7920"/>
          <w:tab w:val="left" w:pos="8640"/>
          <w:tab w:val="left" w:pos="9360"/>
        </w:tabs>
        <w:jc w:val="both"/>
      </w:pPr>
    </w:p>
    <w:p w14:paraId="429DFC2A" w14:textId="77777777" w:rsidR="0027028E" w:rsidRDefault="0027028E">
      <w:pPr>
        <w:suppressAutoHyphens w:val="0"/>
        <w:spacing w:line="240" w:lineRule="auto"/>
      </w:pPr>
      <w:r>
        <w:br w:type="page"/>
      </w:r>
    </w:p>
    <w:p w14:paraId="0B620CD6" w14:textId="39E3E8FF" w:rsidR="009A0C0B" w:rsidRDefault="00680495" w:rsidP="009A0C0B">
      <w:pPr>
        <w:pStyle w:val="Heading1"/>
      </w:pPr>
      <w:r>
        <w:lastRenderedPageBreak/>
        <w:t>Figure A4-I</w:t>
      </w:r>
      <w:r w:rsidR="0043719D">
        <w:t>II</w:t>
      </w:r>
    </w:p>
    <w:p w14:paraId="0C5E14D7" w14:textId="248E8A72" w:rsidR="008172EE" w:rsidRPr="009A0C0B" w:rsidRDefault="008172EE" w:rsidP="009A0C0B">
      <w:pPr>
        <w:pStyle w:val="Heading1"/>
        <w:rPr>
          <w:b/>
          <w:bCs/>
        </w:rPr>
      </w:pPr>
      <w:r w:rsidRPr="009A0C0B">
        <w:rPr>
          <w:b/>
          <w:bCs/>
        </w:rPr>
        <w:t>Distribution of retro-reflected light at retro-reflector</w:t>
      </w:r>
    </w:p>
    <w:p w14:paraId="10523FB2" w14:textId="77777777" w:rsidR="00D07F88" w:rsidRPr="00C64DE4" w:rsidRDefault="00D07F88" w:rsidP="008172EE">
      <w:pPr>
        <w:tabs>
          <w:tab w:val="left" w:pos="-1440"/>
          <w:tab w:val="left" w:pos="-720"/>
        </w:tabs>
        <w:jc w:val="both"/>
      </w:pPr>
    </w:p>
    <w:p w14:paraId="3E623CFF" w14:textId="6895367E" w:rsidR="00D07F88" w:rsidRPr="00C64DE4" w:rsidRDefault="005A0F9D" w:rsidP="005A0F9D">
      <w:pPr>
        <w:ind w:left="1134"/>
        <w:jc w:val="both"/>
      </w:pPr>
      <w:r>
        <w:rPr>
          <w:noProof/>
          <w:lang w:val="en-US"/>
        </w:rPr>
        <w:drawing>
          <wp:inline distT="0" distB="0" distL="0" distR="0" wp14:anchorId="33E80B9B" wp14:editId="792AD8DF">
            <wp:extent cx="4810836" cy="1736881"/>
            <wp:effectExtent l="0" t="0" r="0" b="0"/>
            <wp:docPr id="29951" name="Immagine 2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25445" cy="1742155"/>
                    </a:xfrm>
                    <a:prstGeom prst="rect">
                      <a:avLst/>
                    </a:prstGeom>
                    <a:noFill/>
                  </pic:spPr>
                </pic:pic>
              </a:graphicData>
            </a:graphic>
          </wp:inline>
        </w:drawing>
      </w:r>
    </w:p>
    <w:p w14:paraId="5B683E7B" w14:textId="167C3FFA" w:rsidR="009A0C0B" w:rsidRDefault="0043719D" w:rsidP="009A0C0B">
      <w:pPr>
        <w:pStyle w:val="Heading1"/>
        <w:rPr>
          <w:lang w:eastAsia="en-GB"/>
        </w:rPr>
      </w:pPr>
      <w:r w:rsidRPr="00C64DE4">
        <w:rPr>
          <w:lang w:eastAsia="en-GB"/>
        </w:rPr>
        <w:t>Figure A4-I</w:t>
      </w:r>
      <w:r w:rsidR="009A0C0B">
        <w:rPr>
          <w:lang w:eastAsia="en-GB"/>
        </w:rPr>
        <w:t>V</w:t>
      </w:r>
      <w:r>
        <w:rPr>
          <w:lang w:eastAsia="en-GB"/>
        </w:rPr>
        <w:t xml:space="preserve"> </w:t>
      </w:r>
    </w:p>
    <w:p w14:paraId="0AAD6589" w14:textId="776E3EB3" w:rsidR="0043719D" w:rsidRPr="009A0C0B" w:rsidRDefault="0043719D" w:rsidP="009A0C0B">
      <w:pPr>
        <w:pStyle w:val="Heading1"/>
        <w:rPr>
          <w:b/>
          <w:bCs/>
          <w:lang w:eastAsia="en-GB"/>
        </w:rPr>
      </w:pPr>
      <w:r w:rsidRPr="009A0C0B">
        <w:rPr>
          <w:b/>
          <w:bCs/>
          <w:lang w:eastAsia="en-GB"/>
        </w:rPr>
        <w:t>Measuring geometry for the measurement of a retro-reflective device</w:t>
      </w:r>
    </w:p>
    <w:p w14:paraId="391CF5E9" w14:textId="719D4F1A" w:rsidR="0043719D" w:rsidRPr="00C64DE4" w:rsidRDefault="005A0F9D" w:rsidP="0043719D">
      <w:pPr>
        <w:pStyle w:val="para"/>
        <w:ind w:right="1416"/>
        <w:rPr>
          <w:lang w:val="en-GB" w:eastAsia="en-GB"/>
        </w:rPr>
      </w:pPr>
      <w:r>
        <w:rPr>
          <w:noProof/>
          <w:lang w:val="en-US"/>
        </w:rPr>
        <w:drawing>
          <wp:inline distT="0" distB="0" distL="0" distR="0" wp14:anchorId="47B4CF67" wp14:editId="4F76432A">
            <wp:extent cx="4812198" cy="2332270"/>
            <wp:effectExtent l="0" t="0" r="7620" b="0"/>
            <wp:docPr id="29953" name="Immagine 2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0709" cy="2331549"/>
                    </a:xfrm>
                    <a:prstGeom prst="rect">
                      <a:avLst/>
                    </a:prstGeom>
                    <a:noFill/>
                  </pic:spPr>
                </pic:pic>
              </a:graphicData>
            </a:graphic>
          </wp:inline>
        </w:drawing>
      </w:r>
    </w:p>
    <w:p w14:paraId="2712CDE1" w14:textId="718A64D3" w:rsidR="0043719D" w:rsidRPr="00965033" w:rsidRDefault="0043719D" w:rsidP="0043719D">
      <w:pPr>
        <w:pStyle w:val="para"/>
        <w:rPr>
          <w:lang w:val="en-US" w:eastAsia="en-GB"/>
        </w:rPr>
      </w:pPr>
      <w:r w:rsidRPr="00965033">
        <w:rPr>
          <w:lang w:val="en-US" w:eastAsia="en-GB"/>
        </w:rPr>
        <w:t xml:space="preserve">For the purpose of </w:t>
      </w:r>
      <w:r w:rsidR="006211BB">
        <w:rPr>
          <w:lang w:val="en-US" w:eastAsia="en-GB"/>
        </w:rPr>
        <w:t>this Regulation</w:t>
      </w:r>
      <w:r w:rsidRPr="00965033">
        <w:rPr>
          <w:lang w:val="en-US" w:eastAsia="en-GB"/>
        </w:rPr>
        <w:t>, the following limits are set up:</w:t>
      </w:r>
    </w:p>
    <w:p w14:paraId="1770E93D" w14:textId="77777777" w:rsidR="0043719D" w:rsidRPr="00B94AD9" w:rsidRDefault="0043719D" w:rsidP="0043719D">
      <w:pPr>
        <w:pStyle w:val="para"/>
        <w:rPr>
          <w:lang w:val="en-US"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sidRPr="00B94AD9">
        <w:rPr>
          <w:lang w:val="en-US" w:eastAsia="en-GB"/>
        </w:rPr>
        <w:t>10'</w:t>
      </w:r>
    </w:p>
    <w:p w14:paraId="61B07AFC" w14:textId="77777777" w:rsidR="0043719D" w:rsidRPr="00B94AD9" w:rsidRDefault="0043719D" w:rsidP="0043719D">
      <w:pPr>
        <w:pStyle w:val="para"/>
        <w:rPr>
          <w:lang w:val="en-US"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sidRPr="00B94AD9">
        <w:rPr>
          <w:lang w:val="en-US" w:eastAsia="en-GB"/>
        </w:rPr>
        <w:t>10'</w:t>
      </w:r>
    </w:p>
    <w:p w14:paraId="4A6B0DBB" w14:textId="77777777" w:rsidR="0043719D" w:rsidRPr="00B94AD9" w:rsidRDefault="0043719D" w:rsidP="0043719D">
      <w:pPr>
        <w:pStyle w:val="para"/>
        <w:rPr>
          <w:lang w:val="en-US"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sidRPr="00B94AD9">
        <w:rPr>
          <w:lang w:val="en-US" w:eastAsia="en-GB"/>
        </w:rPr>
        <w:t>80'</w:t>
      </w:r>
    </w:p>
    <w:p w14:paraId="6600D8A6" w14:textId="77777777" w:rsidR="0027028E" w:rsidRDefault="0027028E">
      <w:pPr>
        <w:suppressAutoHyphens w:val="0"/>
        <w:spacing w:line="240" w:lineRule="auto"/>
      </w:pPr>
      <w:r>
        <w:br w:type="page"/>
      </w:r>
    </w:p>
    <w:p w14:paraId="51982E8A" w14:textId="3D0A8E8D" w:rsidR="009A0C0B" w:rsidRDefault="008172EE" w:rsidP="009A0C0B">
      <w:pPr>
        <w:pStyle w:val="Heading1"/>
      </w:pPr>
      <w:r w:rsidRPr="00C64DE4">
        <w:lastRenderedPageBreak/>
        <w:t>Figure A4-V</w:t>
      </w:r>
    </w:p>
    <w:p w14:paraId="4D07D778" w14:textId="37AF0D26" w:rsidR="008172EE" w:rsidRPr="009A0C0B" w:rsidRDefault="008172EE" w:rsidP="009A0C0B">
      <w:pPr>
        <w:pStyle w:val="Heading1"/>
        <w:rPr>
          <w:b/>
          <w:bCs/>
        </w:rPr>
      </w:pPr>
      <w:r w:rsidRPr="009A0C0B">
        <w:rPr>
          <w:b/>
          <w:bCs/>
        </w:rPr>
        <w:t xml:space="preserve">Arrangement of the test equipment for </w:t>
      </w:r>
      <w:r w:rsidR="00AC642D" w:rsidRPr="009A0C0B">
        <w:rPr>
          <w:b/>
          <w:bCs/>
        </w:rPr>
        <w:t>retro-reflective devices</w:t>
      </w:r>
      <w:r w:rsidR="00AC642D" w:rsidRPr="009A0C0B" w:rsidDel="00AC642D">
        <w:rPr>
          <w:b/>
          <w:bCs/>
        </w:rPr>
        <w:t xml:space="preserve"> </w:t>
      </w:r>
      <w:r w:rsidRPr="009A0C0B">
        <w:rPr>
          <w:b/>
          <w:bCs/>
        </w:rPr>
        <w:t>of Classes IA, IB, IIIA, IIIB, IVA</w:t>
      </w:r>
    </w:p>
    <w:p w14:paraId="40E1EF62" w14:textId="77777777" w:rsidR="00613FC5" w:rsidRPr="00C64DE4" w:rsidRDefault="00D33779" w:rsidP="00C76B3E">
      <w:pPr>
        <w:pStyle w:val="SingleTxtG"/>
        <w:spacing w:before="240"/>
      </w:pPr>
      <w:r w:rsidRPr="00C64DE4">
        <w:rPr>
          <w:noProof/>
          <w:lang w:val="en-US"/>
        </w:rPr>
        <w:drawing>
          <wp:inline distT="0" distB="0" distL="0" distR="0" wp14:anchorId="232AA9BD" wp14:editId="36BE86EF">
            <wp:extent cx="5217293" cy="2798860"/>
            <wp:effectExtent l="0" t="0" r="2540" b="1905"/>
            <wp:docPr id="15" name="Bild 23" descr="Reg 3 Model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Reg 3 Model DEF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22940" cy="2801889"/>
                    </a:xfrm>
                    <a:prstGeom prst="rect">
                      <a:avLst/>
                    </a:prstGeom>
                    <a:noFill/>
                    <a:ln>
                      <a:noFill/>
                    </a:ln>
                  </pic:spPr>
                </pic:pic>
              </a:graphicData>
            </a:graphic>
          </wp:inline>
        </w:drawing>
      </w:r>
    </w:p>
    <w:p w14:paraId="36A965CF" w14:textId="77777777" w:rsidR="00C76B3E" w:rsidRDefault="00C76B3E" w:rsidP="00B4705B">
      <w:pPr>
        <w:pStyle w:val="SingleTxtG"/>
        <w:spacing w:before="240"/>
        <w:ind w:right="1416"/>
      </w:pPr>
      <w:r w:rsidRPr="00C64DE4">
        <w:t>Elevation</w:t>
      </w:r>
    </w:p>
    <w:p w14:paraId="4FBE42EE" w14:textId="77777777" w:rsidR="00C76B3E" w:rsidRPr="005A0F9D" w:rsidRDefault="00C76B3E" w:rsidP="005A0F9D">
      <w:pPr>
        <w:pStyle w:val="SingleTxtG"/>
        <w:spacing w:before="240"/>
        <w:ind w:right="1416"/>
      </w:pPr>
      <w:r w:rsidRPr="005A0F9D">
        <w:t>Symbols and units</w:t>
      </w:r>
    </w:p>
    <w:p w14:paraId="511A7B27"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A</w:t>
      </w:r>
      <w:r w:rsidRPr="00C64DE4">
        <w:tab/>
      </w:r>
      <w:r w:rsidRPr="00C64DE4">
        <w:tab/>
        <w:t>=</w:t>
      </w:r>
      <w:r w:rsidRPr="00C64DE4">
        <w:tab/>
        <w:t xml:space="preserve">Area of the illuminating surface of the </w:t>
      </w:r>
      <w:r w:rsidR="005A117F" w:rsidRPr="00C64DE4">
        <w:t>retro-reflective device</w:t>
      </w:r>
      <w:r w:rsidRPr="00C64DE4">
        <w:t xml:space="preserve"> (cm</w:t>
      </w:r>
      <w:r w:rsidRPr="00C64DE4">
        <w:rPr>
          <w:vertAlign w:val="superscript"/>
        </w:rPr>
        <w:t>2</w:t>
      </w:r>
      <w:r w:rsidRPr="00C64DE4">
        <w:t>)</w:t>
      </w:r>
    </w:p>
    <w:p w14:paraId="7FF36713"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C</w:t>
      </w:r>
      <w:r w:rsidRPr="00C64DE4">
        <w:tab/>
      </w:r>
      <w:r w:rsidRPr="00C64DE4">
        <w:tab/>
        <w:t>=</w:t>
      </w:r>
      <w:r w:rsidRPr="00C64DE4">
        <w:tab/>
        <w:t>Centre of reference</w:t>
      </w:r>
    </w:p>
    <w:p w14:paraId="37C630ED"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NC</w:t>
      </w:r>
      <w:r w:rsidRPr="00C64DE4">
        <w:tab/>
        <w:t>=</w:t>
      </w:r>
      <w:r w:rsidRPr="00C64DE4">
        <w:tab/>
        <w:t>Axis of reference</w:t>
      </w:r>
    </w:p>
    <w:p w14:paraId="494FB2AA"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Rr</w:t>
      </w:r>
      <w:r w:rsidRPr="00C64DE4">
        <w:tab/>
        <w:t>=</w:t>
      </w:r>
      <w:r w:rsidRPr="00C64DE4">
        <w:tab/>
        <w:t>Receiver, observer or measuring device</w:t>
      </w:r>
    </w:p>
    <w:p w14:paraId="1185F0F0"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Cr</w:t>
      </w:r>
      <w:r w:rsidRPr="00C64DE4">
        <w:tab/>
        <w:t>=</w:t>
      </w:r>
      <w:r w:rsidRPr="00C64DE4">
        <w:tab/>
        <w:t>Centre of receiver</w:t>
      </w:r>
    </w:p>
    <w:p w14:paraId="5A78DE1C"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Ør</w:t>
      </w:r>
      <w:r w:rsidRPr="00C64DE4">
        <w:tab/>
        <w:t>=</w:t>
      </w:r>
      <w:r w:rsidRPr="00C64DE4">
        <w:tab/>
        <w:t>Diameter of receiver Rr if circular (cm)</w:t>
      </w:r>
    </w:p>
    <w:p w14:paraId="69EDB77A"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Se</w:t>
      </w:r>
      <w:r w:rsidRPr="00C64DE4">
        <w:tab/>
        <w:t>=</w:t>
      </w:r>
      <w:r w:rsidRPr="00C64DE4">
        <w:tab/>
        <w:t>Source of illumination</w:t>
      </w:r>
    </w:p>
    <w:p w14:paraId="5FA4C552"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Cs</w:t>
      </w:r>
      <w:r w:rsidRPr="00C64DE4">
        <w:tab/>
        <w:t>=</w:t>
      </w:r>
      <w:r w:rsidRPr="00C64DE4">
        <w:tab/>
        <w:t>Centre of source of illumination</w:t>
      </w:r>
    </w:p>
    <w:p w14:paraId="4F32BA3F"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Øs</w:t>
      </w:r>
      <w:r w:rsidRPr="00C64DE4">
        <w:tab/>
        <w:t>=</w:t>
      </w:r>
      <w:r w:rsidRPr="00C64DE4">
        <w:tab/>
        <w:t>Diameter of source of illumination (cm)</w:t>
      </w:r>
    </w:p>
    <w:p w14:paraId="681FEC75"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De</w:t>
      </w:r>
      <w:r w:rsidRPr="00C64DE4">
        <w:tab/>
        <w:t>=</w:t>
      </w:r>
      <w:r w:rsidRPr="00C64DE4">
        <w:tab/>
        <w:t>Distance from centre Cs to centre C (m)</w:t>
      </w:r>
    </w:p>
    <w:p w14:paraId="2BBF4216"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D</w:t>
      </w:r>
      <w:r w:rsidR="00E50A2A" w:rsidRPr="00C64DE4">
        <w:t>’</w:t>
      </w:r>
      <w:r w:rsidRPr="00C64DE4">
        <w:t>e</w:t>
      </w:r>
      <w:r w:rsidRPr="00C64DE4">
        <w:tab/>
        <w:t>=</w:t>
      </w:r>
      <w:r w:rsidRPr="00C64DE4">
        <w:tab/>
        <w:t>Distance from centre Cr to centre C (m)</w:t>
      </w:r>
    </w:p>
    <w:p w14:paraId="635709F3"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rPr>
          <w:i/>
        </w:rPr>
        <w:t>Note</w:t>
      </w:r>
      <w:r w:rsidRPr="00C64DE4">
        <w:t>:</w:t>
      </w:r>
      <w:r w:rsidRPr="00C64DE4">
        <w:tab/>
      </w:r>
      <w:r w:rsidRPr="00C64DE4">
        <w:tab/>
        <w:t>In general, De and D</w:t>
      </w:r>
      <w:r w:rsidR="00E50A2A" w:rsidRPr="00C64DE4">
        <w:t>’</w:t>
      </w:r>
      <w:r w:rsidRPr="00C64DE4">
        <w:t>e are very nearly the same and under normal conditions of observation it may be assumed that De = D</w:t>
      </w:r>
      <w:r w:rsidR="00E50A2A" w:rsidRPr="00C64DE4">
        <w:t>’</w:t>
      </w:r>
      <w:r w:rsidRPr="00C64DE4">
        <w:t>e.</w:t>
      </w:r>
    </w:p>
    <w:p w14:paraId="1D25A5D1"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D</w:t>
      </w:r>
      <w:r w:rsidRPr="00C64DE4">
        <w:tab/>
      </w:r>
      <w:r w:rsidRPr="00C64DE4">
        <w:tab/>
        <w:t>=</w:t>
      </w:r>
      <w:r w:rsidRPr="00C64DE4">
        <w:tab/>
        <w:t>Observation distance from and from beyond which the illuminating surface appears to be continuous</w:t>
      </w:r>
    </w:p>
    <w:p w14:paraId="4857040A"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sym w:font="Symbol" w:char="F061"/>
      </w:r>
      <w:r w:rsidRPr="00C64DE4">
        <w:tab/>
      </w:r>
      <w:r w:rsidRPr="00C64DE4">
        <w:tab/>
        <w:t>=</w:t>
      </w:r>
      <w:r w:rsidRPr="00C64DE4">
        <w:tab/>
        <w:t>Angle of divergence</w:t>
      </w:r>
    </w:p>
    <w:p w14:paraId="4D42C78D"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β</w:t>
      </w:r>
      <w:r w:rsidRPr="00C64DE4">
        <w:tab/>
      </w:r>
      <w:r w:rsidRPr="00C64DE4">
        <w:tab/>
        <w:t>=</w:t>
      </w:r>
      <w:r w:rsidRPr="00C64DE4">
        <w:tab/>
        <w:t xml:space="preserve">Illumination angle. With respect to the line CsC which is always considered to be horizontal, this angle is prefixed by the signs </w:t>
      </w:r>
      <w:r w:rsidR="00E50A2A" w:rsidRPr="00C64DE4">
        <w:t>–</w:t>
      </w:r>
      <w:r w:rsidRPr="00C64DE4">
        <w:t xml:space="preserve"> (left), + (right), + (up) or </w:t>
      </w:r>
      <w:r w:rsidR="00E50A2A" w:rsidRPr="00C64DE4">
        <w:t>–</w:t>
      </w:r>
      <w:r w:rsidRPr="00C64DE4">
        <w:t xml:space="preserve"> (down), according to the position of the source Se in relation to the axis NC, as seen when looking towards the </w:t>
      </w:r>
      <w:r w:rsidR="005A117F" w:rsidRPr="00C64DE4">
        <w:t xml:space="preserve">retro-reflective </w:t>
      </w:r>
      <w:r w:rsidR="005A117F" w:rsidRPr="00C64DE4">
        <w:lastRenderedPageBreak/>
        <w:t>device</w:t>
      </w:r>
      <w:r w:rsidRPr="00C64DE4">
        <w:t>. For any direction defined by two angles, vertical and horizontal, the vertical angle is always given first.</w:t>
      </w:r>
    </w:p>
    <w:p w14:paraId="15EE56D9" w14:textId="77777777" w:rsidR="00C76B3E" w:rsidRPr="00C64DE4" w:rsidRDefault="00E50A2A"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Γ</w:t>
      </w:r>
      <w:r w:rsidR="00C76B3E" w:rsidRPr="00C64DE4">
        <w:tab/>
      </w:r>
      <w:r w:rsidR="00C76B3E" w:rsidRPr="00C64DE4">
        <w:tab/>
        <w:t>=</w:t>
      </w:r>
      <w:r w:rsidR="00C76B3E" w:rsidRPr="00C64DE4">
        <w:tab/>
        <w:t>Angular diameter of the measuring device Rr as seen from point C</w:t>
      </w:r>
    </w:p>
    <w:p w14:paraId="73868883"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δ</w:t>
      </w:r>
      <w:r w:rsidRPr="00C64DE4">
        <w:tab/>
      </w:r>
      <w:r w:rsidRPr="00C64DE4">
        <w:tab/>
        <w:t>=</w:t>
      </w:r>
      <w:r w:rsidRPr="00C64DE4">
        <w:tab/>
        <w:t>Angular diameter of the source Se as seen from point C</w:t>
      </w:r>
    </w:p>
    <w:p w14:paraId="0B3006F3"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ε</w:t>
      </w:r>
      <w:r w:rsidRPr="00C64DE4">
        <w:tab/>
      </w:r>
      <w:r w:rsidRPr="00C64DE4">
        <w:tab/>
        <w:t>=</w:t>
      </w:r>
      <w:r w:rsidRPr="00C64DE4">
        <w:tab/>
        <w:t xml:space="preserve">Angle of rotation. This angle is positive when the rotation is clockwise as seen when looking towards the illuminating surface. If the </w:t>
      </w:r>
      <w:r w:rsidR="005A117F" w:rsidRPr="00C64DE4">
        <w:t>retro-reflective device</w:t>
      </w:r>
      <w:r w:rsidRPr="00C64DE4">
        <w:t xml:space="preserve"> is marked </w:t>
      </w:r>
      <w:r w:rsidR="00E50A2A" w:rsidRPr="00C64DE4">
        <w:t>“</w:t>
      </w:r>
      <w:r w:rsidRPr="00C64DE4">
        <w:t>TOP</w:t>
      </w:r>
      <w:r w:rsidR="00E50A2A" w:rsidRPr="00C64DE4">
        <w:t>”</w:t>
      </w:r>
      <w:r w:rsidRPr="00C64DE4">
        <w:t>, the position thus indicated is taken as the origin.</w:t>
      </w:r>
    </w:p>
    <w:p w14:paraId="4C874768"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E</w:t>
      </w:r>
      <w:r w:rsidRPr="00C64DE4">
        <w:tab/>
      </w:r>
      <w:r w:rsidRPr="00C64DE4">
        <w:tab/>
        <w:t>=</w:t>
      </w:r>
      <w:r w:rsidRPr="00C64DE4">
        <w:tab/>
        <w:t xml:space="preserve">Illumination of the </w:t>
      </w:r>
      <w:r w:rsidR="005A117F" w:rsidRPr="00C64DE4">
        <w:t>retro-reflective device</w:t>
      </w:r>
      <w:r w:rsidRPr="00C64DE4">
        <w:t xml:space="preserve"> (lux)</w:t>
      </w:r>
    </w:p>
    <w:p w14:paraId="7CCB4448"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CIL</w:t>
      </w:r>
      <w:r w:rsidRPr="00C64DE4">
        <w:tab/>
        <w:t>=</w:t>
      </w:r>
      <w:r w:rsidRPr="00C64DE4">
        <w:tab/>
        <w:t>Coefficient of luminous intensity (millicandelas/lux)</w:t>
      </w:r>
    </w:p>
    <w:p w14:paraId="1D0786C1" w14:textId="77777777" w:rsidR="00C76B3E" w:rsidRPr="00C64DE4" w:rsidRDefault="00C76B3E" w:rsidP="00B4705B">
      <w:pPr>
        <w:pStyle w:val="SingleTxtG"/>
        <w:tabs>
          <w:tab w:val="left" w:pos="2268"/>
        </w:tabs>
        <w:ind w:left="1701" w:right="1416" w:firstLine="567"/>
      </w:pPr>
      <w:r w:rsidRPr="00C64DE4">
        <w:t>Angles are expressed in degrees and minutes.</w:t>
      </w:r>
    </w:p>
    <w:p w14:paraId="30007CF0" w14:textId="77777777" w:rsidR="00175DBF" w:rsidRPr="00C64DE4" w:rsidRDefault="00175DBF" w:rsidP="00C76B3E">
      <w:pPr>
        <w:pStyle w:val="SingleTxtG"/>
        <w:ind w:left="1701" w:firstLine="567"/>
      </w:pPr>
    </w:p>
    <w:p w14:paraId="1DC5DD54" w14:textId="77777777" w:rsidR="00C76B3E" w:rsidRPr="00C64DE4" w:rsidRDefault="00C76B3E" w:rsidP="00C76B3E">
      <w:r w:rsidRPr="00C64DE4">
        <w:br w:type="page"/>
      </w:r>
    </w:p>
    <w:p w14:paraId="56ACD35E" w14:textId="77777777" w:rsidR="005D6245" w:rsidRDefault="005D6245" w:rsidP="00771623">
      <w:pPr>
        <w:pStyle w:val="HChG"/>
        <w:sectPr w:rsidR="005D6245" w:rsidSect="009A0C0B">
          <w:headerReference w:type="even" r:id="rId50"/>
          <w:headerReference w:type="default" r:id="rId51"/>
          <w:footerReference w:type="even" r:id="rId52"/>
          <w:footerReference w:type="default" r:id="rId53"/>
          <w:endnotePr>
            <w:numFmt w:val="decimal"/>
          </w:endnotePr>
          <w:pgSz w:w="11906" w:h="16838" w:code="9"/>
          <w:pgMar w:top="1701" w:right="1134" w:bottom="2268" w:left="1134" w:header="1134" w:footer="1701" w:gutter="0"/>
          <w:cols w:space="720"/>
          <w:docGrid w:linePitch="272"/>
        </w:sectPr>
      </w:pPr>
    </w:p>
    <w:p w14:paraId="4AC8A6B2" w14:textId="59BD8539" w:rsidR="00976DE1" w:rsidRPr="00C64DE4" w:rsidRDefault="008B431F" w:rsidP="00771623">
      <w:pPr>
        <w:pStyle w:val="HChG"/>
      </w:pPr>
      <w:r w:rsidRPr="00C64DE4">
        <w:lastRenderedPageBreak/>
        <w:t xml:space="preserve">Annex </w:t>
      </w:r>
      <w:r w:rsidR="00582682" w:rsidRPr="00C64DE4">
        <w:t>5</w:t>
      </w:r>
    </w:p>
    <w:p w14:paraId="0EAFE9F0" w14:textId="77777777" w:rsidR="00AF5C66" w:rsidRPr="00C64DE4" w:rsidRDefault="00AF5C66" w:rsidP="00AF5C66">
      <w:pPr>
        <w:pStyle w:val="HChG"/>
      </w:pPr>
      <w:r w:rsidRPr="00C64DE4">
        <w:tab/>
      </w:r>
      <w:r w:rsidR="00206CD9" w:rsidRPr="00C64DE4">
        <w:tab/>
      </w:r>
      <w:r w:rsidRPr="00C64DE4">
        <w:t>Specifications of shape and dimensions</w:t>
      </w:r>
    </w:p>
    <w:p w14:paraId="0DAE458D" w14:textId="7CDEB78F" w:rsidR="00AF5C66" w:rsidRPr="00C64DE4" w:rsidRDefault="00AF5C66" w:rsidP="00DB2D40">
      <w:pPr>
        <w:pStyle w:val="Annex1"/>
        <w:tabs>
          <w:tab w:val="left" w:pos="8505"/>
        </w:tabs>
      </w:pPr>
      <w:r w:rsidRPr="00C64DE4">
        <w:t>1.</w:t>
      </w:r>
      <w:r w:rsidRPr="00C64DE4">
        <w:tab/>
      </w:r>
      <w:r w:rsidRPr="00C64DE4">
        <w:tab/>
      </w:r>
      <w:r w:rsidR="0066092F" w:rsidRPr="00C64DE4">
        <w:t xml:space="preserve">Shape and dimensions of retro-reflective devices in Class </w:t>
      </w:r>
      <w:r w:rsidR="00206CD9" w:rsidRPr="00C64DE4">
        <w:t xml:space="preserve">IA </w:t>
      </w:r>
      <w:r w:rsidR="0066092F" w:rsidRPr="00C64DE4">
        <w:t xml:space="preserve">or </w:t>
      </w:r>
      <w:r w:rsidR="00206CD9" w:rsidRPr="00C64DE4">
        <w:t>IB</w:t>
      </w:r>
    </w:p>
    <w:p w14:paraId="71AEEFE3" w14:textId="77777777" w:rsidR="00AF5C66" w:rsidRPr="00C64DE4" w:rsidRDefault="00AF5C66" w:rsidP="00DB2D40">
      <w:pPr>
        <w:pStyle w:val="Annex1"/>
        <w:tabs>
          <w:tab w:val="left" w:pos="8505"/>
        </w:tabs>
      </w:pPr>
      <w:r w:rsidRPr="00C64DE4">
        <w:t>1.1.</w:t>
      </w:r>
      <w:r w:rsidRPr="00C64DE4">
        <w:tab/>
      </w:r>
      <w:r w:rsidRPr="00C64DE4">
        <w:tab/>
        <w:t>The shape of the illuminating surfaces must be simple, and not easily confused at normal observation distances, with a letter, a digit or a triangle.</w:t>
      </w:r>
    </w:p>
    <w:p w14:paraId="5F35C41C" w14:textId="2F1032C5" w:rsidR="00AF5C66" w:rsidRPr="00C64DE4" w:rsidRDefault="00AF5C66" w:rsidP="00DB2D40">
      <w:pPr>
        <w:pStyle w:val="Annex1"/>
        <w:tabs>
          <w:tab w:val="left" w:pos="8505"/>
        </w:tabs>
      </w:pPr>
      <w:r w:rsidRPr="00C64DE4">
        <w:t>1.2.</w:t>
      </w:r>
      <w:r w:rsidRPr="00C64DE4">
        <w:tab/>
      </w:r>
      <w:r w:rsidRPr="00C64DE4">
        <w:tab/>
        <w:t>The preceding paragraph</w:t>
      </w:r>
      <w:r w:rsidR="00042060">
        <w:t xml:space="preserve"> 1.1.</w:t>
      </w:r>
      <w:r w:rsidRPr="00C64DE4">
        <w:t xml:space="preserve"> notwithstanding, a shape resembling the letters or digits of simple form O, I, U or 8 is permissible.</w:t>
      </w:r>
    </w:p>
    <w:p w14:paraId="2CB14EB3" w14:textId="71F1BB18" w:rsidR="00AF5C66" w:rsidRPr="00C64DE4" w:rsidRDefault="00206CD9" w:rsidP="00DB2D40">
      <w:pPr>
        <w:pStyle w:val="Annex1"/>
        <w:tabs>
          <w:tab w:val="left" w:pos="8505"/>
        </w:tabs>
      </w:pPr>
      <w:r w:rsidRPr="00C64DE4">
        <w:t>2.</w:t>
      </w:r>
      <w:r w:rsidRPr="00C64DE4">
        <w:tab/>
      </w:r>
      <w:r w:rsidRPr="00C64DE4">
        <w:tab/>
      </w:r>
      <w:r w:rsidR="0066092F" w:rsidRPr="00C64DE4">
        <w:t xml:space="preserve">Shape and dimensions of retro-reflective devices in Classes </w:t>
      </w:r>
      <w:r w:rsidRPr="00C64DE4">
        <w:t xml:space="preserve">IIIA </w:t>
      </w:r>
      <w:r w:rsidR="0066092F" w:rsidRPr="00C64DE4">
        <w:t xml:space="preserve">and </w:t>
      </w:r>
      <w:r w:rsidRPr="00C64DE4">
        <w:t>IIIB (</w:t>
      </w:r>
      <w:r w:rsidR="0066092F" w:rsidRPr="00C64DE4">
        <w:t>see appendix to this annex</w:t>
      </w:r>
      <w:r w:rsidRPr="00C64DE4">
        <w:t>)</w:t>
      </w:r>
    </w:p>
    <w:p w14:paraId="2924EB6A" w14:textId="77777777" w:rsidR="00AF5C66" w:rsidRPr="00C64DE4" w:rsidRDefault="00AF5C66" w:rsidP="00DB2D40">
      <w:pPr>
        <w:pStyle w:val="Annex1"/>
        <w:tabs>
          <w:tab w:val="left" w:pos="8505"/>
        </w:tabs>
      </w:pPr>
      <w:r w:rsidRPr="00C64DE4">
        <w:t>2.1.</w:t>
      </w:r>
      <w:r w:rsidRPr="00C64DE4">
        <w:tab/>
      </w:r>
      <w:r w:rsidRPr="00C64DE4">
        <w:tab/>
        <w:t xml:space="preserve">The illuminating surfaces of </w:t>
      </w:r>
      <w:r w:rsidR="005A117F" w:rsidRPr="00C64DE4">
        <w:t>retro-reflective device</w:t>
      </w:r>
      <w:r w:rsidRPr="00C64DE4">
        <w:t xml:space="preserve">s in Classes IIIA and IIIB must have the shape or an equilateral triangle. If the word </w:t>
      </w:r>
      <w:r w:rsidR="00E50A2A" w:rsidRPr="00C64DE4">
        <w:t>“</w:t>
      </w:r>
      <w:r w:rsidRPr="00C64DE4">
        <w:t>TOP</w:t>
      </w:r>
      <w:r w:rsidR="00E50A2A" w:rsidRPr="00C64DE4">
        <w:t>”</w:t>
      </w:r>
      <w:r w:rsidRPr="00C64DE4">
        <w:t xml:space="preserve"> is inscribed in one corner, the apex of that corner must be directed upwards.</w:t>
      </w:r>
    </w:p>
    <w:p w14:paraId="086818CE" w14:textId="77777777" w:rsidR="00AF5C66" w:rsidRPr="00C64DE4" w:rsidRDefault="00AF5C66" w:rsidP="00DB2D40">
      <w:pPr>
        <w:pStyle w:val="Annex1"/>
        <w:tabs>
          <w:tab w:val="left" w:pos="8505"/>
        </w:tabs>
      </w:pPr>
      <w:r w:rsidRPr="00C64DE4">
        <w:t>2.2.</w:t>
      </w:r>
      <w:r w:rsidRPr="00C64DE4">
        <w:tab/>
      </w:r>
      <w:r w:rsidRPr="00C64DE4">
        <w:tab/>
        <w:t>The illuminating surface may or may not have at its centre a triangular, non-retro-reflecting area, with sides parallel to those of the outer triangle.</w:t>
      </w:r>
    </w:p>
    <w:p w14:paraId="1C8C3B67" w14:textId="77777777" w:rsidR="00AF5C66" w:rsidRPr="00C64DE4" w:rsidRDefault="00AF5C66" w:rsidP="00DB2D40">
      <w:pPr>
        <w:pStyle w:val="Annex1"/>
        <w:tabs>
          <w:tab w:val="left" w:pos="8505"/>
        </w:tabs>
      </w:pPr>
      <w:r w:rsidRPr="00C64DE4">
        <w:t>2.3.</w:t>
      </w:r>
      <w:r w:rsidRPr="00C64DE4">
        <w:tab/>
      </w:r>
      <w:r w:rsidRPr="00C64DE4">
        <w:tab/>
        <w:t>The illuminating surface may or may not be continuous. In any case, the shortest distance between two adjacent retro-reflecting optical units must not exceed 15 mm.</w:t>
      </w:r>
    </w:p>
    <w:p w14:paraId="4ACFAA78" w14:textId="77777777" w:rsidR="00AF5C66" w:rsidRPr="00C64DE4" w:rsidRDefault="00AF5C66" w:rsidP="00DB2D40">
      <w:pPr>
        <w:pStyle w:val="Annex1"/>
        <w:tabs>
          <w:tab w:val="left" w:pos="8505"/>
        </w:tabs>
      </w:pPr>
      <w:r w:rsidRPr="00C64DE4">
        <w:t>2.4.</w:t>
      </w:r>
      <w:r w:rsidRPr="00C64DE4">
        <w:tab/>
      </w:r>
      <w:r w:rsidRPr="00C64DE4">
        <w:tab/>
        <w:t xml:space="preserve">The illuminating surface of a </w:t>
      </w:r>
      <w:r w:rsidR="005A117F" w:rsidRPr="00C64DE4">
        <w:t>retro-reflective device</w:t>
      </w:r>
      <w:r w:rsidRPr="00C64DE4">
        <w:t xml:space="preserve"> shall be considered to be continuous if the edges of the illuminating surfaces of adjacent separate optical units are parallel and if the said optical units are evenly distributed over the whole solid surface of the triangle.</w:t>
      </w:r>
    </w:p>
    <w:p w14:paraId="1BCBA572" w14:textId="77777777" w:rsidR="00AF5C66" w:rsidRPr="00C64DE4" w:rsidRDefault="00AF5C66" w:rsidP="00DB2D40">
      <w:pPr>
        <w:pStyle w:val="Annex1"/>
        <w:tabs>
          <w:tab w:val="left" w:pos="8505"/>
        </w:tabs>
      </w:pPr>
      <w:r w:rsidRPr="00C64DE4">
        <w:t>2.5.</w:t>
      </w:r>
      <w:r w:rsidRPr="00C64DE4">
        <w:tab/>
      </w:r>
      <w:r w:rsidRPr="00C64DE4">
        <w:tab/>
        <w:t>If the illuminated surface is not continuous, the number of separate retro-reflecting optical units including the corner units shall not be less than four on each side of the triangle.</w:t>
      </w:r>
    </w:p>
    <w:p w14:paraId="6E96D6CF" w14:textId="77777777" w:rsidR="00AF5C66" w:rsidRPr="00C64DE4" w:rsidRDefault="00AF5C66" w:rsidP="00DB2D40">
      <w:pPr>
        <w:pStyle w:val="Annex1"/>
        <w:tabs>
          <w:tab w:val="left" w:pos="8505"/>
        </w:tabs>
      </w:pPr>
      <w:r w:rsidRPr="00C64DE4">
        <w:t>2.5.1.</w:t>
      </w:r>
      <w:r w:rsidRPr="00C64DE4">
        <w:tab/>
      </w:r>
      <w:r w:rsidRPr="00C64DE4">
        <w:tab/>
        <w:t xml:space="preserve">The separate retro-reflecting optical units shall not be replaceable unless they consist of approved </w:t>
      </w:r>
      <w:r w:rsidR="005A117F" w:rsidRPr="00C64DE4">
        <w:t>retro-reflective device</w:t>
      </w:r>
      <w:r w:rsidRPr="00C64DE4">
        <w:t>s in Class IA.</w:t>
      </w:r>
    </w:p>
    <w:p w14:paraId="2BBBBF95" w14:textId="77777777" w:rsidR="00AF5C66" w:rsidRPr="00C64DE4" w:rsidRDefault="00AF5C66" w:rsidP="00DB2D40">
      <w:pPr>
        <w:pStyle w:val="Annex1"/>
        <w:tabs>
          <w:tab w:val="left" w:pos="8505"/>
        </w:tabs>
      </w:pPr>
      <w:r w:rsidRPr="00C64DE4">
        <w:t>2.6.</w:t>
      </w:r>
      <w:r w:rsidRPr="00C64DE4">
        <w:tab/>
      </w:r>
      <w:r w:rsidRPr="00C64DE4">
        <w:tab/>
        <w:t xml:space="preserve">The outside edges of the illuminating surfaces of triangular </w:t>
      </w:r>
      <w:r w:rsidR="005A117F" w:rsidRPr="00C64DE4">
        <w:t>retro-reflective device</w:t>
      </w:r>
      <w:r w:rsidRPr="00C64DE4">
        <w:t>s in Classes IIIA and IIIB shall be between 150 and 200 mm long. In the case of devices of hollow-triangle type, the width of the sides, measured at right angles to the latter, shall be equal to at least 20 per cent of the effective length between the extremities of the illuminating surface.</w:t>
      </w:r>
    </w:p>
    <w:p w14:paraId="5CB17EAF" w14:textId="1E6687C2" w:rsidR="004023FE" w:rsidRPr="00C64DE4" w:rsidRDefault="00206CD9" w:rsidP="00DB2D40">
      <w:pPr>
        <w:pStyle w:val="Annex1"/>
        <w:tabs>
          <w:tab w:val="left" w:pos="8505"/>
        </w:tabs>
      </w:pPr>
      <w:r w:rsidRPr="00C64DE4">
        <w:t>3.</w:t>
      </w:r>
      <w:r w:rsidRPr="00C64DE4">
        <w:tab/>
      </w:r>
      <w:r w:rsidRPr="00C64DE4">
        <w:tab/>
      </w:r>
      <w:r w:rsidR="0066092F" w:rsidRPr="00C64DE4">
        <w:t>Shape and dimensions of retro-reflective devices in</w:t>
      </w:r>
      <w:r w:rsidRPr="00C64DE4">
        <w:t xml:space="preserve"> </w:t>
      </w:r>
      <w:r w:rsidR="0066092F" w:rsidRPr="00C64DE4">
        <w:t xml:space="preserve">Class </w:t>
      </w:r>
      <w:r w:rsidRPr="00C64DE4">
        <w:t>IVA</w:t>
      </w:r>
    </w:p>
    <w:p w14:paraId="2055EB53" w14:textId="77777777" w:rsidR="004023FE" w:rsidRPr="00C64DE4" w:rsidRDefault="004023FE" w:rsidP="00DB2D40">
      <w:pPr>
        <w:pStyle w:val="Annex1"/>
        <w:tabs>
          <w:tab w:val="left" w:pos="8505"/>
        </w:tabs>
      </w:pPr>
      <w:r w:rsidRPr="00C64DE4">
        <w:t>3.1.</w:t>
      </w:r>
      <w:r w:rsidRPr="00C64DE4">
        <w:tab/>
      </w:r>
      <w:r w:rsidRPr="00C64DE4">
        <w:tab/>
        <w:t>The shape of the light emitting surfaces must be simple and not easily confused at normal observation distances with a letter, a digit or a triangle. However, a shape resembling the letters and digits of simple form, O, I, U and 8 is permissible.</w:t>
      </w:r>
    </w:p>
    <w:p w14:paraId="1B318A46" w14:textId="77777777" w:rsidR="004023FE" w:rsidRPr="00C64DE4" w:rsidRDefault="004023FE" w:rsidP="00DB2D40">
      <w:pPr>
        <w:pStyle w:val="Annex1"/>
        <w:tabs>
          <w:tab w:val="left" w:pos="8505"/>
        </w:tabs>
      </w:pPr>
      <w:r w:rsidRPr="00C64DE4">
        <w:t>3.2.</w:t>
      </w:r>
      <w:r w:rsidRPr="00C64DE4">
        <w:tab/>
      </w:r>
      <w:r w:rsidRPr="00C64DE4">
        <w:tab/>
        <w:t xml:space="preserve">The light emitting surface of the </w:t>
      </w:r>
      <w:r w:rsidR="005A117F" w:rsidRPr="00C64DE4">
        <w:t>retro-reflective device</w:t>
      </w:r>
      <w:r w:rsidRPr="00C64DE4">
        <w:t xml:space="preserve"> must be at least 25 cm</w:t>
      </w:r>
      <w:r w:rsidRPr="00C64DE4">
        <w:rPr>
          <w:vertAlign w:val="superscript"/>
        </w:rPr>
        <w:t>2</w:t>
      </w:r>
      <w:r w:rsidRPr="00C64DE4">
        <w:t>.</w:t>
      </w:r>
    </w:p>
    <w:p w14:paraId="56925EF8" w14:textId="77777777" w:rsidR="00F75D86" w:rsidRDefault="004023FE" w:rsidP="00DB2D40">
      <w:pPr>
        <w:pStyle w:val="Annex1"/>
        <w:tabs>
          <w:tab w:val="left" w:pos="8505"/>
        </w:tabs>
      </w:pPr>
      <w:r w:rsidRPr="00C64DE4">
        <w:t>3.3.</w:t>
      </w:r>
      <w:r w:rsidRPr="00C64DE4">
        <w:tab/>
      </w:r>
      <w:r w:rsidRPr="00C64DE4">
        <w:tab/>
        <w:t>Compliance with the above specifications shall be verified by visual inspection.</w:t>
      </w:r>
    </w:p>
    <w:p w14:paraId="0E03F393" w14:textId="48A4016E" w:rsidR="00855C97" w:rsidRDefault="00855C97">
      <w:pPr>
        <w:suppressAutoHyphens w:val="0"/>
        <w:spacing w:line="240" w:lineRule="auto"/>
      </w:pPr>
      <w:r>
        <w:br w:type="page"/>
      </w:r>
    </w:p>
    <w:p w14:paraId="76006FB9" w14:textId="2F363AEB" w:rsidR="0066092F" w:rsidRDefault="00D04D82" w:rsidP="0066092F">
      <w:pPr>
        <w:pStyle w:val="Heading1"/>
      </w:pPr>
      <w:r w:rsidRPr="00855C97">
        <w:lastRenderedPageBreak/>
        <w:t>Figure A5-I</w:t>
      </w:r>
    </w:p>
    <w:p w14:paraId="48522B22" w14:textId="5E72D273" w:rsidR="00AF5C66" w:rsidRPr="0066092F" w:rsidRDefault="00D04D82" w:rsidP="0066092F">
      <w:pPr>
        <w:pStyle w:val="Heading1"/>
        <w:rPr>
          <w:b/>
          <w:bCs/>
        </w:rPr>
      </w:pPr>
      <w:r w:rsidRPr="0066092F">
        <w:rPr>
          <w:b/>
          <w:bCs/>
        </w:rPr>
        <w:t>Retro-reflectors for trailers – Classes IIIA and IIIB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750"/>
      </w:tblGrid>
      <w:tr w:rsidR="00F75D86" w:rsidRPr="00C64DE4" w14:paraId="47FE287F" w14:textId="77777777" w:rsidTr="00D04D82">
        <w:tc>
          <w:tcPr>
            <w:tcW w:w="4981" w:type="dxa"/>
          </w:tcPr>
          <w:p w14:paraId="134D856E" w14:textId="19D211DD" w:rsidR="00F75D86" w:rsidRPr="00C64DE4" w:rsidRDefault="00565CA5" w:rsidP="005361F9">
            <w:r>
              <w:rPr>
                <w:noProof/>
                <w:lang w:val="en-US"/>
              </w:rPr>
              <mc:AlternateContent>
                <mc:Choice Requires="wpg">
                  <w:drawing>
                    <wp:anchor distT="0" distB="0" distL="114300" distR="114300" simplePos="0" relativeHeight="251653120" behindDoc="0" locked="0" layoutInCell="1" allowOverlap="1" wp14:anchorId="464B5F68" wp14:editId="629218E6">
                      <wp:simplePos x="0" y="0"/>
                      <wp:positionH relativeFrom="column">
                        <wp:posOffset>312420</wp:posOffset>
                      </wp:positionH>
                      <wp:positionV relativeFrom="paragraph">
                        <wp:posOffset>385445</wp:posOffset>
                      </wp:positionV>
                      <wp:extent cx="2454910" cy="1541780"/>
                      <wp:effectExtent l="0" t="38100" r="21590" b="5842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1541780"/>
                                <a:chOff x="0" y="0"/>
                                <a:chExt cx="40523"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5B200F31" w14:textId="77777777" w:rsidR="00355677" w:rsidRPr="00A95180" w:rsidRDefault="00355677" w:rsidP="00F75D86">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585F007E" w14:textId="77777777" w:rsidR="00355677" w:rsidRPr="00A95180" w:rsidRDefault="00355677" w:rsidP="00F75D86">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FC731" w14:textId="77777777" w:rsidR="00355677" w:rsidRPr="00A95180" w:rsidRDefault="00355677"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0" y="22695"/>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5CE7B" w14:textId="77777777" w:rsidR="00355677" w:rsidRPr="00A95180" w:rsidRDefault="00355677"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64B5F68" id="Group 362" o:spid="_x0000_s1027" style="position:absolute;margin-left:24.6pt;margin-top:30.35pt;width:193.3pt;height:121.4pt;z-index:251653120;mso-width-relative:margin;mso-height-relative:margin" coordsize="40523,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8"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5B200F31" w14:textId="77777777" w:rsidR="00355677" w:rsidRPr="00A95180" w:rsidRDefault="00355677" w:rsidP="00F75D86">
                              <w:pPr>
                                <w:rPr>
                                  <w:sz w:val="16"/>
                                  <w:szCs w:val="16"/>
                                </w:rPr>
                              </w:pPr>
                            </w:p>
                          </w:txbxContent>
                        </v:textbox>
                      </v:shape>
                      <v:shape id="Gleichschenkliges Dreieck 1615" o:spid="_x0000_s1029"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585F007E" w14:textId="77777777" w:rsidR="00355677" w:rsidRPr="00A95180" w:rsidRDefault="00355677" w:rsidP="00F75D86">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0"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1"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2"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3" type="#_x0000_t202" style="position:absolute;left:32494;top:9980;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310FC731" w14:textId="77777777" w:rsidR="00355677" w:rsidRPr="00A95180" w:rsidRDefault="00355677"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v:textbox>
                      </v:shape>
                      <v:line id="Gerade Verbindung 1620" o:spid="_x0000_s1034"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5"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6" type="#_x0000_t202" style="position:absolute;top:22695;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1285CE7B" w14:textId="77777777" w:rsidR="00355677" w:rsidRPr="00A95180" w:rsidRDefault="00355677"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B</w:t>
                              </w:r>
                            </w:p>
                          </w:txbxContent>
                        </v:textbox>
                      </v:shape>
                      <v:shape id="Gerade Verbindung mit Pfeil 1623" o:spid="_x0000_s1037"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20048AC7" w14:textId="77777777" w:rsidR="00F75D86" w:rsidRPr="00C64DE4" w:rsidRDefault="00F75D86" w:rsidP="005361F9"/>
          <w:p w14:paraId="694CC883" w14:textId="77777777" w:rsidR="00F75D86" w:rsidRPr="00C64DE4" w:rsidRDefault="00F75D86" w:rsidP="005361F9"/>
          <w:p w14:paraId="41B529B9" w14:textId="19FDC505" w:rsidR="00F75D86" w:rsidRPr="00C64DE4" w:rsidRDefault="00565CA5" w:rsidP="005361F9">
            <w:r>
              <w:rPr>
                <w:noProof/>
                <w:lang w:val="en-US"/>
              </w:rPr>
              <mc:AlternateContent>
                <mc:Choice Requires="wpg">
                  <w:drawing>
                    <wp:anchor distT="0" distB="0" distL="114300" distR="114300" simplePos="0" relativeHeight="251654144" behindDoc="0" locked="0" layoutInCell="1" allowOverlap="1" wp14:anchorId="5497F7CA" wp14:editId="4AB84361">
                      <wp:simplePos x="0" y="0"/>
                      <wp:positionH relativeFrom="column">
                        <wp:posOffset>522605</wp:posOffset>
                      </wp:positionH>
                      <wp:positionV relativeFrom="paragraph">
                        <wp:posOffset>214630</wp:posOffset>
                      </wp:positionV>
                      <wp:extent cx="1806575" cy="1454785"/>
                      <wp:effectExtent l="38100" t="38100" r="22225" b="0"/>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1C19FCFB" w14:textId="77777777" w:rsidR="00355677" w:rsidRPr="00A95180" w:rsidRDefault="00355677" w:rsidP="00F75D86">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817" y="8272"/>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DB7FA" w14:textId="77777777" w:rsidR="00355677" w:rsidRPr="00A95180" w:rsidRDefault="00355677"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97F7CA" id="Group 373" o:spid="_x0000_s1038" style="position:absolute;margin-left:41.15pt;margin-top:16.9pt;width:142.25pt;height:114.55pt;z-index:251654144;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">
                      <v:shape id="Gleichschenkliges Dreieck 1625" o:spid="_x0000_s1039"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1C19FCFB" w14:textId="77777777" w:rsidR="00355677" w:rsidRPr="00A95180" w:rsidRDefault="00355677" w:rsidP="00F75D86">
                              <w:pPr>
                                <w:rPr>
                                  <w:sz w:val="16"/>
                                  <w:szCs w:val="16"/>
                                </w:rPr>
                              </w:pPr>
                            </w:p>
                          </w:txbxContent>
                        </v:textbox>
                      </v:shape>
                      <v:shape id="Gerade Verbindung mit Pfeil 1626" o:spid="_x0000_s1040"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1"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2"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3" type="#_x0000_t202" style="position:absolute;left:3817;top:8272;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39EDB7FA" w14:textId="77777777" w:rsidR="00355677" w:rsidRPr="00A95180" w:rsidRDefault="00355677"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v:textbox>
                      </v:shape>
                      <w10:wrap type="topAndBottom"/>
                    </v:group>
                  </w:pict>
                </mc:Fallback>
              </mc:AlternateContent>
            </w:r>
          </w:p>
          <w:p w14:paraId="5E0E79C5" w14:textId="77777777" w:rsidR="00F75D86" w:rsidRPr="00C64DE4" w:rsidRDefault="00F75D86" w:rsidP="005361F9"/>
          <w:p w14:paraId="6C62530E" w14:textId="77777777" w:rsidR="00F75D86" w:rsidRPr="00C64DE4" w:rsidRDefault="00F75D86" w:rsidP="005361F9"/>
          <w:p w14:paraId="13192DC9" w14:textId="77777777" w:rsidR="00F75D86" w:rsidRPr="00C64DE4" w:rsidRDefault="00F75D86" w:rsidP="005361F9">
            <w:pPr>
              <w:tabs>
                <w:tab w:val="left" w:pos="1268"/>
              </w:tabs>
            </w:pPr>
            <w:r w:rsidRPr="00C64DE4">
              <w:tab/>
            </w:r>
          </w:p>
        </w:tc>
      </w:tr>
      <w:tr w:rsidR="00F75D86" w:rsidRPr="00C64DE4" w14:paraId="19DFC50C" w14:textId="77777777" w:rsidTr="00D04D82">
        <w:tc>
          <w:tcPr>
            <w:tcW w:w="4981" w:type="dxa"/>
          </w:tcPr>
          <w:p w14:paraId="5C0FE09A" w14:textId="77777777" w:rsidR="0045772D" w:rsidRDefault="0045772D" w:rsidP="0045772D">
            <w:pPr>
              <w:jc w:val="center"/>
            </w:pPr>
          </w:p>
          <w:p w14:paraId="682851E7" w14:textId="77777777" w:rsidR="0045772D" w:rsidRDefault="0045772D" w:rsidP="0045772D">
            <w:pPr>
              <w:jc w:val="center"/>
            </w:pPr>
          </w:p>
          <w:p w14:paraId="7C647DFA" w14:textId="5E1A4143" w:rsidR="00F75D86" w:rsidRPr="00C64DE4" w:rsidRDefault="0045772D" w:rsidP="0045772D">
            <w:pPr>
              <w:jc w:val="center"/>
            </w:pPr>
            <w:r>
              <w:rPr>
                <w:noProof/>
                <w:lang w:val="en-US"/>
              </w:rPr>
              <w:drawing>
                <wp:inline distT="0" distB="0" distL="0" distR="0" wp14:anchorId="00C69B88" wp14:editId="2540D5A7">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14:paraId="3641EAF7" w14:textId="194D2900" w:rsidR="00F75D86" w:rsidRPr="00C64DE4" w:rsidRDefault="00565CA5" w:rsidP="005361F9">
            <w:r>
              <w:rPr>
                <w:noProof/>
                <w:lang w:val="en-US"/>
              </w:rPr>
              <mc:AlternateContent>
                <mc:Choice Requires="wpg">
                  <w:drawing>
                    <wp:anchor distT="0" distB="0" distL="114300" distR="114300" simplePos="0" relativeHeight="251657216" behindDoc="0" locked="0" layoutInCell="1" allowOverlap="1" wp14:anchorId="47DCF92B" wp14:editId="1E0DFA6F">
                      <wp:simplePos x="0" y="0"/>
                      <wp:positionH relativeFrom="column">
                        <wp:posOffset>450850</wp:posOffset>
                      </wp:positionH>
                      <wp:positionV relativeFrom="paragraph">
                        <wp:posOffset>207010</wp:posOffset>
                      </wp:positionV>
                      <wp:extent cx="2275840" cy="1993900"/>
                      <wp:effectExtent l="38100" t="0" r="10160" b="6350"/>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993900"/>
                                <a:chOff x="0" y="0"/>
                                <a:chExt cx="35626" cy="36633"/>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DCF21D" w14:textId="77777777" w:rsidR="00355677" w:rsidRPr="00A95180" w:rsidRDefault="00355677" w:rsidP="00F75D86">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5D37A609" w14:textId="77777777" w:rsidR="00355677" w:rsidRPr="00A95180" w:rsidRDefault="00355677" w:rsidP="00F75D86">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2ADA030B" w14:textId="77777777" w:rsidR="00355677" w:rsidRPr="00A95180" w:rsidRDefault="00355677" w:rsidP="00F75D86">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6B9D4DB3" w14:textId="77777777" w:rsidR="00355677" w:rsidRPr="00A95180" w:rsidRDefault="00355677" w:rsidP="00F75D86">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0"/>
                                  <a:ext cx="348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9AAA" w14:textId="77777777" w:rsidR="00355677" w:rsidRPr="00A95180" w:rsidRDefault="00355677"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623" y="32617"/>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C0F1" w14:textId="77777777" w:rsidR="00355677" w:rsidRPr="00A95180" w:rsidRDefault="00355677"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7543"/>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4EDC9" w14:textId="77777777" w:rsidR="00355677" w:rsidRPr="00A95180" w:rsidRDefault="00355677"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DCF92B" id="Group 403" o:spid="_x0000_s1044" style="position:absolute;margin-left:35.5pt;margin-top:16.3pt;width:179.2pt;height:157pt;z-index:251657216;mso-width-relative:margin;mso-height-relative:margin" coordsize="35626,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">
                      <v:shape id="Gleichschenkliges Dreieck 1571" o:spid="_x0000_s1045"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6BDCF21D" w14:textId="77777777" w:rsidR="00355677" w:rsidRPr="00A95180" w:rsidRDefault="00355677" w:rsidP="00F75D86">
                              <w:pPr>
                                <w:rPr>
                                  <w:sz w:val="16"/>
                                  <w:szCs w:val="16"/>
                                </w:rPr>
                              </w:pPr>
                            </w:p>
                          </w:txbxContent>
                        </v:textbox>
                      </v:shape>
                      <v:shape id="Freihandform 1572" o:spid="_x0000_s1046"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5D37A609" w14:textId="77777777" w:rsidR="00355677" w:rsidRPr="00A95180" w:rsidRDefault="00355677" w:rsidP="00F75D86">
                              <w:pPr>
                                <w:rPr>
                                  <w:sz w:val="16"/>
                                  <w:szCs w:val="16"/>
                                </w:rPr>
                              </w:pPr>
                            </w:p>
                          </w:txbxContent>
                        </v:textbox>
                      </v:shape>
                      <v:shape id="Freihandform 1573" o:spid="_x0000_s1047"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2ADA030B" w14:textId="77777777" w:rsidR="00355677" w:rsidRPr="00A95180" w:rsidRDefault="00355677" w:rsidP="00F75D86">
                              <w:pPr>
                                <w:rPr>
                                  <w:sz w:val="16"/>
                                  <w:szCs w:val="16"/>
                                </w:rPr>
                              </w:pPr>
                            </w:p>
                          </w:txbxContent>
                        </v:textbox>
                      </v:shape>
                      <v:shape id="Freihandform 1574" o:spid="_x0000_s1048"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6B9D4DB3" w14:textId="77777777" w:rsidR="00355677" w:rsidRPr="00A95180" w:rsidRDefault="00355677" w:rsidP="00F75D86">
                              <w:pPr>
                                <w:rPr>
                                  <w:sz w:val="16"/>
                                  <w:szCs w:val="16"/>
                                </w:rPr>
                              </w:pPr>
                            </w:p>
                          </w:txbxContent>
                        </v:textbox>
                      </v:shape>
                      <v:shape id="Gerade Verbindung mit Pfeil 1575" o:spid="_x0000_s1049"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0"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1"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2"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3"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4"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5"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6"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7"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8"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59"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0" type="#_x0000_t202" style="position:absolute;left:15685;width:3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70969AAA" w14:textId="77777777" w:rsidR="00355677" w:rsidRPr="00A95180" w:rsidRDefault="00355677"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v:textbox>
                      </v:shape>
                      <v:shape id="Textfeld 73" o:spid="_x0000_s1061" type="#_x0000_t202" style="position:absolute;left:29623;top:32617;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2871C0F1" w14:textId="77777777" w:rsidR="00355677" w:rsidRPr="00A95180" w:rsidRDefault="00355677"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v:textbox>
                      </v:shape>
                      <v:shape id="Textfeld 74" o:spid="_x0000_s1062" type="#_x0000_t202" style="position:absolute;left:3817;top:17543;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3C34EDC9" w14:textId="77777777" w:rsidR="00355677" w:rsidRPr="00A95180" w:rsidRDefault="00355677"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v:textbox>
                      </v:shape>
                      <w10:wrap type="topAndBottom"/>
                    </v:group>
                  </w:pict>
                </mc:Fallback>
              </mc:AlternateContent>
            </w:r>
          </w:p>
        </w:tc>
      </w:tr>
    </w:tbl>
    <w:p w14:paraId="3897237E" w14:textId="77777777" w:rsidR="00143B27" w:rsidRPr="00C64DE4" w:rsidRDefault="00143B27" w:rsidP="00F75D86"/>
    <w:p w14:paraId="19397337" w14:textId="77777777" w:rsidR="00143B27" w:rsidRPr="00C64DE4" w:rsidRDefault="00143B27" w:rsidP="00F75D86"/>
    <w:p w14:paraId="4C05C1AC" w14:textId="269349B5" w:rsidR="00F75D86" w:rsidRPr="00C64DE4" w:rsidRDefault="00565CA5" w:rsidP="00F75D86">
      <w:r>
        <w:rPr>
          <w:noProof/>
          <w:lang w:val="en-US"/>
        </w:rPr>
        <mc:AlternateContent>
          <mc:Choice Requires="wpg">
            <w:drawing>
              <wp:anchor distT="0" distB="0" distL="114300" distR="114300" simplePos="0" relativeHeight="251659264" behindDoc="0" locked="0" layoutInCell="1" allowOverlap="1" wp14:anchorId="034FCEB3" wp14:editId="3868C67C">
                <wp:simplePos x="0" y="0"/>
                <wp:positionH relativeFrom="column">
                  <wp:posOffset>1934210</wp:posOffset>
                </wp:positionH>
                <wp:positionV relativeFrom="paragraph">
                  <wp:posOffset>290830</wp:posOffset>
                </wp:positionV>
                <wp:extent cx="2462530" cy="1341755"/>
                <wp:effectExtent l="0" t="0" r="0" b="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341755"/>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5EA590E" w14:textId="77777777" w:rsidR="00355677" w:rsidRPr="00A95180" w:rsidRDefault="00355677" w:rsidP="00F75D86">
                              <w:pPr>
                                <w:rPr>
                                  <w:sz w:val="22"/>
                                  <w:szCs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A810C" w14:textId="77777777" w:rsidR="00355677" w:rsidRPr="00A95180" w:rsidRDefault="00355677"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1674" w14:textId="77777777" w:rsidR="00355677" w:rsidRPr="00A95180" w:rsidRDefault="00355677"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C92C9" w14:textId="77777777" w:rsidR="00355677" w:rsidRPr="00A95180" w:rsidRDefault="00355677"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E9002" w14:textId="77777777" w:rsidR="00355677" w:rsidRPr="00A95180" w:rsidRDefault="00355677"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166F" w14:textId="77777777" w:rsidR="00355677" w:rsidRPr="00A95180" w:rsidRDefault="00355677"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34FCEB3" id="Gruppieren 29" o:spid="_x0000_s1063" style="position:absolute;margin-left:152.3pt;margin-top:22.9pt;width:193.9pt;height:105.65pt;z-index:251659264;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">
                <v:rect id="Rechteck 1631" o:spid="_x0000_s1064"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05EA590E" w14:textId="77777777" w:rsidR="00355677" w:rsidRPr="00A95180" w:rsidRDefault="00355677" w:rsidP="00F75D86">
                        <w:pPr>
                          <w:rPr>
                            <w:sz w:val="22"/>
                            <w:szCs w:val="22"/>
                          </w:rPr>
                        </w:pPr>
                      </w:p>
                    </w:txbxContent>
                  </v:textbox>
                </v:rect>
                <v:shape id="Textfeld 1" o:spid="_x0000_s1065"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31AA810C" w14:textId="77777777" w:rsidR="00355677" w:rsidRPr="00A95180" w:rsidRDefault="00355677"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150 mm ≤  A  ≤ 200 mm </w:t>
                        </w:r>
                      </w:p>
                    </w:txbxContent>
                  </v:textbox>
                </v:shape>
                <v:shape id="Textfeld 20" o:spid="_x0000_s1066"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37921674" w14:textId="77777777" w:rsidR="00355677" w:rsidRPr="00A95180" w:rsidRDefault="00355677"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B ≥   </w:t>
                        </w:r>
                      </w:p>
                    </w:txbxContent>
                  </v:textbox>
                </v:shape>
                <v:shape id="Textfeld 21" o:spid="_x0000_s1067"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595C92C9" w14:textId="77777777" w:rsidR="00355677" w:rsidRPr="00A95180" w:rsidRDefault="00355677"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C  ≤  15 mm</w:t>
                        </w:r>
                      </w:p>
                    </w:txbxContent>
                  </v:textbox>
                </v:shape>
                <v:rect id="Rechteck 1635" o:spid="_x0000_s1068"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48FE9002" w14:textId="77777777" w:rsidR="00355677" w:rsidRPr="00A95180" w:rsidRDefault="00355677"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A</w:t>
                        </w:r>
                      </w:p>
                    </w:txbxContent>
                  </v:textbox>
                </v:rect>
                <v:rect id="Rechteck 1636" o:spid="_x0000_s1069"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1477166F" w14:textId="77777777" w:rsidR="00355677" w:rsidRPr="00A95180" w:rsidRDefault="00355677"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5</w:t>
                        </w:r>
                      </w:p>
                    </w:txbxContent>
                  </v:textbox>
                </v:rect>
                <v:line id="Gerade Verbindung 1637" o:spid="_x0000_s1070"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14:paraId="13E3C246" w14:textId="77777777" w:rsidR="00F75D86" w:rsidRPr="00C64DE4" w:rsidRDefault="00F75D86" w:rsidP="00F75D86"/>
    <w:p w14:paraId="23A0A24A" w14:textId="77777777" w:rsidR="00F75D86" w:rsidRPr="00C64DE4" w:rsidRDefault="00F75D86" w:rsidP="00F75D86"/>
    <w:p w14:paraId="647EC6D3" w14:textId="77777777" w:rsidR="00AF5C66" w:rsidRPr="00C64DE4" w:rsidRDefault="00AF5C66" w:rsidP="00AF5C66">
      <w:pPr>
        <w:pStyle w:val="SingleTxtG"/>
        <w:spacing w:before="240"/>
      </w:pPr>
      <w:r w:rsidRPr="00C64DE4">
        <w:rPr>
          <w:i/>
        </w:rPr>
        <w:t>Note</w:t>
      </w:r>
      <w:r w:rsidRPr="00C64DE4">
        <w:t>:</w:t>
      </w:r>
      <w:r w:rsidRPr="00C64DE4">
        <w:tab/>
        <w:t>These sketches are for illustration purposes only.</w:t>
      </w:r>
    </w:p>
    <w:p w14:paraId="6E9E739A" w14:textId="77777777" w:rsidR="00F75D86" w:rsidRPr="00C64DE4" w:rsidRDefault="00F75D86">
      <w:pPr>
        <w:suppressAutoHyphens w:val="0"/>
        <w:spacing w:line="240" w:lineRule="auto"/>
      </w:pPr>
      <w:r w:rsidRPr="00C64DE4">
        <w:br w:type="page"/>
      </w:r>
    </w:p>
    <w:p w14:paraId="72026EBE" w14:textId="1086E690" w:rsidR="00607B21" w:rsidRPr="00C64DE4" w:rsidRDefault="00607B21" w:rsidP="00607B21">
      <w:pPr>
        <w:pStyle w:val="Annex1"/>
        <w:tabs>
          <w:tab w:val="clear" w:pos="1700"/>
          <w:tab w:val="clear" w:pos="8505"/>
        </w:tabs>
        <w:ind w:right="1418"/>
      </w:pPr>
      <w:r w:rsidRPr="00C64DE4">
        <w:lastRenderedPageBreak/>
        <w:t>4.</w:t>
      </w:r>
      <w:r w:rsidRPr="00C64DE4">
        <w:tab/>
      </w:r>
      <w:r w:rsidR="0066092F">
        <w:t>S</w:t>
      </w:r>
      <w:r w:rsidR="0066092F" w:rsidRPr="00C64DE4">
        <w:t>hape and dimensions of retro-reflective side and rear marking with strips</w:t>
      </w:r>
    </w:p>
    <w:p w14:paraId="625F5F6A" w14:textId="6F4ECD6D" w:rsidR="00AF5C66" w:rsidRPr="00C64DE4" w:rsidRDefault="00C2663E" w:rsidP="00607B21">
      <w:pPr>
        <w:tabs>
          <w:tab w:val="left" w:pos="-867"/>
          <w:tab w:val="left" w:pos="-147"/>
        </w:tabs>
        <w:spacing w:after="120"/>
        <w:ind w:left="2268" w:right="1418" w:hanging="1134"/>
      </w:pPr>
      <w:r w:rsidRPr="00C64DE4">
        <w:t>4.</w:t>
      </w:r>
      <w:r w:rsidR="00607B21" w:rsidRPr="00C64DE4">
        <w:t>1</w:t>
      </w:r>
      <w:r w:rsidR="00387ADE">
        <w:t>.</w:t>
      </w:r>
      <w:r w:rsidRPr="00C64DE4">
        <w:tab/>
      </w:r>
      <w:r w:rsidR="00AF5C66" w:rsidRPr="00C64DE4">
        <w:t>General</w:t>
      </w:r>
    </w:p>
    <w:p w14:paraId="7FDC5107" w14:textId="77777777" w:rsidR="00AF5C66" w:rsidRPr="00C64DE4" w:rsidRDefault="00AF5C66" w:rsidP="00607B21">
      <w:pPr>
        <w:tabs>
          <w:tab w:val="left" w:pos="-867"/>
          <w:tab w:val="left" w:pos="-147"/>
        </w:tabs>
        <w:spacing w:after="120"/>
        <w:ind w:left="2268" w:right="1418" w:hanging="1134"/>
      </w:pPr>
      <w:r w:rsidRPr="00C64DE4">
        <w:tab/>
        <w:t>The markings shall be made of strips of retro-reflective material.</w:t>
      </w:r>
    </w:p>
    <w:p w14:paraId="421D6C7C" w14:textId="77777777" w:rsidR="00AF5C66" w:rsidRPr="00C64DE4" w:rsidRDefault="00C2663E" w:rsidP="00607B21">
      <w:pPr>
        <w:tabs>
          <w:tab w:val="left" w:pos="-867"/>
          <w:tab w:val="left" w:pos="-147"/>
        </w:tabs>
        <w:spacing w:after="120"/>
        <w:ind w:left="2268" w:right="1418" w:hanging="1134"/>
      </w:pPr>
      <w:r w:rsidRPr="00C64DE4">
        <w:t>4</w:t>
      </w:r>
      <w:r w:rsidR="00A84A28" w:rsidRPr="00C64DE4">
        <w:t>.</w:t>
      </w:r>
      <w:r w:rsidR="00607B21" w:rsidRPr="00C64DE4">
        <w:t>2</w:t>
      </w:r>
      <w:r w:rsidR="00AF5C66" w:rsidRPr="00C64DE4">
        <w:t>.</w:t>
      </w:r>
      <w:r w:rsidR="00AF5C66" w:rsidRPr="00C64DE4">
        <w:tab/>
        <w:t>Dimensions</w:t>
      </w:r>
    </w:p>
    <w:p w14:paraId="7DD79D18" w14:textId="77777777" w:rsidR="00AF5C66" w:rsidRPr="00C64DE4" w:rsidRDefault="00C2663E" w:rsidP="00607B21">
      <w:pPr>
        <w:tabs>
          <w:tab w:val="left" w:pos="-867"/>
          <w:tab w:val="left" w:pos="-147"/>
        </w:tabs>
        <w:spacing w:after="120"/>
        <w:ind w:left="2268" w:right="1418" w:hanging="1134"/>
      </w:pPr>
      <w:r w:rsidRPr="00C64DE4">
        <w:t>4</w:t>
      </w:r>
      <w:r w:rsidR="00A84A28" w:rsidRPr="00C64DE4">
        <w:t>.</w:t>
      </w:r>
      <w:r w:rsidR="00607B21" w:rsidRPr="00C64DE4">
        <w:t>2</w:t>
      </w:r>
      <w:r w:rsidR="00AF5C66" w:rsidRPr="00C64DE4">
        <w:t>.1.</w:t>
      </w:r>
      <w:r w:rsidR="00AF5C66" w:rsidRPr="00C64DE4">
        <w:tab/>
        <w:t>The width of a side and/or rear marking material shall be 50 mm +10/-0 mm.</w:t>
      </w:r>
    </w:p>
    <w:p w14:paraId="53B2AFEF" w14:textId="77777777" w:rsidR="00AF5C66" w:rsidRPr="00C64DE4" w:rsidRDefault="00C2663E" w:rsidP="00607B21">
      <w:pPr>
        <w:tabs>
          <w:tab w:val="left" w:pos="-867"/>
          <w:tab w:val="left" w:pos="-147"/>
        </w:tabs>
        <w:spacing w:after="120"/>
        <w:ind w:left="2268" w:right="1418" w:hanging="1134"/>
      </w:pPr>
      <w:r w:rsidRPr="00C64DE4">
        <w:t>4</w:t>
      </w:r>
      <w:r w:rsidR="00A84A28" w:rsidRPr="00C64DE4">
        <w:t>.</w:t>
      </w:r>
      <w:r w:rsidR="00607B21" w:rsidRPr="00C64DE4">
        <w:t>2</w:t>
      </w:r>
      <w:r w:rsidR="00AF5C66" w:rsidRPr="00C64DE4">
        <w:t>.2.</w:t>
      </w:r>
      <w:r w:rsidR="00AF5C66" w:rsidRPr="00C64DE4">
        <w:tab/>
        <w:t>The minimum length of an element of a retro-reflective marking material shall be such that at least one approval mark is visible.</w:t>
      </w:r>
    </w:p>
    <w:p w14:paraId="09143460" w14:textId="5D954504" w:rsidR="00AF5C66" w:rsidRPr="00C64DE4" w:rsidRDefault="00607B21" w:rsidP="00607B21">
      <w:pPr>
        <w:spacing w:after="120"/>
        <w:ind w:left="2268" w:right="1418" w:hanging="1134"/>
      </w:pPr>
      <w:bookmarkStart w:id="11" w:name="_Toc369177379"/>
      <w:r w:rsidRPr="00C64DE4">
        <w:rPr>
          <w:rFonts w:eastAsia="MS Mincho"/>
        </w:rPr>
        <w:t>5.</w:t>
      </w:r>
      <w:r w:rsidRPr="00C64DE4">
        <w:rPr>
          <w:rFonts w:eastAsia="MS Mincho"/>
        </w:rPr>
        <w:tab/>
      </w:r>
      <w:r w:rsidRPr="00C64DE4">
        <w:rPr>
          <w:rFonts w:eastAsia="MS Mincho"/>
        </w:rPr>
        <w:tab/>
      </w:r>
      <w:r w:rsidR="0066092F" w:rsidRPr="00C64DE4">
        <w:rPr>
          <w:rFonts w:eastAsia="MS Mincho"/>
        </w:rPr>
        <w:t>Side, rear and/or front marking with strips (Class F)</w:t>
      </w:r>
      <w:r w:rsidRPr="00C64DE4">
        <w:t xml:space="preserve"> </w:t>
      </w:r>
      <w:r w:rsidR="0066092F">
        <w:t>retro-reflective</w:t>
      </w:r>
      <w:r w:rsidR="0066092F" w:rsidRPr="00C64DE4">
        <w:t xml:space="preserve"> markings plates of the</w:t>
      </w:r>
      <w:r w:rsidRPr="00C64DE4">
        <w:t xml:space="preserve"> </w:t>
      </w:r>
      <w:r w:rsidR="0066092F" w:rsidRPr="00C64DE4">
        <w:t xml:space="preserve">Class </w:t>
      </w:r>
      <w:r w:rsidRPr="00C64DE4">
        <w:t>5</w:t>
      </w:r>
    </w:p>
    <w:p w14:paraId="672A0477" w14:textId="77777777" w:rsidR="00AF5C66" w:rsidRPr="00C64DE4" w:rsidRDefault="00C2663E" w:rsidP="00607B21">
      <w:pPr>
        <w:tabs>
          <w:tab w:val="left" w:pos="-867"/>
          <w:tab w:val="left" w:pos="-147"/>
        </w:tabs>
        <w:spacing w:after="120"/>
        <w:ind w:leftChars="567" w:left="2268" w:rightChars="515" w:right="1030" w:hanging="1134"/>
        <w:jc w:val="both"/>
        <w:rPr>
          <w:rFonts w:eastAsia="MS Mincho"/>
        </w:rPr>
      </w:pPr>
      <w:r w:rsidRPr="00C64DE4">
        <w:rPr>
          <w:rFonts w:eastAsia="MS Mincho"/>
        </w:rPr>
        <w:t>5</w:t>
      </w:r>
      <w:r w:rsidR="00AF5C66" w:rsidRPr="00C64DE4">
        <w:rPr>
          <w:rFonts w:eastAsia="MS Mincho"/>
        </w:rPr>
        <w:t>.1.</w:t>
      </w:r>
      <w:r w:rsidR="00AF5C66" w:rsidRPr="00C64DE4">
        <w:rPr>
          <w:rFonts w:eastAsia="MS Mincho"/>
        </w:rPr>
        <w:tab/>
        <w:t>General</w:t>
      </w:r>
    </w:p>
    <w:p w14:paraId="51FA2EE8" w14:textId="77777777" w:rsidR="00AF5C66" w:rsidRPr="00C64DE4" w:rsidRDefault="00AF5C66" w:rsidP="00607B21">
      <w:pPr>
        <w:tabs>
          <w:tab w:val="left" w:pos="8505"/>
        </w:tabs>
        <w:spacing w:after="120"/>
        <w:ind w:leftChars="1134" w:left="2268" w:rightChars="515" w:right="1030" w:firstLine="5"/>
        <w:jc w:val="both"/>
        <w:rPr>
          <w:rFonts w:eastAsia="MS Mincho"/>
        </w:rPr>
      </w:pPr>
      <w:r w:rsidRPr="00C64DE4">
        <w:rPr>
          <w:rFonts w:eastAsia="MS Mincho"/>
        </w:rPr>
        <w:t>The markings shall be made of strips of retro-reflective material.</w:t>
      </w:r>
    </w:p>
    <w:p w14:paraId="05E666C8" w14:textId="77777777" w:rsidR="00AF5C66" w:rsidRPr="00C64DE4" w:rsidRDefault="00C2663E" w:rsidP="00607B21">
      <w:pPr>
        <w:tabs>
          <w:tab w:val="left" w:pos="-867"/>
          <w:tab w:val="left" w:pos="-147"/>
        </w:tabs>
        <w:spacing w:after="120"/>
        <w:ind w:leftChars="567" w:left="2268" w:rightChars="708" w:right="1416" w:hanging="1134"/>
        <w:jc w:val="both"/>
        <w:rPr>
          <w:rFonts w:eastAsia="MS Mincho"/>
        </w:rPr>
      </w:pPr>
      <w:r w:rsidRPr="00C64DE4">
        <w:rPr>
          <w:rFonts w:eastAsia="MS Mincho"/>
        </w:rPr>
        <w:t>5</w:t>
      </w:r>
      <w:r w:rsidR="00AF5C66" w:rsidRPr="00C64DE4">
        <w:rPr>
          <w:rFonts w:eastAsia="MS Mincho"/>
        </w:rPr>
        <w:t>.2.</w:t>
      </w:r>
      <w:r w:rsidR="00AF5C66" w:rsidRPr="00C64DE4">
        <w:rPr>
          <w:rFonts w:eastAsia="MS Mincho"/>
        </w:rPr>
        <w:tab/>
        <w:t>Dimensions</w:t>
      </w:r>
    </w:p>
    <w:p w14:paraId="159344F2" w14:textId="1B06B4C8" w:rsidR="00D23F33" w:rsidRPr="00C64DE4" w:rsidRDefault="00C2663E" w:rsidP="00D23F33">
      <w:pPr>
        <w:tabs>
          <w:tab w:val="left" w:pos="-867"/>
          <w:tab w:val="left" w:pos="-147"/>
        </w:tabs>
        <w:spacing w:after="120"/>
        <w:ind w:leftChars="566" w:left="2266" w:rightChars="708" w:right="1416" w:hanging="1134"/>
        <w:jc w:val="both"/>
        <w:rPr>
          <w:rFonts w:eastAsia="MS Mincho"/>
        </w:rPr>
      </w:pPr>
      <w:r w:rsidRPr="00C64DE4">
        <w:rPr>
          <w:rFonts w:eastAsia="MS Mincho"/>
        </w:rPr>
        <w:t>5</w:t>
      </w:r>
      <w:r w:rsidR="006D0789" w:rsidRPr="00C64DE4">
        <w:rPr>
          <w:rFonts w:eastAsia="MS Mincho"/>
        </w:rPr>
        <w:t>.2.1.</w:t>
      </w:r>
      <w:r w:rsidR="006D0789" w:rsidRPr="00C64DE4">
        <w:rPr>
          <w:rFonts w:eastAsia="MS Mincho"/>
        </w:rPr>
        <w:tab/>
      </w:r>
      <w:r w:rsidR="00D23F33" w:rsidRPr="00C64DE4">
        <w:rPr>
          <w:rFonts w:eastAsia="MS Mincho"/>
        </w:rPr>
        <w:t xml:space="preserve">Class F </w:t>
      </w:r>
      <w:r w:rsidR="00D23F33">
        <w:rPr>
          <w:rFonts w:eastAsia="MS Mincho"/>
        </w:rPr>
        <w:t xml:space="preserve">and Class 5 </w:t>
      </w:r>
      <w:r w:rsidR="00D23F33" w:rsidRPr="00C64DE4">
        <w:rPr>
          <w:rFonts w:eastAsia="MS Mincho"/>
        </w:rPr>
        <w:t>retro-reflective materials shall consist of red and white diagonal stripes downwards at 45°</w:t>
      </w:r>
      <w:r w:rsidR="00D23F33">
        <w:rPr>
          <w:rFonts w:eastAsia="MS Mincho"/>
        </w:rPr>
        <w:t xml:space="preserve"> ± 1° </w:t>
      </w:r>
      <w:r w:rsidR="00D23F33" w:rsidRPr="00C64DE4">
        <w:rPr>
          <w:rFonts w:eastAsia="MS Mincho"/>
        </w:rPr>
        <w:t>as shown in Figure</w:t>
      </w:r>
      <w:r w:rsidR="00D23F33">
        <w:rPr>
          <w:rFonts w:eastAsia="MS Mincho"/>
        </w:rPr>
        <w:t>s</w:t>
      </w:r>
      <w:r w:rsidR="00D23F33" w:rsidRPr="00C64DE4">
        <w:rPr>
          <w:rFonts w:eastAsia="MS Mincho"/>
        </w:rPr>
        <w:t xml:space="preserve"> </w:t>
      </w:r>
      <w:r w:rsidR="00D23F33">
        <w:rPr>
          <w:rFonts w:eastAsia="MS Mincho"/>
        </w:rPr>
        <w:t>A5-II, A5-III and A5-IV respectively</w:t>
      </w:r>
      <w:r w:rsidR="00D23F33" w:rsidRPr="00C64DE4">
        <w:rPr>
          <w:rFonts w:eastAsia="MS Mincho"/>
        </w:rPr>
        <w:t>.</w:t>
      </w:r>
      <w:r w:rsidR="00D23F33">
        <w:rPr>
          <w:rFonts w:eastAsia="MS Mincho"/>
        </w:rPr>
        <w:t xml:space="preserve"> </w:t>
      </w:r>
      <w:r w:rsidR="00D23F33" w:rsidRPr="00C64DE4">
        <w:rPr>
          <w:rFonts w:eastAsia="MS Mincho"/>
        </w:rPr>
        <w:t xml:space="preserve">The basic standard area is a square of 141 mm </w:t>
      </w:r>
      <w:r w:rsidR="00D23F33">
        <w:rPr>
          <w:rFonts w:eastAsia="MS Mincho"/>
        </w:rPr>
        <w:t xml:space="preserve">± 1 mm </w:t>
      </w:r>
      <w:r w:rsidR="00D23F33" w:rsidRPr="00C64DE4">
        <w:rPr>
          <w:rFonts w:eastAsia="MS Mincho"/>
        </w:rPr>
        <w:t xml:space="preserve">in length subdivided diagonally into a white half and red half, which represents one standard area as shown in Figure </w:t>
      </w:r>
      <w:r w:rsidR="00D23F33">
        <w:rPr>
          <w:rFonts w:eastAsia="MS Mincho"/>
        </w:rPr>
        <w:t>A5-II</w:t>
      </w:r>
      <w:r w:rsidR="00574A04">
        <w:rPr>
          <w:rFonts w:eastAsia="MS Mincho"/>
        </w:rPr>
        <w:t>.</w:t>
      </w:r>
    </w:p>
    <w:p w14:paraId="24657AFE" w14:textId="361A5C7F" w:rsidR="00AF5C66" w:rsidRPr="00C64DE4" w:rsidRDefault="00C2663E" w:rsidP="00607B21">
      <w:pPr>
        <w:tabs>
          <w:tab w:val="left" w:pos="-867"/>
          <w:tab w:val="left" w:pos="-147"/>
        </w:tabs>
        <w:spacing w:after="120"/>
        <w:ind w:leftChars="567" w:left="2268" w:rightChars="708" w:right="1416" w:hanging="1134"/>
        <w:jc w:val="both"/>
        <w:rPr>
          <w:rFonts w:eastAsia="MS Mincho"/>
        </w:rPr>
      </w:pPr>
      <w:r w:rsidRPr="00C64DE4">
        <w:rPr>
          <w:rFonts w:eastAsia="MS Mincho"/>
        </w:rPr>
        <w:t>5</w:t>
      </w:r>
      <w:r w:rsidR="00AF5C66" w:rsidRPr="00C64DE4">
        <w:rPr>
          <w:rFonts w:eastAsia="MS Mincho"/>
        </w:rPr>
        <w:t>.2.2.</w:t>
      </w:r>
      <w:r w:rsidR="00AF5C66" w:rsidRPr="00C64DE4">
        <w:rPr>
          <w:rFonts w:eastAsia="MS Mincho"/>
        </w:rPr>
        <w:tab/>
        <w:t xml:space="preserve">The minimum length of an element of a retro-reflective marking material shall incorporate a minimum of 9 standard areas as described in </w:t>
      </w:r>
      <w:r w:rsidR="00AF5C66" w:rsidRPr="00965033">
        <w:rPr>
          <w:rFonts w:eastAsia="MS Mincho"/>
        </w:rPr>
        <w:t xml:space="preserve">paragraph </w:t>
      </w:r>
      <w:r w:rsidR="007F05F9" w:rsidRPr="00965033">
        <w:rPr>
          <w:rFonts w:eastAsia="MS Mincho"/>
        </w:rPr>
        <w:t>5.2.1</w:t>
      </w:r>
      <w:r w:rsidR="00C3589F">
        <w:rPr>
          <w:rFonts w:eastAsia="MS Mincho"/>
        </w:rPr>
        <w:t>.</w:t>
      </w:r>
      <w:r w:rsidR="007F05F9" w:rsidRPr="00965033">
        <w:rPr>
          <w:rFonts w:eastAsia="MS Mincho"/>
        </w:rPr>
        <w:t xml:space="preserve"> </w:t>
      </w:r>
      <w:r w:rsidR="00AF5C66" w:rsidRPr="00C64DE4">
        <w:rPr>
          <w:rFonts w:eastAsia="MS Mincho"/>
        </w:rPr>
        <w:t>on large vehicles with available mounting space, but may be reduced to a minimum of 4 standard areas on vehicles with limited mounting space.</w:t>
      </w:r>
    </w:p>
    <w:p w14:paraId="19A3A6BA" w14:textId="1D2D7C0B" w:rsidR="0066092F" w:rsidRDefault="00AF5C66" w:rsidP="0066092F">
      <w:pPr>
        <w:pStyle w:val="Heading1"/>
      </w:pPr>
      <w:r w:rsidRPr="00387ADE">
        <w:t xml:space="preserve">Figure </w:t>
      </w:r>
      <w:r w:rsidR="00D04D82" w:rsidRPr="00387ADE">
        <w:t>A5-II</w:t>
      </w:r>
    </w:p>
    <w:p w14:paraId="642C1AD8" w14:textId="428594A0" w:rsidR="00AF5C66" w:rsidRPr="0066092F" w:rsidRDefault="00680495" w:rsidP="0066092F">
      <w:pPr>
        <w:pStyle w:val="Heading1"/>
        <w:rPr>
          <w:b/>
          <w:bCs/>
        </w:rPr>
      </w:pPr>
      <w:r w:rsidRPr="0066092F">
        <w:rPr>
          <w:b/>
          <w:bCs/>
        </w:rPr>
        <w:t>R</w:t>
      </w:r>
      <w:r w:rsidR="00AF5C66" w:rsidRPr="0066092F">
        <w:rPr>
          <w:b/>
          <w:bCs/>
        </w:rPr>
        <w:t>etro-reflective material marking of Class F</w:t>
      </w:r>
      <w:r w:rsidR="004023FE" w:rsidRPr="0066092F">
        <w:rPr>
          <w:b/>
          <w:bCs/>
        </w:rPr>
        <w:t xml:space="preserve"> (Standard Element)</w:t>
      </w:r>
    </w:p>
    <w:p w14:paraId="4D748130" w14:textId="06FDC10D" w:rsidR="00933F63" w:rsidRPr="00C64DE4" w:rsidRDefault="002E28F5" w:rsidP="0066092F">
      <w:pPr>
        <w:autoSpaceDE w:val="0"/>
        <w:autoSpaceDN w:val="0"/>
        <w:adjustRightInd w:val="0"/>
        <w:spacing w:after="120"/>
        <w:ind w:leftChars="567" w:left="1134" w:rightChars="515" w:right="1030" w:firstLine="1"/>
        <w:rPr>
          <w:rFonts w:eastAsia="MS Mincho"/>
          <w:bCs/>
        </w:rPr>
      </w:pPr>
      <w:r>
        <w:rPr>
          <w:rFonts w:eastAsia="MS Mincho"/>
          <w:bCs/>
          <w:noProof/>
          <w:lang w:val="en-US"/>
        </w:rPr>
        <w:drawing>
          <wp:inline distT="0" distB="0" distL="0" distR="0" wp14:anchorId="33CECD53" wp14:editId="2C14F52D">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14:paraId="3238168D" w14:textId="77777777" w:rsidR="00387ADE" w:rsidRDefault="00387ADE">
      <w:pPr>
        <w:suppressAutoHyphens w:val="0"/>
        <w:spacing w:line="240" w:lineRule="auto"/>
      </w:pPr>
      <w:r>
        <w:br w:type="page"/>
      </w:r>
    </w:p>
    <w:p w14:paraId="49C85DB8" w14:textId="347BC81C" w:rsidR="0066092F" w:rsidRDefault="00D04D82" w:rsidP="0066092F">
      <w:pPr>
        <w:pStyle w:val="Heading1"/>
      </w:pPr>
      <w:r w:rsidRPr="00387ADE">
        <w:lastRenderedPageBreak/>
        <w:t>Figure A5-II</w:t>
      </w:r>
      <w:r w:rsidR="002E28F5">
        <w:t>I</w:t>
      </w:r>
    </w:p>
    <w:p w14:paraId="7FCB8589" w14:textId="07A802DE" w:rsidR="00AF5C66" w:rsidRPr="00C64DE4" w:rsidRDefault="00202D07" w:rsidP="0066092F">
      <w:pPr>
        <w:pStyle w:val="Heading1"/>
        <w:spacing w:after="120"/>
        <w:rPr>
          <w:rFonts w:eastAsia="MS Mincho"/>
          <w:b/>
          <w:bCs/>
        </w:rPr>
      </w:pPr>
      <w:r w:rsidRPr="0066092F">
        <w:rPr>
          <w:b/>
          <w:bCs/>
        </w:rPr>
        <w:t>Retro-reflective material marking of Class F</w:t>
      </w:r>
      <w:r w:rsidR="0066092F">
        <w:rPr>
          <w:rFonts w:eastAsia="MS Mincho"/>
          <w:bCs/>
          <w:noProof/>
          <w:lang w:val="en-US"/>
        </w:rPr>
        <mc:AlternateContent>
          <mc:Choice Requires="wpg">
            <w:drawing>
              <wp:inline distT="0" distB="0" distL="0" distR="0" wp14:anchorId="12437E96" wp14:editId="07162937">
                <wp:extent cx="4679315" cy="1182370"/>
                <wp:effectExtent l="38100" t="19050" r="102235" b="0"/>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182370"/>
                          <a:chOff x="0" y="0"/>
                          <a:chExt cx="75154" cy="16337"/>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14:paraId="101A44AD" w14:textId="77777777" w:rsidR="00355677" w:rsidRPr="00865C79" w:rsidRDefault="00355677" w:rsidP="0066092F">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14:paraId="5AC952F9" w14:textId="77777777" w:rsidR="00355677" w:rsidRPr="00865C79" w:rsidRDefault="00355677" w:rsidP="0066092F">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14:paraId="78810826" w14:textId="77777777" w:rsidR="00355677" w:rsidRPr="00865C79" w:rsidRDefault="00355677" w:rsidP="0066092F">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14:paraId="09229703" w14:textId="77777777" w:rsidR="00355677" w:rsidRPr="00865C79" w:rsidRDefault="00355677" w:rsidP="0066092F">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14:paraId="0F0815A6" w14:textId="77777777" w:rsidR="00355677" w:rsidRPr="00865C79" w:rsidRDefault="00355677" w:rsidP="0066092F">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43346B0" w14:textId="77777777" w:rsidR="00355677" w:rsidRPr="00865C79" w:rsidRDefault="00355677" w:rsidP="0066092F">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ysClr val="windowText" lastClr="000000">
                                <a:lumMod val="100000"/>
                                <a:lumOff val="0"/>
                              </a:sys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8233" y="13670"/>
                            <a:ext cx="130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AF6A" w14:textId="77777777" w:rsidR="00355677" w:rsidRPr="00865C79" w:rsidRDefault="00355677" w:rsidP="0066092F">
                              <w:pPr>
                                <w:pStyle w:val="NormalWeb"/>
                                <w:spacing w:before="0" w:beforeAutospacing="0" w:after="0" w:afterAutospacing="0"/>
                                <w:jc w:val="center"/>
                                <w:rPr>
                                  <w:sz w:val="16"/>
                                  <w:szCs w:val="16"/>
                                </w:rPr>
                              </w:pPr>
                              <w:r w:rsidRPr="00865C79">
                                <w:rPr>
                                  <w:rFonts w:ascii="Arial" w:hAnsi="Arial" w:cs="Arial"/>
                                  <w:color w:val="000000" w:themeColor="text1"/>
                                  <w:kern w:val="24"/>
                                  <w:sz w:val="16"/>
                                  <w:szCs w:val="16"/>
                                  <w:lang w:val="de-DE"/>
                                </w:rPr>
                                <w:t>≥ 1269 mm</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14:paraId="6CF581C5" w14:textId="77777777" w:rsidR="00355677" w:rsidRPr="00865C79" w:rsidRDefault="00355677" w:rsidP="0066092F">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14:paraId="218063F8" w14:textId="77777777" w:rsidR="00355677" w:rsidRPr="00865C79" w:rsidRDefault="00355677" w:rsidP="0066092F">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87EF3E" w14:textId="77777777" w:rsidR="00355677" w:rsidRPr="00865C79" w:rsidRDefault="00355677" w:rsidP="0066092F">
                              <w:pPr>
                                <w:rPr>
                                  <w:sz w:val="16"/>
                                  <w:szCs w:val="16"/>
                                </w:rPr>
                              </w:pPr>
                            </w:p>
                          </w:txbxContent>
                        </wps:txbx>
                        <wps:bodyPr rot="0" vert="horz" wrap="square" lIns="91440" tIns="45720" rIns="91440" bIns="45720" anchor="ctr" anchorCtr="0" upright="1">
                          <a:noAutofit/>
                        </wps:bodyPr>
                      </wps:wsp>
                    </wpg:wgp>
                  </a:graphicData>
                </a:graphic>
              </wp:inline>
            </w:drawing>
          </mc:Choice>
          <mc:Fallback>
            <w:pict>
              <v:group w14:anchorId="12437E96" id="Group 448" o:spid="_x0000_s1071" style="width:368.45pt;height:93.1pt;mso-position-horizontal-relative:char;mso-position-vertical-relative:line" coordsize="75154,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072"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14:paraId="101A44AD" w14:textId="77777777" w:rsidR="00355677" w:rsidRPr="00865C79" w:rsidRDefault="00355677" w:rsidP="0066092F">
                        <w:pPr>
                          <w:rPr>
                            <w:sz w:val="16"/>
                            <w:szCs w:val="16"/>
                          </w:rPr>
                        </w:pPr>
                      </w:p>
                    </w:txbxContent>
                  </v:textbox>
                </v:shape>
                <v:shape id="Rechtwinkliges Dreieck 1528" o:spid="_x0000_s1073"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14:paraId="5AC952F9" w14:textId="77777777" w:rsidR="00355677" w:rsidRPr="00865C79" w:rsidRDefault="00355677" w:rsidP="0066092F">
                        <w:pPr>
                          <w:rPr>
                            <w:sz w:val="16"/>
                            <w:szCs w:val="16"/>
                          </w:rPr>
                        </w:pPr>
                      </w:p>
                    </w:txbxContent>
                  </v:textbox>
                </v:shape>
                <v:shape id="Rechtwinkliges Dreieck 1529" o:spid="_x0000_s1074"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14:paraId="78810826" w14:textId="77777777" w:rsidR="00355677" w:rsidRPr="00865C79" w:rsidRDefault="00355677" w:rsidP="0066092F">
                        <w:pPr>
                          <w:rPr>
                            <w:sz w:val="16"/>
                            <w:szCs w:val="16"/>
                          </w:rPr>
                        </w:pPr>
                      </w:p>
                    </w:txbxContent>
                  </v:textbox>
                </v:shape>
                <v:shape id="Rechtwinkliges Dreieck 1530" o:spid="_x0000_s1075"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14:paraId="09229703" w14:textId="77777777" w:rsidR="00355677" w:rsidRPr="00865C79" w:rsidRDefault="00355677" w:rsidP="0066092F">
                        <w:pPr>
                          <w:rPr>
                            <w:sz w:val="16"/>
                            <w:szCs w:val="16"/>
                          </w:rPr>
                        </w:pPr>
                      </w:p>
                    </w:txbxContent>
                  </v:textbox>
                </v:shape>
                <v:shape id="Rechtwinkliges Dreieck 1531" o:spid="_x0000_s1076"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14:paraId="0F0815A6" w14:textId="77777777" w:rsidR="00355677" w:rsidRPr="00865C79" w:rsidRDefault="00355677" w:rsidP="0066092F">
                        <w:pPr>
                          <w:rPr>
                            <w:sz w:val="16"/>
                            <w:szCs w:val="16"/>
                          </w:rPr>
                        </w:pPr>
                      </w:p>
                    </w:txbxContent>
                  </v:textbox>
                </v:shape>
                <v:shape id="Rechteck 46" o:spid="_x0000_s1077"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" adj="-11796480,,5400" path="m,l1015200,r,5090842l911592,5061476v-65951,-661,-226610,39411,-292100,25400c554002,5072865,445625,4997518,378950,5009160v-106086,25905,-155022,45461,-223008,122166l,5090842,,xe" filled="f" strokeweight="1pt">
                  <v:stroke joinstyle="miter"/>
                  <v:formulas/>
                  <v:path arrowok="t" o:connecttype="custom" o:connectlocs="0,0;10152,0;10152,50908;9116,50615;6195,50869;3790,50091;1559,51313;0,50908;0,0" o:connectangles="0,0,0,0,0,0,0,0,0" textboxrect="0,0,1015200,5131326"/>
                  <v:textbox>
                    <w:txbxContent>
                      <w:p w14:paraId="443346B0" w14:textId="77777777" w:rsidR="00355677" w:rsidRPr="00865C79" w:rsidRDefault="00355677" w:rsidP="0066092F">
                        <w:pPr>
                          <w:rPr>
                            <w:sz w:val="16"/>
                            <w:szCs w:val="16"/>
                          </w:rPr>
                        </w:pPr>
                      </w:p>
                    </w:txbxContent>
                  </v:textbox>
                </v:shape>
                <v:shape id="Gerade Verbindung mit Pfeil 1533" o:spid="_x0000_s1078"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">
                  <v:stroke startarrow="block" startarrowwidth="narrow" startarrowlength="long" endarrow="block" endarrowwidth="narrow" endarrowlength="long"/>
                </v:shape>
                <v:line id="Gerade Verbindung 1534" o:spid="_x0000_s1079"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"/>
                <v:line id="Gerade Verbindung 1535" o:spid="_x0000_s1080"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"/>
                <v:shape id="Textfeld 57" o:spid="_x0000_s1081" type="#_x0000_t202" style="position:absolute;left:28233;top:13670;width:130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14:paraId="7E2BAF6A" w14:textId="77777777" w:rsidR="00355677" w:rsidRPr="00865C79" w:rsidRDefault="00355677" w:rsidP="0066092F">
                        <w:pPr>
                          <w:pStyle w:val="NormalWeb"/>
                          <w:spacing w:before="0" w:beforeAutospacing="0" w:after="0" w:afterAutospacing="0"/>
                          <w:jc w:val="center"/>
                          <w:rPr>
                            <w:sz w:val="16"/>
                            <w:szCs w:val="16"/>
                          </w:rPr>
                        </w:pPr>
                        <w:r w:rsidRPr="00865C79">
                          <w:rPr>
                            <w:rFonts w:ascii="Arial" w:hAnsi="Arial" w:cs="Arial"/>
                            <w:color w:val="000000" w:themeColor="text1"/>
                            <w:kern w:val="24"/>
                            <w:sz w:val="16"/>
                            <w:szCs w:val="16"/>
                            <w:lang w:val="de-DE"/>
                          </w:rPr>
                          <w:t>≥ 1269 mm</w:t>
                        </w:r>
                      </w:p>
                    </w:txbxContent>
                  </v:textbox>
                </v:shape>
                <v:shape id="Rechtwinkliges Dreieck 1537" o:spid="_x0000_s1082"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14:paraId="6CF581C5" w14:textId="77777777" w:rsidR="00355677" w:rsidRPr="00865C79" w:rsidRDefault="00355677" w:rsidP="0066092F">
                        <w:pPr>
                          <w:rPr>
                            <w:sz w:val="16"/>
                            <w:szCs w:val="16"/>
                          </w:rPr>
                        </w:pPr>
                      </w:p>
                    </w:txbxContent>
                  </v:textbox>
                </v:shape>
                <v:shape id="Rechtwinkliges Dreieck 1538" o:spid="_x0000_s1083"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14:paraId="218063F8" w14:textId="77777777" w:rsidR="00355677" w:rsidRPr="00865C79" w:rsidRDefault="00355677" w:rsidP="0066092F">
                        <w:pPr>
                          <w:rPr>
                            <w:sz w:val="16"/>
                            <w:szCs w:val="16"/>
                          </w:rPr>
                        </w:pPr>
                      </w:p>
                    </w:txbxContent>
                  </v:textbox>
                </v:shape>
                <v:shape id="Rechteck 52" o:spid="_x0000_s1084"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" adj="-11796480,,5400" path="m,92951r151730,42223l334610,c477734,2651,557247,100718,740124,95415,871575,30985,923508,93772,1015200,92951r,2061912l,2154863,,92951xe" filled="f" strokeweight="1pt">
                  <v:stroke joinstyle="miter"/>
                  <v:formulas/>
                  <v:path arrowok="t" o:connecttype="custom" o:connectlocs="0,930;1517,1352;3346,0;7401,954;10152,930;10152,21549;0,21549;0,930" o:connectangles="0,0,0,0,0,0,0,0" textboxrect="0,0,1015200,2154863"/>
                  <v:textbox>
                    <w:txbxContent>
                      <w:p w14:paraId="5587EF3E" w14:textId="77777777" w:rsidR="00355677" w:rsidRPr="00865C79" w:rsidRDefault="00355677" w:rsidP="0066092F">
                        <w:pPr>
                          <w:rPr>
                            <w:sz w:val="16"/>
                            <w:szCs w:val="16"/>
                          </w:rPr>
                        </w:pPr>
                      </w:p>
                    </w:txbxContent>
                  </v:textbox>
                </v:shape>
                <w10:anchorlock/>
              </v:group>
            </w:pict>
          </mc:Fallback>
        </mc:AlternateContent>
      </w:r>
    </w:p>
    <w:p w14:paraId="3DCEDD65" w14:textId="77777777" w:rsidR="00AF5C66" w:rsidRPr="00C64DE4" w:rsidRDefault="00AF5C66" w:rsidP="00AF5C66">
      <w:pPr>
        <w:autoSpaceDE w:val="0"/>
        <w:autoSpaceDN w:val="0"/>
        <w:adjustRightInd w:val="0"/>
        <w:spacing w:after="120"/>
        <w:ind w:leftChars="515" w:left="1030" w:rightChars="515" w:right="1030" w:firstLine="1"/>
        <w:jc w:val="center"/>
        <w:rPr>
          <w:rFonts w:eastAsia="MS Mincho"/>
          <w:b/>
          <w:bCs/>
        </w:rPr>
      </w:pPr>
    </w:p>
    <w:p w14:paraId="50CB8A99" w14:textId="0FC765DD" w:rsidR="0066092F" w:rsidRDefault="00D04D82" w:rsidP="0066092F">
      <w:pPr>
        <w:pStyle w:val="Heading1"/>
        <w:rPr>
          <w:rFonts w:eastAsia="MS Mincho"/>
        </w:rPr>
      </w:pPr>
      <w:r w:rsidRPr="00855C97">
        <w:t>Figure</w:t>
      </w:r>
      <w:r>
        <w:rPr>
          <w:rFonts w:eastAsia="MS Mincho"/>
        </w:rPr>
        <w:t xml:space="preserve"> A5-IV</w:t>
      </w:r>
    </w:p>
    <w:p w14:paraId="441032A6" w14:textId="5576FCC2" w:rsidR="00202D07" w:rsidRPr="0066092F" w:rsidRDefault="00202D07" w:rsidP="0066092F">
      <w:pPr>
        <w:pStyle w:val="Heading1"/>
        <w:spacing w:after="120"/>
        <w:rPr>
          <w:rFonts w:eastAsia="MS Mincho"/>
          <w:b/>
          <w:bCs/>
        </w:rPr>
      </w:pPr>
      <w:r w:rsidRPr="0066092F">
        <w:rPr>
          <w:rFonts w:eastAsia="MS Mincho"/>
          <w:b/>
          <w:bCs/>
        </w:rPr>
        <w:t>Retro-reflective material marking of Class 5</w:t>
      </w:r>
    </w:p>
    <w:p w14:paraId="3C73E4AB" w14:textId="0D0CEB61" w:rsidR="00C2663E" w:rsidRDefault="001478C2" w:rsidP="0066092F">
      <w:pPr>
        <w:autoSpaceDE w:val="0"/>
        <w:autoSpaceDN w:val="0"/>
        <w:adjustRightInd w:val="0"/>
        <w:spacing w:after="120"/>
        <w:ind w:leftChars="567" w:left="1134" w:rightChars="515" w:right="1030" w:firstLine="1"/>
        <w:jc w:val="center"/>
        <w:rPr>
          <w:rFonts w:eastAsia="MS Mincho"/>
          <w:b/>
          <w:bCs/>
        </w:rPr>
      </w:pPr>
      <w:r>
        <w:rPr>
          <w:rFonts w:eastAsia="MS Mincho"/>
          <w:b/>
          <w:bCs/>
          <w:noProof/>
          <w:lang w:val="en-US"/>
        </w:rPr>
        <w:drawing>
          <wp:inline distT="0" distB="0" distL="0" distR="0" wp14:anchorId="10885DBF" wp14:editId="30F699B2">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1D5260AF" w14:textId="1CD5B2E3" w:rsidR="00AF5C66" w:rsidRPr="00C64DE4" w:rsidRDefault="002533CF" w:rsidP="002533CF">
      <w:pPr>
        <w:spacing w:after="120"/>
        <w:ind w:left="2268" w:right="1416" w:hanging="1134"/>
        <w:jc w:val="both"/>
        <w:rPr>
          <w:rFonts w:eastAsia="MS Mincho"/>
        </w:rPr>
      </w:pPr>
      <w:r w:rsidRPr="00C64DE4">
        <w:rPr>
          <w:rFonts w:eastAsia="MS Mincho"/>
        </w:rPr>
        <w:t>6.</w:t>
      </w:r>
      <w:r w:rsidRPr="00C64DE4">
        <w:rPr>
          <w:rFonts w:eastAsia="MS Mincho"/>
        </w:rPr>
        <w:tab/>
      </w:r>
      <w:r w:rsidR="00160C30" w:rsidRPr="00C64DE4">
        <w:rPr>
          <w:rFonts w:eastAsia="MS Mincho"/>
        </w:rPr>
        <w:t>Shape and dimensions of retro-reflective</w:t>
      </w:r>
      <w:r w:rsidR="00AF5C66" w:rsidRPr="00C64DE4">
        <w:rPr>
          <w:rFonts w:eastAsia="MS Mincho"/>
        </w:rPr>
        <w:t>/</w:t>
      </w:r>
      <w:r w:rsidR="00160C30" w:rsidRPr="00C64DE4">
        <w:rPr>
          <w:rFonts w:eastAsia="MS Mincho"/>
        </w:rPr>
        <w:t>fluorescent rear marking plate(s)</w:t>
      </w:r>
    </w:p>
    <w:p w14:paraId="7C53DDAE" w14:textId="77777777" w:rsidR="00AF5C66" w:rsidRPr="00C64DE4" w:rsidRDefault="00A84A28" w:rsidP="002533CF">
      <w:pPr>
        <w:spacing w:after="120"/>
        <w:ind w:left="2268" w:right="1416" w:hanging="1134"/>
        <w:jc w:val="both"/>
      </w:pPr>
      <w:r w:rsidRPr="00C64DE4">
        <w:t>6.1.</w:t>
      </w:r>
      <w:r w:rsidR="00AF5C66" w:rsidRPr="00C64DE4">
        <w:tab/>
        <w:t>Shape</w:t>
      </w:r>
    </w:p>
    <w:p w14:paraId="386C60AF" w14:textId="7A31C038" w:rsidR="00AF5C66" w:rsidRPr="00C64DE4" w:rsidRDefault="00387ADE" w:rsidP="00387ADE">
      <w:pPr>
        <w:spacing w:after="120"/>
        <w:ind w:left="2268" w:right="1416"/>
        <w:jc w:val="both"/>
      </w:pPr>
      <w:r>
        <w:tab/>
      </w:r>
      <w:r w:rsidR="00AF5C66" w:rsidRPr="00C64DE4">
        <w:t>The plates shall be rectangular in shape for mounting at the rear of vehicles.</w:t>
      </w:r>
    </w:p>
    <w:p w14:paraId="30C5F8CF" w14:textId="77777777" w:rsidR="00AF5C66" w:rsidRPr="00C64DE4" w:rsidRDefault="00A84A28" w:rsidP="002533CF">
      <w:pPr>
        <w:spacing w:after="120"/>
        <w:ind w:left="2268" w:right="1416" w:hanging="1134"/>
        <w:jc w:val="both"/>
      </w:pPr>
      <w:r w:rsidRPr="00C64DE4">
        <w:t>6</w:t>
      </w:r>
      <w:r w:rsidR="00AF5C66" w:rsidRPr="00C64DE4">
        <w:t>.2.</w:t>
      </w:r>
      <w:r w:rsidR="00AF5C66" w:rsidRPr="00C64DE4">
        <w:tab/>
        <w:t>Pattern</w:t>
      </w:r>
    </w:p>
    <w:p w14:paraId="35E6F1DE" w14:textId="51BA2F00" w:rsidR="00AF5C66" w:rsidRPr="00C64DE4" w:rsidRDefault="009364BC" w:rsidP="00855C97">
      <w:pPr>
        <w:spacing w:after="120"/>
        <w:ind w:left="2268" w:right="1416"/>
        <w:jc w:val="both"/>
      </w:pPr>
      <w:r w:rsidRPr="00C64DE4">
        <w:tab/>
      </w:r>
      <w:r w:rsidR="00AF5C66" w:rsidRPr="00C64DE4">
        <w:t>Fo</w:t>
      </w:r>
      <w:r w:rsidR="00A55D85">
        <w:t>r mounting on trailers and semi-</w:t>
      </w:r>
      <w:r w:rsidR="00AF5C66" w:rsidRPr="00C64DE4">
        <w:t>trailers, the plates shall have a yellow retro-reflective background with a red fluorescent or retro-reflective border;</w:t>
      </w:r>
    </w:p>
    <w:p w14:paraId="77D9B53A" w14:textId="6BC42275" w:rsidR="00AF5C66" w:rsidRPr="00C64DE4" w:rsidRDefault="009364BC" w:rsidP="00855C97">
      <w:pPr>
        <w:spacing w:after="120"/>
        <w:ind w:left="2268" w:right="1416"/>
        <w:jc w:val="both"/>
      </w:pPr>
      <w:r w:rsidRPr="00C64DE4">
        <w:tab/>
      </w:r>
      <w:r w:rsidR="00AF5C66" w:rsidRPr="00C64DE4">
        <w:t>For mounting on non</w:t>
      </w:r>
      <w:r w:rsidR="00AF5C66" w:rsidRPr="00C64DE4">
        <w:noBreakHyphen/>
        <w:t>articulated vehicles (tractors or trucks), the plates shall be of the chevron type with alternate, oblique stripes of yellow retro-reflective and red fluorescent or retro-reflective materials or devices.</w:t>
      </w:r>
    </w:p>
    <w:p w14:paraId="760A5B44" w14:textId="77777777" w:rsidR="00AF5C66" w:rsidRPr="00C64DE4" w:rsidRDefault="00A84A28" w:rsidP="002533CF">
      <w:pPr>
        <w:spacing w:after="120"/>
        <w:ind w:left="2268" w:right="1416" w:hanging="1134"/>
        <w:jc w:val="both"/>
      </w:pPr>
      <w:r w:rsidRPr="00C64DE4">
        <w:t>6</w:t>
      </w:r>
      <w:r w:rsidR="00AF5C66" w:rsidRPr="00C64DE4">
        <w:t>.3.</w:t>
      </w:r>
      <w:r w:rsidR="00AF5C66" w:rsidRPr="00C64DE4">
        <w:tab/>
        <w:t>Dimensions</w:t>
      </w:r>
    </w:p>
    <w:p w14:paraId="065C40CF" w14:textId="641F5162" w:rsidR="00AF5C66" w:rsidRPr="00C64DE4" w:rsidRDefault="009364BC" w:rsidP="00855C97">
      <w:pPr>
        <w:spacing w:after="120"/>
        <w:ind w:left="2268" w:right="1416"/>
        <w:jc w:val="both"/>
      </w:pPr>
      <w:r w:rsidRPr="00C64DE4">
        <w:lastRenderedPageBreak/>
        <w:tab/>
      </w:r>
      <w:r w:rsidR="00AF5C66" w:rsidRPr="00C64DE4">
        <w:t>The minimum total summarized length of a set of rear marking plates consisting only of one, two or four marking plates with retro-reflective and fluorescent materials shall be 1,130 mm, the maximum total length shall be 2,300 mm.</w:t>
      </w:r>
    </w:p>
    <w:p w14:paraId="1C2EF77B" w14:textId="77777777" w:rsidR="00AF5C66" w:rsidRPr="00C64DE4" w:rsidRDefault="00A84A28" w:rsidP="002533CF">
      <w:pPr>
        <w:spacing w:after="120"/>
        <w:ind w:left="2268" w:right="1416" w:hanging="1134"/>
        <w:jc w:val="both"/>
      </w:pPr>
      <w:r w:rsidRPr="00C64DE4">
        <w:t>6</w:t>
      </w:r>
      <w:r w:rsidR="00AF5C66" w:rsidRPr="00C64DE4">
        <w:t>.3.1.</w:t>
      </w:r>
      <w:r w:rsidR="00AF5C66" w:rsidRPr="00C64DE4">
        <w:tab/>
        <w:t>The width of a rear marking plate shall be:</w:t>
      </w:r>
    </w:p>
    <w:p w14:paraId="50D8D897" w14:textId="77777777" w:rsidR="00AF5C66" w:rsidRPr="00C64DE4" w:rsidRDefault="00AF5C66" w:rsidP="002533CF">
      <w:pPr>
        <w:spacing w:after="120"/>
        <w:ind w:left="2268" w:right="1416"/>
        <w:jc w:val="both"/>
      </w:pPr>
      <w:r w:rsidRPr="00C64DE4">
        <w:t>For trucks and tractors:  140 ± 10 mm.</w:t>
      </w:r>
    </w:p>
    <w:p w14:paraId="29F9E775" w14:textId="36031146" w:rsidR="00AF5C66" w:rsidRPr="00C64DE4" w:rsidRDefault="00AF5C66" w:rsidP="002533CF">
      <w:pPr>
        <w:spacing w:after="120"/>
        <w:ind w:left="2268" w:right="1416"/>
        <w:jc w:val="both"/>
      </w:pPr>
      <w:r w:rsidRPr="00C64DE4">
        <w:t>For trailers and semi</w:t>
      </w:r>
      <w:r w:rsidRPr="00C64DE4">
        <w:noBreakHyphen/>
        <w:t xml:space="preserve">trailers:  200 </w:t>
      </w:r>
      <m:oMath>
        <m:m>
          <m:mPr>
            <m:mcs>
              <m:mc>
                <m:mcPr>
                  <m:count m:val="1"/>
                  <m:mcJc m:val="center"/>
                </m:mcPr>
              </m:mc>
            </m:mcs>
            <m:ctrlPr>
              <w:rPr>
                <w:rFonts w:ascii="Cambria Math" w:hAnsi="Cambria Math"/>
                <w:i/>
                <w:sz w:val="16"/>
                <w:szCs w:val="16"/>
              </w:rPr>
            </m:ctrlPr>
          </m:mPr>
          <m:mr>
            <m:e>
              <m:r>
                <w:rPr>
                  <w:rFonts w:ascii="Cambria Math" w:hAnsi="Cambria Math"/>
                  <w:sz w:val="16"/>
                  <w:szCs w:val="16"/>
                </w:rPr>
                <m:t>+30</m:t>
              </m:r>
            </m:e>
          </m:mr>
          <m:mr>
            <m:e>
              <m:r>
                <w:rPr>
                  <w:rFonts w:ascii="Cambria Math" w:hAnsi="Cambria Math"/>
                  <w:sz w:val="16"/>
                  <w:szCs w:val="16"/>
                </w:rPr>
                <m:t>- 5</m:t>
              </m:r>
            </m:e>
          </m:mr>
        </m:m>
      </m:oMath>
      <w:r w:rsidRPr="00C64DE4">
        <w:t xml:space="preserve"> mm. </w:t>
      </w:r>
    </w:p>
    <w:p w14:paraId="73313BBB" w14:textId="23960B6A" w:rsidR="00AF5C66" w:rsidRPr="00C64DE4" w:rsidRDefault="00A84A28" w:rsidP="002533CF">
      <w:pPr>
        <w:tabs>
          <w:tab w:val="left" w:pos="-867"/>
          <w:tab w:val="left" w:pos="-147"/>
        </w:tabs>
        <w:spacing w:after="120"/>
        <w:ind w:left="2268" w:right="1416" w:hanging="1134"/>
        <w:jc w:val="both"/>
      </w:pPr>
      <w:r w:rsidRPr="00C64DE4">
        <w:t>6</w:t>
      </w:r>
      <w:r w:rsidR="00AF5C66" w:rsidRPr="00C64DE4">
        <w:t>.3.2.</w:t>
      </w:r>
      <w:r w:rsidR="00AF5C66" w:rsidRPr="00C64DE4">
        <w:tab/>
        <w:t xml:space="preserve">The length of each rear marking plate in a set consisting of two plates for trucks and tractors, as illustrated in </w:t>
      </w:r>
      <w:r w:rsidR="00101961">
        <w:t>F</w:t>
      </w:r>
      <w:r w:rsidR="00AF5C66" w:rsidRPr="00C64DE4">
        <w:t xml:space="preserve">igures </w:t>
      </w:r>
      <w:r w:rsidR="00101961">
        <w:t xml:space="preserve">A5-V </w:t>
      </w:r>
      <w:r w:rsidR="00AF5C66" w:rsidRPr="00C64DE4">
        <w:t xml:space="preserve">and </w:t>
      </w:r>
      <w:r w:rsidR="00101961">
        <w:t>A5-VI</w:t>
      </w:r>
      <w:r w:rsidR="00AF5C66" w:rsidRPr="00C64DE4">
        <w:t>, may be reduced, to a minimum of 130 mm, provided that the width is increased such that the area of each marking is at least 735 cm</w:t>
      </w:r>
      <w:r w:rsidR="00AF5C66" w:rsidRPr="00C64DE4">
        <w:rPr>
          <w:vertAlign w:val="superscript"/>
        </w:rPr>
        <w:t>2</w:t>
      </w:r>
      <w:r w:rsidR="00AF5C66" w:rsidRPr="00C64DE4">
        <w:t>, does not exceed 1,725 cm</w:t>
      </w:r>
      <w:r w:rsidR="00AF5C66" w:rsidRPr="00C64DE4">
        <w:rPr>
          <w:vertAlign w:val="superscript"/>
        </w:rPr>
        <w:t>2</w:t>
      </w:r>
      <w:r w:rsidR="00AF5C66" w:rsidRPr="00C64DE4">
        <w:t xml:space="preserve"> and the marking plates are rectangular.</w:t>
      </w:r>
    </w:p>
    <w:p w14:paraId="42CD7908" w14:textId="77777777" w:rsidR="00AF5C66" w:rsidRPr="00C64DE4" w:rsidRDefault="00A84A28" w:rsidP="002533CF">
      <w:pPr>
        <w:spacing w:after="120"/>
        <w:ind w:left="2268" w:right="1416" w:hanging="1134"/>
        <w:jc w:val="both"/>
      </w:pPr>
      <w:r w:rsidRPr="00C64DE4">
        <w:t>6</w:t>
      </w:r>
      <w:r w:rsidR="00AF5C66" w:rsidRPr="00C64DE4">
        <w:t>.3.3.</w:t>
      </w:r>
      <w:r w:rsidR="00AF5C66" w:rsidRPr="00C64DE4">
        <w:tab/>
        <w:t>The width of the red fluorescent border of the rear marking plates for trailers and semi-trailers shall be 40 mm ± 1 mm.</w:t>
      </w:r>
    </w:p>
    <w:p w14:paraId="5FA90ABC" w14:textId="77777777" w:rsidR="00AF5C66" w:rsidRPr="00C64DE4" w:rsidRDefault="00A84A28" w:rsidP="00855C97">
      <w:pPr>
        <w:spacing w:after="120"/>
        <w:ind w:left="2268" w:right="1416" w:hanging="1134"/>
        <w:jc w:val="both"/>
      </w:pPr>
      <w:r w:rsidRPr="00C64DE4">
        <w:t>6</w:t>
      </w:r>
      <w:r w:rsidR="00AF5C66" w:rsidRPr="00C64DE4">
        <w:t>.3.4.</w:t>
      </w:r>
      <w:r w:rsidR="00AF5C66" w:rsidRPr="00C64DE4">
        <w:tab/>
        <w:t>The slope of the oblique stripes of the chevron band shall be 45º ± 5º.  The width of the stripes shall be 100 mm ± 2.5 mm.</w:t>
      </w:r>
    </w:p>
    <w:p w14:paraId="730DBE89" w14:textId="37D2CF65" w:rsidR="00AF5C66" w:rsidRPr="00C64DE4" w:rsidRDefault="00AF5C66" w:rsidP="00855C97">
      <w:pPr>
        <w:spacing w:after="120"/>
        <w:ind w:left="2268" w:right="1416"/>
        <w:jc w:val="both"/>
      </w:pPr>
      <w:r w:rsidRPr="00C64DE4">
        <w:t xml:space="preserve">Prescribed shapes, patterns and dimensional features are illustrated in </w:t>
      </w:r>
      <w:r w:rsidR="00101961">
        <w:t>F</w:t>
      </w:r>
      <w:r w:rsidR="00101961" w:rsidRPr="00C64DE4">
        <w:t xml:space="preserve">igure </w:t>
      </w:r>
      <w:r w:rsidR="00101961">
        <w:t>A5-V</w:t>
      </w:r>
      <w:r w:rsidRPr="00C64DE4">
        <w:t>.</w:t>
      </w:r>
    </w:p>
    <w:p w14:paraId="17257D5E" w14:textId="544BF2B1" w:rsidR="00AF5C66" w:rsidRPr="00C64DE4" w:rsidRDefault="00A84A28" w:rsidP="00DB2D40">
      <w:pPr>
        <w:spacing w:after="120"/>
        <w:ind w:left="2268" w:right="1416" w:hanging="1134"/>
        <w:jc w:val="both"/>
      </w:pPr>
      <w:r w:rsidRPr="00C64DE4">
        <w:t>6</w:t>
      </w:r>
      <w:r w:rsidR="00AF5C66" w:rsidRPr="00C64DE4">
        <w:t>.3.5.</w:t>
      </w:r>
      <w:r w:rsidR="00AF5C66" w:rsidRPr="00C64DE4">
        <w:tab/>
        <w:t>Rear marking plates supplied in sets shall form matching pairs.</w:t>
      </w:r>
    </w:p>
    <w:p w14:paraId="23888991" w14:textId="440BA81E" w:rsidR="00160C30" w:rsidRDefault="00E50A2A" w:rsidP="00160C30">
      <w:pPr>
        <w:pStyle w:val="Heading1"/>
      </w:pPr>
      <w:r w:rsidRPr="00C64DE4">
        <w:t>Figure A5-V</w:t>
      </w:r>
      <w:r w:rsidR="00160C30">
        <w:t>:</w:t>
      </w:r>
    </w:p>
    <w:p w14:paraId="14473087" w14:textId="4D3C7605" w:rsidR="00611A34" w:rsidRPr="00160C30" w:rsidRDefault="00E50A2A" w:rsidP="00160C30">
      <w:pPr>
        <w:pStyle w:val="Heading1"/>
        <w:rPr>
          <w:b/>
          <w:bCs/>
        </w:rPr>
      </w:pPr>
      <w:r w:rsidRPr="00160C30">
        <w:rPr>
          <w:b/>
          <w:bCs/>
        </w:rPr>
        <w:t>Rear Marking Plates (Class 1 and Class 3)</w:t>
      </w:r>
    </w:p>
    <w:p w14:paraId="0A1D796C" w14:textId="77777777" w:rsidR="00042451" w:rsidRPr="00C64DE4" w:rsidRDefault="00042451" w:rsidP="00AE6B14">
      <w:pPr>
        <w:tabs>
          <w:tab w:val="left" w:pos="600"/>
          <w:tab w:val="left" w:pos="1200"/>
          <w:tab w:val="left" w:pos="2160"/>
          <w:tab w:val="left" w:pos="2400"/>
          <w:tab w:val="left" w:pos="4200"/>
          <w:tab w:val="left" w:pos="5760"/>
          <w:tab w:val="left" w:pos="6600"/>
        </w:tabs>
      </w:pPr>
    </w:p>
    <w:p w14:paraId="27C7D790" w14:textId="328E5628" w:rsidR="00611A34" w:rsidRPr="00C64DE4" w:rsidRDefault="00565CA5" w:rsidP="00516614">
      <w:pPr>
        <w:tabs>
          <w:tab w:val="left" w:pos="600"/>
          <w:tab w:val="left" w:pos="1200"/>
          <w:tab w:val="left" w:pos="2160"/>
          <w:tab w:val="left" w:pos="2400"/>
          <w:tab w:val="left" w:pos="4200"/>
          <w:tab w:val="left" w:pos="5760"/>
          <w:tab w:val="left" w:pos="6600"/>
        </w:tabs>
        <w:jc w:val="center"/>
        <w:rPr>
          <w:u w:val="single"/>
        </w:rPr>
      </w:pPr>
      <w:r>
        <w:rPr>
          <w:noProof/>
          <w:lang w:val="en-US"/>
        </w:rPr>
        <mc:AlternateContent>
          <mc:Choice Requires="wpg">
            <w:drawing>
              <wp:inline distT="0" distB="0" distL="0" distR="0" wp14:anchorId="33723971" wp14:editId="74A9D647">
                <wp:extent cx="5506085" cy="1609725"/>
                <wp:effectExtent l="2540" t="0" r="0" b="2540"/>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609725"/>
                          <a:chOff x="0" y="0"/>
                          <a:chExt cx="79089" cy="21823"/>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14:paraId="63B888C0"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14:paraId="27F8D417"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14:paraId="1942385B"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14:paraId="5C67F3F7"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14:paraId="005FB52F"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14:paraId="5D65001C"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14:paraId="6238E860"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14:paraId="39CB6811"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14:paraId="5B073AFD"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14:paraId="1CC29921"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14:paraId="75B9396B"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7" y="11882"/>
                            <a:ext cx="11802"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1D6ED"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140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10 mm</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0" y="1042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77FE"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7F3E2BED"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(a)</w:t>
                              </w:r>
                            </w:p>
                          </w:txbxContent>
                        </wps:txbx>
                        <wps:bodyPr rot="0" vert="horz" wrap="square" lIns="91440" tIns="45720" rIns="91440" bIns="45720" anchor="t" anchorCtr="0" upright="1">
                          <a:noAutofit/>
                        </wps:bodyPr>
                      </wps:wsp>
                      <wps:wsp>
                        <wps:cNvPr id="1241" name="Textfeld 103"/>
                        <wps:cNvSpPr txBox="1">
                          <a:spLocks noChangeArrowheads="1"/>
                        </wps:cNvSpPr>
                        <wps:spPr bwMode="auto">
                          <a:xfrm>
                            <a:off x="30023" y="19156"/>
                            <a:ext cx="2042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0BDC6"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1130 mm  ≤  L  ≤  2300 mm</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5120" y="0"/>
                            <a:ext cx="122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3ED8"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100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2,5 mm</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605" y="934"/>
                            <a:ext cx="246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13D60" w14:textId="77777777" w:rsidR="00355677" w:rsidRPr="00611A34" w:rsidRDefault="00355677"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Red fluorescent (class 1) or</w:t>
                              </w:r>
                            </w:p>
                            <w:p w14:paraId="103C5096" w14:textId="77777777" w:rsidR="00355677" w:rsidRPr="00611A34" w:rsidRDefault="00355677"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Retro-reflective (class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1568" y="6577"/>
                            <a:ext cx="205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0DF64" w14:textId="77777777" w:rsidR="00355677" w:rsidRPr="00611A34" w:rsidRDefault="00355677" w:rsidP="00611A34">
                              <w:pPr>
                                <w:pStyle w:val="NormalWeb"/>
                                <w:spacing w:before="0" w:beforeAutospacing="0" w:after="0" w:afterAutospacing="0"/>
                                <w:rPr>
                                  <w:sz w:val="14"/>
                                  <w:szCs w:val="14"/>
                                </w:rPr>
                              </w:pPr>
                              <w:r w:rsidRPr="00611A34">
                                <w:rPr>
                                  <w:rFonts w:ascii="Arial" w:hAnsi="Arial" w:cs="Arial"/>
                                  <w:color w:val="000000" w:themeColor="text1"/>
                                  <w:kern w:val="24"/>
                                  <w:sz w:val="14"/>
                                  <w:szCs w:val="14"/>
                                  <w:lang w:val="de-DE"/>
                                </w:rPr>
                                <w:t>Yellow retro-reflective</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C59BEB"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4595" y="4957"/>
                            <a:ext cx="87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14BC3"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45° ±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723971" id="Gruppieren 13" o:spid="_x0000_s1085" style="width:433.55pt;height:126.75pt;mso-position-horizontal-relative:char;mso-position-vertical-relative:line" coordsize="79089,2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">
                <v:group id="Gruppieren 1330" o:spid="_x0000_s1086"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087"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14:paraId="63B888C0" w14:textId="77777777" w:rsidR="00355677" w:rsidRPr="00611A34" w:rsidRDefault="00355677" w:rsidP="00611A34">
                          <w:pPr>
                            <w:rPr>
                              <w:sz w:val="14"/>
                              <w:szCs w:val="14"/>
                            </w:rPr>
                          </w:pPr>
                        </w:p>
                      </w:txbxContent>
                    </v:textbox>
                  </v:rect>
                  <v:shape id="Rechtwinkliges Dreieck 1332" o:spid="_x0000_s1088"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14:paraId="27F8D417" w14:textId="77777777" w:rsidR="00355677" w:rsidRPr="00611A34" w:rsidRDefault="00355677" w:rsidP="00611A34">
                          <w:pPr>
                            <w:rPr>
                              <w:sz w:val="14"/>
                              <w:szCs w:val="14"/>
                            </w:rPr>
                          </w:pPr>
                        </w:p>
                      </w:txbxContent>
                    </v:textbox>
                  </v:shape>
                  <v:shape id="Rechtwinkliges Dreieck 1333" o:spid="_x0000_s1089"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14:paraId="1942385B" w14:textId="77777777" w:rsidR="00355677" w:rsidRPr="00611A34" w:rsidRDefault="00355677" w:rsidP="00611A34">
                          <w:pPr>
                            <w:rPr>
                              <w:sz w:val="14"/>
                              <w:szCs w:val="14"/>
                            </w:rPr>
                          </w:pPr>
                        </w:p>
                      </w:txbxContent>
                    </v:textbox>
                  </v:shape>
                  <v:shape id="Rechtwinkliges Dreieck 1334" o:spid="_x0000_s1090"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14:paraId="5C67F3F7" w14:textId="77777777" w:rsidR="00355677" w:rsidRPr="00611A34" w:rsidRDefault="00355677" w:rsidP="00611A34">
                          <w:pPr>
                            <w:rPr>
                              <w:sz w:val="14"/>
                              <w:szCs w:val="14"/>
                            </w:rPr>
                          </w:pPr>
                        </w:p>
                      </w:txbxContent>
                    </v:textbox>
                  </v:shape>
                  <v:shape id="Rechtwinkliges Dreieck 1335" o:spid="_x0000_s1091"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14:paraId="005FB52F" w14:textId="77777777" w:rsidR="00355677" w:rsidRPr="00611A34" w:rsidRDefault="00355677" w:rsidP="00611A34">
                          <w:pPr>
                            <w:rPr>
                              <w:sz w:val="14"/>
                              <w:szCs w:val="14"/>
                            </w:rPr>
                          </w:pPr>
                        </w:p>
                      </w:txbxContent>
                    </v:textbox>
                  </v:shape>
                  <v:shape id="Rechtwinkliges Dreieck 1336" o:spid="_x0000_s1092"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14:paraId="5D65001C" w14:textId="77777777" w:rsidR="00355677" w:rsidRPr="00611A34" w:rsidRDefault="00355677" w:rsidP="00611A34">
                          <w:pPr>
                            <w:rPr>
                              <w:sz w:val="14"/>
                              <w:szCs w:val="14"/>
                            </w:rPr>
                          </w:pPr>
                        </w:p>
                      </w:txbxContent>
                    </v:textbox>
                  </v:shape>
                  <v:shape id="Rechtwinkliges Dreieck 1337" o:spid="_x0000_s1093"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14:paraId="6238E860" w14:textId="77777777" w:rsidR="00355677" w:rsidRPr="00611A34" w:rsidRDefault="00355677" w:rsidP="00611A34">
                          <w:pPr>
                            <w:rPr>
                              <w:sz w:val="14"/>
                              <w:szCs w:val="14"/>
                            </w:rPr>
                          </w:pPr>
                        </w:p>
                      </w:txbxContent>
                    </v:textbox>
                  </v:shape>
                  <v:shape id="Rechtwinkliges Dreieck 1338" o:spid="_x0000_s1094"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14:paraId="39CB6811" w14:textId="77777777" w:rsidR="00355677" w:rsidRPr="00611A34" w:rsidRDefault="00355677" w:rsidP="00611A34">
                          <w:pPr>
                            <w:rPr>
                              <w:sz w:val="14"/>
                              <w:szCs w:val="14"/>
                            </w:rPr>
                          </w:pPr>
                        </w:p>
                      </w:txbxContent>
                    </v:textbox>
                  </v:shape>
                  <v:shape id="Rechtwinkliges Dreieck 1339" o:spid="_x0000_s1095"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14:paraId="5B073AFD" w14:textId="77777777" w:rsidR="00355677" w:rsidRPr="00611A34" w:rsidRDefault="00355677" w:rsidP="00611A34">
                          <w:pPr>
                            <w:rPr>
                              <w:sz w:val="14"/>
                              <w:szCs w:val="14"/>
                            </w:rPr>
                          </w:pPr>
                        </w:p>
                      </w:txbxContent>
                    </v:textbox>
                  </v:shape>
                  <v:shape id="Rechtwinkliges Dreieck 1340" o:spid="_x0000_s1096"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14:paraId="1CC29921" w14:textId="77777777" w:rsidR="00355677" w:rsidRPr="00611A34" w:rsidRDefault="00355677" w:rsidP="00611A34">
                          <w:pPr>
                            <w:rPr>
                              <w:sz w:val="14"/>
                              <w:szCs w:val="14"/>
                            </w:rPr>
                          </w:pPr>
                        </w:p>
                      </w:txbxContent>
                    </v:textbox>
                  </v:shape>
                  <v:shape id="Rechtwinkliges Dreieck 1341" o:spid="_x0000_s1097"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14:paraId="75B9396B" w14:textId="77777777" w:rsidR="00355677" w:rsidRPr="00611A34" w:rsidRDefault="00355677" w:rsidP="00611A34">
                          <w:pPr>
                            <w:rPr>
                              <w:sz w:val="14"/>
                              <w:szCs w:val="14"/>
                            </w:rPr>
                          </w:pPr>
                        </w:p>
                      </w:txbxContent>
                    </v:textbox>
                  </v:shape>
                </v:group>
                <v:shape id="Gerade Verbindung mit Pfeil 1342" o:spid="_x0000_s1098"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099"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00"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01"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02"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03"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04" type="#_x0000_t202" style="position:absolute;left:67287;top:11882;width:1180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7521D6ED"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140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10 mm</w:t>
                        </w:r>
                      </w:p>
                    </w:txbxContent>
                  </v:textbox>
                </v:shape>
                <v:shape id="Textfeld 99" o:spid="_x0000_s1105" type="#_x0000_t202" style="position:absolute;top:1042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14:paraId="4BAE77FE"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7F3E2BED"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(a)</w:t>
                        </w:r>
                      </w:p>
                    </w:txbxContent>
                  </v:textbox>
                </v:shape>
                <v:shape id="Textfeld 103" o:spid="_x0000_s1106" type="#_x0000_t202" style="position:absolute;left:30023;top:19156;width:204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14:paraId="13B0BDC6"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1130 mm  ≤  L  ≤  2300 mm</w:t>
                        </w:r>
                      </w:p>
                    </w:txbxContent>
                  </v:textbox>
                </v:shape>
                <v:shape id="Textfeld 58" o:spid="_x0000_s1107" type="#_x0000_t202" style="position:absolute;left:35120;width:1226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36923ED8"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100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2,5 mm</w:t>
                        </w:r>
                      </w:p>
                    </w:txbxContent>
                  </v:textbox>
                </v:shape>
                <v:shape id="Gerade Verbindung mit Pfeil 1352" o:spid="_x0000_s1108"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09"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10"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11"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12"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13"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14" type="#_x0000_t202" style="position:absolute;left:49605;top:934;width:246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14:paraId="42213D60" w14:textId="77777777" w:rsidR="00355677" w:rsidRPr="00611A34" w:rsidRDefault="00355677"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Red fluorescent (class 1) or</w:t>
                        </w:r>
                      </w:p>
                      <w:p w14:paraId="103C5096" w14:textId="77777777" w:rsidR="00355677" w:rsidRPr="00611A34" w:rsidRDefault="00355677"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Retro-reflective (class 3)</w:t>
                        </w:r>
                      </w:p>
                    </w:txbxContent>
                  </v:textbox>
                </v:shape>
                <v:shape id="Textfeld 65" o:spid="_x0000_s1115" type="#_x0000_t202" style="position:absolute;left:51568;top:6577;width:20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14:paraId="2950DF64" w14:textId="77777777" w:rsidR="00355677" w:rsidRPr="00611A34" w:rsidRDefault="00355677" w:rsidP="00611A34">
                        <w:pPr>
                          <w:pStyle w:val="NormalWeb"/>
                          <w:spacing w:before="0" w:beforeAutospacing="0" w:after="0" w:afterAutospacing="0"/>
                          <w:rPr>
                            <w:sz w:val="14"/>
                            <w:szCs w:val="14"/>
                          </w:rPr>
                        </w:pPr>
                        <w:r w:rsidRPr="00611A34">
                          <w:rPr>
                            <w:rFonts w:ascii="Arial" w:hAnsi="Arial" w:cs="Arial"/>
                            <w:color w:val="000000" w:themeColor="text1"/>
                            <w:kern w:val="24"/>
                            <w:sz w:val="14"/>
                            <w:szCs w:val="14"/>
                            <w:lang w:val="de-DE"/>
                          </w:rPr>
                          <w:t>Yellow retro-reflective</w:t>
                        </w:r>
                      </w:p>
                    </w:txbxContent>
                  </v:textbox>
                </v:shape>
                <v:line id="Gerade Verbindung 1360" o:spid="_x0000_s1116"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17"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18"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19"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20"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21"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22"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14:paraId="1BC59BEB" w14:textId="77777777" w:rsidR="00355677" w:rsidRPr="00611A34" w:rsidRDefault="00355677" w:rsidP="00611A34">
                            <w:pPr>
                              <w:rPr>
                                <w:sz w:val="14"/>
                                <w:szCs w:val="14"/>
                              </w:rPr>
                            </w:pPr>
                          </w:p>
                        </w:txbxContent>
                      </v:textbox>
                    </v:shape>
                    <v:shape id="Gerade Verbindung mit Pfeil 1367" o:spid="_x0000_s1123"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24"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25" type="#_x0000_t202" style="position:absolute;left:14595;top:4957;width:87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14:paraId="6EE14BC3"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45° ± 5°</w:t>
                        </w:r>
                      </w:p>
                    </w:txbxContent>
                  </v:textbox>
                </v:shape>
                <v:line id="Gerade Verbindung 1370" o:spid="_x0000_s1126"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27"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14:paraId="38A5730C" w14:textId="77777777" w:rsidR="00611A34" w:rsidRPr="00C64DE4" w:rsidRDefault="00611A34" w:rsidP="00516614">
      <w:pPr>
        <w:tabs>
          <w:tab w:val="left" w:pos="600"/>
          <w:tab w:val="left" w:pos="1200"/>
          <w:tab w:val="left" w:pos="2160"/>
          <w:tab w:val="left" w:pos="2400"/>
          <w:tab w:val="left" w:pos="4200"/>
          <w:tab w:val="left" w:pos="5760"/>
          <w:tab w:val="left" w:pos="6600"/>
        </w:tabs>
        <w:jc w:val="center"/>
        <w:rPr>
          <w:u w:val="single"/>
        </w:rPr>
      </w:pPr>
    </w:p>
    <w:p w14:paraId="3E3B74FE" w14:textId="77777777" w:rsidR="00611A34" w:rsidRPr="00C64DE4" w:rsidRDefault="00611A34" w:rsidP="00516614">
      <w:pPr>
        <w:tabs>
          <w:tab w:val="left" w:pos="600"/>
          <w:tab w:val="left" w:pos="1200"/>
          <w:tab w:val="left" w:pos="2160"/>
          <w:tab w:val="left" w:pos="2400"/>
          <w:tab w:val="left" w:pos="4200"/>
          <w:tab w:val="left" w:pos="5760"/>
          <w:tab w:val="left" w:pos="6600"/>
        </w:tabs>
        <w:jc w:val="center"/>
        <w:rPr>
          <w:u w:val="single"/>
        </w:rPr>
      </w:pPr>
    </w:p>
    <w:p w14:paraId="0A0401C1" w14:textId="5191C54D" w:rsidR="00611A34" w:rsidRPr="00C64DE4" w:rsidRDefault="00565CA5" w:rsidP="00516614">
      <w:pPr>
        <w:tabs>
          <w:tab w:val="left" w:pos="600"/>
          <w:tab w:val="left" w:pos="1200"/>
          <w:tab w:val="left" w:pos="2160"/>
          <w:tab w:val="left" w:pos="2400"/>
          <w:tab w:val="left" w:pos="4200"/>
          <w:tab w:val="left" w:pos="5760"/>
          <w:tab w:val="left" w:pos="6600"/>
        </w:tabs>
        <w:jc w:val="center"/>
        <w:rPr>
          <w:u w:val="single"/>
        </w:rPr>
      </w:pPr>
      <w:r>
        <w:rPr>
          <w:noProof/>
          <w:lang w:val="en-US"/>
        </w:rPr>
        <mc:AlternateContent>
          <mc:Choice Requires="wpg">
            <w:drawing>
              <wp:inline distT="0" distB="0" distL="0" distR="0" wp14:anchorId="1E357F5E" wp14:editId="093BAE13">
                <wp:extent cx="4724400" cy="785495"/>
                <wp:effectExtent l="0" t="0" r="1143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785495"/>
                          <a:chOff x="0" y="0"/>
                          <a:chExt cx="70291" cy="11708"/>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1894483"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14:paraId="1A63C2FB"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14:paraId="116760BC"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14:paraId="2492A135"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14:paraId="1A3A0662"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14:paraId="6DAE728E"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14:paraId="009E42EA"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14:paraId="22095E2E"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14:paraId="240C54DD"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14:paraId="5EEB0474"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14:paraId="798EDDA4"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14:paraId="58793C18"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14:paraId="1CEE4C59" w14:textId="77777777" w:rsidR="00355677" w:rsidRPr="00611A34" w:rsidRDefault="00355677" w:rsidP="00611A34">
                                <w:pPr>
                                  <w:rPr>
                                    <w:sz w:val="14"/>
                                    <w:szCs w:val="14"/>
                                  </w:rPr>
                                </w:pPr>
                              </w:p>
                            </w:txbxContent>
                          </wps:txbx>
                          <wps:bodyPr rot="0" vert="horz" wrap="square" lIns="91440" tIns="45720" rIns="91440" bIns="45720" anchor="ctr" anchorCtr="0" upright="1">
                            <a:noAutofit/>
                          </wps:bodyPr>
                        </wps:wsp>
                      </wpg:grpSp>
                      <wps:wsp>
                        <wps:cNvPr id="1215" name="Textfeld 120"/>
                        <wps:cNvSpPr txBox="1">
                          <a:spLocks noChangeArrowheads="1"/>
                        </wps:cNvSpPr>
                        <wps:spPr bwMode="auto">
                          <a:xfrm>
                            <a:off x="0" y="496"/>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9E1DA"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37DA2B42"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(b)</w:t>
                              </w:r>
                            </w:p>
                          </w:txbxContent>
                        </wps:txbx>
                        <wps:bodyPr rot="0" vert="horz" wrap="square" lIns="91440" tIns="45720" rIns="91440" bIns="4572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4C2E"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1E357F5E" id="Gruppieren 1413" o:spid="_x0000_s1128" style="width:372pt;height:61.85pt;mso-position-horizontal-relative:char;mso-position-vertical-relative:line" coordsize="70291,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">
                <v:group id="Gruppieren 41" o:spid="_x0000_s1129"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30"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" filled="f" fillcolor="#4f81bd [3204]" stroked="f" strokecolor="black [3213]">
                    <v:textbox>
                      <w:txbxContent>
                        <w:p w14:paraId="11894483" w14:textId="77777777" w:rsidR="00355677" w:rsidRPr="00611A34" w:rsidRDefault="00355677" w:rsidP="00611A34">
                          <w:pPr>
                            <w:rPr>
                              <w:sz w:val="14"/>
                              <w:szCs w:val="14"/>
                            </w:rPr>
                          </w:pPr>
                        </w:p>
                      </w:txbxContent>
                    </v:textbox>
                  </v:rect>
                  <v:group id="Gruppieren 1396" o:spid="_x0000_s1131"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32"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" fillcolor="yellow" strokecolor="yellow" strokeweight="1pt">
                      <v:textbox>
                        <w:txbxContent>
                          <w:p w14:paraId="1A63C2FB" w14:textId="77777777" w:rsidR="00355677" w:rsidRPr="00611A34" w:rsidRDefault="00355677" w:rsidP="00611A34">
                            <w:pPr>
                              <w:rPr>
                                <w:sz w:val="14"/>
                                <w:szCs w:val="14"/>
                              </w:rPr>
                            </w:pPr>
                          </w:p>
                        </w:txbxContent>
                      </v:textbox>
                    </v:rect>
                    <v:shape id="Rechtwinkliges Dreieck 1398" o:spid="_x0000_s1133"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" fillcolor="red" strokecolor="red" strokeweight="1pt">
                      <v:textbox>
                        <w:txbxContent>
                          <w:p w14:paraId="116760BC" w14:textId="77777777" w:rsidR="00355677" w:rsidRPr="00611A34" w:rsidRDefault="00355677" w:rsidP="00611A34">
                            <w:pPr>
                              <w:rPr>
                                <w:sz w:val="14"/>
                                <w:szCs w:val="14"/>
                              </w:rPr>
                            </w:pPr>
                          </w:p>
                        </w:txbxContent>
                      </v:textbox>
                    </v:shape>
                    <v:shape id="Rechtwinkliges Dreieck 1399" o:spid="_x0000_s1134"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" fillcolor="red" strokecolor="red" strokeweight="1pt">
                      <v:textbox>
                        <w:txbxContent>
                          <w:p w14:paraId="2492A135" w14:textId="77777777" w:rsidR="00355677" w:rsidRPr="00611A34" w:rsidRDefault="00355677" w:rsidP="00611A34">
                            <w:pPr>
                              <w:rPr>
                                <w:sz w:val="14"/>
                                <w:szCs w:val="14"/>
                              </w:rPr>
                            </w:pPr>
                          </w:p>
                        </w:txbxContent>
                      </v:textbox>
                    </v:shape>
                    <v:shape id="Rechtwinkliges Dreieck 1400" o:spid="_x0000_s1135"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" fillcolor="red" strokecolor="red" strokeweight="1pt">
                      <v:textbox>
                        <w:txbxContent>
                          <w:p w14:paraId="1A3A0662" w14:textId="77777777" w:rsidR="00355677" w:rsidRPr="00611A34" w:rsidRDefault="00355677" w:rsidP="00611A34">
                            <w:pPr>
                              <w:rPr>
                                <w:sz w:val="14"/>
                                <w:szCs w:val="14"/>
                              </w:rPr>
                            </w:pPr>
                          </w:p>
                        </w:txbxContent>
                      </v:textbox>
                    </v:shape>
                    <v:shape id="Rechtwinkliges Dreieck 1401" o:spid="_x0000_s1136"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" fillcolor="red" strokecolor="red" strokeweight="1pt">
                      <v:textbox>
                        <w:txbxContent>
                          <w:p w14:paraId="6DAE728E" w14:textId="77777777" w:rsidR="00355677" w:rsidRPr="00611A34" w:rsidRDefault="00355677" w:rsidP="00611A34">
                            <w:pPr>
                              <w:rPr>
                                <w:sz w:val="14"/>
                                <w:szCs w:val="14"/>
                              </w:rPr>
                            </w:pPr>
                          </w:p>
                        </w:txbxContent>
                      </v:textbox>
                    </v:shape>
                    <v:shape id="Rechtwinkliges Dreieck 1402" o:spid="_x0000_s1137"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" fillcolor="red" strokecolor="red" strokeweight="1pt">
                      <v:textbox>
                        <w:txbxContent>
                          <w:p w14:paraId="009E42EA" w14:textId="77777777" w:rsidR="00355677" w:rsidRPr="00611A34" w:rsidRDefault="00355677" w:rsidP="00611A34">
                            <w:pPr>
                              <w:rPr>
                                <w:sz w:val="14"/>
                                <w:szCs w:val="14"/>
                              </w:rPr>
                            </w:pPr>
                          </w:p>
                        </w:txbxContent>
                      </v:textbox>
                    </v:shape>
                  </v:group>
                </v:group>
                <v:group id="Gruppieren 40" o:spid="_x0000_s1138"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39"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" fillcolor="yellow" strokecolor="yellow" strokeweight="1pt">
                    <v:textbox>
                      <w:txbxContent>
                        <w:p w14:paraId="22095E2E" w14:textId="77777777" w:rsidR="00355677" w:rsidRPr="00611A34" w:rsidRDefault="00355677" w:rsidP="00611A34">
                          <w:pPr>
                            <w:rPr>
                              <w:sz w:val="14"/>
                              <w:szCs w:val="14"/>
                            </w:rPr>
                          </w:pPr>
                        </w:p>
                      </w:txbxContent>
                    </v:textbox>
                  </v:rect>
                  <v:shape id="Rechtwinkliges Dreieck 1405" o:spid="_x0000_s1140"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" fillcolor="red" strokecolor="red" strokeweight="1pt">
                    <v:textbox>
                      <w:txbxContent>
                        <w:p w14:paraId="240C54DD" w14:textId="77777777" w:rsidR="00355677" w:rsidRPr="00611A34" w:rsidRDefault="00355677" w:rsidP="00611A34">
                          <w:pPr>
                            <w:rPr>
                              <w:sz w:val="14"/>
                              <w:szCs w:val="14"/>
                            </w:rPr>
                          </w:pPr>
                        </w:p>
                      </w:txbxContent>
                    </v:textbox>
                  </v:shape>
                  <v:shape id="Rechtwinkliges Dreieck 1406" o:spid="_x0000_s1141"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" fillcolor="red" strokecolor="red" strokeweight="1pt">
                    <v:textbox>
                      <w:txbxContent>
                        <w:p w14:paraId="5EEB0474" w14:textId="77777777" w:rsidR="00355677" w:rsidRPr="00611A34" w:rsidRDefault="00355677" w:rsidP="00611A34">
                          <w:pPr>
                            <w:rPr>
                              <w:sz w:val="14"/>
                              <w:szCs w:val="14"/>
                            </w:rPr>
                          </w:pPr>
                        </w:p>
                      </w:txbxContent>
                    </v:textbox>
                  </v:shape>
                  <v:shape id="Rechtwinkliges Dreieck 1407" o:spid="_x0000_s1142"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" fillcolor="red" strokecolor="red" strokeweight="1pt">
                    <v:textbox>
                      <w:txbxContent>
                        <w:p w14:paraId="798EDDA4" w14:textId="77777777" w:rsidR="00355677" w:rsidRPr="00611A34" w:rsidRDefault="00355677" w:rsidP="00611A34">
                          <w:pPr>
                            <w:rPr>
                              <w:sz w:val="14"/>
                              <w:szCs w:val="14"/>
                            </w:rPr>
                          </w:pPr>
                        </w:p>
                      </w:txbxContent>
                    </v:textbox>
                  </v:shape>
                  <v:shape id="Rechtwinkliges Dreieck 1408" o:spid="_x0000_s1143"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" fillcolor="red" strokecolor="red" strokeweight="1pt">
                    <v:textbox>
                      <w:txbxContent>
                        <w:p w14:paraId="58793C18" w14:textId="77777777" w:rsidR="00355677" w:rsidRPr="00611A34" w:rsidRDefault="00355677" w:rsidP="00611A34">
                          <w:pPr>
                            <w:rPr>
                              <w:sz w:val="14"/>
                              <w:szCs w:val="14"/>
                            </w:rPr>
                          </w:pPr>
                        </w:p>
                      </w:txbxContent>
                    </v:textbox>
                  </v:shape>
                  <v:shape id="Rechtwinkliges Dreieck 1409" o:spid="_x0000_s1144"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" fillcolor="red" strokecolor="red" strokeweight="1pt">
                    <v:textbox>
                      <w:txbxContent>
                        <w:p w14:paraId="1CEE4C59" w14:textId="77777777" w:rsidR="00355677" w:rsidRPr="00611A34" w:rsidRDefault="00355677" w:rsidP="00611A34">
                          <w:pPr>
                            <w:rPr>
                              <w:sz w:val="14"/>
                              <w:szCs w:val="14"/>
                            </w:rPr>
                          </w:pPr>
                        </w:p>
                      </w:txbxContent>
                    </v:textbox>
                  </v:shape>
                </v:group>
                <v:shape id="Textfeld 120" o:spid="_x0000_s1145" type="#_x0000_t202" style="position:absolute;top:496;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2D79E1DA"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37DA2B42"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(b)</w:t>
                        </w:r>
                      </w:p>
                    </w:txbxContent>
                  </v:textbox>
                </v:shape>
                <v:shape id="Gerade Verbindung mit Pfeil 24" o:spid="_x0000_s1146"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47"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48"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49" type="#_x0000_t202" style="position:absolute;left:21566;top:9041;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14:paraId="510C4C2E" w14:textId="77777777" w:rsidR="00355677" w:rsidRPr="00611A34" w:rsidRDefault="00355677"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L / 2</w:t>
                        </w:r>
                      </w:p>
                    </w:txbxContent>
                  </v:textbox>
                </v:shape>
                <w10:anchorlock/>
              </v:group>
            </w:pict>
          </mc:Fallback>
        </mc:AlternateContent>
      </w:r>
    </w:p>
    <w:p w14:paraId="56C3F58B" w14:textId="3704C3B4" w:rsidR="00516614" w:rsidRPr="00C64DE4" w:rsidRDefault="00565CA5" w:rsidP="00516614">
      <w:pPr>
        <w:tabs>
          <w:tab w:val="left" w:pos="3052"/>
        </w:tabs>
        <w:jc w:val="center"/>
      </w:pPr>
      <w:r>
        <w:rPr>
          <w:noProof/>
          <w:lang w:val="en-US"/>
        </w:rPr>
        <w:lastRenderedPageBreak/>
        <mc:AlternateContent>
          <mc:Choice Requires="wpg">
            <w:drawing>
              <wp:inline distT="0" distB="0" distL="0" distR="0" wp14:anchorId="6831287F" wp14:editId="40166A9C">
                <wp:extent cx="4492625" cy="2017395"/>
                <wp:effectExtent l="0" t="20955" r="24130" b="19050"/>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625" cy="2017395"/>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14:paraId="48B616DF"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14:paraId="47D39C2B"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14:paraId="53D6018B"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14:paraId="093539AA"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14:paraId="308C3D71"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14:paraId="0AD2A9A2"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25CC4DB"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14:paraId="5E4A122D"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14:paraId="7FFAB42F"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14:paraId="474D04AE"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14:paraId="10DBB7C5"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14:paraId="3CC5F5A6"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14:paraId="3647736E"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8DAE"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11563ABC"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(c)</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0FC7"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6831287F" id="Gruppieren 126" o:spid="_x0000_s1150" style="width:353.75pt;height:158.8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">
                <v:group id="Gruppieren 98" o:spid="_x0000_s1151"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52"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14:paraId="48B616DF" w14:textId="77777777" w:rsidR="00355677" w:rsidRPr="00516614" w:rsidRDefault="00355677" w:rsidP="00516614">
                          <w:pPr>
                            <w:rPr>
                              <w:sz w:val="14"/>
                              <w:szCs w:val="14"/>
                            </w:rPr>
                          </w:pPr>
                        </w:p>
                      </w:txbxContent>
                    </v:textbox>
                  </v:rect>
                  <v:shape id="Rechtwinkliges Dreieck 1441" o:spid="_x0000_s1153"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14:paraId="47D39C2B" w14:textId="77777777" w:rsidR="00355677" w:rsidRPr="00516614" w:rsidRDefault="00355677" w:rsidP="00516614">
                          <w:pPr>
                            <w:rPr>
                              <w:sz w:val="14"/>
                              <w:szCs w:val="14"/>
                            </w:rPr>
                          </w:pPr>
                        </w:p>
                      </w:txbxContent>
                    </v:textbox>
                  </v:shape>
                  <v:shape id="Rechtwinkliges Dreieck 1442" o:spid="_x0000_s1154"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14:paraId="53D6018B" w14:textId="77777777" w:rsidR="00355677" w:rsidRPr="00516614" w:rsidRDefault="00355677" w:rsidP="00516614">
                          <w:pPr>
                            <w:rPr>
                              <w:sz w:val="14"/>
                              <w:szCs w:val="14"/>
                            </w:rPr>
                          </w:pPr>
                        </w:p>
                      </w:txbxContent>
                    </v:textbox>
                  </v:shape>
                  <v:shape id="Rechtwinkliges Dreieck 1443" o:spid="_x0000_s1155"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14:paraId="093539AA" w14:textId="77777777" w:rsidR="00355677" w:rsidRPr="00516614" w:rsidRDefault="00355677" w:rsidP="00516614">
                          <w:pPr>
                            <w:rPr>
                              <w:sz w:val="14"/>
                              <w:szCs w:val="14"/>
                            </w:rPr>
                          </w:pPr>
                        </w:p>
                      </w:txbxContent>
                    </v:textbox>
                  </v:shape>
                  <v:shape id="Rechtwinkliges Dreieck 1444" o:spid="_x0000_s1156"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14:paraId="308C3D71" w14:textId="77777777" w:rsidR="00355677" w:rsidRPr="00516614" w:rsidRDefault="00355677" w:rsidP="00516614">
                          <w:pPr>
                            <w:rPr>
                              <w:sz w:val="14"/>
                              <w:szCs w:val="14"/>
                            </w:rPr>
                          </w:pPr>
                        </w:p>
                      </w:txbxContent>
                    </v:textbox>
                  </v:shape>
                  <v:shape id="Rechtwinkliges Dreieck 1445" o:spid="_x0000_s1157"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14:paraId="0AD2A9A2" w14:textId="77777777" w:rsidR="00355677" w:rsidRPr="00516614" w:rsidRDefault="00355677" w:rsidP="00516614">
                          <w:pPr>
                            <w:rPr>
                              <w:sz w:val="14"/>
                              <w:szCs w:val="14"/>
                            </w:rPr>
                          </w:pPr>
                        </w:p>
                      </w:txbxContent>
                    </v:textbox>
                  </v:shape>
                </v:group>
                <v:group id="Gruppieren 105" o:spid="_x0000_s1158"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59"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14:paraId="125CC4DB" w14:textId="77777777" w:rsidR="00355677" w:rsidRPr="00516614" w:rsidRDefault="00355677" w:rsidP="00516614">
                          <w:pPr>
                            <w:rPr>
                              <w:sz w:val="14"/>
                              <w:szCs w:val="14"/>
                            </w:rPr>
                          </w:pPr>
                        </w:p>
                      </w:txbxContent>
                    </v:textbox>
                  </v:rect>
                  <v:group id="Gruppieren 1448" o:spid="_x0000_s1160"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61"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14:paraId="5E4A122D" w14:textId="77777777" w:rsidR="00355677" w:rsidRPr="00516614" w:rsidRDefault="00355677" w:rsidP="00516614">
                            <w:pPr>
                              <w:rPr>
                                <w:sz w:val="14"/>
                                <w:szCs w:val="14"/>
                              </w:rPr>
                            </w:pPr>
                          </w:p>
                        </w:txbxContent>
                      </v:textbox>
                    </v:rect>
                    <v:shape id="Rechtwinkliges Dreieck 1450" o:spid="_x0000_s1162"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14:paraId="7FFAB42F" w14:textId="77777777" w:rsidR="00355677" w:rsidRPr="00516614" w:rsidRDefault="00355677" w:rsidP="00516614">
                            <w:pPr>
                              <w:rPr>
                                <w:sz w:val="14"/>
                                <w:szCs w:val="14"/>
                              </w:rPr>
                            </w:pPr>
                          </w:p>
                        </w:txbxContent>
                      </v:textbox>
                    </v:shape>
                    <v:shape id="Rechtwinkliges Dreieck 1451" o:spid="_x0000_s1163"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14:paraId="474D04AE" w14:textId="77777777" w:rsidR="00355677" w:rsidRPr="00516614" w:rsidRDefault="00355677" w:rsidP="00516614">
                            <w:pPr>
                              <w:rPr>
                                <w:sz w:val="14"/>
                                <w:szCs w:val="14"/>
                              </w:rPr>
                            </w:pPr>
                          </w:p>
                        </w:txbxContent>
                      </v:textbox>
                    </v:shape>
                    <v:shape id="Rechtwinkliges Dreieck 1452" o:spid="_x0000_s1164"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14:paraId="10DBB7C5" w14:textId="77777777" w:rsidR="00355677" w:rsidRPr="00516614" w:rsidRDefault="00355677" w:rsidP="00516614">
                            <w:pPr>
                              <w:rPr>
                                <w:sz w:val="14"/>
                                <w:szCs w:val="14"/>
                              </w:rPr>
                            </w:pPr>
                          </w:p>
                        </w:txbxContent>
                      </v:textbox>
                    </v:shape>
                    <v:shape id="Rechtwinkliges Dreieck 1453" o:spid="_x0000_s1165"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14:paraId="3CC5F5A6" w14:textId="77777777" w:rsidR="00355677" w:rsidRPr="00516614" w:rsidRDefault="00355677" w:rsidP="00516614">
                            <w:pPr>
                              <w:rPr>
                                <w:sz w:val="14"/>
                                <w:szCs w:val="14"/>
                              </w:rPr>
                            </w:pPr>
                          </w:p>
                        </w:txbxContent>
                      </v:textbox>
                    </v:shape>
                    <v:shape id="Rechtwinkliges Dreieck 1454" o:spid="_x0000_s1166"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14:paraId="3647736E" w14:textId="77777777" w:rsidR="00355677" w:rsidRPr="00516614" w:rsidRDefault="00355677" w:rsidP="00516614">
                            <w:pPr>
                              <w:rPr>
                                <w:sz w:val="14"/>
                                <w:szCs w:val="14"/>
                              </w:rPr>
                            </w:pPr>
                          </w:p>
                        </w:txbxContent>
                      </v:textbox>
                    </v:shape>
                  </v:group>
                </v:group>
                <v:shape id="Textfeld 123" o:spid="_x0000_s1167"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14:paraId="78668DAE"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11563ABC"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(c)</w:t>
                        </w:r>
                      </w:p>
                    </w:txbxContent>
                  </v:textbox>
                </v:shape>
                <v:shape id="Gerade Verbindung mit Pfeil 19" o:spid="_x0000_s1168"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169"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170"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171" type="#_x0000_t202" style="position:absolute;left:19180;top:12424;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14:paraId="15300FC7"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2</w:t>
                        </w:r>
                      </w:p>
                    </w:txbxContent>
                  </v:textbox>
                </v:shape>
                <w10:anchorlock/>
              </v:group>
            </w:pict>
          </mc:Fallback>
        </mc:AlternateContent>
      </w:r>
    </w:p>
    <w:p w14:paraId="36AFCAAF" w14:textId="77777777" w:rsidR="00516614" w:rsidRPr="00C64DE4" w:rsidRDefault="00516614" w:rsidP="00516614">
      <w:pPr>
        <w:tabs>
          <w:tab w:val="left" w:pos="3052"/>
        </w:tabs>
        <w:jc w:val="center"/>
      </w:pPr>
    </w:p>
    <w:p w14:paraId="10FF78B7" w14:textId="54C562A8" w:rsidR="00516614" w:rsidRPr="00C64DE4" w:rsidRDefault="00565CA5" w:rsidP="00516614">
      <w:pPr>
        <w:suppressAutoHyphens w:val="0"/>
        <w:spacing w:line="240" w:lineRule="auto"/>
        <w:jc w:val="center"/>
      </w:pPr>
      <w:r>
        <w:rPr>
          <w:noProof/>
          <w:lang w:val="en-US"/>
        </w:rPr>
        <mc:AlternateContent>
          <mc:Choice Requires="wpg">
            <w:drawing>
              <wp:inline distT="0" distB="0" distL="0" distR="0" wp14:anchorId="2801ABCC" wp14:editId="2A5688A8">
                <wp:extent cx="4112260" cy="2160270"/>
                <wp:effectExtent l="0" t="30480" r="23495" b="0"/>
                <wp:docPr id="26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2160270"/>
                          <a:chOff x="0" y="0"/>
                          <a:chExt cx="54002" cy="28122"/>
                        </a:xfrm>
                      </wpg:grpSpPr>
                      <wpg:grpSp>
                        <wpg:cNvPr id="263" name="Gruppieren 1461"/>
                        <wpg:cNvGrpSpPr>
                          <a:grpSpLocks/>
                        </wpg:cNvGrpSpPr>
                        <wpg:grpSpPr bwMode="auto">
                          <a:xfrm>
                            <a:off x="38774" y="18074"/>
                            <a:ext cx="15228" cy="5076"/>
                            <a:chOff x="38774" y="18074"/>
                            <a:chExt cx="15228" cy="5076"/>
                          </a:xfrm>
                        </wpg:grpSpPr>
                        <wps:wsp>
                          <wps:cNvPr id="264"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14:paraId="19CD1C5C"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265"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14:paraId="77ADBD0C"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266"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14:paraId="6215D78A"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267"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14:paraId="7DE609A2"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g:grpSp>
                      <wpg:grpSp>
                        <wpg:cNvPr id="268" name="Gruppieren 1466"/>
                        <wpg:cNvGrpSpPr>
                          <a:grpSpLocks/>
                        </wpg:cNvGrpSpPr>
                        <wpg:grpSpPr bwMode="auto">
                          <a:xfrm>
                            <a:off x="13878" y="18074"/>
                            <a:ext cx="15228" cy="5076"/>
                            <a:chOff x="13878" y="18074"/>
                            <a:chExt cx="15228" cy="5076"/>
                          </a:xfrm>
                        </wpg:grpSpPr>
                        <wps:wsp>
                          <wps:cNvPr id="269"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14:paraId="63439F67"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270"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14:paraId="2806AB1C"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271"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14:paraId="665F6550"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272"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14:paraId="4E08A83A"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g:grpSp>
                      <wpg:grpSp>
                        <wpg:cNvPr id="273" name="Gruppieren 1471"/>
                        <wpg:cNvGrpSpPr>
                          <a:grpSpLocks/>
                        </wpg:cNvGrpSpPr>
                        <wpg:grpSpPr bwMode="auto">
                          <a:xfrm rot="5400000">
                            <a:off x="8496" y="5086"/>
                            <a:ext cx="15228" cy="5076"/>
                            <a:chOff x="8496" y="5086"/>
                            <a:chExt cx="15228" cy="5076"/>
                          </a:xfrm>
                        </wpg:grpSpPr>
                        <wps:wsp>
                          <wps:cNvPr id="274"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14:paraId="23CBD7E8"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275"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14:paraId="0C488694"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276"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14:paraId="4EB3876F"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277"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14:paraId="66F043FA"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g:grpSp>
                      <wps:wsp>
                        <wps:cNvPr id="278"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0C7CB"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529D6E91"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(d)</w:t>
                              </w:r>
                            </w:p>
                          </w:txbxContent>
                        </wps:txbx>
                        <wps:bodyPr rot="0" vert="horz" wrap="square" lIns="91440" tIns="45720" rIns="91440" bIns="45720" anchor="t" anchorCtr="0" upright="1">
                          <a:noAutofit/>
                        </wps:bodyPr>
                      </wps:wsp>
                      <wpg:grpSp>
                        <wpg:cNvPr id="279" name="Gruppieren 1477"/>
                        <wpg:cNvGrpSpPr>
                          <a:grpSpLocks/>
                        </wpg:cNvGrpSpPr>
                        <wpg:grpSpPr bwMode="auto">
                          <a:xfrm rot="16200000" flipH="1">
                            <a:off x="43850" y="5086"/>
                            <a:ext cx="15228" cy="5076"/>
                            <a:chOff x="43850" y="5086"/>
                            <a:chExt cx="15228" cy="5076"/>
                          </a:xfrm>
                        </wpg:grpSpPr>
                        <wps:wsp>
                          <wps:cNvPr id="280"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14:paraId="44540649"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281"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14:paraId="24A8A182"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282"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14:paraId="251D90FA"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s:wsp>
                          <wps:cNvPr id="283"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14:paraId="56EDFD74" w14:textId="77777777" w:rsidR="00355677" w:rsidRPr="00516614" w:rsidRDefault="00355677" w:rsidP="00516614">
                                <w:pPr>
                                  <w:rPr>
                                    <w:sz w:val="14"/>
                                    <w:szCs w:val="14"/>
                                  </w:rPr>
                                </w:pPr>
                              </w:p>
                            </w:txbxContent>
                          </wps:txbx>
                          <wps:bodyPr rot="0" vert="horz" wrap="square" lIns="91440" tIns="45720" rIns="91440" bIns="45720" anchor="ctr" anchorCtr="0" upright="1">
                            <a:noAutofit/>
                          </wps:bodyPr>
                        </wps:wsp>
                      </wpg:grpSp>
                      <wps:wsp>
                        <wps:cNvPr id="284"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5"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 name="Textfeld 26"/>
                        <wps:cNvSpPr txBox="1">
                          <a:spLocks noChangeArrowheads="1"/>
                        </wps:cNvSpPr>
                        <wps:spPr bwMode="auto">
                          <a:xfrm>
                            <a:off x="20322" y="6827"/>
                            <a:ext cx="66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8E3D"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s:wsp>
                        <wps:cNvPr id="307"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73"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4"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5" name="Textfeld 31"/>
                        <wps:cNvSpPr txBox="1">
                          <a:spLocks noChangeArrowheads="1"/>
                        </wps:cNvSpPr>
                        <wps:spPr bwMode="auto">
                          <a:xfrm>
                            <a:off x="18781" y="25455"/>
                            <a:ext cx="6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91A9"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g:wgp>
                  </a:graphicData>
                </a:graphic>
              </wp:inline>
            </w:drawing>
          </mc:Choice>
          <mc:Fallback>
            <w:pict>
              <v:group w14:anchorId="2801ABCC" id="Gruppieren 3" o:spid="_x0000_s1172" style="width:323.8pt;height:170.1pt;mso-position-horizontal-relative:char;mso-position-vertical-relative:line" coordsize="54002,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">
                <v:group id="Gruppieren 1461" o:spid="_x0000_s1173"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hteck 1462" o:spid="_x0000_s1174"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" fillcolor="yellow" strokecolor="yellow" strokeweight="1pt">
                    <v:textbox>
                      <w:txbxContent>
                        <w:p w14:paraId="19CD1C5C" w14:textId="77777777" w:rsidR="00355677" w:rsidRPr="00516614" w:rsidRDefault="00355677" w:rsidP="00516614">
                          <w:pPr>
                            <w:rPr>
                              <w:sz w:val="14"/>
                              <w:szCs w:val="14"/>
                            </w:rPr>
                          </w:pPr>
                        </w:p>
                      </w:txbxContent>
                    </v:textbox>
                  </v:rect>
                  <v:shape id="Rechtwinkliges Dreieck 1463" o:spid="_x0000_s1175"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" fillcolor="red" strokecolor="red" strokeweight="1pt">
                    <v:textbox>
                      <w:txbxContent>
                        <w:p w14:paraId="77ADBD0C" w14:textId="77777777" w:rsidR="00355677" w:rsidRPr="00516614" w:rsidRDefault="00355677" w:rsidP="00516614">
                          <w:pPr>
                            <w:rPr>
                              <w:sz w:val="14"/>
                              <w:szCs w:val="14"/>
                            </w:rPr>
                          </w:pPr>
                        </w:p>
                      </w:txbxContent>
                    </v:textbox>
                  </v:shape>
                  <v:shape id="Rechtwinkliges Dreieck 1464" o:spid="_x0000_s1176"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" fillcolor="red" strokecolor="red" strokeweight="1pt">
                    <v:textbox>
                      <w:txbxContent>
                        <w:p w14:paraId="6215D78A" w14:textId="77777777" w:rsidR="00355677" w:rsidRPr="00516614" w:rsidRDefault="00355677" w:rsidP="00516614">
                          <w:pPr>
                            <w:rPr>
                              <w:sz w:val="14"/>
                              <w:szCs w:val="14"/>
                            </w:rPr>
                          </w:pPr>
                        </w:p>
                      </w:txbxContent>
                    </v:textbox>
                  </v:shape>
                  <v:shape id="Rechtwinkliges Dreieck 1465" o:spid="_x0000_s1177"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" fillcolor="red" strokecolor="red" strokeweight="1pt">
                    <v:textbox>
                      <w:txbxContent>
                        <w:p w14:paraId="7DE609A2" w14:textId="77777777" w:rsidR="00355677" w:rsidRPr="00516614" w:rsidRDefault="00355677" w:rsidP="00516614">
                          <w:pPr>
                            <w:rPr>
                              <w:sz w:val="14"/>
                              <w:szCs w:val="14"/>
                            </w:rPr>
                          </w:pPr>
                        </w:p>
                      </w:txbxContent>
                    </v:textbox>
                  </v:shape>
                </v:group>
                <v:group id="Gruppieren 1466" o:spid="_x0000_s1178"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hteck 1467" o:spid="_x0000_s1179"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" fillcolor="yellow" strokecolor="yellow" strokeweight="1pt">
                    <v:textbox>
                      <w:txbxContent>
                        <w:p w14:paraId="63439F67" w14:textId="77777777" w:rsidR="00355677" w:rsidRPr="00516614" w:rsidRDefault="00355677" w:rsidP="00516614">
                          <w:pPr>
                            <w:rPr>
                              <w:sz w:val="14"/>
                              <w:szCs w:val="14"/>
                            </w:rPr>
                          </w:pPr>
                        </w:p>
                      </w:txbxContent>
                    </v:textbox>
                  </v:rect>
                  <v:shape id="Rechtwinkliges Dreieck 1468" o:spid="_x0000_s1180"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" fillcolor="red" strokecolor="red" strokeweight="1pt">
                    <v:textbox>
                      <w:txbxContent>
                        <w:p w14:paraId="2806AB1C" w14:textId="77777777" w:rsidR="00355677" w:rsidRPr="00516614" w:rsidRDefault="00355677" w:rsidP="00516614">
                          <w:pPr>
                            <w:rPr>
                              <w:sz w:val="14"/>
                              <w:szCs w:val="14"/>
                            </w:rPr>
                          </w:pPr>
                        </w:p>
                      </w:txbxContent>
                    </v:textbox>
                  </v:shape>
                  <v:shape id="Rechtwinkliges Dreieck 1469" o:spid="_x0000_s1181"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" fillcolor="red" strokecolor="red" strokeweight="1pt">
                    <v:textbox>
                      <w:txbxContent>
                        <w:p w14:paraId="665F6550" w14:textId="77777777" w:rsidR="00355677" w:rsidRPr="00516614" w:rsidRDefault="00355677" w:rsidP="00516614">
                          <w:pPr>
                            <w:rPr>
                              <w:sz w:val="14"/>
                              <w:szCs w:val="14"/>
                            </w:rPr>
                          </w:pPr>
                        </w:p>
                      </w:txbxContent>
                    </v:textbox>
                  </v:shape>
                  <v:shape id="Rechtwinkliges Dreieck 1470" o:spid="_x0000_s1182"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" fillcolor="red" strokecolor="red" strokeweight="1pt">
                    <v:textbox>
                      <w:txbxContent>
                        <w:p w14:paraId="4E08A83A" w14:textId="77777777" w:rsidR="00355677" w:rsidRPr="00516614" w:rsidRDefault="00355677" w:rsidP="00516614">
                          <w:pPr>
                            <w:rPr>
                              <w:sz w:val="14"/>
                              <w:szCs w:val="14"/>
                            </w:rPr>
                          </w:pPr>
                        </w:p>
                      </w:txbxContent>
                    </v:textbox>
                  </v:shape>
                </v:group>
                <v:group id="Gruppieren 1471" o:spid="_x0000_s1183"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">
                  <v:rect id="Rechteck 1472" o:spid="_x0000_s1184"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" fillcolor="yellow" strokecolor="yellow" strokeweight="1pt">
                    <v:textbox>
                      <w:txbxContent>
                        <w:p w14:paraId="23CBD7E8" w14:textId="77777777" w:rsidR="00355677" w:rsidRPr="00516614" w:rsidRDefault="00355677" w:rsidP="00516614">
                          <w:pPr>
                            <w:rPr>
                              <w:sz w:val="14"/>
                              <w:szCs w:val="14"/>
                            </w:rPr>
                          </w:pPr>
                        </w:p>
                      </w:txbxContent>
                    </v:textbox>
                  </v:rect>
                  <v:shape id="Rechtwinkliges Dreieck 1473" o:spid="_x0000_s1185"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" fillcolor="red" strokecolor="red" strokeweight="1pt">
                    <v:textbox>
                      <w:txbxContent>
                        <w:p w14:paraId="0C488694" w14:textId="77777777" w:rsidR="00355677" w:rsidRPr="00516614" w:rsidRDefault="00355677" w:rsidP="00516614">
                          <w:pPr>
                            <w:rPr>
                              <w:sz w:val="14"/>
                              <w:szCs w:val="14"/>
                            </w:rPr>
                          </w:pPr>
                        </w:p>
                      </w:txbxContent>
                    </v:textbox>
                  </v:shape>
                  <v:shape id="Rechtwinkliges Dreieck 1474" o:spid="_x0000_s1186"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" fillcolor="red" strokecolor="red" strokeweight="1pt">
                    <v:textbox>
                      <w:txbxContent>
                        <w:p w14:paraId="4EB3876F" w14:textId="77777777" w:rsidR="00355677" w:rsidRPr="00516614" w:rsidRDefault="00355677" w:rsidP="00516614">
                          <w:pPr>
                            <w:rPr>
                              <w:sz w:val="14"/>
                              <w:szCs w:val="14"/>
                            </w:rPr>
                          </w:pPr>
                        </w:p>
                      </w:txbxContent>
                    </v:textbox>
                  </v:shape>
                  <v:shape id="Rechtwinkliges Dreieck 1475" o:spid="_x0000_s1187"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" fillcolor="red" strokecolor="red" strokeweight="1pt">
                    <v:textbox>
                      <w:txbxContent>
                        <w:p w14:paraId="66F043FA" w14:textId="77777777" w:rsidR="00355677" w:rsidRPr="00516614" w:rsidRDefault="00355677" w:rsidP="00516614">
                          <w:pPr>
                            <w:rPr>
                              <w:sz w:val="14"/>
                              <w:szCs w:val="14"/>
                            </w:rPr>
                          </w:pPr>
                        </w:p>
                      </w:txbxContent>
                    </v:textbox>
                  </v:shape>
                </v:group>
                <v:shape id="Textfeld 91" o:spid="_x0000_s1188"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2620C7CB"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529D6E91"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(d)</w:t>
                        </w:r>
                      </w:p>
                    </w:txbxContent>
                  </v:textbox>
                </v:shape>
                <v:group id="Gruppieren 1477" o:spid="_x0000_s1189"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">
                  <v:rect id="Rechteck 1478" o:spid="_x0000_s1190"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" fillcolor="yellow" strokecolor="yellow" strokeweight="1pt">
                    <v:textbox>
                      <w:txbxContent>
                        <w:p w14:paraId="44540649" w14:textId="77777777" w:rsidR="00355677" w:rsidRPr="00516614" w:rsidRDefault="00355677" w:rsidP="00516614">
                          <w:pPr>
                            <w:rPr>
                              <w:sz w:val="14"/>
                              <w:szCs w:val="14"/>
                            </w:rPr>
                          </w:pPr>
                        </w:p>
                      </w:txbxContent>
                    </v:textbox>
                  </v:rect>
                  <v:shape id="Rechtwinkliges Dreieck 1479" o:spid="_x0000_s1191"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" fillcolor="red" strokecolor="red" strokeweight="1pt">
                    <v:textbox>
                      <w:txbxContent>
                        <w:p w14:paraId="24A8A182" w14:textId="77777777" w:rsidR="00355677" w:rsidRPr="00516614" w:rsidRDefault="00355677" w:rsidP="00516614">
                          <w:pPr>
                            <w:rPr>
                              <w:sz w:val="14"/>
                              <w:szCs w:val="14"/>
                            </w:rPr>
                          </w:pPr>
                        </w:p>
                      </w:txbxContent>
                    </v:textbox>
                  </v:shape>
                  <v:shape id="Rechtwinkliges Dreieck 1480" o:spid="_x0000_s1192"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" fillcolor="red" strokecolor="red" strokeweight="1pt">
                    <v:textbox>
                      <w:txbxContent>
                        <w:p w14:paraId="251D90FA" w14:textId="77777777" w:rsidR="00355677" w:rsidRPr="00516614" w:rsidRDefault="00355677" w:rsidP="00516614">
                          <w:pPr>
                            <w:rPr>
                              <w:sz w:val="14"/>
                              <w:szCs w:val="14"/>
                            </w:rPr>
                          </w:pPr>
                        </w:p>
                      </w:txbxContent>
                    </v:textbox>
                  </v:shape>
                  <v:shape id="Rechtwinkliges Dreieck 1481" o:spid="_x0000_s1193"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" fillcolor="red" strokecolor="red" strokeweight="1pt">
                    <v:textbox>
                      <w:txbxContent>
                        <w:p w14:paraId="56EDFD74" w14:textId="77777777" w:rsidR="00355677" w:rsidRPr="00516614" w:rsidRDefault="00355677" w:rsidP="00516614">
                          <w:pPr>
                            <w:rPr>
                              <w:sz w:val="14"/>
                              <w:szCs w:val="14"/>
                            </w:rPr>
                          </w:pPr>
                        </w:p>
                      </w:txbxContent>
                    </v:textbox>
                  </v:shape>
                </v:group>
                <v:shape id="Gerade Verbindung mit Pfeil 1482" o:spid="_x0000_s1194"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" strokecolor="black [3213]">
                  <v:stroke startarrow="block" startarrowwidth="narrow" startarrowlength="long" endarrow="block" endarrowwidth="narrow" endarrowlength="long"/>
                </v:shape>
                <v:line id="Gerade Verbindung 1483" o:spid="_x0000_s1195"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" strokecolor="black [3213]"/>
                <v:line id="Gerade Verbindung 1484" o:spid="_x0000_s1196"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" strokecolor="black [3213]"/>
                <v:shape id="Textfeld 26" o:spid="_x0000_s1197" type="#_x0000_t202" style="position:absolute;left:20322;top:6827;width:66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8978E3D"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v:textbox>
                </v:shape>
                <v:shape id="Gerade Verbindung mit Pfeil 1486" o:spid="_x0000_s1198"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" strokecolor="black [3213]">
                  <v:stroke startarrow="block" startarrowwidth="narrow" startarrowlength="long" endarrow="block" endarrowwidth="narrow" endarrowlength="long"/>
                </v:shape>
                <v:line id="Gerade Verbindung 1487" o:spid="_x0000_s1199"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" strokecolor="black [3213]"/>
                <v:line id="Gerade Verbindung 1488" o:spid="_x0000_s1200"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" strokecolor="black [3213]"/>
                <v:shape id="Textfeld 31" o:spid="_x0000_s1201" type="#_x0000_t202" style="position:absolute;left:18781;top:25455;width:6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14:paraId="675C91A9" w14:textId="77777777" w:rsidR="00355677" w:rsidRPr="00516614" w:rsidRDefault="00355677"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v:textbox>
                </v:shape>
                <w10:anchorlock/>
              </v:group>
            </w:pict>
          </mc:Fallback>
        </mc:AlternateContent>
      </w:r>
    </w:p>
    <w:p w14:paraId="6847324A" w14:textId="00AA5A7A" w:rsidR="00855C97" w:rsidRDefault="00855C97">
      <w:pPr>
        <w:suppressAutoHyphens w:val="0"/>
        <w:spacing w:line="240" w:lineRule="auto"/>
      </w:pPr>
    </w:p>
    <w:p w14:paraId="664D0675" w14:textId="30F5AF5E" w:rsidR="00160C30" w:rsidRDefault="00E50A2A" w:rsidP="00160C30">
      <w:pPr>
        <w:pStyle w:val="Heading1"/>
      </w:pPr>
      <w:r w:rsidRPr="00855C97">
        <w:t>Figure A5-VI</w:t>
      </w:r>
    </w:p>
    <w:p w14:paraId="03CEA666" w14:textId="0E3D720D" w:rsidR="00E50A2A" w:rsidRPr="00160C30" w:rsidRDefault="00E50A2A" w:rsidP="00160C30">
      <w:pPr>
        <w:pStyle w:val="Heading1"/>
        <w:rPr>
          <w:b/>
          <w:bCs/>
        </w:rPr>
      </w:pPr>
      <w:r w:rsidRPr="00160C30">
        <w:rPr>
          <w:b/>
          <w:bCs/>
        </w:rPr>
        <w:t>Rear marking Plates (Class 2 and Class 4)</w:t>
      </w:r>
    </w:p>
    <w:p w14:paraId="29D23DB8" w14:textId="77777777" w:rsidR="00E50A2A" w:rsidRPr="00C64DE4" w:rsidRDefault="00E50A2A" w:rsidP="00AF5C66">
      <w:pPr>
        <w:tabs>
          <w:tab w:val="left" w:pos="600"/>
          <w:tab w:val="left" w:pos="1200"/>
          <w:tab w:val="left" w:pos="2160"/>
          <w:tab w:val="left" w:pos="2400"/>
          <w:tab w:val="left" w:pos="4200"/>
          <w:tab w:val="left" w:pos="5760"/>
          <w:tab w:val="left" w:pos="6600"/>
        </w:tabs>
        <w:jc w:val="both"/>
      </w:pPr>
    </w:p>
    <w:p w14:paraId="01968B32" w14:textId="7183D072" w:rsidR="00AF5C66" w:rsidRPr="00C64DE4" w:rsidRDefault="00565CA5" w:rsidP="00611A34">
      <w:pPr>
        <w:tabs>
          <w:tab w:val="left" w:pos="900"/>
          <w:tab w:val="left" w:pos="1200"/>
          <w:tab w:val="left" w:pos="2160"/>
          <w:tab w:val="left" w:pos="4200"/>
          <w:tab w:val="left" w:pos="5760"/>
          <w:tab w:val="left" w:pos="6600"/>
        </w:tabs>
        <w:ind w:left="900" w:hanging="900"/>
        <w:jc w:val="center"/>
      </w:pPr>
      <w:r>
        <w:rPr>
          <w:noProof/>
          <w:lang w:val="en-US"/>
        </w:rPr>
        <mc:AlternateContent>
          <mc:Choice Requires="wpg">
            <w:drawing>
              <wp:inline distT="0" distB="0" distL="0" distR="0" wp14:anchorId="220EC47E" wp14:editId="3380DBFA">
                <wp:extent cx="5066030" cy="1590040"/>
                <wp:effectExtent l="2540" t="0" r="0" b="3175"/>
                <wp:docPr id="113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1590040"/>
                          <a:chOff x="0" y="0"/>
                          <a:chExt cx="80401" cy="24274"/>
                        </a:xfrm>
                      </wpg:grpSpPr>
                      <wpg:grpSp>
                        <wpg:cNvPr id="1134" name="Gruppieren 1174"/>
                        <wpg:cNvGrpSpPr>
                          <a:grpSpLocks/>
                        </wpg:cNvGrpSpPr>
                        <wpg:grpSpPr bwMode="auto">
                          <a:xfrm>
                            <a:off x="12202" y="11615"/>
                            <a:ext cx="50904" cy="7200"/>
                            <a:chOff x="12202" y="11615"/>
                            <a:chExt cx="50904" cy="7200"/>
                          </a:xfrm>
                        </wpg:grpSpPr>
                        <wps:wsp>
                          <wps:cNvPr id="1135"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14:paraId="5317820B" w14:textId="77777777" w:rsidR="00355677" w:rsidRPr="003644D2" w:rsidRDefault="00355677" w:rsidP="003644D2">
                                <w:pPr>
                                  <w:rPr>
                                    <w:sz w:val="14"/>
                                    <w:szCs w:val="14"/>
                                  </w:rPr>
                                </w:pPr>
                              </w:p>
                            </w:txbxContent>
                          </wps:txbx>
                          <wps:bodyPr rot="0" vert="horz" wrap="square" lIns="91440" tIns="45720" rIns="91440" bIns="45720" anchor="ctr" anchorCtr="0" upright="1">
                            <a:noAutofit/>
                          </wps:bodyPr>
                        </wps:wsp>
                        <wps:wsp>
                          <wps:cNvPr id="1136"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14:paraId="2C10800C" w14:textId="77777777" w:rsidR="00355677" w:rsidRPr="003644D2" w:rsidRDefault="00355677" w:rsidP="003644D2">
                                <w:pPr>
                                  <w:rPr>
                                    <w:sz w:val="14"/>
                                    <w:szCs w:val="14"/>
                                  </w:rPr>
                                </w:pPr>
                              </w:p>
                            </w:txbxContent>
                          </wps:txbx>
                          <wps:bodyPr rot="0" vert="horz" wrap="square" lIns="91440" tIns="45720" rIns="91440" bIns="45720" anchor="ctr" anchorCtr="0" upright="1">
                            <a:noAutofit/>
                          </wps:bodyPr>
                        </wps:wsp>
                      </wpg:grpSp>
                      <wps:wsp>
                        <wps:cNvPr id="1137" name="Textfeld 29"/>
                        <wps:cNvSpPr txBox="1">
                          <a:spLocks noChangeArrowheads="1"/>
                        </wps:cNvSpPr>
                        <wps:spPr bwMode="auto">
                          <a:xfrm>
                            <a:off x="0" y="12289"/>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F90D1" w14:textId="77777777" w:rsidR="00355677" w:rsidRPr="003644D2" w:rsidRDefault="00355677"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07837DA4" w14:textId="77777777" w:rsidR="00355677" w:rsidRPr="003644D2" w:rsidRDefault="00355677"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(a)</w:t>
                              </w:r>
                            </w:p>
                          </w:txbxContent>
                        </wps:txbx>
                        <wps:bodyPr rot="0" vert="horz" wrap="square" lIns="91440" tIns="45720" rIns="91440" bIns="45720" anchor="t" anchorCtr="0" upright="1">
                          <a:noAutofit/>
                        </wps:bodyPr>
                      </wps:wsp>
                      <wps:wsp>
                        <wps:cNvPr id="1138"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9"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0"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1" name="Textfeld 34"/>
                        <wps:cNvSpPr txBox="1">
                          <a:spLocks noChangeArrowheads="1"/>
                        </wps:cNvSpPr>
                        <wps:spPr bwMode="auto">
                          <a:xfrm>
                            <a:off x="25635" y="21607"/>
                            <a:ext cx="2437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C508" w14:textId="77777777" w:rsidR="00355677" w:rsidRPr="003644D2" w:rsidRDefault="00355677"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1130 mm  ≤  L  ≤  2300 mm</w:t>
                              </w:r>
                            </w:p>
                          </w:txbxContent>
                        </wps:txbx>
                        <wps:bodyPr rot="0" vert="horz" wrap="square" lIns="91440" tIns="45720" rIns="91440" bIns="45720" anchor="t" anchorCtr="0" upright="1">
                          <a:noAutofit/>
                        </wps:bodyPr>
                      </wps:wsp>
                      <wps:wsp>
                        <wps:cNvPr id="1142"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43"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4"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5" name="Textfeld 41"/>
                        <wps:cNvSpPr txBox="1">
                          <a:spLocks noChangeArrowheads="1"/>
                        </wps:cNvSpPr>
                        <wps:spPr bwMode="auto">
                          <a:xfrm>
                            <a:off x="67333" y="14125"/>
                            <a:ext cx="1306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D3DF1" w14:textId="77777777" w:rsidR="00355677" w:rsidRPr="003644D2" w:rsidRDefault="00355677"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200        mm</w:t>
                              </w:r>
                            </w:p>
                          </w:txbxContent>
                        </wps:txbx>
                        <wps:bodyPr rot="0" vert="horz" wrap="square" lIns="91440" tIns="45720" rIns="91440" bIns="45720" anchor="t" anchorCtr="0" upright="1">
                          <a:noAutofit/>
                        </wps:bodyPr>
                      </wps:wsp>
                      <wps:wsp>
                        <wps:cNvPr id="1146" name="Textfeld 43"/>
                        <wps:cNvSpPr txBox="1">
                          <a:spLocks noChangeArrowheads="1"/>
                        </wps:cNvSpPr>
                        <wps:spPr bwMode="auto">
                          <a:xfrm>
                            <a:off x="70386" y="13317"/>
                            <a:ext cx="675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42240" w14:textId="77777777" w:rsidR="00355677" w:rsidRPr="003644D2" w:rsidRDefault="00355677"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+30</w:t>
                              </w:r>
                            </w:p>
                          </w:txbxContent>
                        </wps:txbx>
                        <wps:bodyPr rot="0" vert="horz" wrap="square" lIns="91440" tIns="45720" rIns="91440" bIns="45720" anchor="t" anchorCtr="0" upright="1">
                          <a:noAutofit/>
                        </wps:bodyPr>
                      </wps:wsp>
                      <wps:wsp>
                        <wps:cNvPr id="1147" name="Textfeld 65"/>
                        <wps:cNvSpPr txBox="1">
                          <a:spLocks noChangeArrowheads="1"/>
                        </wps:cNvSpPr>
                        <wps:spPr bwMode="auto">
                          <a:xfrm>
                            <a:off x="71350" y="14955"/>
                            <a:ext cx="676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F6BA3" w14:textId="77777777" w:rsidR="00355677" w:rsidRPr="003644D2" w:rsidRDefault="00355677"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-5</w:t>
                              </w:r>
                            </w:p>
                          </w:txbxContent>
                        </wps:txbx>
                        <wps:bodyPr rot="0" vert="horz" wrap="square" lIns="91440" tIns="45720" rIns="91440" bIns="45720" anchor="t" anchorCtr="0" upright="1">
                          <a:noAutofit/>
                        </wps:bodyPr>
                      </wps:wsp>
                      <wps:wsp>
                        <wps:cNvPr id="1148" name="Textfeld 66"/>
                        <wps:cNvSpPr txBox="1">
                          <a:spLocks noChangeArrowheads="1"/>
                        </wps:cNvSpPr>
                        <wps:spPr bwMode="auto">
                          <a:xfrm>
                            <a:off x="52442" y="7382"/>
                            <a:ext cx="10387"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FCB62" w14:textId="77777777" w:rsidR="00355677" w:rsidRPr="003644D2" w:rsidRDefault="00355677"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 xml:space="preserve">40 </w:t>
                              </w:r>
                              <w:r w:rsidRPr="003644D2">
                                <w:rPr>
                                  <w:rFonts w:ascii="Arial" w:hAnsi="Symbol" w:cs="Arial"/>
                                  <w:color w:val="000000" w:themeColor="text1"/>
                                  <w:kern w:val="24"/>
                                  <w:sz w:val="14"/>
                                  <w:szCs w:val="14"/>
                                  <w:lang w:val="de-DE"/>
                                </w:rPr>
                                <w:sym w:font="Symbol" w:char="F0B1"/>
                              </w:r>
                              <w:r w:rsidRPr="003644D2">
                                <w:rPr>
                                  <w:rFonts w:ascii="Arial" w:hAnsi="Arial" w:cs="Arial"/>
                                  <w:color w:val="000000" w:themeColor="text1"/>
                                  <w:kern w:val="24"/>
                                  <w:sz w:val="14"/>
                                  <w:szCs w:val="14"/>
                                  <w:lang w:val="de-DE"/>
                                </w:rPr>
                                <w:t xml:space="preserve"> 1 mm</w:t>
                              </w:r>
                            </w:p>
                          </w:txbxContent>
                        </wps:txbx>
                        <wps:bodyPr rot="0" vert="horz" wrap="square" lIns="91440" tIns="45720" rIns="91440" bIns="45720" anchor="t" anchorCtr="0" upright="1">
                          <a:noAutofit/>
                        </wps:bodyPr>
                      </wps:wsp>
                      <wps:wsp>
                        <wps:cNvPr id="1149"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150"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1151" name="Textfeld 26"/>
                        <wps:cNvSpPr txBox="1">
                          <a:spLocks noChangeArrowheads="1"/>
                        </wps:cNvSpPr>
                        <wps:spPr bwMode="auto">
                          <a:xfrm>
                            <a:off x="23206" y="0"/>
                            <a:ext cx="29236"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ACCAC" w14:textId="77777777" w:rsidR="00355677" w:rsidRPr="003644D2" w:rsidRDefault="00355677"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Red fluorescent (class 2) or</w:t>
                              </w:r>
                            </w:p>
                            <w:p w14:paraId="788ADCFD" w14:textId="77777777" w:rsidR="00355677" w:rsidRPr="003644D2" w:rsidRDefault="00355677"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Retro-reflective (class 4)</w:t>
                              </w:r>
                            </w:p>
                          </w:txbxContent>
                        </wps:txbx>
                        <wps:bodyPr rot="0" vert="horz" wrap="square" lIns="91440" tIns="45720" rIns="91440" bIns="45720" anchor="t" anchorCtr="0" upright="1">
                          <a:noAutofit/>
                        </wps:bodyPr>
                      </wps:wsp>
                      <wps:wsp>
                        <wps:cNvPr id="256" name="Textfeld 27"/>
                        <wps:cNvSpPr txBox="1">
                          <a:spLocks noChangeArrowheads="1"/>
                        </wps:cNvSpPr>
                        <wps:spPr bwMode="auto">
                          <a:xfrm>
                            <a:off x="28617" y="6213"/>
                            <a:ext cx="1938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0985" w14:textId="77777777" w:rsidR="00355677" w:rsidRPr="003644D2" w:rsidRDefault="00355677"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Yellow retro-reflective</w:t>
                              </w:r>
                            </w:p>
                          </w:txbxContent>
                        </wps:txbx>
                        <wps:bodyPr rot="0" vert="horz" wrap="square" lIns="91440" tIns="45720" rIns="91440" bIns="45720" anchor="t" anchorCtr="0" upright="1">
                          <a:noAutofit/>
                        </wps:bodyPr>
                      </wps:wsp>
                      <wps:wsp>
                        <wps:cNvPr id="260"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61"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20EC47E" id="Group 606" o:spid="_x0000_s1202" style="width:398.9pt;height:125.2pt;mso-position-horizontal-relative:char;mso-position-vertical-relative:line" coordsize="80401,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">
                <v:group id="Gruppieren 1174" o:spid="_x0000_s1203"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rect id="Rechteck 1175" o:spid="_x0000_s1204"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" fillcolor="red" strokecolor="red" strokeweight="1pt">
                    <v:textbox>
                      <w:txbxContent>
                        <w:p w14:paraId="5317820B" w14:textId="77777777" w:rsidR="00355677" w:rsidRPr="003644D2" w:rsidRDefault="00355677" w:rsidP="003644D2">
                          <w:pPr>
                            <w:rPr>
                              <w:sz w:val="14"/>
                              <w:szCs w:val="14"/>
                            </w:rPr>
                          </w:pPr>
                        </w:p>
                      </w:txbxContent>
                    </v:textbox>
                  </v:rect>
                  <v:rect id="Rechteck 1176" o:spid="_x0000_s1205"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" fillcolor="yellow" strokecolor="yellow" strokeweight="1pt">
                    <v:textbox>
                      <w:txbxContent>
                        <w:p w14:paraId="2C10800C" w14:textId="77777777" w:rsidR="00355677" w:rsidRPr="003644D2" w:rsidRDefault="00355677" w:rsidP="003644D2">
                          <w:pPr>
                            <w:rPr>
                              <w:sz w:val="14"/>
                              <w:szCs w:val="14"/>
                            </w:rPr>
                          </w:pPr>
                        </w:p>
                      </w:txbxContent>
                    </v:textbox>
                  </v:rect>
                </v:group>
                <v:shape id="Textfeld 29" o:spid="_x0000_s1206" type="#_x0000_t202" style="position:absolute;top:12289;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14:paraId="5F9F90D1" w14:textId="77777777" w:rsidR="00355677" w:rsidRPr="003644D2" w:rsidRDefault="00355677"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07837DA4" w14:textId="77777777" w:rsidR="00355677" w:rsidRPr="003644D2" w:rsidRDefault="00355677"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(a)</w:t>
                        </w:r>
                      </w:p>
                    </w:txbxContent>
                  </v:textbox>
                </v:shape>
                <v:shape id="Gerade Verbindung mit Pfeil 1178" o:spid="_x0000_s1207"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" strokecolor="black [3213]">
                  <v:stroke startarrow="block" startarrowwidth="narrow" startarrowlength="long" endarrow="block" endarrowwidth="narrow" endarrowlength="long"/>
                </v:shape>
                <v:line id="Gerade Verbindung 1179" o:spid="_x0000_s1208"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" strokecolor="black [3213]"/>
                <v:line id="Gerade Verbindung 1180" o:spid="_x0000_s1209"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" strokecolor="black [3213]"/>
                <v:shape id="Textfeld 34" o:spid="_x0000_s1210" type="#_x0000_t202" style="position:absolute;left:25635;top:21607;width:243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" filled="f" stroked="f">
                  <v:textbox>
                    <w:txbxContent>
                      <w:p w14:paraId="3E8CC508" w14:textId="77777777" w:rsidR="00355677" w:rsidRPr="003644D2" w:rsidRDefault="00355677"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1130 mm  ≤  L  ≤  2300 mm</w:t>
                        </w:r>
                      </w:p>
                    </w:txbxContent>
                  </v:textbox>
                </v:shape>
                <v:shape id="Gerade Verbindung mit Pfeil 1182" o:spid="_x0000_s1211"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" strokecolor="black [3213]">
                  <v:stroke startarrow="block" startarrowwidth="narrow" startarrowlength="long" endarrow="block" endarrowwidth="narrow" endarrowlength="long"/>
                </v:shape>
                <v:line id="Gerade Verbindung 1183" o:spid="_x0000_s1212"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" strokecolor="black [3213]"/>
                <v:line id="Gerade Verbindung 1184" o:spid="_x0000_s1213"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" strokecolor="black [3213]"/>
                <v:shape id="Textfeld 41" o:spid="_x0000_s1214" type="#_x0000_t202" style="position:absolute;left:67333;top:14125;width:130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14:paraId="09AD3DF1" w14:textId="77777777" w:rsidR="00355677" w:rsidRPr="003644D2" w:rsidRDefault="00355677"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200        mm</w:t>
                        </w:r>
                      </w:p>
                    </w:txbxContent>
                  </v:textbox>
                </v:shape>
                <v:shape id="Textfeld 43" o:spid="_x0000_s1215" type="#_x0000_t202" style="position:absolute;left:70386;top:13317;width:67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14:paraId="3E142240" w14:textId="77777777" w:rsidR="00355677" w:rsidRPr="003644D2" w:rsidRDefault="00355677"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+30</w:t>
                        </w:r>
                      </w:p>
                    </w:txbxContent>
                  </v:textbox>
                </v:shape>
                <v:shape id="Textfeld 65" o:spid="_x0000_s1216" type="#_x0000_t202" style="position:absolute;left:71350;top:14955;width:6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14:paraId="3C5F6BA3" w14:textId="77777777" w:rsidR="00355677" w:rsidRPr="003644D2" w:rsidRDefault="00355677"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-5</w:t>
                        </w:r>
                      </w:p>
                    </w:txbxContent>
                  </v:textbox>
                </v:shape>
                <v:shape id="Textfeld 66" o:spid="_x0000_s1217" type="#_x0000_t202" style="position:absolute;left:52442;top:7382;width:1038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2C6FCB62" w14:textId="77777777" w:rsidR="00355677" w:rsidRPr="003644D2" w:rsidRDefault="00355677"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 xml:space="preserve">40 </w:t>
                        </w:r>
                        <w:r w:rsidRPr="003644D2">
                          <w:rPr>
                            <w:rFonts w:ascii="Arial" w:hAnsi="Symbol" w:cs="Arial"/>
                            <w:color w:val="000000" w:themeColor="text1"/>
                            <w:kern w:val="24"/>
                            <w:sz w:val="14"/>
                            <w:szCs w:val="14"/>
                            <w:lang w:val="de-DE"/>
                          </w:rPr>
                          <w:sym w:font="Symbol" w:char="F0B1"/>
                        </w:r>
                        <w:r w:rsidRPr="003644D2">
                          <w:rPr>
                            <w:rFonts w:ascii="Arial" w:hAnsi="Arial" w:cs="Arial"/>
                            <w:color w:val="000000" w:themeColor="text1"/>
                            <w:kern w:val="24"/>
                            <w:sz w:val="14"/>
                            <w:szCs w:val="14"/>
                            <w:lang w:val="de-DE"/>
                          </w:rPr>
                          <w:t xml:space="preserve"> 1 mm</w:t>
                        </w:r>
                      </w:p>
                    </w:txbxContent>
                  </v:textbox>
                </v:shape>
                <v:shape id="Gerade Verbindung mit Pfeil 1189" o:spid="_x0000_s1218"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" strokecolor="black [3213]">
                  <v:stroke startarrowwidth="narrow" startarrowlength="long" endarrow="block" endarrowwidth="narrow" endarrowlength="long"/>
                </v:shape>
                <v:shape id="Gerade Verbindung mit Pfeil 1190" o:spid="_x0000_s1219"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" strokecolor="black [3213]">
                  <v:stroke startarrow="block" startarrowwidth="narrow" startarrowlength="long" endarrowwidth="narrow" endarrowlength="long"/>
                </v:shape>
                <v:shape id="Textfeld 26" o:spid="_x0000_s1220" type="#_x0000_t202" style="position:absolute;left:23206;width:2923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14:paraId="68FACCAC" w14:textId="77777777" w:rsidR="00355677" w:rsidRPr="003644D2" w:rsidRDefault="00355677"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Red fluorescent (class 2) or</w:t>
                        </w:r>
                      </w:p>
                      <w:p w14:paraId="788ADCFD" w14:textId="77777777" w:rsidR="00355677" w:rsidRPr="003644D2" w:rsidRDefault="00355677"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Retro-reflective (class 4)</w:t>
                        </w:r>
                      </w:p>
                    </w:txbxContent>
                  </v:textbox>
                </v:shape>
                <v:shape id="Textfeld 27" o:spid="_x0000_s1221" type="#_x0000_t202" style="position:absolute;left:28617;top:6213;width:19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58A50985" w14:textId="77777777" w:rsidR="00355677" w:rsidRPr="003644D2" w:rsidRDefault="00355677"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Yellow retro-reflective</w:t>
                        </w:r>
                      </w:p>
                    </w:txbxContent>
                  </v:textbox>
                </v:shape>
                <v:line id="Gerade Verbindung 1193" o:spid="_x0000_s1222"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" strokecolor="black [3213]">
                  <v:stroke endarrow="oval"/>
                </v:line>
                <v:line id="Gerade Verbindung 1194" o:spid="_x0000_s1223"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" strokecolor="black [3213]">
                  <v:stroke endarrow="oval"/>
                </v:line>
                <w10:anchorlock/>
              </v:group>
            </w:pict>
          </mc:Fallback>
        </mc:AlternateContent>
      </w:r>
    </w:p>
    <w:p w14:paraId="0766BE5B" w14:textId="77777777" w:rsidR="00E96CEB" w:rsidRPr="00C64DE4" w:rsidRDefault="00E96CEB" w:rsidP="00611A34">
      <w:pPr>
        <w:suppressAutoHyphens w:val="0"/>
        <w:spacing w:line="240" w:lineRule="auto"/>
        <w:jc w:val="center"/>
      </w:pPr>
    </w:p>
    <w:p w14:paraId="48900F22" w14:textId="77777777" w:rsidR="00E96CEB" w:rsidRPr="00C64DE4" w:rsidRDefault="00E96CEB" w:rsidP="00611A34">
      <w:pPr>
        <w:suppressAutoHyphens w:val="0"/>
        <w:spacing w:line="240" w:lineRule="auto"/>
        <w:jc w:val="center"/>
      </w:pPr>
    </w:p>
    <w:p w14:paraId="59A1600F" w14:textId="6EDC72CC" w:rsidR="00611A34" w:rsidRPr="00C64DE4" w:rsidRDefault="00565CA5" w:rsidP="00611A34">
      <w:pPr>
        <w:suppressAutoHyphens w:val="0"/>
        <w:spacing w:line="240" w:lineRule="auto"/>
        <w:jc w:val="center"/>
      </w:pPr>
      <w:r>
        <w:rPr>
          <w:noProof/>
          <w:lang w:val="en-US"/>
        </w:rPr>
        <mc:AlternateContent>
          <mc:Choice Requires="wpg">
            <w:drawing>
              <wp:inline distT="0" distB="0" distL="0" distR="0" wp14:anchorId="05F96DED" wp14:editId="7BEE6900">
                <wp:extent cx="4293924" cy="882572"/>
                <wp:effectExtent l="0" t="0" r="11430" b="0"/>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924" cy="882572"/>
                          <a:chOff x="0" y="0"/>
                          <a:chExt cx="79233" cy="13788"/>
                        </a:xfrm>
                      </wpg:grpSpPr>
                      <wps:wsp>
                        <wps:cNvPr id="1121" name="Textfeld 42"/>
                        <wps:cNvSpPr txBox="1">
                          <a:spLocks noChangeArrowheads="1"/>
                        </wps:cNvSpPr>
                        <wps:spPr bwMode="auto">
                          <a:xfrm>
                            <a:off x="0" y="4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2B1F" w14:textId="77777777" w:rsidR="00355677" w:rsidRPr="003644D2" w:rsidRDefault="00355677"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43B84DC1" w14:textId="77777777" w:rsidR="00355677" w:rsidRPr="003644D2" w:rsidRDefault="00355677"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3788"/>
                            <a:chOff x="12795" y="0"/>
                            <a:chExt cx="66437" cy="13788"/>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14:paraId="5DF5539E" w14:textId="77777777" w:rsidR="00355677" w:rsidRPr="003644D2" w:rsidRDefault="00355677" w:rsidP="003644D2">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14:paraId="38E4B6CF" w14:textId="77777777" w:rsidR="00355677" w:rsidRPr="003644D2" w:rsidRDefault="00355677" w:rsidP="003644D2">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14:paraId="4CB8BDED" w14:textId="77777777" w:rsidR="00355677" w:rsidRPr="003644D2" w:rsidRDefault="00355677" w:rsidP="003644D2">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14:paraId="4D20371E" w14:textId="77777777" w:rsidR="00355677" w:rsidRPr="003644D2" w:rsidRDefault="00355677" w:rsidP="003644D2">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7"/>
                              <a:ext cx="9360"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73DE1" w14:textId="77777777" w:rsidR="00355677" w:rsidRPr="003644D2" w:rsidRDefault="00355677"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grpSp>
                    </wpg:wgp>
                  </a:graphicData>
                </a:graphic>
              </wp:inline>
            </w:drawing>
          </mc:Choice>
          <mc:Fallback>
            <w:pict>
              <v:group w14:anchorId="05F96DED" id="Gruppieren 4" o:spid="_x0000_s1224" style="width:338.1pt;height:69.5pt;mso-position-horizontal-relative:char;mso-position-vertical-relative:line" coordsize="79233,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">
                <v:shape id="Textfeld 42" o:spid="_x0000_s1225" type="#_x0000_t202" style="position:absolute;top:4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14:paraId="7DB92B1F" w14:textId="77777777" w:rsidR="00355677" w:rsidRPr="003644D2" w:rsidRDefault="00355677"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43B84DC1" w14:textId="77777777" w:rsidR="00355677" w:rsidRPr="003644D2" w:rsidRDefault="00355677"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(b)</w:t>
                        </w:r>
                      </w:p>
                    </w:txbxContent>
                  </v:textbox>
                </v:shape>
                <v:group id="Gruppieren 1197" o:spid="_x0000_s1226" style="position:absolute;left:12795;width:66438;height:13788" coordorigin="12795" coordsize="66437,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27"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28"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14:paraId="5DF5539E" w14:textId="77777777" w:rsidR="00355677" w:rsidRPr="003644D2" w:rsidRDefault="00355677" w:rsidP="003644D2">
                            <w:pPr>
                              <w:rPr>
                                <w:sz w:val="14"/>
                                <w:szCs w:val="14"/>
                              </w:rPr>
                            </w:pPr>
                          </w:p>
                        </w:txbxContent>
                      </v:textbox>
                    </v:rect>
                    <v:rect id="Rechteck 1200" o:spid="_x0000_s1229"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14:paraId="38E4B6CF" w14:textId="77777777" w:rsidR="00355677" w:rsidRPr="003644D2" w:rsidRDefault="00355677" w:rsidP="003644D2">
                            <w:pPr>
                              <w:rPr>
                                <w:sz w:val="14"/>
                                <w:szCs w:val="14"/>
                              </w:rPr>
                            </w:pPr>
                          </w:p>
                        </w:txbxContent>
                      </v:textbox>
                    </v:rect>
                  </v:group>
                  <v:group id="Gruppieren 1201" o:spid="_x0000_s1230"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31"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14:paraId="4CB8BDED" w14:textId="77777777" w:rsidR="00355677" w:rsidRPr="003644D2" w:rsidRDefault="00355677" w:rsidP="003644D2">
                            <w:pPr>
                              <w:rPr>
                                <w:sz w:val="14"/>
                                <w:szCs w:val="14"/>
                              </w:rPr>
                            </w:pPr>
                          </w:p>
                        </w:txbxContent>
                      </v:textbox>
                    </v:rect>
                    <v:rect id="Rechteck 1203" o:spid="_x0000_s1232"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14:paraId="4D20371E" w14:textId="77777777" w:rsidR="00355677" w:rsidRPr="003644D2" w:rsidRDefault="00355677" w:rsidP="003644D2">
                            <w:pPr>
                              <w:rPr>
                                <w:sz w:val="14"/>
                                <w:szCs w:val="14"/>
                              </w:rPr>
                            </w:pPr>
                          </w:p>
                        </w:txbxContent>
                      </v:textbox>
                    </v:rect>
                  </v:group>
                  <v:shape id="Gerade Verbindung mit Pfeil 1204" o:spid="_x0000_s1233"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34"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35"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36" type="#_x0000_t202" style="position:absolute;left:20139;top:10527;width:936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64973DE1" w14:textId="77777777" w:rsidR="00355677" w:rsidRPr="003644D2" w:rsidRDefault="00355677"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v:textbox>
                  </v:shape>
                </v:group>
                <w10:anchorlock/>
              </v:group>
            </w:pict>
          </mc:Fallback>
        </mc:AlternateContent>
      </w:r>
    </w:p>
    <w:p w14:paraId="1EEEF35F" w14:textId="77777777" w:rsidR="00611A34" w:rsidRPr="00C64DE4" w:rsidRDefault="00611A34" w:rsidP="00611A34">
      <w:pPr>
        <w:suppressAutoHyphens w:val="0"/>
        <w:spacing w:line="240" w:lineRule="auto"/>
        <w:jc w:val="center"/>
      </w:pPr>
    </w:p>
    <w:p w14:paraId="4FFB47C5" w14:textId="77777777" w:rsidR="00611A34" w:rsidRPr="00C64DE4" w:rsidRDefault="00611A34" w:rsidP="00611A34">
      <w:pPr>
        <w:suppressAutoHyphens w:val="0"/>
        <w:spacing w:line="240" w:lineRule="auto"/>
        <w:jc w:val="center"/>
      </w:pPr>
    </w:p>
    <w:p w14:paraId="75FD3C9C" w14:textId="77777777" w:rsidR="00611A34" w:rsidRPr="00C64DE4" w:rsidRDefault="00611A34" w:rsidP="00611A34">
      <w:pPr>
        <w:suppressAutoHyphens w:val="0"/>
        <w:spacing w:line="240" w:lineRule="auto"/>
        <w:jc w:val="center"/>
      </w:pPr>
    </w:p>
    <w:p w14:paraId="0F0B2A08" w14:textId="11B03A66" w:rsidR="00611A34" w:rsidRPr="00C64DE4" w:rsidRDefault="00565CA5" w:rsidP="00611A34">
      <w:pPr>
        <w:suppressAutoHyphens w:val="0"/>
        <w:spacing w:line="240" w:lineRule="auto"/>
        <w:jc w:val="center"/>
      </w:pPr>
      <w:r>
        <w:rPr>
          <w:noProof/>
          <w:lang w:val="en-US"/>
        </w:rPr>
        <mc:AlternateContent>
          <mc:Choice Requires="wpg">
            <w:drawing>
              <wp:inline distT="0" distB="0" distL="0" distR="0" wp14:anchorId="4D0F29DA" wp14:editId="42ECCE39">
                <wp:extent cx="4432300" cy="1499235"/>
                <wp:effectExtent l="2540" t="16510" r="13335" b="1778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499235"/>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14:paraId="0F0D1B62" w14:textId="77777777" w:rsidR="00355677" w:rsidRPr="003644D2" w:rsidRDefault="00355677" w:rsidP="00611A34">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14:paraId="286C7540" w14:textId="77777777" w:rsidR="00355677" w:rsidRPr="003644D2" w:rsidRDefault="00355677" w:rsidP="00611A34">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14:paraId="5D479EE9" w14:textId="77777777" w:rsidR="00355677" w:rsidRPr="003644D2" w:rsidRDefault="00355677" w:rsidP="00611A34">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14:paraId="14DC8168" w14:textId="77777777" w:rsidR="00355677" w:rsidRPr="003644D2" w:rsidRDefault="00355677" w:rsidP="00611A34">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2DAA"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E36A21C"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(c)</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1D4F"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4D0F29DA" id="Group 641" o:spid="_x0000_s1237" style="width:349pt;height:118.0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">
                <v:group id="Gruppieren 1209" o:spid="_x0000_s1238"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39"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14:paraId="0F0D1B62" w14:textId="77777777" w:rsidR="00355677" w:rsidRPr="003644D2" w:rsidRDefault="00355677" w:rsidP="00611A34">
                          <w:pPr>
                            <w:rPr>
                              <w:sz w:val="14"/>
                              <w:szCs w:val="14"/>
                            </w:rPr>
                          </w:pPr>
                        </w:p>
                      </w:txbxContent>
                    </v:textbox>
                  </v:rect>
                  <v:rect id="Rechteck 1211" o:spid="_x0000_s1240"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14:paraId="286C7540" w14:textId="77777777" w:rsidR="00355677" w:rsidRPr="003644D2" w:rsidRDefault="00355677" w:rsidP="00611A34">
                          <w:pPr>
                            <w:rPr>
                              <w:sz w:val="14"/>
                              <w:szCs w:val="14"/>
                            </w:rPr>
                          </w:pPr>
                        </w:p>
                      </w:txbxContent>
                    </v:textbox>
                  </v:rect>
                </v:group>
                <v:group id="Gruppieren 1212" o:spid="_x0000_s1241"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42"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14:paraId="5D479EE9" w14:textId="77777777" w:rsidR="00355677" w:rsidRPr="003644D2" w:rsidRDefault="00355677" w:rsidP="00611A34">
                          <w:pPr>
                            <w:rPr>
                              <w:sz w:val="14"/>
                              <w:szCs w:val="14"/>
                            </w:rPr>
                          </w:pPr>
                        </w:p>
                      </w:txbxContent>
                    </v:textbox>
                  </v:rect>
                  <v:rect id="Rechteck 1214" o:spid="_x0000_s1243"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14:paraId="14DC8168" w14:textId="77777777" w:rsidR="00355677" w:rsidRPr="003644D2" w:rsidRDefault="00355677" w:rsidP="00611A34">
                          <w:pPr>
                            <w:rPr>
                              <w:sz w:val="14"/>
                              <w:szCs w:val="14"/>
                            </w:rPr>
                          </w:pPr>
                        </w:p>
                      </w:txbxContent>
                    </v:textbox>
                  </v:rect>
                </v:group>
                <v:shape id="Textfeld 37" o:spid="_x0000_s1244"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14:paraId="147A2DAA"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E36A21C"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(c)</w:t>
                        </w:r>
                      </w:p>
                    </w:txbxContent>
                  </v:textbox>
                </v:shape>
                <v:shape id="Gerade Verbindung mit Pfeil 1216" o:spid="_x0000_s1245"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46"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47"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48"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14:paraId="70D41D4F"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v:textbox>
                </v:shape>
                <w10:anchorlock/>
              </v:group>
            </w:pict>
          </mc:Fallback>
        </mc:AlternateContent>
      </w:r>
    </w:p>
    <w:p w14:paraId="4A069E29" w14:textId="77777777" w:rsidR="00611A34" w:rsidRPr="00C64DE4" w:rsidRDefault="00611A34" w:rsidP="00611A34">
      <w:pPr>
        <w:suppressAutoHyphens w:val="0"/>
        <w:spacing w:line="240" w:lineRule="auto"/>
        <w:jc w:val="center"/>
      </w:pPr>
    </w:p>
    <w:p w14:paraId="7AEE69C0" w14:textId="77777777" w:rsidR="00611A34" w:rsidRPr="00C64DE4" w:rsidRDefault="00611A34" w:rsidP="00611A34">
      <w:pPr>
        <w:suppressAutoHyphens w:val="0"/>
        <w:spacing w:line="240" w:lineRule="auto"/>
        <w:jc w:val="center"/>
      </w:pPr>
    </w:p>
    <w:p w14:paraId="275BE94E" w14:textId="5B94F0B4" w:rsidR="00611A34" w:rsidRPr="00C64DE4" w:rsidRDefault="00565CA5" w:rsidP="00611A34">
      <w:pPr>
        <w:suppressAutoHyphens w:val="0"/>
        <w:spacing w:line="240" w:lineRule="auto"/>
        <w:jc w:val="center"/>
      </w:pPr>
      <w:r>
        <w:rPr>
          <w:noProof/>
          <w:lang w:val="en-US"/>
        </w:rPr>
        <mc:AlternateContent>
          <mc:Choice Requires="wpg">
            <w:drawing>
              <wp:inline distT="0" distB="0" distL="0" distR="0" wp14:anchorId="03654542" wp14:editId="286C3E0B">
                <wp:extent cx="4461510" cy="1699260"/>
                <wp:effectExtent l="2540" t="19685" r="1270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1699260"/>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14:paraId="72130A7C" w14:textId="77777777" w:rsidR="00355677" w:rsidRPr="003644D2" w:rsidRDefault="00355677" w:rsidP="00611A34">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14:paraId="39E5D0BA" w14:textId="77777777" w:rsidR="00355677" w:rsidRPr="003644D2" w:rsidRDefault="00355677" w:rsidP="00611A34">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14:paraId="52334BC7" w14:textId="77777777" w:rsidR="00355677" w:rsidRPr="003644D2" w:rsidRDefault="00355677" w:rsidP="00611A34">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14:paraId="2B243B85" w14:textId="77777777" w:rsidR="00355677" w:rsidRPr="003644D2" w:rsidRDefault="00355677" w:rsidP="00611A34">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14:paraId="73EF9644" w14:textId="77777777" w:rsidR="00355677" w:rsidRPr="003644D2" w:rsidRDefault="00355677" w:rsidP="00611A34">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14:paraId="35353BDC" w14:textId="77777777" w:rsidR="00355677" w:rsidRPr="003644D2" w:rsidRDefault="00355677" w:rsidP="00611A34">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14:paraId="61575D30" w14:textId="77777777" w:rsidR="00355677" w:rsidRPr="003644D2" w:rsidRDefault="00355677" w:rsidP="00611A34">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14:paraId="40921C4B" w14:textId="77777777" w:rsidR="00355677" w:rsidRPr="003644D2" w:rsidRDefault="00355677" w:rsidP="00611A34">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6E8C3"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A3C8517"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D337A"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ED3E3"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g:wgp>
                  </a:graphicData>
                </a:graphic>
              </wp:inline>
            </w:drawing>
          </mc:Choice>
          <mc:Fallback>
            <w:pict>
              <v:group w14:anchorId="03654542" id="Group 653" o:spid="_x0000_s1249" style="width:351.3pt;height:133.8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">
                <v:group id="Gruppieren 1221" o:spid="_x0000_s1250"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51"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14:paraId="72130A7C" w14:textId="77777777" w:rsidR="00355677" w:rsidRPr="003644D2" w:rsidRDefault="00355677" w:rsidP="00611A34">
                          <w:pPr>
                            <w:rPr>
                              <w:sz w:val="14"/>
                              <w:szCs w:val="14"/>
                            </w:rPr>
                          </w:pPr>
                        </w:p>
                      </w:txbxContent>
                    </v:textbox>
                  </v:rect>
                  <v:rect id="Rechteck 1223" o:spid="_x0000_s1252"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14:paraId="39E5D0BA" w14:textId="77777777" w:rsidR="00355677" w:rsidRPr="003644D2" w:rsidRDefault="00355677" w:rsidP="00611A34">
                          <w:pPr>
                            <w:rPr>
                              <w:sz w:val="14"/>
                              <w:szCs w:val="14"/>
                            </w:rPr>
                          </w:pPr>
                        </w:p>
                      </w:txbxContent>
                    </v:textbox>
                  </v:rect>
                </v:group>
                <v:group id="Gruppieren 1224" o:spid="_x0000_s1253"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54"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14:paraId="52334BC7" w14:textId="77777777" w:rsidR="00355677" w:rsidRPr="003644D2" w:rsidRDefault="00355677" w:rsidP="00611A34">
                          <w:pPr>
                            <w:rPr>
                              <w:sz w:val="14"/>
                              <w:szCs w:val="14"/>
                            </w:rPr>
                          </w:pPr>
                        </w:p>
                      </w:txbxContent>
                    </v:textbox>
                  </v:rect>
                  <v:rect id="Rechteck 1226" o:spid="_x0000_s1255"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14:paraId="2B243B85" w14:textId="77777777" w:rsidR="00355677" w:rsidRPr="003644D2" w:rsidRDefault="00355677" w:rsidP="00611A34">
                          <w:pPr>
                            <w:rPr>
                              <w:sz w:val="14"/>
                              <w:szCs w:val="14"/>
                            </w:rPr>
                          </w:pPr>
                        </w:p>
                      </w:txbxContent>
                    </v:textbox>
                  </v:rect>
                </v:group>
                <v:group id="Gruppieren 1227" o:spid="_x0000_s1256"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57"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14:paraId="73EF9644" w14:textId="77777777" w:rsidR="00355677" w:rsidRPr="003644D2" w:rsidRDefault="00355677" w:rsidP="00611A34">
                          <w:pPr>
                            <w:rPr>
                              <w:sz w:val="14"/>
                              <w:szCs w:val="14"/>
                            </w:rPr>
                          </w:pPr>
                        </w:p>
                      </w:txbxContent>
                    </v:textbox>
                  </v:rect>
                  <v:rect id="Rechteck 1229" o:spid="_x0000_s1258"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14:paraId="35353BDC" w14:textId="77777777" w:rsidR="00355677" w:rsidRPr="003644D2" w:rsidRDefault="00355677" w:rsidP="00611A34">
                          <w:pPr>
                            <w:rPr>
                              <w:sz w:val="14"/>
                              <w:szCs w:val="14"/>
                            </w:rPr>
                          </w:pPr>
                        </w:p>
                      </w:txbxContent>
                    </v:textbox>
                  </v:rect>
                </v:group>
                <v:group id="Gruppieren 1230" o:spid="_x0000_s1259"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60"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14:paraId="61575D30" w14:textId="77777777" w:rsidR="00355677" w:rsidRPr="003644D2" w:rsidRDefault="00355677" w:rsidP="00611A34">
                          <w:pPr>
                            <w:rPr>
                              <w:sz w:val="14"/>
                              <w:szCs w:val="14"/>
                            </w:rPr>
                          </w:pPr>
                        </w:p>
                      </w:txbxContent>
                    </v:textbox>
                  </v:rect>
                  <v:rect id="Rechteck 1232" o:spid="_x0000_s1261"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14:paraId="40921C4B" w14:textId="77777777" w:rsidR="00355677" w:rsidRPr="003644D2" w:rsidRDefault="00355677" w:rsidP="00611A34">
                          <w:pPr>
                            <w:rPr>
                              <w:sz w:val="14"/>
                              <w:szCs w:val="14"/>
                            </w:rPr>
                          </w:pPr>
                        </w:p>
                      </w:txbxContent>
                    </v:textbox>
                  </v:rect>
                </v:group>
                <v:shape id="Textfeld 29" o:spid="_x0000_s1262"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14:paraId="7CA6E8C3"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A3C8517"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(d)</w:t>
                        </w:r>
                      </w:p>
                    </w:txbxContent>
                  </v:textbox>
                </v:shape>
                <v:shape id="Gerade Verbindung mit Pfeil 1234" o:spid="_x0000_s1263"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264"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265"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266"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14:paraId="6BAD337A"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v:textbox>
                </v:shape>
                <v:shape id="Gerade Verbindung mit Pfeil 1238" o:spid="_x0000_s1267"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268"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269"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270"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14:paraId="0BBED3E3" w14:textId="77777777" w:rsidR="00355677" w:rsidRPr="003644D2" w:rsidRDefault="00355677"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v:textbox>
                </v:shape>
                <w10:anchorlock/>
              </v:group>
            </w:pict>
          </mc:Fallback>
        </mc:AlternateContent>
      </w:r>
    </w:p>
    <w:p w14:paraId="6814F994" w14:textId="3827DB79" w:rsidR="00AF5C66" w:rsidRPr="00C64DE4" w:rsidRDefault="00042451" w:rsidP="00DB2D40">
      <w:pPr>
        <w:spacing w:after="120"/>
        <w:ind w:left="2268" w:right="1134" w:hanging="1134"/>
        <w:rPr>
          <w:rFonts w:eastAsia="MS Mincho"/>
        </w:rPr>
      </w:pPr>
      <w:r w:rsidRPr="00C64DE4">
        <w:rPr>
          <w:rFonts w:eastAsia="MS Mincho"/>
        </w:rPr>
        <w:t>7.</w:t>
      </w:r>
      <w:r w:rsidRPr="00C64DE4">
        <w:rPr>
          <w:rFonts w:eastAsia="MS Mincho"/>
        </w:rPr>
        <w:tab/>
      </w:r>
      <w:r w:rsidR="00160C30" w:rsidRPr="00C64DE4">
        <w:rPr>
          <w:rFonts w:eastAsia="MS Mincho"/>
        </w:rPr>
        <w:t>Shape and dimensions of retro-reflective/fluorescent (Class 1) or retro-reflective only (Class 2) SMV rear marking plates</w:t>
      </w:r>
    </w:p>
    <w:p w14:paraId="07B7A345" w14:textId="77777777" w:rsidR="00AF5C66" w:rsidRPr="00C64DE4" w:rsidRDefault="00A84A28" w:rsidP="00DB2D40">
      <w:pPr>
        <w:tabs>
          <w:tab w:val="left" w:pos="-867"/>
        </w:tabs>
        <w:spacing w:after="120"/>
        <w:ind w:left="2268" w:right="1134" w:hanging="1134"/>
        <w:jc w:val="both"/>
      </w:pPr>
      <w:r w:rsidRPr="00C64DE4">
        <w:t>7</w:t>
      </w:r>
      <w:r w:rsidR="00AF5C66" w:rsidRPr="00C64DE4">
        <w:t>.1.</w:t>
      </w:r>
      <w:r w:rsidR="00AF5C66" w:rsidRPr="00C64DE4">
        <w:tab/>
      </w:r>
      <w:r w:rsidR="00042451" w:rsidRPr="00C64DE4">
        <w:tab/>
      </w:r>
      <w:r w:rsidR="00AF5C66" w:rsidRPr="00C64DE4">
        <w:t>Shape</w:t>
      </w:r>
    </w:p>
    <w:p w14:paraId="2AFF5540" w14:textId="49BC8B75" w:rsidR="00AF5C66" w:rsidRPr="00C64DE4" w:rsidRDefault="009364BC" w:rsidP="00DB2D40">
      <w:pPr>
        <w:tabs>
          <w:tab w:val="left" w:pos="-867"/>
        </w:tabs>
        <w:spacing w:after="120"/>
        <w:ind w:left="2268" w:right="1134"/>
        <w:jc w:val="both"/>
      </w:pPr>
      <w:r w:rsidRPr="00C64DE4">
        <w:tab/>
      </w:r>
      <w:r w:rsidR="00AF5C66" w:rsidRPr="00C64DE4">
        <w:t>The plates shall be in the shape of an equilateral triangle with truncated corners, for mounting with one apex upwards at the rear of slow-moving vehicles.</w:t>
      </w:r>
    </w:p>
    <w:p w14:paraId="20764128" w14:textId="77777777" w:rsidR="00AF5C66" w:rsidRPr="00C64DE4" w:rsidRDefault="00A84A28" w:rsidP="00DB2D40">
      <w:pPr>
        <w:spacing w:after="120"/>
        <w:ind w:left="2268" w:right="1134" w:hanging="1134"/>
        <w:jc w:val="both"/>
      </w:pPr>
      <w:r w:rsidRPr="00C64DE4">
        <w:t>7</w:t>
      </w:r>
      <w:r w:rsidR="00AF5C66" w:rsidRPr="00C64DE4">
        <w:t>.2.</w:t>
      </w:r>
      <w:r w:rsidR="00AF5C66" w:rsidRPr="00C64DE4">
        <w:tab/>
        <w:t>Pattern</w:t>
      </w:r>
    </w:p>
    <w:p w14:paraId="73AE6B41" w14:textId="3E057355" w:rsidR="00AF5C66" w:rsidRPr="00C64DE4" w:rsidRDefault="00AF5C66" w:rsidP="00DB2D40">
      <w:pPr>
        <w:tabs>
          <w:tab w:val="left" w:pos="-867"/>
        </w:tabs>
        <w:spacing w:after="120"/>
        <w:ind w:left="2268" w:right="1134"/>
        <w:jc w:val="both"/>
      </w:pPr>
      <w:r w:rsidRPr="00C64DE4">
        <w:tab/>
        <w:t>The SMV rear marking plates shall have a red fluorescent centre and red retro-reflective borders made of either retro-reflective sheeting or coating or of plastic cor</w:t>
      </w:r>
      <w:r w:rsidR="00E11165">
        <w:t xml:space="preserve">ner-cube reflectors (class 1). </w:t>
      </w:r>
      <w:r w:rsidRPr="00C64DE4">
        <w:t>The SMV rear marking plates of class 2 shall have a retro-reflective centre.</w:t>
      </w:r>
    </w:p>
    <w:p w14:paraId="055580A5" w14:textId="77777777" w:rsidR="00AF5C66" w:rsidRPr="00C64DE4" w:rsidRDefault="00A84A28" w:rsidP="00DB2D40">
      <w:pPr>
        <w:tabs>
          <w:tab w:val="left" w:pos="-867"/>
        </w:tabs>
        <w:spacing w:after="120"/>
        <w:ind w:left="2268" w:right="1134" w:hanging="1134"/>
        <w:jc w:val="both"/>
      </w:pPr>
      <w:r w:rsidRPr="00C64DE4">
        <w:t>7</w:t>
      </w:r>
      <w:r w:rsidR="00AF5C66" w:rsidRPr="00C64DE4">
        <w:t>.3.</w:t>
      </w:r>
      <w:r w:rsidR="00AF5C66" w:rsidRPr="00C64DE4">
        <w:tab/>
        <w:t>Dimensions</w:t>
      </w:r>
    </w:p>
    <w:p w14:paraId="3C35004D" w14:textId="3C220B80" w:rsidR="00AF5C66" w:rsidRPr="00C64DE4" w:rsidRDefault="00AF5C66" w:rsidP="00DB2D40">
      <w:pPr>
        <w:tabs>
          <w:tab w:val="left" w:pos="-867"/>
        </w:tabs>
        <w:spacing w:after="120"/>
        <w:ind w:left="2268" w:right="1134"/>
        <w:jc w:val="both"/>
      </w:pPr>
      <w:r w:rsidRPr="00C64DE4">
        <w:tab/>
        <w:t>The length of the base of the enclosed fluorescent triangle (class 1) or retro-reflectiv</w:t>
      </w:r>
      <w:r w:rsidR="00E11165">
        <w:t xml:space="preserve">e triangle (class 2) shall be: </w:t>
      </w:r>
      <w:r w:rsidRPr="00C64DE4">
        <w:t>min</w:t>
      </w:r>
      <w:r w:rsidR="00E11165">
        <w:t>imum 350 mm and maximum 365 mm.</w:t>
      </w:r>
      <w:r w:rsidRPr="00C64DE4">
        <w:t xml:space="preserve"> The minimum width of the light-emitting surface of the red retro-reflective border shall be 4</w:t>
      </w:r>
      <w:r w:rsidR="00E11165">
        <w:t xml:space="preserve">5 mm, the maximum width 48 mm. </w:t>
      </w:r>
      <w:r w:rsidRPr="00C64DE4">
        <w:t>These features are illustrated in the example of Annex 12.</w:t>
      </w:r>
    </w:p>
    <w:p w14:paraId="585952F4" w14:textId="22B26CAF" w:rsidR="00AF5C66" w:rsidRPr="00C64DE4" w:rsidRDefault="00A84A28" w:rsidP="00DB2D40">
      <w:pPr>
        <w:spacing w:after="120"/>
        <w:ind w:left="2268" w:right="1134" w:hanging="1134"/>
        <w:jc w:val="both"/>
      </w:pPr>
      <w:r w:rsidRPr="00C64DE4">
        <w:t>7</w:t>
      </w:r>
      <w:r w:rsidR="00AF5C66" w:rsidRPr="00C64DE4">
        <w:t>.4.</w:t>
      </w:r>
      <w:r w:rsidR="00AF5C66" w:rsidRPr="00C64DE4">
        <w:tab/>
      </w:r>
      <w:r w:rsidR="00160C30" w:rsidRPr="00C64DE4">
        <w:t>Rear marking plates for slow-moving vehicles</w:t>
      </w:r>
      <w:r w:rsidR="00E270F8" w:rsidRPr="00C64DE4">
        <w:t xml:space="preserve"> </w:t>
      </w:r>
      <w:r w:rsidR="00160C30" w:rsidRPr="00C64DE4">
        <w:t>and their trailers</w:t>
      </w:r>
    </w:p>
    <w:p w14:paraId="5FC4718D" w14:textId="77777777" w:rsidR="0027028E" w:rsidRDefault="0027028E">
      <w:pPr>
        <w:suppressAutoHyphens w:val="0"/>
        <w:spacing w:line="240" w:lineRule="auto"/>
      </w:pPr>
      <w:r>
        <w:br w:type="page"/>
      </w:r>
    </w:p>
    <w:p w14:paraId="41C6D001" w14:textId="1D22BFB2" w:rsidR="007B4467" w:rsidRDefault="007B4467" w:rsidP="007B4467">
      <w:pPr>
        <w:pStyle w:val="Heading1"/>
      </w:pPr>
      <w:r>
        <w:lastRenderedPageBreak/>
        <w:t>Figure A5-VI</w:t>
      </w:r>
      <w:r w:rsidR="00680495" w:rsidRPr="00855C97">
        <w:t xml:space="preserve"> </w:t>
      </w:r>
    </w:p>
    <w:p w14:paraId="75D03154" w14:textId="59CDA885" w:rsidR="00F7367D" w:rsidRPr="007B4467" w:rsidRDefault="00AF5C66" w:rsidP="007B4467">
      <w:pPr>
        <w:pStyle w:val="Heading1"/>
        <w:spacing w:after="120"/>
        <w:rPr>
          <w:b/>
          <w:bCs/>
        </w:rPr>
      </w:pPr>
      <w:r w:rsidRPr="007B4467">
        <w:rPr>
          <w:b/>
          <w:bCs/>
        </w:rPr>
        <w:t>Example</w:t>
      </w:r>
      <w:r w:rsidR="00E50A2A" w:rsidRPr="007B4467">
        <w:rPr>
          <w:b/>
          <w:bCs/>
        </w:rPr>
        <w:t xml:space="preserve"> of a </w:t>
      </w:r>
      <w:r w:rsidR="002004F4" w:rsidRPr="007B4467">
        <w:rPr>
          <w:b/>
          <w:bCs/>
        </w:rPr>
        <w:t>slow-moving</w:t>
      </w:r>
      <w:r w:rsidR="00E50A2A" w:rsidRPr="007B4467">
        <w:rPr>
          <w:b/>
          <w:bCs/>
        </w:rPr>
        <w:t xml:space="preserve"> vehicle plate</w:t>
      </w:r>
    </w:p>
    <w:p w14:paraId="4F0169C9" w14:textId="28A686F6" w:rsidR="00AF5C66" w:rsidRPr="00C64DE4" w:rsidRDefault="00565CA5" w:rsidP="007B4467">
      <w:pPr>
        <w:tabs>
          <w:tab w:val="left" w:pos="600"/>
          <w:tab w:val="left" w:pos="1200"/>
          <w:tab w:val="left" w:pos="1800"/>
          <w:tab w:val="left" w:pos="2400"/>
          <w:tab w:val="left" w:pos="5245"/>
          <w:tab w:val="left" w:pos="6600"/>
        </w:tabs>
        <w:ind w:left="1134"/>
      </w:pPr>
      <w:r>
        <w:rPr>
          <w:noProof/>
          <w:u w:val="single"/>
          <w:lang w:val="en-US"/>
        </w:rPr>
        <mc:AlternateContent>
          <mc:Choice Requires="wpg">
            <w:drawing>
              <wp:inline distT="0" distB="0" distL="0" distR="0" wp14:anchorId="373F6FA8" wp14:editId="0A66BFA4">
                <wp:extent cx="4810125" cy="2788285"/>
                <wp:effectExtent l="0" t="0" r="0" b="0"/>
                <wp:docPr id="2664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788285"/>
                          <a:chOff x="0" y="0"/>
                          <a:chExt cx="62266" cy="35527"/>
                        </a:xfrm>
                      </wpg:grpSpPr>
                      <wps:wsp>
                        <wps:cNvPr id="26641"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5BA753" w14:textId="77777777" w:rsidR="00355677" w:rsidRPr="005E6C66" w:rsidRDefault="00355677" w:rsidP="005E6C66">
                              <w:pPr>
                                <w:rPr>
                                  <w:sz w:val="18"/>
                                  <w:szCs w:val="18"/>
                                </w:rPr>
                              </w:pPr>
                            </w:p>
                          </w:txbxContent>
                        </wps:txbx>
                        <wps:bodyPr rot="0" vert="horz" wrap="square" lIns="91440" tIns="45720" rIns="91440" bIns="45720" anchor="ctr" anchorCtr="0" upright="1">
                          <a:noAutofit/>
                        </wps:bodyPr>
                      </wps:wsp>
                      <wps:wsp>
                        <wps:cNvPr id="26642"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14:paraId="356181FF" w14:textId="77777777" w:rsidR="00355677" w:rsidRPr="005E6C66" w:rsidRDefault="00355677" w:rsidP="005E6C66">
                              <w:pPr>
                                <w:rPr>
                                  <w:sz w:val="18"/>
                                  <w:szCs w:val="18"/>
                                </w:rPr>
                              </w:pPr>
                            </w:p>
                          </w:txbxContent>
                        </wps:txbx>
                        <wps:bodyPr rot="0" vert="horz" wrap="square" lIns="91440" tIns="45720" rIns="91440" bIns="45720" anchor="ctr" anchorCtr="0" upright="1">
                          <a:noAutofit/>
                        </wps:bodyPr>
                      </wps:wsp>
                      <wps:wsp>
                        <wps:cNvPr id="26643"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14:paraId="33EBA91C" w14:textId="77777777" w:rsidR="00355677" w:rsidRPr="005E6C66" w:rsidRDefault="00355677" w:rsidP="005E6C66">
                              <w:pPr>
                                <w:rPr>
                                  <w:sz w:val="18"/>
                                  <w:szCs w:val="18"/>
                                </w:rPr>
                              </w:pPr>
                            </w:p>
                          </w:txbxContent>
                        </wps:txbx>
                        <wps:bodyPr rot="0" vert="horz" wrap="square" lIns="91440" tIns="45720" rIns="91440" bIns="45720" anchor="ctr" anchorCtr="0" upright="1">
                          <a:noAutofit/>
                        </wps:bodyPr>
                      </wps:wsp>
                      <wps:wsp>
                        <wps:cNvPr id="26644"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14:paraId="4B247C2E" w14:textId="77777777" w:rsidR="00355677" w:rsidRPr="005E6C66" w:rsidRDefault="00355677" w:rsidP="005E6C66">
                              <w:pPr>
                                <w:rPr>
                                  <w:sz w:val="18"/>
                                  <w:szCs w:val="18"/>
                                </w:rPr>
                              </w:pPr>
                            </w:p>
                          </w:txbxContent>
                        </wps:txbx>
                        <wps:bodyPr rot="0" vert="horz" wrap="square" lIns="91440" tIns="45720" rIns="91440" bIns="45720" anchor="ctr" anchorCtr="0" upright="1">
                          <a:noAutofit/>
                        </wps:bodyPr>
                      </wps:wsp>
                      <wps:wsp>
                        <wps:cNvPr id="26645"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6646" name="Gruppieren 1078"/>
                        <wpg:cNvGrpSpPr>
                          <a:grpSpLocks/>
                        </wpg:cNvGrpSpPr>
                        <wpg:grpSpPr bwMode="auto">
                          <a:xfrm rot="-9570870">
                            <a:off x="51995" y="27410"/>
                            <a:ext cx="3113" cy="2319"/>
                            <a:chOff x="51995" y="27410"/>
                            <a:chExt cx="5244" cy="3181"/>
                          </a:xfrm>
                        </wpg:grpSpPr>
                        <wps:wsp>
                          <wps:cNvPr id="26647"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00C5E4" w14:textId="77777777" w:rsidR="00355677" w:rsidRPr="005E6C66" w:rsidRDefault="00355677" w:rsidP="005E6C66">
                                <w:pPr>
                                  <w:rPr>
                                    <w:sz w:val="18"/>
                                    <w:szCs w:val="18"/>
                                  </w:rPr>
                                </w:pPr>
                              </w:p>
                            </w:txbxContent>
                          </wps:txbx>
                          <wps:bodyPr rot="0" vert="horz" wrap="square" lIns="91440" tIns="45720" rIns="91440" bIns="45720" anchor="ctr" anchorCtr="0" upright="1">
                            <a:noAutofit/>
                          </wps:bodyPr>
                        </wps:wsp>
                        <wps:wsp>
                          <wps:cNvPr id="26648"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6649"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6650"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6AFDF" w14:textId="77777777" w:rsidR="00355677" w:rsidRPr="005E6C66" w:rsidRDefault="00355677"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60°</w:t>
                              </w:r>
                            </w:p>
                          </w:txbxContent>
                        </wps:txbx>
                        <wps:bodyPr rot="0" vert="horz" wrap="square" lIns="91440" tIns="45720" rIns="91440" bIns="45720" anchor="t" anchorCtr="0" upright="1">
                          <a:noAutofit/>
                        </wps:bodyPr>
                      </wps:wsp>
                      <wps:wsp>
                        <wps:cNvPr id="26651"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52"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3"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4"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F56C2" w14:textId="77777777" w:rsidR="00355677" w:rsidRPr="005E6C66" w:rsidRDefault="00355677" w:rsidP="005E6C66">
                              <w:pPr>
                                <w:pStyle w:val="NormalWeb"/>
                                <w:spacing w:before="0" w:beforeAutospacing="0" w:after="0" w:afterAutospacing="0"/>
                                <w:jc w:val="center"/>
                                <w:rPr>
                                  <w:sz w:val="18"/>
                                  <w:szCs w:val="18"/>
                                </w:rPr>
                              </w:pPr>
                              <w:r w:rsidRPr="005E6C66">
                                <w:rPr>
                                  <w:rFonts w:ascii="Arial" w:hAnsi="Arial" w:cs="Arial"/>
                                  <w:color w:val="000000" w:themeColor="text1"/>
                                  <w:kern w:val="24"/>
                                  <w:sz w:val="18"/>
                                  <w:szCs w:val="18"/>
                                  <w:lang w:val="de-DE"/>
                                </w:rPr>
                                <w:t>350 - 365 mm</w:t>
                              </w:r>
                            </w:p>
                          </w:txbxContent>
                        </wps:txbx>
                        <wps:bodyPr rot="0" vert="horz" wrap="square" lIns="91440" tIns="45720" rIns="91440" bIns="45720" anchor="t" anchorCtr="0" upright="1">
                          <a:noAutofit/>
                        </wps:bodyPr>
                      </wps:wsp>
                      <wps:wsp>
                        <wps:cNvPr id="26655"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6"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5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6658"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59"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1318" w14:textId="77777777" w:rsidR="00355677" w:rsidRPr="005E6C66" w:rsidRDefault="00355677"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5 mm</w:t>
                              </w:r>
                            </w:p>
                          </w:txbxContent>
                        </wps:txbx>
                        <wps:bodyPr rot="0" vert="horz" wrap="square" lIns="91440" tIns="45720" rIns="91440" bIns="45720" anchor="t" anchorCtr="0" upright="1">
                          <a:noAutofit/>
                        </wps:bodyPr>
                      </wps:wsp>
                      <wps:wsp>
                        <wps:cNvPr id="26660"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61"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88"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089" name="Textfeld 59"/>
                        <wps:cNvSpPr txBox="1">
                          <a:spLocks noChangeArrowheads="1"/>
                        </wps:cNvSpPr>
                        <wps:spPr bwMode="auto">
                          <a:xfrm>
                            <a:off x="51043" y="9976"/>
                            <a:ext cx="943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45D2" w14:textId="77777777" w:rsidR="00355677" w:rsidRPr="005E6C66" w:rsidRDefault="00355677"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1 mm</w:t>
                              </w:r>
                            </w:p>
                          </w:txbxContent>
                        </wps:txbx>
                        <wps:bodyPr rot="0" vert="horz" wrap="square" lIns="91440" tIns="45720" rIns="91440" bIns="45720" anchor="t" anchorCtr="0" upright="1">
                          <a:noAutofit/>
                        </wps:bodyPr>
                      </wps:wsp>
                      <wps:wsp>
                        <wps:cNvPr id="1090"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A086D" w14:textId="77777777" w:rsidR="00355677" w:rsidRPr="005E6C66" w:rsidRDefault="00355677"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45 – 48 mm</w:t>
                              </w:r>
                            </w:p>
                          </w:txbxContent>
                        </wps:txbx>
                        <wps:bodyPr rot="0" vert="horz" wrap="square" lIns="91440" tIns="45720" rIns="91440" bIns="45720" anchor="t" anchorCtr="0" upright="1">
                          <a:noAutofit/>
                        </wps:bodyPr>
                      </wps:wsp>
                      <wps:wsp>
                        <wps:cNvPr id="1091"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2"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3"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94"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1FD6" w14:textId="77777777" w:rsidR="00355677" w:rsidRPr="005E6C66" w:rsidRDefault="00355677"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xml:space="preserve">r =  15 – 18 mm </w:t>
                              </w:r>
                            </w:p>
                          </w:txbxContent>
                        </wps:txbx>
                        <wps:bodyPr rot="0" vert="horz" wrap="square" lIns="91440" tIns="45720" rIns="91440" bIns="45720" anchor="t" anchorCtr="0" upright="1">
                          <a:noAutofit/>
                        </wps:bodyPr>
                      </wps:wsp>
                      <wps:wsp>
                        <wps:cNvPr id="1095" name="Textfeld 51"/>
                        <wps:cNvSpPr txBox="1">
                          <a:spLocks noChangeArrowheads="1"/>
                        </wps:cNvSpPr>
                        <wps:spPr bwMode="auto">
                          <a:xfrm>
                            <a:off x="0" y="8515"/>
                            <a:ext cx="2881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B03B" w14:textId="77777777" w:rsidR="00355677" w:rsidRPr="005E6C66" w:rsidRDefault="00355677"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retro-reflecting material or corner-cube retro-reflector (class 1 or class 2)</w:t>
                              </w:r>
                            </w:p>
                          </w:txbxContent>
                        </wps:txbx>
                        <wps:bodyPr rot="0" vert="horz" wrap="square" lIns="91440" tIns="45720" rIns="91440" bIns="45720" anchor="t" anchorCtr="0" upright="1">
                          <a:noAutofit/>
                        </wps:bodyPr>
                      </wps:wsp>
                      <wps:wsp>
                        <wps:cNvPr id="1096" name="Textfeld 52"/>
                        <wps:cNvSpPr txBox="1">
                          <a:spLocks noChangeArrowheads="1"/>
                        </wps:cNvSpPr>
                        <wps:spPr bwMode="auto">
                          <a:xfrm>
                            <a:off x="6476" y="0"/>
                            <a:ext cx="27216"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30C79" w14:textId="77777777" w:rsidR="00355677" w:rsidRPr="005E6C66" w:rsidRDefault="00355677"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fluorescent material (class 1) or red retro-reflecting material (class 2)</w:t>
                              </w:r>
                            </w:p>
                          </w:txbxContent>
                        </wps:txbx>
                        <wps:bodyPr rot="0" vert="horz" wrap="square" lIns="91440" tIns="45720" rIns="91440" bIns="45720" anchor="t" anchorCtr="0" upright="1">
                          <a:noAutofit/>
                        </wps:bodyPr>
                      </wps:wsp>
                      <wps:wsp>
                        <wps:cNvPr id="1097"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098"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73F6FA8" id="Group 675" o:spid="_x0000_s1271" style="width:378.75pt;height:219.55pt;mso-position-horizontal-relative:char;mso-position-vertical-relative:line"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">
                <v:shape id="Sechseck 7" o:spid="_x0000_s1272"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14:paraId="705BA753" w14:textId="77777777" w:rsidR="00355677" w:rsidRPr="005E6C66" w:rsidRDefault="00355677" w:rsidP="005E6C66">
                        <w:pPr>
                          <w:rPr>
                            <w:sz w:val="18"/>
                            <w:szCs w:val="18"/>
                          </w:rPr>
                        </w:pPr>
                      </w:p>
                    </w:txbxContent>
                  </v:textbox>
                </v:shape>
                <v:shape id="Sechseck 7" o:spid="_x0000_s1273"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14:paraId="356181FF" w14:textId="77777777" w:rsidR="00355677" w:rsidRPr="005E6C66" w:rsidRDefault="00355677" w:rsidP="005E6C66">
                        <w:pPr>
                          <w:rPr>
                            <w:sz w:val="18"/>
                            <w:szCs w:val="18"/>
                          </w:rPr>
                        </w:pPr>
                      </w:p>
                    </w:txbxContent>
                  </v:textbox>
                </v:shape>
                <v:shape id="Gleichschenkliges Dreieck 1075" o:spid="_x0000_s1274"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" fillcolor="white [3212]" strokecolor="black [3213]" strokeweight="1pt">
                  <v:stroke endcap="square"/>
                  <v:textbox>
                    <w:txbxContent>
                      <w:p w14:paraId="33EBA91C" w14:textId="77777777" w:rsidR="00355677" w:rsidRPr="005E6C66" w:rsidRDefault="00355677" w:rsidP="005E6C66">
                        <w:pPr>
                          <w:rPr>
                            <w:sz w:val="18"/>
                            <w:szCs w:val="18"/>
                          </w:rPr>
                        </w:pPr>
                      </w:p>
                    </w:txbxContent>
                  </v:textbox>
                </v:shape>
                <v:shape id="Gleichschenkliges Dreieck 5" o:spid="_x0000_s1275"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14:paraId="4B247C2E" w14:textId="77777777" w:rsidR="00355677" w:rsidRPr="005E6C66" w:rsidRDefault="00355677" w:rsidP="005E6C66">
                        <w:pPr>
                          <w:rPr>
                            <w:sz w:val="18"/>
                            <w:szCs w:val="18"/>
                          </w:rPr>
                        </w:pPr>
                      </w:p>
                    </w:txbxContent>
                  </v:textbox>
                </v:shape>
                <v:line id="Gerade Verbindung 1077" o:spid="_x0000_s1276"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" strokecolor="black [3213]">
                  <v:stroke dashstyle="dash"/>
                </v:line>
                <v:group id="Gruppieren 1078" o:spid="_x0000_s1277"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">
                  <v:shape id="Bogen 14341" o:spid="_x0000_s1278"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14:paraId="5400C5E4" w14:textId="77777777" w:rsidR="00355677" w:rsidRPr="005E6C66" w:rsidRDefault="00355677" w:rsidP="005E6C66">
                          <w:pPr>
                            <w:rPr>
                              <w:sz w:val="18"/>
                              <w:szCs w:val="18"/>
                            </w:rPr>
                          </w:pPr>
                        </w:p>
                      </w:txbxContent>
                    </v:textbox>
                  </v:shape>
                  <v:shape id="Gerade Verbindung mit Pfeil 1080" o:spid="_x0000_s1279"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" strokecolor="black [3213]">
                    <v:stroke startarrowwidth="narrow" startarrowlength="long" endarrow="block" endarrowwidth="narrow" endarrowlength="long"/>
                  </v:shape>
                  <v:shape id="Gerade Verbindung mit Pfeil 1081" o:spid="_x0000_s1280"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" strokecolor="black [3213]">
                    <v:stroke startarrowwidth="narrow" startarrowlength="long" endarrow="block" endarrowwidth="narrow" endarrowlength="long"/>
                  </v:shape>
                </v:group>
                <v:shape id="Textfeld 26" o:spid="_x0000_s1281"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" filled="f" stroked="f">
                  <v:textbox>
                    <w:txbxContent>
                      <w:p w14:paraId="79E6AFDF" w14:textId="77777777" w:rsidR="00355677" w:rsidRPr="005E6C66" w:rsidRDefault="00355677"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60°</w:t>
                        </w:r>
                      </w:p>
                    </w:txbxContent>
                  </v:textbox>
                </v:shape>
                <v:shape id="Gerade Verbindung mit Pfeil 1083" o:spid="_x0000_s1282"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283"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" strokecolor="black [3213]"/>
                <v:line id="Gerade Verbindung 1085" o:spid="_x0000_s1284"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" strokecolor="black [3213]"/>
                <v:shape id="Textfeld 32" o:spid="_x0000_s1285"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750F56C2" w14:textId="77777777" w:rsidR="00355677" w:rsidRPr="005E6C66" w:rsidRDefault="00355677" w:rsidP="005E6C66">
                        <w:pPr>
                          <w:pStyle w:val="NormalWeb"/>
                          <w:spacing w:before="0" w:beforeAutospacing="0" w:after="0" w:afterAutospacing="0"/>
                          <w:jc w:val="center"/>
                          <w:rPr>
                            <w:sz w:val="18"/>
                            <w:szCs w:val="18"/>
                          </w:rPr>
                        </w:pPr>
                        <w:r w:rsidRPr="005E6C66">
                          <w:rPr>
                            <w:rFonts w:ascii="Arial" w:hAnsi="Arial" w:cs="Arial"/>
                            <w:color w:val="000000" w:themeColor="text1"/>
                            <w:kern w:val="24"/>
                            <w:sz w:val="18"/>
                            <w:szCs w:val="18"/>
                            <w:lang w:val="de-DE"/>
                          </w:rPr>
                          <w:t>350 - 365 mm</w:t>
                        </w:r>
                      </w:p>
                    </w:txbxContent>
                  </v:textbox>
                </v:shape>
                <v:line id="Gerade Verbindung 1087" o:spid="_x0000_s1286"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" strokecolor="black [3213]"/>
                <v:shape id="Gerade Verbindung mit Pfeil 1088" o:spid="_x0000_s1287"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" strokecolor="black [3213]">
                  <v:stroke startarrowwidth="narrow" startarrowlength="short" endarrow="block" endarrowwidth="narrow"/>
                </v:shape>
                <v:shape id="Gerade Verbindung mit Pfeil 1089" o:spid="_x0000_s1288"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" strokecolor="black [3213]">
                  <v:stroke startarrow="block" startarrowwidth="narrow" endarrowwidth="narrow"/>
                </v:shape>
                <v:shape id="Gerade Verbindung mit Pfeil 1090" o:spid="_x0000_s1289"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" strokecolor="black [3213]">
                  <v:stroke startarrow="block" startarrowwidth="narrow" endarrow="block" endarrowwidth="narrow"/>
                </v:shape>
                <v:shape id="Textfeld 54" o:spid="_x0000_s1290"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" filled="f" stroked="f">
                  <v:textbox>
                    <w:txbxContent>
                      <w:p w14:paraId="1DCF1318" w14:textId="77777777" w:rsidR="00355677" w:rsidRPr="005E6C66" w:rsidRDefault="00355677"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5 mm</w:t>
                        </w:r>
                      </w:p>
                    </w:txbxContent>
                  </v:textbox>
                </v:shape>
                <v:line id="Gerade Verbindung 1092" o:spid="_x0000_s1291"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" strokecolor="black [3213]"/>
                <v:shape id="Gerade Verbindung mit Pfeil 1093" o:spid="_x0000_s1292"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" strokecolor="black [3213]">
                  <v:stroke startarrowwidth="narrow" startarrowlength="short" endarrow="block" endarrowwidth="narrow"/>
                </v:shape>
                <v:shape id="Gerade Verbindung mit Pfeil 1094" o:spid="_x0000_s1293"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" strokecolor="black [3213]">
                  <v:stroke startarrow="block" startarrowwidth="narrow" endarrowwidth="narrow"/>
                </v:shape>
                <v:shape id="Textfeld 59" o:spid="_x0000_s1294" type="#_x0000_t202" style="position:absolute;left:51043;top:9976;width: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14:paraId="552645D2" w14:textId="77777777" w:rsidR="00355677" w:rsidRPr="005E6C66" w:rsidRDefault="00355677"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1 mm</w:t>
                        </w:r>
                      </w:p>
                    </w:txbxContent>
                  </v:textbox>
                </v:shape>
                <v:shape id="Textfeld 60" o:spid="_x0000_s1295"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" filled="f" stroked="f">
                  <v:textbox>
                    <w:txbxContent>
                      <w:p w14:paraId="26EA086D" w14:textId="77777777" w:rsidR="00355677" w:rsidRPr="005E6C66" w:rsidRDefault="00355677"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45 – 48 mm</w:t>
                        </w:r>
                      </w:p>
                    </w:txbxContent>
                  </v:textbox>
                </v:shape>
                <v:line id="Gerade Verbindung 1097" o:spid="_x0000_s1296"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" strokecolor="black [3213]"/>
                <v:line id="Gerade Verbindung 1098" o:spid="_x0000_s1297"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" strokecolor="black [3213]"/>
                <v:shape id="Gerade Verbindung mit Pfeil 1099" o:spid="_x0000_s1298"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" strokecolor="black [3213]">
                  <v:stroke startarrowwidth="narrow" startarrowlength="short" endarrow="block" endarrowwidth="narrow"/>
                </v:shape>
                <v:shape id="Textfeld 43" o:spid="_x0000_s1299"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14:paraId="16711FD6" w14:textId="77777777" w:rsidR="00355677" w:rsidRPr="005E6C66" w:rsidRDefault="00355677"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xml:space="preserve">r =  15 – 18 mm </w:t>
                        </w:r>
                      </w:p>
                    </w:txbxContent>
                  </v:textbox>
                </v:shape>
                <v:shape id="Textfeld 51" o:spid="_x0000_s1300" type="#_x0000_t202" style="position:absolute;top:8515;width:288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14:paraId="6744B03B" w14:textId="77777777" w:rsidR="00355677" w:rsidRPr="005E6C66" w:rsidRDefault="00355677"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retro-reflecting material or corner-cube retro-reflector (class 1 or class 2)</w:t>
                        </w:r>
                      </w:p>
                    </w:txbxContent>
                  </v:textbox>
                </v:shape>
                <v:shape id="Textfeld 52" o:spid="_x0000_s1301" type="#_x0000_t202" style="position:absolute;left:6476;width:27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14:paraId="4AA30C79" w14:textId="77777777" w:rsidR="00355677" w:rsidRPr="005E6C66" w:rsidRDefault="00355677"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fluorescent material (class 1) or red retro-reflecting material (class 2)</w:t>
                        </w:r>
                      </w:p>
                    </w:txbxContent>
                  </v:textbox>
                </v:shape>
                <v:line id="Gerade Verbindung 1103" o:spid="_x0000_s1302"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" strokecolor="black [3213]">
                  <v:stroke endarrow="oval"/>
                </v:line>
                <v:line id="Gerade Verbindung 1104" o:spid="_x0000_s1303"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" strokecolor="black [3213]">
                  <v:stroke endarrow="oval"/>
                </v:line>
                <w10:anchorlock/>
              </v:group>
            </w:pict>
          </mc:Fallback>
        </mc:AlternateContent>
      </w:r>
    </w:p>
    <w:p w14:paraId="6197924C" w14:textId="77777777" w:rsidR="00F7367D" w:rsidRPr="00C64DE4" w:rsidRDefault="00F7367D">
      <w:pPr>
        <w:suppressAutoHyphens w:val="0"/>
        <w:spacing w:line="240" w:lineRule="auto"/>
      </w:pPr>
    </w:p>
    <w:p w14:paraId="3870200D" w14:textId="17967775" w:rsidR="007B4467" w:rsidRDefault="00AF5C66" w:rsidP="007B4467">
      <w:pPr>
        <w:pStyle w:val="Heading1"/>
      </w:pPr>
      <w:bookmarkStart w:id="12" w:name="_Toc386120422"/>
      <w:r w:rsidRPr="000A6548">
        <w:t xml:space="preserve">Figure </w:t>
      </w:r>
      <w:r w:rsidR="00E50A2A" w:rsidRPr="000A6548">
        <w:t xml:space="preserve">A5-VIII </w:t>
      </w:r>
    </w:p>
    <w:p w14:paraId="64A3E7B6" w14:textId="4712606B" w:rsidR="00AF5C66" w:rsidRPr="00C64DE4" w:rsidRDefault="00680495" w:rsidP="00F938A7">
      <w:pPr>
        <w:pStyle w:val="Heading1"/>
        <w:spacing w:after="120"/>
      </w:pPr>
      <w:r w:rsidRPr="007B4467">
        <w:rPr>
          <w:b/>
          <w:bCs/>
        </w:rPr>
        <w:t>S</w:t>
      </w:r>
      <w:r w:rsidR="00AF5C66" w:rsidRPr="007B4467">
        <w:rPr>
          <w:b/>
          <w:bCs/>
        </w:rPr>
        <w:t>hape and dimensions of the advance warning triangle of type 1 and of the support</w:t>
      </w:r>
      <w:bookmarkEnd w:id="12"/>
      <w:r w:rsidR="00AF5C66" w:rsidRPr="007B4467">
        <w:rPr>
          <w:b/>
          <w:bCs/>
        </w:rPr>
        <w:t xml:space="preserve"> </w:t>
      </w:r>
    </w:p>
    <w:p w14:paraId="7EFD2208" w14:textId="09DC1F80" w:rsidR="005E6C66" w:rsidRPr="00C64DE4" w:rsidRDefault="00565CA5" w:rsidP="007B4467">
      <w:pPr>
        <w:keepNext/>
        <w:spacing w:line="240" w:lineRule="auto"/>
        <w:ind w:left="1134" w:right="849"/>
      </w:pPr>
      <w:r>
        <w:rPr>
          <w:noProof/>
          <w:lang w:val="en-US"/>
        </w:rPr>
        <mc:AlternateContent>
          <mc:Choice Requires="wpg">
            <w:drawing>
              <wp:inline distT="0" distB="0" distL="0" distR="0" wp14:anchorId="17AB55AD" wp14:editId="2CCCEADA">
                <wp:extent cx="4668520" cy="3016885"/>
                <wp:effectExtent l="0" t="38100" r="0" b="0"/>
                <wp:docPr id="2870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8520" cy="3016885"/>
                          <a:chOff x="0" y="0"/>
                          <a:chExt cx="69448" cy="45455"/>
                        </a:xfrm>
                      </wpg:grpSpPr>
                      <pic:pic xmlns:pic="http://schemas.openxmlformats.org/drawingml/2006/picture">
                        <pic:nvPicPr>
                          <pic:cNvPr id="28704" name="Grafik 1025"/>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8705"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5835BA" w14:textId="77777777" w:rsidR="00355677" w:rsidRPr="005E6C66" w:rsidRDefault="00355677" w:rsidP="005E6C66">
                              <w:pPr>
                                <w:rPr>
                                  <w:sz w:val="14"/>
                                  <w:szCs w:val="14"/>
                                </w:rPr>
                              </w:pPr>
                            </w:p>
                          </w:txbxContent>
                        </wps:txbx>
                        <wps:bodyPr rot="0" vert="horz" wrap="square" lIns="91440" tIns="45720" rIns="91440" bIns="45720" anchor="ctr" anchorCtr="0" upright="1">
                          <a:noAutofit/>
                        </wps:bodyPr>
                      </wps:wsp>
                      <wps:wsp>
                        <wps:cNvPr id="28706"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14:paraId="1B7240DB" w14:textId="77777777" w:rsidR="00355677" w:rsidRPr="005E6C66" w:rsidRDefault="00355677" w:rsidP="005E6C66">
                              <w:pPr>
                                <w:rPr>
                                  <w:sz w:val="14"/>
                                  <w:szCs w:val="14"/>
                                </w:rPr>
                              </w:pPr>
                            </w:p>
                          </w:txbxContent>
                        </wps:txbx>
                        <wps:bodyPr rot="0" vert="horz" wrap="square" lIns="91440" tIns="45720" rIns="91440" bIns="45720" anchor="ctr" anchorCtr="0" upright="1">
                          <a:noAutofit/>
                        </wps:bodyPr>
                      </wps:wsp>
                      <wps:wsp>
                        <wps:cNvPr id="28707"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485C234" w14:textId="77777777" w:rsidR="00355677" w:rsidRPr="005E6C66" w:rsidRDefault="00355677" w:rsidP="005E6C66">
                              <w:pPr>
                                <w:rPr>
                                  <w:sz w:val="14"/>
                                  <w:szCs w:val="14"/>
                                </w:rPr>
                              </w:pPr>
                            </w:p>
                          </w:txbxContent>
                        </wps:txbx>
                        <wps:bodyPr rot="0" vert="horz" wrap="square" lIns="91440" tIns="45720" rIns="91440" bIns="45720" anchor="ctr" anchorCtr="0" upright="1">
                          <a:noAutofit/>
                        </wps:bodyPr>
                      </wps:wsp>
                      <wps:wsp>
                        <wps:cNvPr id="28708"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9"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0"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1"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2"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3"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4"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15" name="Textfeld 26"/>
                        <wps:cNvSpPr txBox="1">
                          <a:spLocks noChangeArrowheads="1"/>
                        </wps:cNvSpPr>
                        <wps:spPr bwMode="auto">
                          <a:xfrm>
                            <a:off x="18802" y="271"/>
                            <a:ext cx="127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37520"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wps:txbx>
                        <wps:bodyPr rot="0" vert="horz" wrap="square" lIns="91440" tIns="45720" rIns="91440" bIns="45720" anchor="t" anchorCtr="0" upright="1">
                          <a:noAutofit/>
                        </wps:bodyPr>
                      </wps:wsp>
                      <wps:wsp>
                        <wps:cNvPr id="28716"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17" name="Textfeld 28"/>
                        <wps:cNvSpPr txBox="1">
                          <a:spLocks noChangeArrowheads="1"/>
                        </wps:cNvSpPr>
                        <wps:spPr bwMode="auto">
                          <a:xfrm>
                            <a:off x="37972" y="38517"/>
                            <a:ext cx="896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DCAA"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70 mm</w:t>
                              </w:r>
                            </w:p>
                          </w:txbxContent>
                        </wps:txbx>
                        <wps:bodyPr rot="0" vert="horz" wrap="square" lIns="91440" tIns="45720" rIns="91440" bIns="45720" anchor="t" anchorCtr="0" upright="1">
                          <a:noAutofit/>
                        </wps:bodyPr>
                      </wps:wsp>
                      <wps:wsp>
                        <wps:cNvPr id="28718"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9"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0"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21" name="Textfeld 42"/>
                        <wps:cNvSpPr txBox="1">
                          <a:spLocks noChangeArrowheads="1"/>
                        </wps:cNvSpPr>
                        <wps:spPr bwMode="auto">
                          <a:xfrm>
                            <a:off x="55118" y="39940"/>
                            <a:ext cx="94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643EF"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wps:txbx>
                        <wps:bodyPr rot="0" vert="horz" wrap="square" lIns="91440" tIns="45720" rIns="91440" bIns="45720" anchor="t" anchorCtr="0" upright="1">
                          <a:noAutofit/>
                        </wps:bodyPr>
                      </wps:wsp>
                      <wps:wsp>
                        <wps:cNvPr id="28722" name="Textfeld 43"/>
                        <wps:cNvSpPr txBox="1">
                          <a:spLocks noChangeArrowheads="1"/>
                        </wps:cNvSpPr>
                        <wps:spPr bwMode="auto">
                          <a:xfrm>
                            <a:off x="8640" y="3712"/>
                            <a:ext cx="2340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EEF3" w14:textId="77777777" w:rsidR="00355677" w:rsidRPr="005E6C66" w:rsidRDefault="00355677"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2E96D9D0" w14:textId="77777777" w:rsidR="00355677" w:rsidRPr="005E6C66" w:rsidRDefault="00355677"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wps:txbx>
                        <wps:bodyPr rot="0" vert="horz" wrap="square" lIns="91440" tIns="45720" rIns="91440" bIns="45720" anchor="t" anchorCtr="0" upright="1">
                          <a:noAutofit/>
                        </wps:bodyPr>
                      </wps:wsp>
                      <wps:wsp>
                        <wps:cNvPr id="28723" name="Textfeld 44"/>
                        <wps:cNvSpPr txBox="1">
                          <a:spLocks noChangeArrowheads="1"/>
                        </wps:cNvSpPr>
                        <wps:spPr bwMode="auto">
                          <a:xfrm>
                            <a:off x="8640" y="21755"/>
                            <a:ext cx="119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CC2E"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wps:txbx>
                        <wps:bodyPr rot="0" vert="horz" wrap="square" lIns="91440" tIns="45720" rIns="91440" bIns="45720" anchor="t" anchorCtr="0" upright="1">
                          <a:noAutofit/>
                        </wps:bodyPr>
                      </wps:wsp>
                      <wps:wsp>
                        <wps:cNvPr id="28724"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5"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6"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7"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8"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9"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30" name="Textfeld 62"/>
                        <wps:cNvSpPr txBox="1">
                          <a:spLocks noChangeArrowheads="1"/>
                        </wps:cNvSpPr>
                        <wps:spPr bwMode="auto">
                          <a:xfrm>
                            <a:off x="53978" y="17672"/>
                            <a:ext cx="1187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83046"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wps:txbx>
                        <wps:bodyPr rot="0" vert="horz" wrap="square" lIns="91440" tIns="45720" rIns="91440" bIns="45720" anchor="t" anchorCtr="0" upright="1">
                          <a:noAutofit/>
                        </wps:bodyPr>
                      </wps:wsp>
                      <wps:wsp>
                        <wps:cNvPr id="28731"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32"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3" name="Textfeld 65"/>
                        <wps:cNvSpPr txBox="1">
                          <a:spLocks noChangeArrowheads="1"/>
                        </wps:cNvSpPr>
                        <wps:spPr bwMode="auto">
                          <a:xfrm>
                            <a:off x="55104"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31683"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wps:txbx>
                        <wps:bodyPr rot="0" vert="horz" wrap="square" lIns="91440" tIns="45720" rIns="91440" bIns="45720" anchor="t" anchorCtr="0" upright="1">
                          <a:noAutofit/>
                        </wps:bodyPr>
                      </wps:wsp>
                      <wps:wsp>
                        <wps:cNvPr id="28734"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5"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24" name="Textfeld 74"/>
                        <wps:cNvSpPr txBox="1">
                          <a:spLocks noChangeArrowheads="1"/>
                        </wps:cNvSpPr>
                        <wps:spPr bwMode="auto">
                          <a:xfrm>
                            <a:off x="60025" y="12172"/>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D5C5"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5 mm </w:t>
                              </w:r>
                            </w:p>
                          </w:txbxContent>
                        </wps:txbx>
                        <wps:bodyPr rot="0" vert="horz" wrap="square" lIns="91440" tIns="45720" rIns="91440" bIns="45720" anchor="t" anchorCtr="0" upright="1">
                          <a:noAutofit/>
                        </wps:bodyPr>
                      </wps:wsp>
                      <wps:wsp>
                        <wps:cNvPr id="26625"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6"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8"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29"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0" name="Textfeld 95"/>
                        <wps:cNvSpPr txBox="1">
                          <a:spLocks noChangeArrowheads="1"/>
                        </wps:cNvSpPr>
                        <wps:spPr bwMode="auto">
                          <a:xfrm>
                            <a:off x="0" y="38463"/>
                            <a:ext cx="2226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82CD0" w14:textId="77777777" w:rsidR="00355677" w:rsidRPr="005E6C66" w:rsidRDefault="00355677"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Red fluorescent area</w:t>
                              </w:r>
                            </w:p>
                            <w:p w14:paraId="4E6C10D6" w14:textId="77777777" w:rsidR="00355677" w:rsidRPr="005E6C66" w:rsidRDefault="00355677"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Total surface area ≥ 315 cm²</w:t>
                              </w:r>
                            </w:p>
                          </w:txbxContent>
                        </wps:txbx>
                        <wps:bodyPr rot="0" vert="horz" wrap="square" lIns="91440" tIns="45720" rIns="91440" bIns="45720" anchor="t" anchorCtr="0" upright="1">
                          <a:noAutofit/>
                        </wps:bodyPr>
                      </wps:wsp>
                      <wps:wsp>
                        <wps:cNvPr id="26631"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2"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3" name="Textfeld 98"/>
                        <wps:cNvSpPr txBox="1">
                          <a:spLocks noChangeArrowheads="1"/>
                        </wps:cNvSpPr>
                        <wps:spPr bwMode="auto">
                          <a:xfrm>
                            <a:off x="5040" y="30159"/>
                            <a:ext cx="15437"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CE738"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Retro-refelcting</w:t>
                              </w:r>
                            </w:p>
                            <w:p w14:paraId="62AF4461"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area - red</w:t>
                              </w:r>
                            </w:p>
                          </w:txbxContent>
                        </wps:txbx>
                        <wps:bodyPr rot="0" vert="horz" wrap="square" lIns="91440" tIns="45720" rIns="91440" bIns="45720" anchor="t" anchorCtr="0" upright="1">
                          <a:noAutofit/>
                        </wps:bodyPr>
                      </wps:wsp>
                      <wps:wsp>
                        <wps:cNvPr id="26634"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5" name="Textfeld 108"/>
                        <wps:cNvSpPr txBox="1">
                          <a:spLocks noChangeArrowheads="1"/>
                        </wps:cNvSpPr>
                        <wps:spPr bwMode="auto">
                          <a:xfrm>
                            <a:off x="14427" y="9113"/>
                            <a:ext cx="7200"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27BD5" w14:textId="77777777" w:rsidR="00355677" w:rsidRPr="005E6C66" w:rsidRDefault="00355677"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+ 0</w:t>
                              </w:r>
                            </w:p>
                            <w:p w14:paraId="4B454F0E" w14:textId="77777777" w:rsidR="00355677" w:rsidRPr="005E6C66" w:rsidRDefault="00355677"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- 25</w:t>
                              </w:r>
                            </w:p>
                          </w:txbxContent>
                        </wps:txbx>
                        <wps:bodyPr rot="0" vert="horz" wrap="square" lIns="91440" tIns="45720" rIns="91440" bIns="45720" anchor="t" anchorCtr="0" upright="1">
                          <a:noAutofit/>
                        </wps:bodyPr>
                      </wps:wsp>
                      <wps:wsp>
                        <wps:cNvPr id="26636" name="Textfeld 109"/>
                        <wps:cNvSpPr txBox="1">
                          <a:spLocks noChangeArrowheads="1"/>
                        </wps:cNvSpPr>
                        <wps:spPr bwMode="auto">
                          <a:xfrm>
                            <a:off x="13680" y="10000"/>
                            <a:ext cx="123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4FB13"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mm</w:t>
                              </w:r>
                            </w:p>
                          </w:txbxContent>
                        </wps:txbx>
                        <wps:bodyPr rot="0" vert="horz" wrap="square" lIns="91440" tIns="45720" rIns="91440" bIns="45720" anchor="t" anchorCtr="0" upright="1">
                          <a:noAutofit/>
                        </wps:bodyPr>
                      </wps:wsp>
                      <wps:wsp>
                        <wps:cNvPr id="26637"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38"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9" name="Textfeld 113"/>
                        <wps:cNvSpPr txBox="1">
                          <a:spLocks noChangeArrowheads="1"/>
                        </wps:cNvSpPr>
                        <wps:spPr bwMode="auto">
                          <a:xfrm>
                            <a:off x="12760" y="15817"/>
                            <a:ext cx="916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7166"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50 mm</w:t>
                              </w:r>
                            </w:p>
                          </w:txbxContent>
                        </wps:txbx>
                        <wps:bodyPr rot="0" vert="horz" wrap="square" lIns="91440" tIns="45720" rIns="91440" bIns="45720" anchor="t" anchorCtr="0" upright="1">
                          <a:noAutofit/>
                        </wps:bodyPr>
                      </wps:wsp>
                    </wpg:wgp>
                  </a:graphicData>
                </a:graphic>
              </wp:inline>
            </w:drawing>
          </mc:Choice>
          <mc:Fallback>
            <w:pict>
              <v:group w14:anchorId="17AB55AD" id="Group 708" o:spid="_x0000_s1304" style="width:367.6pt;height:237.55pt;mso-position-horizontal-relative:char;mso-position-vertical-relative:line" coordsize="69448,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">
                <v:shape id="Grafik 1025" o:spid="_x0000_s1305"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">
                  <v:imagedata r:id="rId58" o:title=""/>
                </v:shape>
                <v:shape id="Gleichschenkliges Dreieck 1026" o:spid="_x0000_s1306"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" fillcolor="#f60" stroked="f" strokeweight="2pt">
                  <v:textbox>
                    <w:txbxContent>
                      <w:p w14:paraId="7D5835BA" w14:textId="77777777" w:rsidR="00355677" w:rsidRPr="005E6C66" w:rsidRDefault="00355677" w:rsidP="005E6C66">
                        <w:pPr>
                          <w:rPr>
                            <w:sz w:val="14"/>
                            <w:szCs w:val="14"/>
                          </w:rPr>
                        </w:pPr>
                      </w:p>
                    </w:txbxContent>
                  </v:textbox>
                </v:shape>
                <v:shape id="Gleichschenkliges Dreieck 1027" o:spid="_x0000_s1307"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" fillcolor="white [3212]" strokecolor="white [3212]" strokeweight="2pt">
                  <v:textbox>
                    <w:txbxContent>
                      <w:p w14:paraId="1B7240DB" w14:textId="77777777" w:rsidR="00355677" w:rsidRPr="005E6C66" w:rsidRDefault="00355677" w:rsidP="005E6C66">
                        <w:pPr>
                          <w:rPr>
                            <w:sz w:val="14"/>
                            <w:szCs w:val="14"/>
                          </w:rPr>
                        </w:pPr>
                      </w:p>
                    </w:txbxContent>
                  </v:textbox>
                </v:shape>
                <v:rect id="Rechteck 1028" o:spid="_x0000_s1308"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" fillcolor="black [3213]" stroked="f" strokeweight="2pt">
                  <v:fill r:id="rId59" o:title="" color2="white [3212]" type="pattern"/>
                  <v:textbox>
                    <w:txbxContent>
                      <w:p w14:paraId="6485C234" w14:textId="77777777" w:rsidR="00355677" w:rsidRPr="005E6C66" w:rsidRDefault="00355677" w:rsidP="005E6C66">
                        <w:pPr>
                          <w:rPr>
                            <w:sz w:val="14"/>
                            <w:szCs w:val="14"/>
                          </w:rPr>
                        </w:pPr>
                      </w:p>
                    </w:txbxContent>
                  </v:textbox>
                </v:rect>
                <v:line id="Gerade Verbindung 1029" o:spid="_x0000_s1309"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" strokecolor="black [3213]" strokeweight="1.5pt"/>
                <v:line id="Gerade Verbindung 1030" o:spid="_x0000_s1310"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" strokecolor="black [3213]">
                  <v:stroke dashstyle="dash"/>
                </v:line>
                <v:line id="Gerade Verbindung 1031" o:spid="_x0000_s1311"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" strokecolor="black [3213]">
                  <v:stroke dashstyle="dash"/>
                </v:line>
                <v:line id="Gerade Verbindung 1032" o:spid="_x0000_s1312"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" strokecolor="black [3213]">
                  <v:stroke dashstyle="dash"/>
                </v:line>
                <v:line id="Gerade Verbindung 1033" o:spid="_x0000_s1313"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" strokecolor="black [3213]">
                  <v:stroke dashstyle="dash"/>
                </v:line>
                <v:line id="Gerade Verbindung 1034" o:spid="_x0000_s1314"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" strokecolor="black [3213]"/>
                <v:shape id="Gerade Verbindung mit Pfeil 1035" o:spid="_x0000_s1315"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" strokecolor="black [3213]">
                  <v:stroke startarrowwidth="narrow" startarrowlength="short" endarrow="block" endarrowwidth="narrow"/>
                </v:shape>
                <v:shape id="Textfeld 26" o:spid="_x0000_s1316" type="#_x0000_t202" style="position:absolute;left:18802;top:271;width:127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" filled="f" stroked="f">
                  <v:textbox>
                    <w:txbxContent>
                      <w:p w14:paraId="70C37520"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v:textbox>
                </v:shape>
                <v:shape id="Gerade Verbindung mit Pfeil 1037" o:spid="_x0000_s1317"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" strokecolor="black [3213]">
                  <v:stroke startarrow="block" startarrowwidth="narrow" startarrowlength="long" endarrow="block" endarrowwidth="narrow" endarrowlength="long"/>
                </v:shape>
                <v:shape id="Textfeld 28" o:spid="_x0000_s1318" type="#_x0000_t202" style="position:absolute;left:37972;top:38517;width:89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" filled="f" stroked="f">
                  <v:textbox>
                    <w:txbxContent>
                      <w:p w14:paraId="32F9DCAA"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70 mm</w:t>
                        </w:r>
                      </w:p>
                    </w:txbxContent>
                  </v:textbox>
                </v:shape>
                <v:line id="Gerade Verbindung 1039" o:spid="_x0000_s1319"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" strokecolor="black [3213]"/>
                <v:line id="Gerade Verbindung 1040" o:spid="_x0000_s1320"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" strokecolor="black [3213]"/>
                <v:shape id="Gerade Verbindung mit Pfeil 1041" o:spid="_x0000_s1321"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" strokecolor="black [3213]">
                  <v:stroke startarrow="block" startarrowwidth="narrow" startarrowlength="long" endarrow="block" endarrowwidth="narrow" endarrowlength="long"/>
                </v:shape>
                <v:shape id="Textfeld 42" o:spid="_x0000_s1322" type="#_x0000_t202" style="position:absolute;left:55118;top:39940;width:94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" filled="f" stroked="f">
                  <v:textbox>
                    <w:txbxContent>
                      <w:p w14:paraId="49D643EF"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v:textbox>
                </v:shape>
                <v:shape id="Textfeld 43" o:spid="_x0000_s1323" type="#_x0000_t202" style="position:absolute;left:8640;top:3712;width:2340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" filled="f" stroked="f">
                  <v:textbox>
                    <w:txbxContent>
                      <w:p w14:paraId="5CF7EEF3" w14:textId="77777777" w:rsidR="00355677" w:rsidRPr="005E6C66" w:rsidRDefault="00355677"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2E96D9D0" w14:textId="77777777" w:rsidR="00355677" w:rsidRPr="005E6C66" w:rsidRDefault="00355677"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v:textbox>
                </v:shape>
                <v:shape id="Textfeld 44" o:spid="_x0000_s1324" type="#_x0000_t202" style="position:absolute;left:8640;top:21755;width:119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" filled="f" stroked="f">
                  <v:textbox>
                    <w:txbxContent>
                      <w:p w14:paraId="5A4FCC2E"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v:textbox>
                </v:shape>
                <v:line id="Gerade Verbindung 1045" o:spid="_x0000_s1325"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" strokecolor="black [3213]">
                  <v:stroke endarrow="oval"/>
                </v:line>
                <v:line id="Gerade Verbindung 1046" o:spid="_x0000_s1326"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" strokecolor="black [3213]">
                  <v:stroke endarrow="oval"/>
                </v:line>
                <v:line id="Gerade Verbindung 1047" o:spid="_x0000_s1327"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" strokecolor="black [3213]">
                  <v:stroke endarrow="oval"/>
                </v:line>
                <v:line id="Gerade Verbindung 1048" o:spid="_x0000_s1328"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" strokecolor="black [3213]"/>
                <v:line id="Gerade Verbindung 1049" o:spid="_x0000_s1329"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" strokecolor="black [3213]"/>
                <v:shape id="Gerade Verbindung mit Pfeil 1050" o:spid="_x0000_s1330"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" strokecolor="black [3213]">
                  <v:stroke startarrow="block" startarrowwidth="narrow" startarrowlength="long" endarrow="block" endarrowwidth="narrow" endarrowlength="long"/>
                </v:shape>
                <v:shape id="Textfeld 62" o:spid="_x0000_s1331" type="#_x0000_t202" style="position:absolute;left:53978;top:17672;width:1187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" filled="f" stroked="f">
                  <v:textbox>
                    <w:txbxContent>
                      <w:p w14:paraId="64C83046"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v:textbox>
                </v:shape>
                <v:line id="Gerade Verbindung 1052" o:spid="_x0000_s1332"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" strokecolor="black [3213]"/>
                <v:shape id="Gerade Verbindung mit Pfeil 1053" o:spid="_x0000_s1333"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" strokecolor="black [3213]">
                  <v:stroke startarrowwidth="narrow" startarrowlength="short" endarrow="block" endarrowwidth="narrow"/>
                </v:shape>
                <v:shape id="Textfeld 65" o:spid="_x0000_s1334" type="#_x0000_t202" style="position:absolute;left:55104;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" filled="f" stroked="f">
                  <v:textbox>
                    <w:txbxContent>
                      <w:p w14:paraId="28A31683"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v:textbox>
                </v:shape>
                <v:shape id="Gerade Verbindung mit Pfeil 1055" o:spid="_x0000_s1335"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" strokecolor="black [3213]">
                  <v:stroke startarrowwidth="narrow" startarrowlength="short" endarrow="block" endarrowwidth="narrow"/>
                </v:shape>
                <v:line id="Gerade Verbindung 1056" o:spid="_x0000_s1336"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" strokecolor="black [3213]"/>
                <v:shape id="Textfeld 74" o:spid="_x0000_s1337" type="#_x0000_t202" style="position:absolute;left:60025;top:12172;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" filled="f" stroked="f">
                  <v:textbox>
                    <w:txbxContent>
                      <w:p w14:paraId="7FCCD5C5"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5 mm </w:t>
                        </w:r>
                      </w:p>
                    </w:txbxContent>
                  </v:textbox>
                </v:shape>
                <v:shape id="Gerade Verbindung mit Pfeil 1058" o:spid="_x0000_s1338"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" strokecolor="black [3213]">
                  <v:stroke startarrowwidth="narrow" startarrowlength="short" endarrow="block" endarrowwidth="narrow"/>
                </v:shape>
                <v:shape id="Gerade Verbindung mit Pfeil 1059" o:spid="_x0000_s1339"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" strokecolor="black [3213]">
                  <v:stroke startarrowwidth="narrow" startarrowlength="short" endarrow="block" endarrowwidth="narrow"/>
                </v:shape>
                <v:shape id="Gerade Verbindung mit Pfeil 1060" o:spid="_x0000_s1340"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" strokecolor="black [3213]">
                  <v:stroke startarrow="block" startarrowwidth="narrow" endarrow="block" endarrowwidth="narrow"/>
                </v:shape>
                <v:line id="Gerade Verbindung 1061" o:spid="_x0000_s1341"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" strokecolor="black [3213]"/>
                <v:shape id="Textfeld 95" o:spid="_x0000_s1342" type="#_x0000_t202" style="position:absolute;top:38463;width:2226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" filled="f" stroked="f">
                  <v:textbox>
                    <w:txbxContent>
                      <w:p w14:paraId="44C82CD0" w14:textId="77777777" w:rsidR="00355677" w:rsidRPr="005E6C66" w:rsidRDefault="00355677"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Red fluorescent area</w:t>
                        </w:r>
                      </w:p>
                      <w:p w14:paraId="4E6C10D6" w14:textId="77777777" w:rsidR="00355677" w:rsidRPr="005E6C66" w:rsidRDefault="00355677"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Total surface area ≥ 315 cm²</w:t>
                        </w:r>
                      </w:p>
                    </w:txbxContent>
                  </v:textbox>
                </v:shape>
                <v:line id="Gerade Verbindung 1063" o:spid="_x0000_s1343"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" strokecolor="black [3213]"/>
                <v:line id="Gerade Verbindung 1064" o:spid="_x0000_s1344"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" strokecolor="black [3213]"/>
                <v:shape id="Textfeld 98" o:spid="_x0000_s1345" type="#_x0000_t202" style="position:absolute;left:5040;top:30159;width:1543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" filled="f" stroked="f">
                  <v:textbox>
                    <w:txbxContent>
                      <w:p w14:paraId="712CE738"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Retro-refelcting</w:t>
                        </w:r>
                      </w:p>
                      <w:p w14:paraId="62AF4461"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area - red</w:t>
                        </w:r>
                      </w:p>
                    </w:txbxContent>
                  </v:textbox>
                </v:shape>
                <v:line id="Gerade Verbindung 1066" o:spid="_x0000_s1346"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" strokecolor="black [3213]"/>
                <v:shape id="Textfeld 108" o:spid="_x0000_s1347" type="#_x0000_t202" style="position:absolute;left:14427;top:9113;width:720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25B27BD5" w14:textId="77777777" w:rsidR="00355677" w:rsidRPr="005E6C66" w:rsidRDefault="00355677"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+ 0</w:t>
                        </w:r>
                      </w:p>
                      <w:p w14:paraId="4B454F0E" w14:textId="77777777" w:rsidR="00355677" w:rsidRPr="005E6C66" w:rsidRDefault="00355677"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- 25</w:t>
                        </w:r>
                      </w:p>
                    </w:txbxContent>
                  </v:textbox>
                </v:shape>
                <v:shape id="Textfeld 109" o:spid="_x0000_s1348" type="#_x0000_t202" style="position:absolute;left:13680;top:10000;width:123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" filled="f" stroked="f">
                  <v:textbox>
                    <w:txbxContent>
                      <w:p w14:paraId="5B84FB13"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mm</w:t>
                        </w:r>
                      </w:p>
                    </w:txbxContent>
                  </v:textbox>
                </v:shape>
                <v:shape id="Gerade Verbindung mit Pfeil 1069" o:spid="_x0000_s1349"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" strokecolor="black [3213]">
                  <v:stroke startarrow="block" startarrowwidth="narrow" endarrow="block" endarrowwidth="narrow"/>
                </v:shape>
                <v:line id="Gerade Verbindung 1070" o:spid="_x0000_s1350"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" strokecolor="black [3213]"/>
                <v:shape id="Textfeld 113" o:spid="_x0000_s1351" type="#_x0000_t202" style="position:absolute;left:12760;top:15817;width:91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" filled="f" stroked="f">
                  <v:textbox>
                    <w:txbxContent>
                      <w:p w14:paraId="11297166"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50 mm</w:t>
                        </w:r>
                      </w:p>
                    </w:txbxContent>
                  </v:textbox>
                </v:shape>
                <w10:anchorlock/>
              </v:group>
            </w:pict>
          </mc:Fallback>
        </mc:AlternateContent>
      </w:r>
    </w:p>
    <w:p w14:paraId="014452C3" w14:textId="77777777" w:rsidR="00F7367D" w:rsidRDefault="00F7367D">
      <w:pPr>
        <w:suppressAutoHyphens w:val="0"/>
        <w:spacing w:line="240" w:lineRule="auto"/>
      </w:pPr>
      <w:r>
        <w:br w:type="page"/>
      </w:r>
    </w:p>
    <w:p w14:paraId="03DE3F4C" w14:textId="3B6B15DF" w:rsidR="00F938A7" w:rsidRDefault="00AF5C66" w:rsidP="00F938A7">
      <w:pPr>
        <w:pStyle w:val="Heading1"/>
      </w:pPr>
      <w:r w:rsidRPr="000A6548">
        <w:lastRenderedPageBreak/>
        <w:t xml:space="preserve">Figure </w:t>
      </w:r>
      <w:r w:rsidR="00E50A2A" w:rsidRPr="000A6548">
        <w:t>A5-IX</w:t>
      </w:r>
    </w:p>
    <w:p w14:paraId="07D6E52C" w14:textId="0EC4A86A" w:rsidR="00AF5C66" w:rsidRPr="00C64DE4" w:rsidRDefault="00AF5C66" w:rsidP="00F938A7">
      <w:pPr>
        <w:pStyle w:val="Heading1"/>
        <w:spacing w:after="120"/>
        <w:rPr>
          <w:sz w:val="8"/>
          <w:szCs w:val="8"/>
        </w:rPr>
      </w:pPr>
      <w:r w:rsidRPr="00F938A7">
        <w:rPr>
          <w:b/>
          <w:bCs/>
        </w:rPr>
        <w:t xml:space="preserve">Shape and dimensions of the advance warning triangle of type 2 and of the support </w:t>
      </w:r>
    </w:p>
    <w:p w14:paraId="5A227291" w14:textId="24A4ACB8" w:rsidR="00AF5C66" w:rsidRPr="00C64DE4" w:rsidRDefault="00565CA5" w:rsidP="00F938A7">
      <w:pPr>
        <w:pStyle w:val="Heading1"/>
        <w:rPr>
          <w:lang w:eastAsia="en-GB"/>
        </w:rPr>
      </w:pPr>
      <w:r>
        <w:rPr>
          <w:b/>
          <w:noProof/>
          <w:lang w:val="en-US"/>
        </w:rPr>
        <mc:AlternateContent>
          <mc:Choice Requires="wpg">
            <w:drawing>
              <wp:inline distT="0" distB="0" distL="0" distR="0" wp14:anchorId="230298EE" wp14:editId="6EABF150">
                <wp:extent cx="4213860" cy="3141980"/>
                <wp:effectExtent l="0" t="38100" r="0" b="1270"/>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3141980"/>
                          <a:chOff x="0" y="0"/>
                          <a:chExt cx="62326" cy="45455"/>
                        </a:xfrm>
                      </wpg:grpSpPr>
                      <pic:pic xmlns:pic="http://schemas.openxmlformats.org/drawingml/2006/picture">
                        <pic:nvPicPr>
                          <pic:cNvPr id="61" name="Grafik 1014"/>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7CEC951A" w14:textId="77777777" w:rsidR="00355677" w:rsidRPr="005E6C66" w:rsidRDefault="00355677" w:rsidP="005E6C66">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A45BFDD" w14:textId="77777777" w:rsidR="00355677" w:rsidRPr="005E6C66" w:rsidRDefault="00355677" w:rsidP="005E6C66">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3762" y="271"/>
                            <a:ext cx="127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64DB"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19111"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2880" y="4479"/>
                            <a:ext cx="2412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A67F8" w14:textId="77777777" w:rsidR="00355677" w:rsidRPr="005E6C66" w:rsidRDefault="00355677"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15334760" w14:textId="77777777" w:rsidR="00355677" w:rsidRPr="005E6C66" w:rsidRDefault="00355677"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4320" y="21755"/>
                            <a:ext cx="112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B341"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B5F0"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62"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C7620"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0" y="38195"/>
                            <a:ext cx="14757"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35A0"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Fluorescent retro</w:t>
                              </w:r>
                            </w:p>
                            <w:p w14:paraId="7D0A1975"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reflective material</w:t>
                              </w: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5760" y="10402"/>
                            <a:ext cx="131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32F66"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 D ≤ 85 mm</w:t>
                              </w:r>
                            </w:p>
                          </w:txbxContent>
                        </wps:txbx>
                        <wps:bodyPr rot="0" vert="horz" wrap="square" lIns="91440" tIns="45720" rIns="91440" bIns="45720" anchor="t" anchorCtr="0" upright="1">
                          <a:noAutofit/>
                        </wps:bodyPr>
                      </wps:wsp>
                    </wpg:wgp>
                  </a:graphicData>
                </a:graphic>
              </wp:inline>
            </w:drawing>
          </mc:Choice>
          <mc:Fallback>
            <w:pict>
              <v:group w14:anchorId="230298EE" id="Group 756" o:spid="_x0000_s1352" style="width:331.8pt;height:247.4pt;mso-position-horizontal-relative:char;mso-position-vertical-relative:line" coordsize="62326,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">
                <v:shape id="Grafik 1014" o:spid="_x0000_s1353"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">
                  <v:imagedata r:id="rId58" o:title=""/>
                </v:shape>
                <v:shape id="Gleichschenkliges Dreieck 1015" o:spid="_x0000_s1354"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14:paraId="7CEC951A" w14:textId="77777777" w:rsidR="00355677" w:rsidRPr="005E6C66" w:rsidRDefault="00355677" w:rsidP="005E6C66">
                        <w:pPr>
                          <w:rPr>
                            <w:sz w:val="14"/>
                            <w:szCs w:val="14"/>
                          </w:rPr>
                        </w:pPr>
                      </w:p>
                    </w:txbxContent>
                  </v:textbox>
                </v:shape>
                <v:rect id="Rechteck 1016" o:spid="_x0000_s1355"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" fillcolor="black [3213]" stroked="f" strokeweight="2pt">
                  <v:fill r:id="rId59" o:title="" color2="white [3212]" type="pattern"/>
                  <v:textbox>
                    <w:txbxContent>
                      <w:p w14:paraId="5A45BFDD" w14:textId="77777777" w:rsidR="00355677" w:rsidRPr="005E6C66" w:rsidRDefault="00355677" w:rsidP="005E6C66">
                        <w:pPr>
                          <w:rPr>
                            <w:sz w:val="14"/>
                            <w:szCs w:val="14"/>
                          </w:rPr>
                        </w:pPr>
                      </w:p>
                    </w:txbxContent>
                  </v:textbox>
                </v:rect>
                <v:line id="Gerade Verbindung 1017" o:spid="_x0000_s1356"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57"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58"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59"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60"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61"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62"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363" type="#_x0000_t202" style="position:absolute;left:13762;top:271;width:12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14:paraId="30C764DB"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v:textbox>
                </v:shape>
                <v:shape id="Gerade Verbindung mit Pfeil 809" o:spid="_x0000_s1364"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Textfeld 42" o:spid="_x0000_s1365"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14:paraId="5B019111"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v:textbox>
                </v:shape>
                <v:shape id="Textfeld 43" o:spid="_x0000_s1366" type="#_x0000_t202" style="position:absolute;left:2880;top:4479;width:2412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14:paraId="07BA67F8" w14:textId="77777777" w:rsidR="00355677" w:rsidRPr="005E6C66" w:rsidRDefault="00355677"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15334760" w14:textId="77777777" w:rsidR="00355677" w:rsidRPr="005E6C66" w:rsidRDefault="00355677"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v:textbox>
                </v:shape>
                <v:shape id="Textfeld 44" o:spid="_x0000_s1367" type="#_x0000_t202" style="position:absolute;left:4320;top:21755;width:112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14:paraId="7233B341"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v:textbox>
                </v:shape>
                <v:line id="Gerade Verbindung 813" o:spid="_x0000_s1368"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369"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370"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371"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372"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373"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14:paraId="329AB5F0"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v:textbox>
                </v:shape>
                <v:line id="Gerade Verbindung 819" o:spid="_x0000_s1374"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375"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376" type="#_x0000_t202" style="position:absolute;left:50062;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14:paraId="34EC7620"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v:textbox>
                </v:shape>
                <v:shape id="Gerade Verbindung mit Pfeil 822" o:spid="_x0000_s1377"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378"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379"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380"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381" type="#_x0000_t202" style="position:absolute;top:38195;width:1475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14:paraId="3A8435A0"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Fluorescent retro</w:t>
                        </w:r>
                      </w:p>
                      <w:p w14:paraId="7D0A1975"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reflective material</w:t>
                        </w:r>
                      </w:p>
                    </w:txbxContent>
                  </v:textbox>
                </v:shape>
                <v:line id="Gerade Verbindung 827" o:spid="_x0000_s1382"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383"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384"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385" type="#_x0000_t202" style="position:absolute;left:5760;top:10402;width:131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14:paraId="44032F66" w14:textId="77777777" w:rsidR="00355677" w:rsidRPr="005E6C66" w:rsidRDefault="00355677"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 D ≤ 85 mm</w:t>
                        </w:r>
                      </w:p>
                    </w:txbxContent>
                  </v:textbox>
                </v:shape>
                <w10:anchorlock/>
              </v:group>
            </w:pict>
          </mc:Fallback>
        </mc:AlternateContent>
      </w:r>
    </w:p>
    <w:bookmarkEnd w:id="11"/>
    <w:p w14:paraId="76921D9B" w14:textId="77777777" w:rsidR="00AF5C66" w:rsidRPr="00C64DE4" w:rsidRDefault="00AF5C66" w:rsidP="00AF5C66">
      <w:pPr>
        <w:tabs>
          <w:tab w:val="left" w:pos="600"/>
          <w:tab w:val="left" w:pos="1200"/>
          <w:tab w:val="left" w:pos="1800"/>
          <w:tab w:val="left" w:pos="2400"/>
          <w:tab w:val="left" w:pos="4200"/>
          <w:tab w:val="left" w:pos="6600"/>
        </w:tabs>
        <w:jc w:val="center"/>
      </w:pPr>
    </w:p>
    <w:p w14:paraId="55D19F4F" w14:textId="32AE4997" w:rsidR="00F938A7" w:rsidRDefault="00AF5C66" w:rsidP="00F938A7">
      <w:pPr>
        <w:pStyle w:val="Heading1"/>
      </w:pPr>
      <w:r w:rsidRPr="000A6548">
        <w:t xml:space="preserve">Figure </w:t>
      </w:r>
      <w:r w:rsidR="00E50A2A" w:rsidRPr="000A6548">
        <w:t>A5-X</w:t>
      </w:r>
      <w:bookmarkStart w:id="13" w:name="_Toc386120426"/>
    </w:p>
    <w:p w14:paraId="05633833" w14:textId="6349FE7E" w:rsidR="003E51AD" w:rsidRPr="00C64DE4" w:rsidRDefault="00B44BAD" w:rsidP="00F938A7">
      <w:pPr>
        <w:pStyle w:val="Heading1"/>
        <w:spacing w:after="120"/>
        <w:rPr>
          <w:lang w:eastAsia="en-GB"/>
        </w:rPr>
      </w:pPr>
      <w:r w:rsidRPr="00F938A7">
        <w:rPr>
          <w:b/>
          <w:bCs/>
        </w:rPr>
        <w:t>T</w:t>
      </w:r>
      <w:r w:rsidR="00AF5C66" w:rsidRPr="00F938A7">
        <w:rPr>
          <w:b/>
          <w:bCs/>
        </w:rPr>
        <w:t>est device for clearance to ground</w:t>
      </w:r>
      <w:bookmarkEnd w:id="13"/>
    </w:p>
    <w:p w14:paraId="4A6FC07D" w14:textId="6ED1A8A5" w:rsidR="00AF5C66" w:rsidRPr="00C64DE4" w:rsidRDefault="00781B7F" w:rsidP="00AF5C66">
      <w:pPr>
        <w:pStyle w:val="Heading1"/>
        <w:rPr>
          <w:lang w:eastAsia="en-GB"/>
        </w:rPr>
      </w:pPr>
      <w:r>
        <w:rPr>
          <w:noProof/>
          <w:lang w:val="en-US"/>
        </w:rPr>
        <w:drawing>
          <wp:inline distT="0" distB="0" distL="0" distR="0" wp14:anchorId="164D6A1C" wp14:editId="0F3491FF">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14:paraId="4D7D30D7" w14:textId="77777777" w:rsidR="00AF5C66" w:rsidRPr="00C64DE4" w:rsidRDefault="00AF5C66" w:rsidP="00AF5C66">
      <w:pPr>
        <w:ind w:left="1134" w:hanging="276"/>
        <w:rPr>
          <w:i/>
        </w:rPr>
      </w:pPr>
    </w:p>
    <w:p w14:paraId="28B34EC1" w14:textId="77777777" w:rsidR="009E1B48" w:rsidRPr="00C64DE4" w:rsidRDefault="009E1B48" w:rsidP="009E1B48">
      <w:pPr>
        <w:pStyle w:val="Annex1"/>
      </w:pPr>
    </w:p>
    <w:p w14:paraId="01E11776" w14:textId="77777777" w:rsidR="009E1B48" w:rsidRPr="00C64DE4" w:rsidRDefault="009E1B48" w:rsidP="009E1B48">
      <w:pPr>
        <w:pStyle w:val="Annex1"/>
        <w:sectPr w:rsidR="009E1B48" w:rsidRPr="00C64DE4" w:rsidSect="005D6245">
          <w:headerReference w:type="even" r:id="rId61"/>
          <w:headerReference w:type="default" r:id="rId62"/>
          <w:footerReference w:type="even" r:id="rId63"/>
          <w:footerReference w:type="default" r:id="rId64"/>
          <w:endnotePr>
            <w:numFmt w:val="decimal"/>
          </w:endnotePr>
          <w:pgSz w:w="11906" w:h="16838" w:code="9"/>
          <w:pgMar w:top="1701" w:right="1134" w:bottom="2268" w:left="1134" w:header="1134" w:footer="1701" w:gutter="0"/>
          <w:cols w:space="720"/>
          <w:docGrid w:linePitch="272"/>
        </w:sectPr>
      </w:pPr>
    </w:p>
    <w:p w14:paraId="334DB913" w14:textId="77777777" w:rsidR="00847883" w:rsidRPr="0027028E" w:rsidRDefault="00847883" w:rsidP="0027028E">
      <w:pPr>
        <w:pStyle w:val="HChG"/>
      </w:pPr>
      <w:bookmarkStart w:id="14" w:name="_Toc369177389"/>
      <w:r w:rsidRPr="0027028E">
        <w:lastRenderedPageBreak/>
        <w:t xml:space="preserve">Annex </w:t>
      </w:r>
      <w:bookmarkEnd w:id="14"/>
      <w:r w:rsidR="00CE722D" w:rsidRPr="0027028E">
        <w:t>6</w:t>
      </w:r>
    </w:p>
    <w:p w14:paraId="47C1D204" w14:textId="77777777" w:rsidR="00847883" w:rsidRPr="00C64DE4" w:rsidRDefault="00A0760A" w:rsidP="00A0760A">
      <w:pPr>
        <w:pStyle w:val="HChG"/>
        <w:tabs>
          <w:tab w:val="clear" w:pos="851"/>
        </w:tabs>
      </w:pPr>
      <w:bookmarkStart w:id="15" w:name="_Toc369177390"/>
      <w:r w:rsidRPr="00C64DE4">
        <w:tab/>
      </w:r>
      <w:r w:rsidR="00847883" w:rsidRPr="00C64DE4">
        <w:t>Resistance to heat</w:t>
      </w:r>
      <w:bookmarkEnd w:id="15"/>
    </w:p>
    <w:p w14:paraId="71A2B233" w14:textId="7B8A5BEE" w:rsidR="00CE722D" w:rsidRPr="000A6548" w:rsidRDefault="00CE722D" w:rsidP="00F7367D">
      <w:pPr>
        <w:tabs>
          <w:tab w:val="left" w:pos="-867"/>
        </w:tabs>
        <w:spacing w:after="120"/>
        <w:ind w:left="2268" w:right="1133" w:hanging="1134"/>
        <w:jc w:val="both"/>
      </w:pPr>
      <w:r w:rsidRPr="000A6548">
        <w:t>1</w:t>
      </w:r>
      <w:r w:rsidR="001E2DCC" w:rsidRPr="000A6548">
        <w:t>.</w:t>
      </w:r>
      <w:r w:rsidR="0048478C" w:rsidRPr="000A6548">
        <w:tab/>
      </w:r>
      <w:r w:rsidRPr="000A6548">
        <w:t>Test procedure in the case of moulded plastics reflectors of retro-reflecting devices as Classes IA, IB, IIIA, IIIB, IVA</w:t>
      </w:r>
      <w:r w:rsidR="001E2DCC" w:rsidRPr="000A6548">
        <w:t xml:space="preserve">, SMV, </w:t>
      </w:r>
      <w:r w:rsidR="00AC642D" w:rsidRPr="000A6548">
        <w:t xml:space="preserve">Marking plates of </w:t>
      </w:r>
      <w:r w:rsidR="0034378E" w:rsidRPr="000A6548">
        <w:t xml:space="preserve">Classes </w:t>
      </w:r>
      <w:r w:rsidR="001E2DCC" w:rsidRPr="000A6548">
        <w:t>1, 2, 3, 4, 5,</w:t>
      </w:r>
      <w:r w:rsidRPr="000A6548">
        <w:t xml:space="preserve"> and Advance warning triangle of type 1</w:t>
      </w:r>
      <w:r w:rsidR="0015070F" w:rsidRPr="000A6548">
        <w:t>:</w:t>
      </w:r>
    </w:p>
    <w:p w14:paraId="099B4B10" w14:textId="5440473B" w:rsidR="00CF50ED" w:rsidRPr="000A6548" w:rsidRDefault="001E2DCC" w:rsidP="00F7367D">
      <w:pPr>
        <w:tabs>
          <w:tab w:val="left" w:pos="-867"/>
        </w:tabs>
        <w:spacing w:after="120"/>
        <w:ind w:left="2268" w:right="1133"/>
        <w:jc w:val="both"/>
      </w:pPr>
      <w:r w:rsidRPr="000A6548">
        <w:t xml:space="preserve">The </w:t>
      </w:r>
      <w:r w:rsidR="005A117F" w:rsidRPr="000A6548">
        <w:t>retro-reflective device</w:t>
      </w:r>
      <w:r w:rsidRPr="000A6548">
        <w:t xml:space="preserve"> shall be kept for 48 consecutive hours in a dry atmosphere at a temperature of 65 °C ± 2 °C</w:t>
      </w:r>
      <w:r w:rsidR="00C37A0E" w:rsidRPr="000A6548">
        <w:t xml:space="preserve"> after which the sample shall be allowed to cool for 1 hour at 23 </w:t>
      </w:r>
      <w:r w:rsidR="0015070F" w:rsidRPr="000A6548">
        <w:t xml:space="preserve">°C </w:t>
      </w:r>
      <w:r w:rsidR="00C37A0E" w:rsidRPr="000A6548">
        <w:t>± 2</w:t>
      </w:r>
      <w:r w:rsidR="0015070F" w:rsidRPr="000A6548">
        <w:t xml:space="preserve"> </w:t>
      </w:r>
      <w:r w:rsidR="00C37A0E" w:rsidRPr="000A6548">
        <w:t>ºC.</w:t>
      </w:r>
    </w:p>
    <w:p w14:paraId="259B5418" w14:textId="77777777" w:rsidR="00CE722D" w:rsidRPr="000A6548" w:rsidRDefault="0040604F" w:rsidP="00F7367D">
      <w:pPr>
        <w:tabs>
          <w:tab w:val="left" w:pos="-867"/>
        </w:tabs>
        <w:spacing w:after="120"/>
        <w:ind w:left="2268" w:right="1133" w:hanging="1134"/>
        <w:jc w:val="both"/>
      </w:pPr>
      <w:r w:rsidRPr="000A6548">
        <w:t>2.</w:t>
      </w:r>
      <w:r w:rsidRPr="000A6548">
        <w:tab/>
      </w:r>
      <w:r w:rsidR="00CE722D" w:rsidRPr="000A6548">
        <w:t xml:space="preserve">Test procedure </w:t>
      </w:r>
      <w:r w:rsidR="001E2DCC" w:rsidRPr="000A6548">
        <w:t xml:space="preserve">in the case of use of flexible materials </w:t>
      </w:r>
      <w:r w:rsidR="00CE722D" w:rsidRPr="000A6548">
        <w:t>for Classes C, F, 1, 2, 3, 4, 5 and Advance warning triangle of type 2</w:t>
      </w:r>
      <w:r w:rsidR="0015070F" w:rsidRPr="000A6548">
        <w:t>:</w:t>
      </w:r>
    </w:p>
    <w:p w14:paraId="52F5E7CC" w14:textId="443F3EB2" w:rsidR="00CF50ED" w:rsidRPr="000A6548" w:rsidRDefault="001E2DCC" w:rsidP="00F7367D">
      <w:pPr>
        <w:tabs>
          <w:tab w:val="left" w:pos="-867"/>
        </w:tabs>
        <w:spacing w:after="120"/>
        <w:ind w:left="2268" w:right="1133"/>
        <w:jc w:val="both"/>
      </w:pPr>
      <w:r w:rsidRPr="000A6548">
        <w:t xml:space="preserve">A section of a sample unit not less than 300 mm long shall be kept for 12 hours in a dry atmosphere at a temperature of 65 </w:t>
      </w:r>
      <w:r w:rsidR="0015070F" w:rsidRPr="000A6548">
        <w:t xml:space="preserve">°C </w:t>
      </w:r>
      <w:r w:rsidRPr="000A6548">
        <w:t>± 2</w:t>
      </w:r>
      <w:r w:rsidR="0015070F" w:rsidRPr="000A6548">
        <w:t xml:space="preserve"> </w:t>
      </w:r>
      <w:r w:rsidRPr="000A6548">
        <w:t xml:space="preserve">ºC, after which the sample shall be allowed to cool for 1 hour at 23 </w:t>
      </w:r>
      <w:r w:rsidR="0015070F" w:rsidRPr="000A6548">
        <w:t xml:space="preserve">°C </w:t>
      </w:r>
      <w:r w:rsidRPr="000A6548">
        <w:t>± 2</w:t>
      </w:r>
      <w:r w:rsidR="0015070F" w:rsidRPr="000A6548">
        <w:t xml:space="preserve"> </w:t>
      </w:r>
      <w:r w:rsidR="00E11165">
        <w:t>ºC.</w:t>
      </w:r>
      <w:r w:rsidRPr="000A6548">
        <w:t xml:space="preserve"> It shall then be kept for 12 hours at a temperature of </w:t>
      </w:r>
      <w:r w:rsidRPr="000A6548">
        <w:noBreakHyphen/>
        <w:t xml:space="preserve"> 20 </w:t>
      </w:r>
      <w:r w:rsidR="0015070F" w:rsidRPr="000A6548">
        <w:t xml:space="preserve">°C </w:t>
      </w:r>
      <w:r w:rsidRPr="000A6548">
        <w:t>± 2</w:t>
      </w:r>
      <w:r w:rsidR="0015070F" w:rsidRPr="000A6548">
        <w:t xml:space="preserve"> </w:t>
      </w:r>
      <w:r w:rsidRPr="000A6548">
        <w:t>ºC.</w:t>
      </w:r>
    </w:p>
    <w:p w14:paraId="3ECA5719" w14:textId="3EC253DC" w:rsidR="00CF50ED" w:rsidRPr="000A6548" w:rsidRDefault="00CE722D" w:rsidP="00F7367D">
      <w:pPr>
        <w:tabs>
          <w:tab w:val="left" w:pos="-867"/>
        </w:tabs>
        <w:spacing w:after="120"/>
        <w:ind w:left="2268" w:right="1133"/>
        <w:jc w:val="both"/>
      </w:pPr>
      <w:r w:rsidRPr="000A6548">
        <w:t>The sample shall be examined after a recovery time of 4 hours under normal laboratory conditions.</w:t>
      </w:r>
    </w:p>
    <w:p w14:paraId="737C39B0" w14:textId="4017F7B6" w:rsidR="001E2DCC" w:rsidRPr="000A6548" w:rsidRDefault="0040604F" w:rsidP="00F7367D">
      <w:pPr>
        <w:tabs>
          <w:tab w:val="left" w:pos="-867"/>
        </w:tabs>
        <w:spacing w:after="120"/>
        <w:ind w:left="2268" w:right="1133" w:hanging="1134"/>
        <w:jc w:val="both"/>
      </w:pPr>
      <w:r w:rsidRPr="000A6548">
        <w:t>3.</w:t>
      </w:r>
      <w:r w:rsidRPr="000A6548">
        <w:tab/>
      </w:r>
      <w:r w:rsidR="001E2DCC" w:rsidRPr="000A6548">
        <w:t xml:space="preserve">After this test, no cracking or appreciable distortion of the </w:t>
      </w:r>
      <w:r w:rsidR="005A117F" w:rsidRPr="000A6548">
        <w:t>retro-reflective device</w:t>
      </w:r>
      <w:r w:rsidR="001E2DCC" w:rsidRPr="000A6548">
        <w:t xml:space="preserve"> and, in particular, of its optical component must be visible.</w:t>
      </w:r>
    </w:p>
    <w:p w14:paraId="7FBE0C72" w14:textId="77777777" w:rsidR="004D6DF5" w:rsidRPr="00C64DE4" w:rsidRDefault="004D6DF5" w:rsidP="00A0760A">
      <w:pPr>
        <w:spacing w:after="120"/>
        <w:ind w:right="1134"/>
        <w:jc w:val="both"/>
      </w:pPr>
    </w:p>
    <w:p w14:paraId="38F066D4" w14:textId="77777777" w:rsidR="0048478C" w:rsidRPr="00C64DE4" w:rsidRDefault="0048478C" w:rsidP="00A0760A">
      <w:pPr>
        <w:suppressAutoHyphens w:val="0"/>
        <w:spacing w:after="120"/>
        <w:rPr>
          <w:b/>
          <w:sz w:val="28"/>
        </w:rPr>
      </w:pPr>
      <w:r w:rsidRPr="00C64DE4">
        <w:br w:type="page"/>
      </w:r>
    </w:p>
    <w:p w14:paraId="242AE51A" w14:textId="77777777" w:rsidR="005D6245" w:rsidRDefault="005D6245" w:rsidP="008564C7">
      <w:pPr>
        <w:pStyle w:val="HChG"/>
        <w:sectPr w:rsidR="005D6245" w:rsidSect="00925DAF">
          <w:headerReference w:type="even" r:id="rId65"/>
          <w:headerReference w:type="default" r:id="rId66"/>
          <w:footerReference w:type="even" r:id="rId67"/>
          <w:footerReference w:type="default" r:id="rId68"/>
          <w:endnotePr>
            <w:numFmt w:val="decimal"/>
          </w:endnotePr>
          <w:pgSz w:w="11906" w:h="16838" w:code="9"/>
          <w:pgMar w:top="1701" w:right="1134" w:bottom="2268" w:left="1134" w:header="1134" w:footer="1701" w:gutter="0"/>
          <w:cols w:space="720"/>
          <w:docGrid w:linePitch="272"/>
        </w:sectPr>
      </w:pPr>
    </w:p>
    <w:p w14:paraId="79A59EC4" w14:textId="4051FB85" w:rsidR="00465365" w:rsidRPr="00C64DE4" w:rsidRDefault="00AC1906" w:rsidP="008564C7">
      <w:pPr>
        <w:pStyle w:val="HChG"/>
      </w:pPr>
      <w:r w:rsidRPr="00C64DE4">
        <w:lastRenderedPageBreak/>
        <w:t xml:space="preserve">Annex </w:t>
      </w:r>
      <w:r w:rsidR="008564C7" w:rsidRPr="00C64DE4">
        <w:t>7</w:t>
      </w:r>
    </w:p>
    <w:p w14:paraId="61C8B78B" w14:textId="114CFD4A" w:rsidR="00695C5C" w:rsidRPr="00C64DE4" w:rsidRDefault="00695C5C" w:rsidP="00442942">
      <w:pPr>
        <w:pStyle w:val="HChG"/>
        <w:ind w:firstLine="0"/>
      </w:pPr>
      <w:r w:rsidRPr="00C64DE4">
        <w:t xml:space="preserve">Resistance to water penetration for </w:t>
      </w:r>
      <w:r w:rsidR="005A117F" w:rsidRPr="00C64DE4">
        <w:t>retro-reflective device</w:t>
      </w:r>
      <w:r w:rsidRPr="00C64DE4">
        <w:t xml:space="preserve">s </w:t>
      </w:r>
    </w:p>
    <w:p w14:paraId="6C363087" w14:textId="519DB18F" w:rsidR="00C76B9E" w:rsidRPr="00C64DE4" w:rsidRDefault="00B83DDA" w:rsidP="00442942">
      <w:pPr>
        <w:pStyle w:val="Annex1"/>
        <w:tabs>
          <w:tab w:val="clear" w:pos="1700"/>
          <w:tab w:val="clear" w:pos="8505"/>
        </w:tabs>
      </w:pPr>
      <w:r w:rsidRPr="00C64DE4">
        <w:t>1.</w:t>
      </w:r>
      <w:r w:rsidRPr="00C64DE4">
        <w:tab/>
      </w:r>
      <w:r w:rsidR="0034378E" w:rsidRPr="00C64DE4">
        <w:t xml:space="preserve">Test for </w:t>
      </w:r>
      <w:r w:rsidR="00A80471" w:rsidRPr="00A80471">
        <w:t>retro</w:t>
      </w:r>
      <w:r w:rsidR="00A80471">
        <w:t>-</w:t>
      </w:r>
      <w:r w:rsidR="00A80471" w:rsidRPr="00A80471">
        <w:t xml:space="preserve">reflectors and </w:t>
      </w:r>
      <w:r w:rsidR="0034378E" w:rsidRPr="00C64DE4">
        <w:t xml:space="preserve">retro-reflective </w:t>
      </w:r>
      <w:r w:rsidR="00A80471" w:rsidRPr="00A80471">
        <w:t>markings</w:t>
      </w:r>
      <w:r w:rsidR="0034378E" w:rsidRPr="00C64DE4">
        <w:t xml:space="preserve"> </w:t>
      </w:r>
    </w:p>
    <w:p w14:paraId="75F08D7F" w14:textId="77777777" w:rsidR="00C76B9E" w:rsidRPr="001E5AE1" w:rsidRDefault="00695C5C" w:rsidP="00442942">
      <w:pPr>
        <w:pStyle w:val="Annex1"/>
        <w:tabs>
          <w:tab w:val="clear" w:pos="1700"/>
          <w:tab w:val="clear" w:pos="8505"/>
        </w:tabs>
      </w:pPr>
      <w:r w:rsidRPr="00C64DE4">
        <w:t>1.1.</w:t>
      </w:r>
      <w:r w:rsidR="00C76B9E" w:rsidRPr="00C64DE4">
        <w:tab/>
      </w:r>
      <w:r w:rsidR="005A117F" w:rsidRPr="00C64DE4">
        <w:t>Retro-reflective device</w:t>
      </w:r>
      <w:r w:rsidR="00C76B9E" w:rsidRPr="00C64DE4">
        <w:t>s whether part of a lamp or not</w:t>
      </w:r>
      <w:r w:rsidR="00241A82" w:rsidRPr="00C64DE4">
        <w:t>,</w:t>
      </w:r>
      <w:r w:rsidR="00C37A0E" w:rsidRPr="00C64DE4">
        <w:t xml:space="preserve"> or </w:t>
      </w:r>
      <w:r w:rsidR="00CA01F1" w:rsidRPr="00C64DE4">
        <w:t>a s</w:t>
      </w:r>
      <w:r w:rsidR="00C37A0E" w:rsidRPr="00C64DE4">
        <w:t>ample unit of retro-reflective marking</w:t>
      </w:r>
      <w:r w:rsidR="00C76B9E" w:rsidRPr="00C64DE4">
        <w:t xml:space="preserve">, shall be stripped of all removable parts and immersed for 10 minutes in water at a </w:t>
      </w:r>
      <w:r w:rsidR="00C76B9E" w:rsidRPr="001E5AE1">
        <w:t>temperature of 50 </w:t>
      </w:r>
      <w:r w:rsidR="000908E8" w:rsidRPr="001E5AE1">
        <w:t xml:space="preserve">°C </w:t>
      </w:r>
      <w:r w:rsidR="00C76B9E" w:rsidRPr="001E5AE1">
        <w:t>± 5 °C, the highest point of the upper part of the illuminating surface being 20 mm below</w:t>
      </w:r>
      <w:r w:rsidR="00C76B9E" w:rsidRPr="00C64DE4">
        <w:t xml:space="preserve"> the surface of the water. This test shall be repeated after turning the </w:t>
      </w:r>
      <w:r w:rsidR="005A117F" w:rsidRPr="00C64DE4">
        <w:t>retro-reflective device</w:t>
      </w:r>
      <w:r w:rsidR="00C76B9E" w:rsidRPr="00C64DE4">
        <w:t xml:space="preserve"> through 180°, so that the illuminating surface is at the bottom and the rear face is covered by about 20 mm of water. These </w:t>
      </w:r>
      <w:r w:rsidR="00C37A0E" w:rsidRPr="00C64DE4">
        <w:t xml:space="preserve">sample </w:t>
      </w:r>
      <w:r w:rsidR="00C76B9E" w:rsidRPr="00C64DE4">
        <w:t xml:space="preserve">units shall then be immediately immersed in the same conditions in water at a temperature </w:t>
      </w:r>
      <w:r w:rsidR="00C76B9E" w:rsidRPr="001E5AE1">
        <w:t xml:space="preserve">of 25 </w:t>
      </w:r>
      <w:r w:rsidR="000908E8" w:rsidRPr="001E5AE1">
        <w:t xml:space="preserve">°C </w:t>
      </w:r>
      <w:r w:rsidR="00C76B9E" w:rsidRPr="001E5AE1">
        <w:t>± 5 °C.</w:t>
      </w:r>
    </w:p>
    <w:p w14:paraId="2871350D" w14:textId="77777777" w:rsidR="00C76B9E" w:rsidRPr="00C64DE4" w:rsidRDefault="00695C5C" w:rsidP="00442942">
      <w:pPr>
        <w:pStyle w:val="Annex1"/>
        <w:tabs>
          <w:tab w:val="clear" w:pos="1700"/>
          <w:tab w:val="clear" w:pos="8505"/>
        </w:tabs>
      </w:pPr>
      <w:r w:rsidRPr="00C64DE4">
        <w:t>1.2.</w:t>
      </w:r>
      <w:r w:rsidR="00C76B9E" w:rsidRPr="00C64DE4">
        <w:tab/>
        <w:t>No water shall penetrate to the reflecting surface of the retro-reflecting optical unit. If visual inspection clearly reveals the presence of water, the device shall not be considered to have passed the test.</w:t>
      </w:r>
    </w:p>
    <w:p w14:paraId="1A0D0D90" w14:textId="77777777" w:rsidR="00CA01F1" w:rsidRPr="00C64DE4" w:rsidRDefault="00695C5C" w:rsidP="00442942">
      <w:pPr>
        <w:pStyle w:val="Annex1"/>
        <w:tabs>
          <w:tab w:val="clear" w:pos="1700"/>
          <w:tab w:val="clear" w:pos="8505"/>
        </w:tabs>
      </w:pPr>
      <w:r w:rsidRPr="00C64DE4">
        <w:t>1.3.</w:t>
      </w:r>
      <w:r w:rsidRPr="00C64DE4">
        <w:tab/>
      </w:r>
      <w:r w:rsidR="00C76B9E" w:rsidRPr="00C64DE4">
        <w:t>If visual inspection does not reveal the presen</w:t>
      </w:r>
      <w:r w:rsidR="00CA01F1" w:rsidRPr="00C64DE4">
        <w:t>ce of water or in case of doubt:</w:t>
      </w:r>
    </w:p>
    <w:p w14:paraId="01CE1EFD" w14:textId="77777777" w:rsidR="00C76B9E" w:rsidRPr="00C64DE4" w:rsidRDefault="00695C5C" w:rsidP="00442942">
      <w:pPr>
        <w:pStyle w:val="Annex1"/>
        <w:tabs>
          <w:tab w:val="clear" w:pos="1700"/>
          <w:tab w:val="clear" w:pos="8505"/>
        </w:tabs>
      </w:pPr>
      <w:r w:rsidRPr="00C64DE4">
        <w:t>1.3.1.</w:t>
      </w:r>
      <w:r w:rsidR="00CA01F1" w:rsidRPr="00C64DE4">
        <w:tab/>
        <w:t xml:space="preserve">In the case of retro-reflectors, </w:t>
      </w:r>
      <w:r w:rsidR="00C76B9E" w:rsidRPr="00C64DE4">
        <w:t xml:space="preserve">the CIL shall be measured by the method described in </w:t>
      </w:r>
      <w:r w:rsidR="009A6179" w:rsidRPr="00C64DE4">
        <w:t xml:space="preserve">Annex 4 or Annex 14, </w:t>
      </w:r>
      <w:r w:rsidR="00C76B9E" w:rsidRPr="00C64DE4">
        <w:t xml:space="preserve">the </w:t>
      </w:r>
      <w:r w:rsidR="005A117F" w:rsidRPr="00C64DE4">
        <w:t>retro-reflective device</w:t>
      </w:r>
      <w:r w:rsidR="00C76B9E" w:rsidRPr="00C64DE4">
        <w:t xml:space="preserve"> being first lightly shaken to remove excess water from the outside.</w:t>
      </w:r>
    </w:p>
    <w:p w14:paraId="5B8782EF" w14:textId="77777777" w:rsidR="00CA01F1" w:rsidRPr="00B94AD9" w:rsidRDefault="00695C5C" w:rsidP="00AF2264">
      <w:pPr>
        <w:pStyle w:val="para"/>
        <w:rPr>
          <w:lang w:val="en-US"/>
        </w:rPr>
      </w:pPr>
      <w:r w:rsidRPr="00B94AD9">
        <w:rPr>
          <w:lang w:val="en-US"/>
        </w:rPr>
        <w:t>1.3.2.</w:t>
      </w:r>
      <w:r w:rsidRPr="00B94AD9">
        <w:rPr>
          <w:lang w:val="en-US"/>
        </w:rPr>
        <w:tab/>
      </w:r>
      <w:r w:rsidR="00CA01F1" w:rsidRPr="00B94AD9">
        <w:rPr>
          <w:lang w:val="en-US"/>
        </w:rPr>
        <w:t xml:space="preserve">In the </w:t>
      </w:r>
      <w:r w:rsidR="00CA01F1" w:rsidRPr="00AF2264">
        <w:rPr>
          <w:lang w:val="en-GB" w:eastAsia="en-GB"/>
        </w:rPr>
        <w:t>case</w:t>
      </w:r>
      <w:r w:rsidR="00CA01F1" w:rsidRPr="00B94AD9">
        <w:rPr>
          <w:lang w:val="en-US"/>
        </w:rPr>
        <w:t xml:space="preserve"> of a sample unit of retro-reflective marking the coefficient of retro-reflection R' shall be measured in conformity with Annex 7, the sample unit being first lightly shaken to remove excess water from the outside.</w:t>
      </w:r>
    </w:p>
    <w:p w14:paraId="1F716844" w14:textId="636C8FB5" w:rsidR="00BC2F88" w:rsidRPr="00B94AD9" w:rsidRDefault="00AF2264" w:rsidP="00AF2264">
      <w:pPr>
        <w:pStyle w:val="para"/>
        <w:rPr>
          <w:lang w:val="en-US"/>
        </w:rPr>
      </w:pPr>
      <w:r w:rsidRPr="00B94AD9">
        <w:rPr>
          <w:lang w:val="en-US"/>
        </w:rPr>
        <w:t>2.</w:t>
      </w:r>
      <w:r w:rsidRPr="00B94AD9">
        <w:rPr>
          <w:lang w:val="en-US"/>
        </w:rPr>
        <w:tab/>
      </w:r>
      <w:r w:rsidR="0034378E" w:rsidRPr="00AF2264">
        <w:rPr>
          <w:lang w:val="en-GB" w:eastAsia="en-GB"/>
        </w:rPr>
        <w:t>Test</w:t>
      </w:r>
      <w:r w:rsidR="0034378E" w:rsidRPr="00B94AD9">
        <w:rPr>
          <w:lang w:val="en-US"/>
        </w:rPr>
        <w:t xml:space="preserve"> for advance warning triangles</w:t>
      </w:r>
    </w:p>
    <w:p w14:paraId="5CB9BBC3" w14:textId="77777777" w:rsidR="00BC2F88" w:rsidRPr="00C64DE4" w:rsidRDefault="009364BC" w:rsidP="00B83DDA">
      <w:pPr>
        <w:pStyle w:val="para"/>
        <w:rPr>
          <w:lang w:val="en-GB" w:eastAsia="en-GB"/>
        </w:rPr>
      </w:pPr>
      <w:r w:rsidRPr="00C64DE4">
        <w:rPr>
          <w:lang w:val="en-GB" w:eastAsia="en-GB"/>
        </w:rPr>
        <w:t>2.1.</w:t>
      </w:r>
      <w:r w:rsidRPr="00C64DE4">
        <w:rPr>
          <w:lang w:val="en-GB" w:eastAsia="en-GB"/>
        </w:rPr>
        <w:tab/>
      </w:r>
      <w:r w:rsidR="00BC2F88" w:rsidRPr="00C64DE4">
        <w:rPr>
          <w:lang w:val="en-GB" w:eastAsia="en-GB"/>
        </w:rPr>
        <w:t xml:space="preserve">Test of resistance of the </w:t>
      </w:r>
      <w:r w:rsidR="005A117F" w:rsidRPr="00C64DE4">
        <w:rPr>
          <w:lang w:val="en-GB" w:eastAsia="en-GB"/>
        </w:rPr>
        <w:t>retro-reflective device</w:t>
      </w:r>
      <w:r w:rsidR="00BC2F88" w:rsidRPr="00C64DE4">
        <w:rPr>
          <w:lang w:val="en-GB" w:eastAsia="en-GB"/>
        </w:rPr>
        <w:t xml:space="preserve"> </w:t>
      </w:r>
      <w:r w:rsidRPr="00C64DE4">
        <w:rPr>
          <w:lang w:val="en-GB" w:eastAsia="en-GB"/>
        </w:rPr>
        <w:t xml:space="preserve">or fluorescent retro-reflecting </w:t>
      </w:r>
      <w:r w:rsidR="00BC2F88" w:rsidRPr="00C64DE4">
        <w:rPr>
          <w:lang w:val="en-GB" w:eastAsia="en-GB"/>
        </w:rPr>
        <w:t>material</w:t>
      </w:r>
    </w:p>
    <w:p w14:paraId="5C65177B" w14:textId="0958A268" w:rsidR="00BC2F88" w:rsidRPr="00C64DE4" w:rsidRDefault="00B83DDA" w:rsidP="00B83DDA">
      <w:pPr>
        <w:pStyle w:val="para"/>
        <w:rPr>
          <w:lang w:val="en-GB" w:eastAsia="en-GB"/>
        </w:rPr>
      </w:pPr>
      <w:r w:rsidRPr="00C64DE4">
        <w:rPr>
          <w:lang w:val="en-GB" w:eastAsia="en-GB"/>
        </w:rPr>
        <w:t>2</w:t>
      </w:r>
      <w:r w:rsidR="009364BC" w:rsidRPr="00C64DE4">
        <w:rPr>
          <w:lang w:val="en-GB" w:eastAsia="en-GB"/>
        </w:rPr>
        <w:t>.1</w:t>
      </w:r>
      <w:r w:rsidR="008761B4" w:rsidRPr="00C64DE4">
        <w:rPr>
          <w:lang w:val="en-GB" w:eastAsia="en-GB"/>
        </w:rPr>
        <w:t>.</w:t>
      </w:r>
      <w:r w:rsidR="001E5AE1">
        <w:rPr>
          <w:lang w:val="en-GB" w:eastAsia="en-GB"/>
        </w:rPr>
        <w:t>1.</w:t>
      </w:r>
      <w:r w:rsidR="00BC2F88" w:rsidRPr="00C64DE4">
        <w:rPr>
          <w:lang w:val="en-GB" w:eastAsia="en-GB"/>
        </w:rPr>
        <w:tab/>
        <w:t xml:space="preserve">The triangle - collapsible triangles are to be assembled as for use - shall be immersed for 10 minutes in water having a temperature of 50 °C ± 5 °C, with the highest point of the upper part of the illuminating surface being about 20 mm below the water surface. Immediately afterwards, this </w:t>
      </w:r>
      <w:r w:rsidR="005A117F" w:rsidRPr="00C64DE4">
        <w:rPr>
          <w:lang w:val="en-GB" w:eastAsia="en-GB"/>
        </w:rPr>
        <w:t>retro-reflective device</w:t>
      </w:r>
      <w:r w:rsidR="00BC2F88" w:rsidRPr="00C64DE4">
        <w:rPr>
          <w:lang w:val="en-GB" w:eastAsia="en-GB"/>
        </w:rPr>
        <w:t xml:space="preserve"> shall be immersed under the same conditions in water having a temperature of 25 °C ± 5 °C.</w:t>
      </w:r>
    </w:p>
    <w:p w14:paraId="2D42BC40" w14:textId="4C2AC3B9" w:rsidR="00BC2F88" w:rsidRPr="00C64DE4" w:rsidRDefault="00B83DDA" w:rsidP="00B83DDA">
      <w:pPr>
        <w:pStyle w:val="para"/>
        <w:rPr>
          <w:lang w:val="en-GB" w:eastAsia="en-GB"/>
        </w:rPr>
      </w:pPr>
      <w:r w:rsidRPr="00C64DE4">
        <w:rPr>
          <w:lang w:val="en-GB" w:eastAsia="en-GB"/>
        </w:rPr>
        <w:t>2</w:t>
      </w:r>
      <w:r w:rsidR="009364BC" w:rsidRPr="00C64DE4">
        <w:rPr>
          <w:lang w:val="en-GB" w:eastAsia="en-GB"/>
        </w:rPr>
        <w:t>.</w:t>
      </w:r>
      <w:r w:rsidR="008761B4" w:rsidRPr="00C64DE4">
        <w:rPr>
          <w:lang w:val="en-GB" w:eastAsia="en-GB"/>
        </w:rPr>
        <w:t>1</w:t>
      </w:r>
      <w:r w:rsidR="001E5AE1">
        <w:rPr>
          <w:lang w:val="en-GB" w:eastAsia="en-GB"/>
        </w:rPr>
        <w:t>.2.</w:t>
      </w:r>
      <w:r w:rsidR="00BC2F88" w:rsidRPr="00C64DE4">
        <w:rPr>
          <w:lang w:val="en-GB" w:eastAsia="en-GB"/>
        </w:rPr>
        <w:tab/>
        <w:t xml:space="preserve">After this test, no water shall have penetrated to the reflecting surface of the </w:t>
      </w:r>
      <w:r w:rsidR="005A117F" w:rsidRPr="00C64DE4">
        <w:rPr>
          <w:lang w:val="en-GB" w:eastAsia="en-GB"/>
        </w:rPr>
        <w:t>retro-reflective device</w:t>
      </w:r>
      <w:r w:rsidR="00BC2F88" w:rsidRPr="00C64DE4">
        <w:rPr>
          <w:lang w:val="en-GB" w:eastAsia="en-GB"/>
        </w:rPr>
        <w:t>. If a visual inspection clearly reveals the presence of water, the device has not passed the test.</w:t>
      </w:r>
      <w:r w:rsidR="00BC2F88" w:rsidRPr="00C64DE4">
        <w:rPr>
          <w:lang w:val="en-GB"/>
        </w:rPr>
        <w:t xml:space="preserve"> Water or water vapour penetration into the edges of fluorescent retro-reflecting materials shall not be deemed to indicate failure.</w:t>
      </w:r>
    </w:p>
    <w:p w14:paraId="743CB2AC" w14:textId="4085B20B" w:rsidR="00BC2F88" w:rsidRPr="00C64DE4" w:rsidRDefault="00B83DDA" w:rsidP="00B83DDA">
      <w:pPr>
        <w:pStyle w:val="para"/>
        <w:rPr>
          <w:lang w:val="en-GB" w:eastAsia="en-GB"/>
        </w:rPr>
      </w:pPr>
      <w:r w:rsidRPr="00C64DE4">
        <w:rPr>
          <w:lang w:val="en-GB" w:eastAsia="en-GB"/>
        </w:rPr>
        <w:t>2</w:t>
      </w:r>
      <w:r w:rsidR="009364BC" w:rsidRPr="00C64DE4">
        <w:rPr>
          <w:lang w:val="en-GB" w:eastAsia="en-GB"/>
        </w:rPr>
        <w:t>.</w:t>
      </w:r>
      <w:r w:rsidR="008761B4" w:rsidRPr="00C64DE4">
        <w:rPr>
          <w:lang w:val="en-GB" w:eastAsia="en-GB"/>
        </w:rPr>
        <w:t>1.</w:t>
      </w:r>
      <w:r w:rsidR="001E5AE1">
        <w:rPr>
          <w:lang w:val="en-GB" w:eastAsia="en-GB"/>
        </w:rPr>
        <w:t>3.</w:t>
      </w:r>
      <w:r w:rsidR="00BC2F88" w:rsidRPr="00C64DE4">
        <w:rPr>
          <w:lang w:val="en-GB" w:eastAsia="en-GB"/>
        </w:rPr>
        <w:tab/>
        <w:t xml:space="preserve">If the visual inspection does not reveal the presence of water, or in case of doubt the value of the CIL shall again be measured under the same conditions as specified in </w:t>
      </w:r>
      <w:r w:rsidR="00BC2F88" w:rsidRPr="00965033">
        <w:rPr>
          <w:lang w:val="en-GB" w:eastAsia="en-GB"/>
        </w:rPr>
        <w:t>paragraph 1.2</w:t>
      </w:r>
      <w:r w:rsidR="001E5AE1">
        <w:rPr>
          <w:lang w:val="en-GB" w:eastAsia="en-GB"/>
        </w:rPr>
        <w:t>.</w:t>
      </w:r>
      <w:r w:rsidR="00822EA8" w:rsidRPr="00965033">
        <w:rPr>
          <w:lang w:val="en-GB" w:eastAsia="en-GB"/>
        </w:rPr>
        <w:t xml:space="preserve"> of Annex 7</w:t>
      </w:r>
      <w:r w:rsidR="00BC2F88" w:rsidRPr="00C64DE4">
        <w:rPr>
          <w:lang w:val="en-GB" w:eastAsia="en-GB"/>
        </w:rPr>
        <w:t xml:space="preserve">, after the </w:t>
      </w:r>
      <w:r w:rsidR="005A117F" w:rsidRPr="00C64DE4">
        <w:rPr>
          <w:lang w:val="en-GB" w:eastAsia="en-GB"/>
        </w:rPr>
        <w:t>retro-reflective device</w:t>
      </w:r>
      <w:r w:rsidR="00BC2F88" w:rsidRPr="00C64DE4">
        <w:rPr>
          <w:lang w:val="en-GB" w:eastAsia="en-GB"/>
        </w:rPr>
        <w:t xml:space="preserve"> has been gently shaken to remove excess water from the outside. The CIL shall not have diminished by more than 40 per cent of the values recorded before the test.</w:t>
      </w:r>
    </w:p>
    <w:p w14:paraId="579F5F01" w14:textId="77777777" w:rsidR="00486A52" w:rsidRPr="00C64DE4" w:rsidRDefault="00B83DDA" w:rsidP="00B83DDA">
      <w:pPr>
        <w:pStyle w:val="para"/>
        <w:rPr>
          <w:lang w:val="en-GB" w:eastAsia="en-GB"/>
        </w:rPr>
      </w:pPr>
      <w:r w:rsidRPr="00C64DE4">
        <w:rPr>
          <w:lang w:val="en-GB"/>
        </w:rPr>
        <w:t>2</w:t>
      </w:r>
      <w:r w:rsidR="009364BC" w:rsidRPr="00C64DE4">
        <w:rPr>
          <w:lang w:val="en-GB"/>
        </w:rPr>
        <w:t>.</w:t>
      </w:r>
      <w:r w:rsidR="00486A52" w:rsidRPr="00C64DE4">
        <w:rPr>
          <w:lang w:val="en-GB"/>
        </w:rPr>
        <w:t>2.</w:t>
      </w:r>
      <w:r w:rsidR="00486A52" w:rsidRPr="00C64DE4">
        <w:rPr>
          <w:lang w:val="en-GB"/>
        </w:rPr>
        <w:tab/>
      </w:r>
      <w:r w:rsidR="00486A52" w:rsidRPr="00C64DE4">
        <w:rPr>
          <w:lang w:val="en-GB" w:eastAsia="en-GB"/>
        </w:rPr>
        <w:t>Water test</w:t>
      </w:r>
    </w:p>
    <w:p w14:paraId="180C8035" w14:textId="77777777" w:rsidR="00486A52" w:rsidRPr="00C64DE4" w:rsidRDefault="00695C5C" w:rsidP="00001CE8">
      <w:pPr>
        <w:pStyle w:val="para"/>
        <w:ind w:firstLine="0"/>
        <w:rPr>
          <w:lang w:val="en-GB" w:eastAsia="en-GB"/>
        </w:rPr>
      </w:pPr>
      <w:r w:rsidRPr="00C64DE4">
        <w:rPr>
          <w:lang w:val="en-GB" w:eastAsia="en-GB"/>
        </w:rPr>
        <w:lastRenderedPageBreak/>
        <w:tab/>
      </w:r>
      <w:r w:rsidR="00486A52" w:rsidRPr="00C64DE4">
        <w:rPr>
          <w:lang w:val="en-GB" w:eastAsia="en-GB"/>
        </w:rPr>
        <w:t>The triangle - collapsible advance warning triangles are to be assembled as for use - shall be immersed flat for two hours on the bottom of a tank containing water at 25 °C ± 5 °C, with the active face of the triangle showing upwards and being 5 cm under the surface of the water. The triangle shall then be removed and dried. No part of the device may exhibit clear signs of deterioration which might impair the effectiveness of the triangle.</w:t>
      </w:r>
    </w:p>
    <w:p w14:paraId="664E1B13" w14:textId="77777777" w:rsidR="004C4592" w:rsidRPr="0079627F" w:rsidRDefault="004C4592" w:rsidP="004C4592">
      <w:pPr>
        <w:widowControl w:val="0"/>
        <w:spacing w:after="120"/>
        <w:ind w:left="2268" w:right="1467" w:hanging="1134"/>
        <w:jc w:val="both"/>
      </w:pPr>
      <w:r w:rsidRPr="0079627F">
        <w:t>3.</w:t>
      </w:r>
      <w:r w:rsidRPr="0079627F">
        <w:tab/>
        <w:t>Test for marking plates</w:t>
      </w:r>
    </w:p>
    <w:p w14:paraId="5D71A388" w14:textId="77777777" w:rsidR="004C4592" w:rsidRPr="0079627F" w:rsidRDefault="004C4592" w:rsidP="004C4592">
      <w:pPr>
        <w:widowControl w:val="0"/>
        <w:spacing w:after="120"/>
        <w:ind w:left="2268" w:right="1133" w:hanging="1134"/>
        <w:jc w:val="both"/>
      </w:pPr>
      <w:r w:rsidRPr="0079627F">
        <w:t>3.1.</w:t>
      </w:r>
      <w:r w:rsidRPr="0079627F">
        <w:tab/>
        <w:t>Resistance to water</w:t>
      </w:r>
    </w:p>
    <w:p w14:paraId="6B9B8D5E" w14:textId="77777777" w:rsidR="004C4592" w:rsidRPr="0079627F" w:rsidRDefault="004C4592" w:rsidP="004C4592">
      <w:pPr>
        <w:widowControl w:val="0"/>
        <w:spacing w:after="120"/>
        <w:ind w:left="2268" w:right="1133"/>
        <w:jc w:val="both"/>
      </w:pPr>
      <w:r w:rsidRPr="0079627F">
        <w:t>A section of a sample unit not less than 300 mm long shall be immersed in distilled water at a temperature of 23 ± 5ºC for a period of 18 hours; it shall then be left to dry for 24 hours under normal laboratory conditions.</w:t>
      </w:r>
    </w:p>
    <w:p w14:paraId="329F38BD" w14:textId="498B3DBE" w:rsidR="00345AB4" w:rsidRPr="004C4592" w:rsidRDefault="004C4592" w:rsidP="004C4592">
      <w:pPr>
        <w:pStyle w:val="para"/>
        <w:ind w:right="1133" w:firstLine="0"/>
        <w:rPr>
          <w:lang w:val="en-GB" w:eastAsia="en-GB"/>
        </w:rPr>
      </w:pPr>
      <w:r w:rsidRPr="004C4592">
        <w:rPr>
          <w:lang w:val="en-GB" w:eastAsia="en-GB"/>
        </w:rPr>
        <w:t>After completion of the test, the section shall be examined. No part inside 10 mm from the cut edge shall show evidence of deterioration which would reduce the effectiveness of the plate.</w:t>
      </w:r>
      <w:r w:rsidR="00345AB4" w:rsidRPr="004C4592">
        <w:rPr>
          <w:lang w:val="en-GB" w:eastAsia="en-GB"/>
        </w:rPr>
        <w:br w:type="page"/>
      </w:r>
    </w:p>
    <w:p w14:paraId="0D249ACD" w14:textId="77777777" w:rsidR="005D6245" w:rsidRPr="00C37982" w:rsidRDefault="005D6245" w:rsidP="00C37982">
      <w:pPr>
        <w:pStyle w:val="para"/>
        <w:ind w:firstLine="0"/>
        <w:rPr>
          <w:lang w:val="en-GB" w:eastAsia="en-GB"/>
        </w:rPr>
        <w:sectPr w:rsidR="005D6245" w:rsidRPr="00C37982" w:rsidSect="00925DAF">
          <w:headerReference w:type="even" r:id="rId69"/>
          <w:headerReference w:type="default" r:id="rId70"/>
          <w:footerReference w:type="even" r:id="rId71"/>
          <w:footerReference w:type="default" r:id="rId72"/>
          <w:endnotePr>
            <w:numFmt w:val="decimal"/>
          </w:endnotePr>
          <w:pgSz w:w="11906" w:h="16838" w:code="9"/>
          <w:pgMar w:top="1701" w:right="1134" w:bottom="2268" w:left="1134" w:header="1134" w:footer="1701" w:gutter="0"/>
          <w:cols w:space="720"/>
          <w:docGrid w:linePitch="272"/>
        </w:sectPr>
      </w:pPr>
    </w:p>
    <w:p w14:paraId="21506914" w14:textId="69B984B2" w:rsidR="00C76B9E" w:rsidRPr="00C64DE4" w:rsidRDefault="00C76B9E" w:rsidP="00C76B9E">
      <w:pPr>
        <w:pStyle w:val="HChG"/>
      </w:pPr>
      <w:r w:rsidRPr="00C64DE4">
        <w:lastRenderedPageBreak/>
        <w:t>Annex 8</w:t>
      </w:r>
    </w:p>
    <w:p w14:paraId="24DBE382" w14:textId="0B9D92FD" w:rsidR="00345AB4" w:rsidRPr="00C64DE4" w:rsidRDefault="00B83DDA" w:rsidP="00B83DDA">
      <w:pPr>
        <w:pStyle w:val="HChG"/>
      </w:pPr>
      <w:r w:rsidRPr="00C64DE4">
        <w:tab/>
      </w:r>
      <w:r w:rsidRPr="00C64DE4">
        <w:tab/>
      </w:r>
      <w:r w:rsidR="005947FE">
        <w:t xml:space="preserve">Alternative test procedures </w:t>
      </w:r>
      <w:r w:rsidR="00BD4F7C">
        <w:t>of r</w:t>
      </w:r>
      <w:r w:rsidR="00BD4F7C" w:rsidRPr="00C64DE4">
        <w:t xml:space="preserve">esistance to water penetration </w:t>
      </w:r>
      <w:r w:rsidR="005947FE">
        <w:t xml:space="preserve">for </w:t>
      </w:r>
      <w:r w:rsidR="005A117F" w:rsidRPr="00C64DE4">
        <w:t>retro-reflective device</w:t>
      </w:r>
      <w:r w:rsidR="00856A24" w:rsidRPr="00C64DE4">
        <w:t xml:space="preserve">s </w:t>
      </w:r>
      <w:r w:rsidR="00695C5C" w:rsidRPr="00C64DE4">
        <w:t>o</w:t>
      </w:r>
      <w:r w:rsidRPr="00C64DE4">
        <w:t>f the Classes IB and IIIB</w:t>
      </w:r>
    </w:p>
    <w:p w14:paraId="22B3B165" w14:textId="77777777" w:rsidR="00C76B9E" w:rsidRPr="00C64DE4" w:rsidRDefault="00856A24" w:rsidP="00B83DDA">
      <w:pPr>
        <w:pStyle w:val="Annex1"/>
        <w:tabs>
          <w:tab w:val="clear" w:pos="1700"/>
          <w:tab w:val="clear" w:pos="8505"/>
        </w:tabs>
      </w:pPr>
      <w:r w:rsidRPr="00C64DE4">
        <w:t>1.</w:t>
      </w:r>
      <w:r w:rsidRPr="00C64DE4">
        <w:tab/>
      </w:r>
      <w:r w:rsidR="00AC2724" w:rsidRPr="00C64DE4">
        <w:t>As an alternative, at the request of the manufacturer, the following test</w:t>
      </w:r>
      <w:r w:rsidR="00B83DDA" w:rsidRPr="00C64DE4">
        <w:t>s</w:t>
      </w:r>
      <w:r w:rsidR="00AC2724" w:rsidRPr="00C64DE4">
        <w:t xml:space="preserve"> (moisture and dust test) shall be applied</w:t>
      </w:r>
      <w:r w:rsidR="00C76B9E" w:rsidRPr="00C64DE4">
        <w:t>.</w:t>
      </w:r>
    </w:p>
    <w:p w14:paraId="62A927E3" w14:textId="528D456D" w:rsidR="00C76B9E" w:rsidRPr="00C64DE4" w:rsidRDefault="00856A24" w:rsidP="00B83DDA">
      <w:pPr>
        <w:pStyle w:val="Annex1"/>
        <w:tabs>
          <w:tab w:val="clear" w:pos="1700"/>
          <w:tab w:val="clear" w:pos="8505"/>
        </w:tabs>
      </w:pPr>
      <w:r w:rsidRPr="00C64DE4">
        <w:t>2.</w:t>
      </w:r>
      <w:r w:rsidRPr="00C64DE4">
        <w:tab/>
      </w:r>
      <w:r w:rsidR="0034378E" w:rsidRPr="00C64DE4">
        <w:t>Moisture test</w:t>
      </w:r>
    </w:p>
    <w:p w14:paraId="0E6C1226" w14:textId="77777777" w:rsidR="00C76B9E" w:rsidRPr="00C64DE4" w:rsidRDefault="00856A24" w:rsidP="00001CE8">
      <w:pPr>
        <w:pStyle w:val="Annex1"/>
        <w:tabs>
          <w:tab w:val="clear" w:pos="1700"/>
          <w:tab w:val="clear" w:pos="8505"/>
        </w:tabs>
        <w:ind w:firstLine="0"/>
      </w:pPr>
      <w:r w:rsidRPr="00C64DE4">
        <w:tab/>
      </w:r>
      <w:r w:rsidR="00C76B9E" w:rsidRPr="00C64DE4">
        <w:t>The test evaluates the ability of the sample device to resist moisture penetration from a water spray and determines the drainage capability of those devices with drain holes or other exposed openings in the device.</w:t>
      </w:r>
    </w:p>
    <w:p w14:paraId="6300F7BF" w14:textId="77777777" w:rsidR="00C76B9E" w:rsidRPr="00C64DE4" w:rsidRDefault="00856A24" w:rsidP="00B83DDA">
      <w:pPr>
        <w:pStyle w:val="Annex1"/>
        <w:tabs>
          <w:tab w:val="clear" w:pos="1700"/>
          <w:tab w:val="clear" w:pos="8505"/>
        </w:tabs>
      </w:pPr>
      <w:r w:rsidRPr="00C64DE4">
        <w:t>2.1.</w:t>
      </w:r>
      <w:r w:rsidRPr="00C64DE4">
        <w:tab/>
      </w:r>
      <w:r w:rsidR="00C76B9E" w:rsidRPr="00C64DE4">
        <w:t>Water spray test equipment</w:t>
      </w:r>
    </w:p>
    <w:p w14:paraId="372D4037" w14:textId="77777777" w:rsidR="00C76B9E" w:rsidRPr="00C64DE4" w:rsidRDefault="00C76B9E" w:rsidP="00001CE8">
      <w:pPr>
        <w:pStyle w:val="Annex1"/>
        <w:tabs>
          <w:tab w:val="clear" w:pos="1700"/>
          <w:tab w:val="clear" w:pos="8505"/>
        </w:tabs>
        <w:ind w:firstLine="0"/>
      </w:pPr>
      <w:r w:rsidRPr="00C64DE4">
        <w:tab/>
        <w:t>A water spray cabinet with the following characteristics shall be used:</w:t>
      </w:r>
    </w:p>
    <w:p w14:paraId="5E05520C" w14:textId="77777777" w:rsidR="00C76B9E" w:rsidRPr="00C64DE4" w:rsidRDefault="00856A24" w:rsidP="00B83DDA">
      <w:pPr>
        <w:pStyle w:val="Annex1"/>
        <w:tabs>
          <w:tab w:val="clear" w:pos="1700"/>
          <w:tab w:val="clear" w:pos="8505"/>
        </w:tabs>
      </w:pPr>
      <w:r w:rsidRPr="00C64DE4">
        <w:t>2.1.1.</w:t>
      </w:r>
      <w:r w:rsidRPr="00C64DE4">
        <w:tab/>
      </w:r>
      <w:r w:rsidR="00C76B9E" w:rsidRPr="00C64DE4">
        <w:t>Cabinet</w:t>
      </w:r>
    </w:p>
    <w:p w14:paraId="0D298EEC" w14:textId="0FCBA020" w:rsidR="00C76B9E" w:rsidRPr="00C64DE4" w:rsidRDefault="00001CE8" w:rsidP="00001CE8">
      <w:pPr>
        <w:pStyle w:val="Annex1"/>
        <w:tabs>
          <w:tab w:val="clear" w:pos="1700"/>
          <w:tab w:val="clear" w:pos="8505"/>
        </w:tabs>
        <w:ind w:firstLine="0"/>
      </w:pPr>
      <w:r>
        <w:tab/>
      </w:r>
      <w:r w:rsidR="00C76B9E" w:rsidRPr="00C64DE4">
        <w:t>The cabinet shall be equipped with a nozzle(s) which provides a solid cone water spray of sufficient angle to completely cover the sample device. The centreline of the nozzle(s) shall be directed downward at an angle of 45°± 5° to the vertical axis of a rotating test platform.</w:t>
      </w:r>
    </w:p>
    <w:p w14:paraId="0E5CB12E" w14:textId="77777777" w:rsidR="00C76B9E" w:rsidRPr="00C64DE4" w:rsidRDefault="00856A24" w:rsidP="00B83DDA">
      <w:pPr>
        <w:pStyle w:val="Annex1"/>
        <w:tabs>
          <w:tab w:val="clear" w:pos="1700"/>
          <w:tab w:val="clear" w:pos="8505"/>
        </w:tabs>
      </w:pPr>
      <w:r w:rsidRPr="00C64DE4">
        <w:t>2.1.2.</w:t>
      </w:r>
      <w:r w:rsidRPr="00C64DE4">
        <w:tab/>
      </w:r>
      <w:r w:rsidR="00C76B9E" w:rsidRPr="00C64DE4">
        <w:t>Rotating test platform</w:t>
      </w:r>
    </w:p>
    <w:p w14:paraId="1505E317" w14:textId="0F65690E" w:rsidR="00C76B9E" w:rsidRPr="00C64DE4" w:rsidRDefault="00C76B9E" w:rsidP="00001CE8">
      <w:pPr>
        <w:pStyle w:val="Annex1"/>
        <w:tabs>
          <w:tab w:val="clear" w:pos="1700"/>
          <w:tab w:val="clear" w:pos="8505"/>
        </w:tabs>
        <w:ind w:firstLine="0"/>
      </w:pPr>
      <w:r w:rsidRPr="00C64DE4">
        <w:tab/>
        <w:t>The rotating test platform shall have a minimum diameter of 140 mm and rotate about a vertical axis in the centre of the cabinet.</w:t>
      </w:r>
    </w:p>
    <w:p w14:paraId="1DE5B7BC" w14:textId="77777777" w:rsidR="00C76B9E" w:rsidRPr="00C64DE4" w:rsidRDefault="00856A24" w:rsidP="00001CE8">
      <w:pPr>
        <w:pStyle w:val="Annex1"/>
        <w:tabs>
          <w:tab w:val="clear" w:pos="1700"/>
          <w:tab w:val="clear" w:pos="8505"/>
        </w:tabs>
      </w:pPr>
      <w:r w:rsidRPr="00C64DE4">
        <w:t>2.1.3.</w:t>
      </w:r>
      <w:r w:rsidRPr="00C64DE4">
        <w:tab/>
      </w:r>
      <w:r w:rsidR="00C76B9E" w:rsidRPr="00C64DE4">
        <w:t xml:space="preserve">Precipitation rate </w:t>
      </w:r>
    </w:p>
    <w:p w14:paraId="10C65AA0" w14:textId="304B58E8" w:rsidR="00C76B9E" w:rsidRPr="00C64DE4" w:rsidRDefault="00C76B9E" w:rsidP="00001CE8">
      <w:pPr>
        <w:pStyle w:val="Annex1"/>
        <w:tabs>
          <w:tab w:val="clear" w:pos="1700"/>
          <w:tab w:val="clear" w:pos="8505"/>
        </w:tabs>
        <w:ind w:firstLine="0"/>
      </w:pPr>
      <w:r w:rsidRPr="00C64DE4">
        <w:tab/>
        <w:t>The precipitation rate of the water spray at the device shall be 2.5 (+1.6/-0) mm/min as measured with a vertical cylindrical collector centred on the vertical axis of the rotating test platform. The height of the collector shall be 100 mm and the inside diameter shall be a minimum of 140 mm.</w:t>
      </w:r>
    </w:p>
    <w:p w14:paraId="248F6FDD" w14:textId="77777777" w:rsidR="00C76B9E" w:rsidRPr="00C64DE4" w:rsidRDefault="00856A24" w:rsidP="00B83DDA">
      <w:pPr>
        <w:pStyle w:val="Annex1"/>
        <w:tabs>
          <w:tab w:val="clear" w:pos="1700"/>
          <w:tab w:val="clear" w:pos="8505"/>
        </w:tabs>
      </w:pPr>
      <w:r w:rsidRPr="00C64DE4">
        <w:t>2.</w:t>
      </w:r>
      <w:r w:rsidR="00695C5C" w:rsidRPr="00C64DE4">
        <w:t>2</w:t>
      </w:r>
      <w:r w:rsidRPr="00C64DE4">
        <w:t>.</w:t>
      </w:r>
      <w:r w:rsidRPr="00C64DE4">
        <w:tab/>
      </w:r>
      <w:r w:rsidR="00C76B9E" w:rsidRPr="00C64DE4">
        <w:t>Water spray test procedure</w:t>
      </w:r>
    </w:p>
    <w:p w14:paraId="2DC32C8E" w14:textId="256F9B1C" w:rsidR="00C76B9E" w:rsidRPr="00C64DE4" w:rsidRDefault="00C76B9E" w:rsidP="00001CE8">
      <w:pPr>
        <w:pStyle w:val="Annex1"/>
        <w:tabs>
          <w:tab w:val="clear" w:pos="1700"/>
          <w:tab w:val="clear" w:pos="8505"/>
        </w:tabs>
        <w:ind w:firstLine="0"/>
      </w:pPr>
      <w:r w:rsidRPr="00C64DE4">
        <w:tab/>
        <w:t>A sample device mounted on a test fixture, with initial CIL measured and recorded shall be subjected to a water spray as follows:</w:t>
      </w:r>
    </w:p>
    <w:p w14:paraId="33911110" w14:textId="77777777" w:rsidR="00C76B9E" w:rsidRPr="00C64DE4" w:rsidRDefault="00856A24" w:rsidP="00B83DDA">
      <w:pPr>
        <w:pStyle w:val="Annex1"/>
        <w:tabs>
          <w:tab w:val="clear" w:pos="1700"/>
          <w:tab w:val="clear" w:pos="8505"/>
        </w:tabs>
      </w:pPr>
      <w:r w:rsidRPr="00C64DE4">
        <w:t>2</w:t>
      </w:r>
      <w:r w:rsidR="00695C5C" w:rsidRPr="00C64DE4">
        <w:t>.2.1</w:t>
      </w:r>
      <w:r w:rsidRPr="00C64DE4">
        <w:t>.</w:t>
      </w:r>
      <w:r w:rsidR="00C76B9E" w:rsidRPr="00C64DE4">
        <w:tab/>
        <w:t>Device openings</w:t>
      </w:r>
    </w:p>
    <w:p w14:paraId="5F48659B" w14:textId="6F809D88" w:rsidR="00C76B9E" w:rsidRPr="00C64DE4" w:rsidRDefault="00C76B9E" w:rsidP="00001CE8">
      <w:pPr>
        <w:pStyle w:val="Annex1"/>
        <w:tabs>
          <w:tab w:val="clear" w:pos="1700"/>
          <w:tab w:val="clear" w:pos="8505"/>
        </w:tabs>
        <w:ind w:firstLine="0"/>
      </w:pPr>
      <w:r w:rsidRPr="00C64DE4">
        <w:tab/>
        <w:t>All drain holes and other openings shall remain open. Drain wicks, when used, shall be tested in the device.</w:t>
      </w:r>
    </w:p>
    <w:p w14:paraId="776EE07E" w14:textId="77777777" w:rsidR="00C76B9E" w:rsidRPr="00C64DE4" w:rsidRDefault="00856A24" w:rsidP="00B83DDA">
      <w:pPr>
        <w:pStyle w:val="Annex1"/>
        <w:tabs>
          <w:tab w:val="clear" w:pos="1700"/>
          <w:tab w:val="clear" w:pos="8505"/>
        </w:tabs>
      </w:pPr>
      <w:r w:rsidRPr="00C64DE4">
        <w:t>2</w:t>
      </w:r>
      <w:r w:rsidR="00695C5C" w:rsidRPr="00C64DE4">
        <w:t>.2.2</w:t>
      </w:r>
      <w:r w:rsidRPr="00C64DE4">
        <w:t>.</w:t>
      </w:r>
      <w:r w:rsidR="00C76B9E" w:rsidRPr="00C64DE4">
        <w:tab/>
        <w:t>Rotational speed</w:t>
      </w:r>
    </w:p>
    <w:p w14:paraId="73A74545" w14:textId="3A17F4B2" w:rsidR="00C76B9E" w:rsidRPr="00C64DE4" w:rsidRDefault="00C76B9E" w:rsidP="00001CE8">
      <w:pPr>
        <w:pStyle w:val="Annex1"/>
        <w:tabs>
          <w:tab w:val="clear" w:pos="1700"/>
          <w:tab w:val="clear" w:pos="8505"/>
        </w:tabs>
        <w:ind w:firstLine="0"/>
      </w:pPr>
      <w:r w:rsidRPr="00C64DE4">
        <w:tab/>
        <w:t xml:space="preserve">The device shall be rotated about its vertical axis at a rate of 4.0 ± 0.5 min </w:t>
      </w:r>
      <w:r w:rsidRPr="00C64DE4">
        <w:rPr>
          <w:vertAlign w:val="superscript"/>
        </w:rPr>
        <w:t>-1</w:t>
      </w:r>
      <w:r w:rsidRPr="00C64DE4">
        <w:t>.</w:t>
      </w:r>
    </w:p>
    <w:p w14:paraId="73195FE0" w14:textId="77777777" w:rsidR="00C76B9E" w:rsidRPr="00C64DE4" w:rsidRDefault="00695C5C" w:rsidP="00B83DDA">
      <w:pPr>
        <w:pStyle w:val="Annex1"/>
        <w:tabs>
          <w:tab w:val="clear" w:pos="1700"/>
          <w:tab w:val="clear" w:pos="8505"/>
        </w:tabs>
      </w:pPr>
      <w:r w:rsidRPr="00C64DE4">
        <w:t>2.2.3</w:t>
      </w:r>
      <w:r w:rsidR="00856A24" w:rsidRPr="00C64DE4">
        <w:t>.</w:t>
      </w:r>
      <w:r w:rsidR="00C76B9E" w:rsidRPr="00C64DE4">
        <w:tab/>
        <w:t>If the retro-reflector is reciprocally incorporated or grouped with signalling or lighting functions, these functions shall be operated at design voltage according to a cycle of 5 min ON (in flashing mode, where appropriate), 55 min OFF.</w:t>
      </w:r>
    </w:p>
    <w:p w14:paraId="2F7FFF4D" w14:textId="77777777" w:rsidR="00C76B9E" w:rsidRPr="00C64DE4" w:rsidRDefault="00695C5C" w:rsidP="00B83DDA">
      <w:pPr>
        <w:pStyle w:val="Annex1"/>
        <w:tabs>
          <w:tab w:val="clear" w:pos="1700"/>
          <w:tab w:val="clear" w:pos="8505"/>
        </w:tabs>
      </w:pPr>
      <w:r w:rsidRPr="00C64DE4">
        <w:t>2.2.4</w:t>
      </w:r>
      <w:r w:rsidR="00856A24" w:rsidRPr="00C64DE4">
        <w:t>.</w:t>
      </w:r>
      <w:r w:rsidR="00C76B9E" w:rsidRPr="00C64DE4">
        <w:tab/>
        <w:t>Test duration</w:t>
      </w:r>
    </w:p>
    <w:p w14:paraId="5C71E83D" w14:textId="4B04962C" w:rsidR="00C76B9E" w:rsidRPr="00C64DE4" w:rsidRDefault="00C76B9E" w:rsidP="00001CE8">
      <w:pPr>
        <w:pStyle w:val="Annex1"/>
        <w:tabs>
          <w:tab w:val="clear" w:pos="1700"/>
          <w:tab w:val="clear" w:pos="8505"/>
        </w:tabs>
        <w:ind w:firstLine="0"/>
      </w:pPr>
      <w:r w:rsidRPr="00C64DE4">
        <w:tab/>
        <w:t>The water spray test shall last 12 hours (12 cycles of 5/55 min).</w:t>
      </w:r>
    </w:p>
    <w:p w14:paraId="18E76001" w14:textId="77777777" w:rsidR="00C76B9E" w:rsidRPr="00C64DE4" w:rsidRDefault="00695C5C" w:rsidP="00B83DDA">
      <w:pPr>
        <w:pStyle w:val="Annex1"/>
        <w:tabs>
          <w:tab w:val="clear" w:pos="1700"/>
          <w:tab w:val="clear" w:pos="8505"/>
        </w:tabs>
      </w:pPr>
      <w:r w:rsidRPr="00C64DE4">
        <w:t>2.2.5</w:t>
      </w:r>
      <w:r w:rsidR="00C76B9E" w:rsidRPr="00C64DE4">
        <w:t>.</w:t>
      </w:r>
      <w:r w:rsidR="00C76B9E" w:rsidRPr="00C64DE4">
        <w:tab/>
        <w:t>Drain period</w:t>
      </w:r>
    </w:p>
    <w:p w14:paraId="7F5AB2CB" w14:textId="014A6FA5" w:rsidR="00C76B9E" w:rsidRPr="00C64DE4" w:rsidRDefault="00C76B9E" w:rsidP="00001CE8">
      <w:pPr>
        <w:pStyle w:val="Annex1"/>
        <w:tabs>
          <w:tab w:val="clear" w:pos="1700"/>
          <w:tab w:val="clear" w:pos="8505"/>
        </w:tabs>
        <w:ind w:firstLine="0"/>
      </w:pPr>
      <w:r w:rsidRPr="00C64DE4">
        <w:lastRenderedPageBreak/>
        <w:tab/>
        <w:t>The rotation and the water spray shall be turned OFF and the device allowed to drain for 1 hour with the cabinet door closed.</w:t>
      </w:r>
    </w:p>
    <w:p w14:paraId="558A0AEF" w14:textId="77777777" w:rsidR="00C76B9E" w:rsidRPr="00C64DE4" w:rsidRDefault="00695C5C" w:rsidP="00B83DDA">
      <w:pPr>
        <w:pStyle w:val="Annex1"/>
        <w:tabs>
          <w:tab w:val="clear" w:pos="1700"/>
          <w:tab w:val="clear" w:pos="8505"/>
        </w:tabs>
      </w:pPr>
      <w:r w:rsidRPr="00C64DE4">
        <w:t>2</w:t>
      </w:r>
      <w:r w:rsidR="00C76B9E" w:rsidRPr="00C64DE4">
        <w:t>.2.6.</w:t>
      </w:r>
      <w:r w:rsidR="00C76B9E" w:rsidRPr="00C64DE4">
        <w:tab/>
        <w:t>Sample evaluation</w:t>
      </w:r>
    </w:p>
    <w:p w14:paraId="2BD24FF6" w14:textId="00D2D1CF" w:rsidR="00C76B9E" w:rsidRPr="00C64DE4" w:rsidRDefault="00C76B9E" w:rsidP="00001CE8">
      <w:pPr>
        <w:pStyle w:val="Annex1"/>
        <w:tabs>
          <w:tab w:val="clear" w:pos="1700"/>
          <w:tab w:val="clear" w:pos="8505"/>
        </w:tabs>
        <w:ind w:firstLine="0"/>
      </w:pPr>
      <w:r w:rsidRPr="00C64DE4">
        <w:tab/>
        <w:t>Upon completion of the drain period. The interior of the device shall be observed for moisture accumulation. No standing pool of water shall be allowed to be formed, or which can be formed by tapping or tilting the device. The CIL shall be measured according to the method specified in Annex 4 after having dried the exterior of the device with a dry cotton cloth.</w:t>
      </w:r>
    </w:p>
    <w:p w14:paraId="3E5261BD" w14:textId="195D8864" w:rsidR="00C76B9E" w:rsidRPr="00C64DE4" w:rsidRDefault="00695C5C" w:rsidP="00B83DDA">
      <w:pPr>
        <w:pStyle w:val="Annex1"/>
        <w:tabs>
          <w:tab w:val="clear" w:pos="1700"/>
          <w:tab w:val="clear" w:pos="8505"/>
        </w:tabs>
      </w:pPr>
      <w:r w:rsidRPr="00C64DE4">
        <w:t>2.3.</w:t>
      </w:r>
      <w:r w:rsidR="00C76B9E" w:rsidRPr="00C64DE4">
        <w:tab/>
      </w:r>
      <w:r w:rsidR="0034378E" w:rsidRPr="00C64DE4">
        <w:t>Dust exposure test</w:t>
      </w:r>
    </w:p>
    <w:p w14:paraId="797C7389" w14:textId="06E879F4" w:rsidR="00C76B9E" w:rsidRPr="00C64DE4" w:rsidRDefault="00C76B9E" w:rsidP="00001CE8">
      <w:pPr>
        <w:pStyle w:val="Annex1"/>
        <w:tabs>
          <w:tab w:val="clear" w:pos="1700"/>
          <w:tab w:val="clear" w:pos="8505"/>
        </w:tabs>
        <w:ind w:firstLine="0"/>
      </w:pPr>
      <w:r w:rsidRPr="00C64DE4">
        <w:tab/>
        <w:t>This test evaluates the ability of the sample device to resist dust penetration which could significantly affect the photometric output of the retro-reflector.</w:t>
      </w:r>
    </w:p>
    <w:p w14:paraId="366953D8" w14:textId="77777777" w:rsidR="00C76B9E" w:rsidRPr="00C64DE4" w:rsidRDefault="00695C5C" w:rsidP="00B83DDA">
      <w:pPr>
        <w:pStyle w:val="Annex1"/>
        <w:tabs>
          <w:tab w:val="clear" w:pos="1700"/>
          <w:tab w:val="clear" w:pos="8505"/>
        </w:tabs>
      </w:pPr>
      <w:r w:rsidRPr="00C64DE4">
        <w:t>2.3.1.</w:t>
      </w:r>
      <w:r w:rsidR="00C76B9E" w:rsidRPr="00C64DE4">
        <w:tab/>
        <w:t>Dust exposure test equipment</w:t>
      </w:r>
    </w:p>
    <w:p w14:paraId="01C24FBA" w14:textId="7B691EA9" w:rsidR="00C76B9E" w:rsidRPr="00C64DE4" w:rsidRDefault="00C76B9E" w:rsidP="00001CE8">
      <w:pPr>
        <w:pStyle w:val="Annex1"/>
        <w:tabs>
          <w:tab w:val="clear" w:pos="1700"/>
          <w:tab w:val="clear" w:pos="8505"/>
        </w:tabs>
        <w:ind w:firstLine="0"/>
      </w:pPr>
      <w:r w:rsidRPr="00C64DE4">
        <w:tab/>
        <w:t>The following equipment shall be used to test for dust exposure:</w:t>
      </w:r>
    </w:p>
    <w:p w14:paraId="16794646" w14:textId="77777777" w:rsidR="00C76B9E" w:rsidRPr="00C64DE4" w:rsidRDefault="00695C5C" w:rsidP="00B83DDA">
      <w:pPr>
        <w:pStyle w:val="Annex1"/>
        <w:tabs>
          <w:tab w:val="clear" w:pos="1700"/>
          <w:tab w:val="clear" w:pos="8505"/>
        </w:tabs>
      </w:pPr>
      <w:r w:rsidRPr="00C64DE4">
        <w:t>2.3.2.</w:t>
      </w:r>
      <w:r w:rsidR="00C76B9E" w:rsidRPr="00C64DE4">
        <w:tab/>
        <w:t>Dust exposure test chamber</w:t>
      </w:r>
    </w:p>
    <w:p w14:paraId="4589ABA5" w14:textId="0F157E1C" w:rsidR="00C76B9E" w:rsidRPr="00C64DE4" w:rsidRDefault="00C76B9E" w:rsidP="00001CE8">
      <w:pPr>
        <w:pStyle w:val="Annex1"/>
        <w:tabs>
          <w:tab w:val="clear" w:pos="1700"/>
          <w:tab w:val="clear" w:pos="8505"/>
        </w:tabs>
        <w:ind w:firstLine="0"/>
      </w:pPr>
      <w:r w:rsidRPr="00C64DE4">
        <w:tab/>
        <w:t>The interior of the test chamber shall be cubical in shape in size 0.9 to 1.5 m per side. The bottom may be "hopper shaped" to aid in collecting the dust. The internal chamber volume, not including a "hopper shaped" bottom shall be 2 m</w:t>
      </w:r>
      <w:r w:rsidRPr="00C64DE4">
        <w:rPr>
          <w:vertAlign w:val="superscript"/>
        </w:rPr>
        <w:t>3</w:t>
      </w:r>
      <w:r w:rsidRPr="00C64DE4">
        <w:t xml:space="preserve"> maximum and shall be charged with 3 to 5 kg of the test dust. The chamber shall have the capability of agitating the test dust by means of compressed air or blower fans in such a way that the dust is diffused throughout the chamber.</w:t>
      </w:r>
    </w:p>
    <w:p w14:paraId="4D8ABCF8" w14:textId="77777777" w:rsidR="00C76B9E" w:rsidRPr="00C64DE4" w:rsidRDefault="00695C5C" w:rsidP="00001CE8">
      <w:pPr>
        <w:pStyle w:val="Annex1"/>
        <w:tabs>
          <w:tab w:val="clear" w:pos="1700"/>
          <w:tab w:val="clear" w:pos="8505"/>
        </w:tabs>
      </w:pPr>
      <w:r w:rsidRPr="00C64DE4">
        <w:t>2.3.3.</w:t>
      </w:r>
      <w:r w:rsidR="00C76B9E" w:rsidRPr="00C64DE4">
        <w:tab/>
        <w:t>The dust</w:t>
      </w:r>
    </w:p>
    <w:p w14:paraId="5E8062BD" w14:textId="069670CF" w:rsidR="00C76B9E" w:rsidRPr="00C64DE4" w:rsidRDefault="00C76B9E" w:rsidP="00001CE8">
      <w:pPr>
        <w:pStyle w:val="Annex1"/>
        <w:tabs>
          <w:tab w:val="clear" w:pos="1700"/>
          <w:tab w:val="clear" w:pos="8505"/>
        </w:tabs>
        <w:ind w:firstLine="0"/>
      </w:pPr>
      <w:r w:rsidRPr="00C64DE4">
        <w:tab/>
        <w:t>The test dust used shall be fine powdered cement in accordance with standard ASTM C 150-84.</w:t>
      </w:r>
      <w:r w:rsidRPr="00C64DE4">
        <w:rPr>
          <w:rStyle w:val="FootnoteReference"/>
          <w:sz w:val="20"/>
          <w:vertAlign w:val="baseline"/>
        </w:rPr>
        <w:footnoteReference w:customMarkFollows="1" w:id="10"/>
        <w:t>*</w:t>
      </w:r>
    </w:p>
    <w:p w14:paraId="7E58D508" w14:textId="77777777" w:rsidR="00C76B9E" w:rsidRPr="00C64DE4" w:rsidRDefault="00695C5C" w:rsidP="00B83DDA">
      <w:pPr>
        <w:pStyle w:val="Annex1"/>
        <w:tabs>
          <w:tab w:val="clear" w:pos="1700"/>
          <w:tab w:val="clear" w:pos="8505"/>
        </w:tabs>
      </w:pPr>
      <w:r w:rsidRPr="00C64DE4">
        <w:t>2.3.4.</w:t>
      </w:r>
      <w:r w:rsidR="00C76B9E" w:rsidRPr="00C64DE4">
        <w:tab/>
        <w:t>Dust exposure test procedure</w:t>
      </w:r>
    </w:p>
    <w:p w14:paraId="30F19515" w14:textId="00E6871C" w:rsidR="00C76B9E" w:rsidRPr="00C64DE4" w:rsidRDefault="00C76B9E" w:rsidP="00001CE8">
      <w:pPr>
        <w:pStyle w:val="Annex1"/>
        <w:tabs>
          <w:tab w:val="clear" w:pos="1700"/>
          <w:tab w:val="clear" w:pos="8505"/>
        </w:tabs>
        <w:ind w:firstLine="0"/>
      </w:pPr>
      <w:r w:rsidRPr="00C64DE4">
        <w:tab/>
        <w:t>A sample device, mounted on a test fixture, with the initial CIL measured and recorded, shall be exposed to dust as follows:</w:t>
      </w:r>
    </w:p>
    <w:p w14:paraId="3EF1262A" w14:textId="77777777" w:rsidR="00C76B9E" w:rsidRPr="00C64DE4" w:rsidRDefault="00695C5C" w:rsidP="00B83DDA">
      <w:pPr>
        <w:pStyle w:val="Annex1"/>
        <w:tabs>
          <w:tab w:val="clear" w:pos="1700"/>
          <w:tab w:val="clear" w:pos="8505"/>
        </w:tabs>
      </w:pPr>
      <w:r w:rsidRPr="00C64DE4">
        <w:t>2.3.5.</w:t>
      </w:r>
      <w:r w:rsidRPr="00C64DE4">
        <w:tab/>
      </w:r>
      <w:r w:rsidR="00C76B9E" w:rsidRPr="00C64DE4">
        <w:t>Device openings</w:t>
      </w:r>
    </w:p>
    <w:p w14:paraId="4451E370" w14:textId="449CC29E" w:rsidR="00C76B9E" w:rsidRPr="00C64DE4" w:rsidRDefault="00C76B9E" w:rsidP="00001CE8">
      <w:pPr>
        <w:pStyle w:val="Annex1"/>
        <w:tabs>
          <w:tab w:val="clear" w:pos="1700"/>
          <w:tab w:val="clear" w:pos="8505"/>
        </w:tabs>
        <w:ind w:firstLine="0"/>
      </w:pPr>
      <w:r w:rsidRPr="00C64DE4">
        <w:tab/>
        <w:t>All drain holes and other openings shall remain open. Drain wicks, when used, shall be tested in the device.</w:t>
      </w:r>
    </w:p>
    <w:p w14:paraId="148F12C9" w14:textId="77777777" w:rsidR="00C76B9E" w:rsidRPr="00C64DE4" w:rsidRDefault="00695C5C" w:rsidP="00B83DDA">
      <w:pPr>
        <w:pStyle w:val="Annex1"/>
        <w:tabs>
          <w:tab w:val="clear" w:pos="1700"/>
          <w:tab w:val="clear" w:pos="8505"/>
        </w:tabs>
      </w:pPr>
      <w:r w:rsidRPr="00C64DE4">
        <w:t>2.3.6.</w:t>
      </w:r>
      <w:r w:rsidR="00C76B9E" w:rsidRPr="00C64DE4">
        <w:tab/>
        <w:t>Dust exposure</w:t>
      </w:r>
    </w:p>
    <w:p w14:paraId="4FD06D5A" w14:textId="0D5C30EE" w:rsidR="00C76B9E" w:rsidRPr="00C64DE4" w:rsidRDefault="00C76B9E" w:rsidP="00001CE8">
      <w:pPr>
        <w:pStyle w:val="Annex1"/>
        <w:tabs>
          <w:tab w:val="clear" w:pos="1700"/>
          <w:tab w:val="clear" w:pos="8505"/>
        </w:tabs>
        <w:ind w:firstLine="0"/>
      </w:pPr>
      <w:r w:rsidRPr="00C64DE4">
        <w:tab/>
        <w:t>The mounted device shall be placed in the dust chamber no closer than 150 mm from a wall. Devices with a length exceeding 600 mm shall be horizontally centred in the test chamber. The test dust shall be agitated as completely as possible by compressed air or blower(s) at intervals of 15 min for a period of 2 to 15 s for the duration of 5 hours. The dust shall be allowed to settle between the agitation periods.</w:t>
      </w:r>
    </w:p>
    <w:p w14:paraId="0A0008B7" w14:textId="77777777" w:rsidR="00C76B9E" w:rsidRPr="00C64DE4" w:rsidRDefault="00695C5C" w:rsidP="00B83DDA">
      <w:pPr>
        <w:pStyle w:val="Annex1"/>
        <w:tabs>
          <w:tab w:val="clear" w:pos="1700"/>
          <w:tab w:val="clear" w:pos="8505"/>
        </w:tabs>
      </w:pPr>
      <w:r w:rsidRPr="00C64DE4">
        <w:t>2.3.7.</w:t>
      </w:r>
      <w:r w:rsidR="00C76B9E" w:rsidRPr="00C64DE4">
        <w:tab/>
        <w:t>Measured sample evaluation</w:t>
      </w:r>
    </w:p>
    <w:p w14:paraId="3E5B00FD" w14:textId="32B1CAB0" w:rsidR="00345AB4" w:rsidRPr="00C64DE4" w:rsidRDefault="00C76B9E" w:rsidP="00001CE8">
      <w:pPr>
        <w:pStyle w:val="Annex1"/>
        <w:tabs>
          <w:tab w:val="clear" w:pos="1700"/>
          <w:tab w:val="clear" w:pos="8505"/>
        </w:tabs>
        <w:ind w:firstLine="0"/>
      </w:pPr>
      <w:r w:rsidRPr="00C64DE4">
        <w:tab/>
        <w:t xml:space="preserve">Upon completion of the dust exposure test, the exterior of the device shall be cleaned and dried with a dry cotton cloth and the CIL measured according to the method specified in </w:t>
      </w:r>
      <w:r w:rsidR="009A6179" w:rsidRPr="00C64DE4">
        <w:t>Annex 4.</w:t>
      </w:r>
    </w:p>
    <w:p w14:paraId="71D47024" w14:textId="77777777" w:rsidR="005D6245" w:rsidRDefault="005D6245" w:rsidP="00AC2724">
      <w:pPr>
        <w:pStyle w:val="HChG"/>
        <w:sectPr w:rsidR="005D6245" w:rsidSect="00925DAF">
          <w:headerReference w:type="even" r:id="rId73"/>
          <w:headerReference w:type="default" r:id="rId74"/>
          <w:footerReference w:type="even" r:id="rId75"/>
          <w:footerReference w:type="default" r:id="rId76"/>
          <w:endnotePr>
            <w:numFmt w:val="decimal"/>
          </w:endnotePr>
          <w:pgSz w:w="11906" w:h="16838" w:code="9"/>
          <w:pgMar w:top="1701" w:right="1134" w:bottom="2268" w:left="1134" w:header="1134" w:footer="1701" w:gutter="0"/>
          <w:cols w:space="720"/>
          <w:docGrid w:linePitch="272"/>
        </w:sectPr>
      </w:pPr>
    </w:p>
    <w:p w14:paraId="4441BFB4" w14:textId="3BE24095" w:rsidR="00AC2724" w:rsidRPr="00C64DE4" w:rsidRDefault="00AC2724" w:rsidP="00AC2724">
      <w:pPr>
        <w:pStyle w:val="HChG"/>
      </w:pPr>
      <w:r w:rsidRPr="00C64DE4">
        <w:lastRenderedPageBreak/>
        <w:t>Annex 9</w:t>
      </w:r>
    </w:p>
    <w:p w14:paraId="29643568" w14:textId="77777777" w:rsidR="00345AB4" w:rsidRPr="00C64DE4" w:rsidRDefault="003146A3" w:rsidP="003146A3">
      <w:pPr>
        <w:pStyle w:val="HChG"/>
      </w:pPr>
      <w:r w:rsidRPr="00C64DE4">
        <w:tab/>
      </w:r>
      <w:r w:rsidRPr="00C64DE4">
        <w:tab/>
      </w:r>
      <w:r w:rsidR="00345AB4" w:rsidRPr="00C64DE4">
        <w:t>Resistance to fuels</w:t>
      </w:r>
    </w:p>
    <w:p w14:paraId="0461A888" w14:textId="7DFCCCA8" w:rsidR="00AC2724" w:rsidRPr="00C64DE4" w:rsidRDefault="00001CE8" w:rsidP="00001CE8">
      <w:pPr>
        <w:pStyle w:val="Annex1"/>
        <w:tabs>
          <w:tab w:val="clear" w:pos="1700"/>
          <w:tab w:val="clear" w:pos="8505"/>
        </w:tabs>
      </w:pPr>
      <w:r>
        <w:t>1.</w:t>
      </w:r>
      <w:r>
        <w:tab/>
      </w:r>
      <w:r w:rsidR="003146A3" w:rsidRPr="00C64DE4">
        <w:t>A t</w:t>
      </w:r>
      <w:r w:rsidR="00AC2724" w:rsidRPr="00C64DE4">
        <w:t>est mixture of 70 vol. per cent of n-heptane and 30 vol. per cent of toluol shall be applied for</w:t>
      </w:r>
      <w:r w:rsidR="00D423A7" w:rsidRPr="00C64DE4">
        <w:t xml:space="preserve"> either</w:t>
      </w:r>
      <w:r w:rsidR="00AC2724" w:rsidRPr="00C64DE4">
        <w:t>:</w:t>
      </w:r>
    </w:p>
    <w:p w14:paraId="318B2367" w14:textId="00A464A8" w:rsidR="00D423A7" w:rsidRPr="00C64DE4" w:rsidRDefault="00D423A7" w:rsidP="00001CE8">
      <w:pPr>
        <w:pStyle w:val="Annex1"/>
        <w:tabs>
          <w:tab w:val="clear" w:pos="1700"/>
          <w:tab w:val="clear" w:pos="8505"/>
        </w:tabs>
      </w:pPr>
      <w:r w:rsidRPr="00C64DE4">
        <w:t>1.1</w:t>
      </w:r>
      <w:r w:rsidR="00781B7F">
        <w:t>.</w:t>
      </w:r>
      <w:r w:rsidRPr="00C64DE4">
        <w:tab/>
      </w:r>
      <w:r w:rsidR="0034378E">
        <w:t>A</w:t>
      </w:r>
      <w:r w:rsidR="00EC095B" w:rsidRPr="00C64DE4">
        <w:t xml:space="preserve"> </w:t>
      </w:r>
      <w:r w:rsidR="005A117F" w:rsidRPr="00C64DE4">
        <w:t>retro-reflective device</w:t>
      </w:r>
      <w:r w:rsidRPr="00C64DE4">
        <w:t>;</w:t>
      </w:r>
      <w:r w:rsidR="00AC2724" w:rsidRPr="00C64DE4">
        <w:t xml:space="preserve"> </w:t>
      </w:r>
    </w:p>
    <w:p w14:paraId="41D9F086" w14:textId="13BB3D60" w:rsidR="00D423A7" w:rsidRPr="00C64DE4" w:rsidRDefault="00001CE8" w:rsidP="00001CE8">
      <w:pPr>
        <w:pStyle w:val="Annex1"/>
        <w:tabs>
          <w:tab w:val="clear" w:pos="1700"/>
          <w:tab w:val="clear" w:pos="8505"/>
        </w:tabs>
        <w:ind w:left="2835" w:hanging="567"/>
      </w:pPr>
      <w:r>
        <w:t>(</w:t>
      </w:r>
      <w:r w:rsidR="00D423A7" w:rsidRPr="00C64DE4">
        <w:t xml:space="preserve">a) </w:t>
      </w:r>
      <w:r w:rsidR="00D423A7" w:rsidRPr="00C64DE4">
        <w:tab/>
      </w:r>
      <w:r w:rsidR="0034378E">
        <w:t>T</w:t>
      </w:r>
      <w:r w:rsidR="00AC2724" w:rsidRPr="00C64DE4">
        <w:t xml:space="preserve">he outer surface of the </w:t>
      </w:r>
      <w:r w:rsidR="005A117F" w:rsidRPr="00C64DE4">
        <w:t>retro-reflective device</w:t>
      </w:r>
      <w:r w:rsidR="00AC2724" w:rsidRPr="00C64DE4">
        <w:t xml:space="preserve"> and, in particular, of the illuminating surface, shall be lightly wiped with a cotton cloth soaked </w:t>
      </w:r>
      <w:r w:rsidR="00EC095B" w:rsidRPr="00C64DE4">
        <w:t>in the test mixture</w:t>
      </w:r>
      <w:r w:rsidR="00D423A7" w:rsidRPr="00C64DE4">
        <w:t>.</w:t>
      </w:r>
    </w:p>
    <w:p w14:paraId="60ED10CE" w14:textId="36A2ECF9" w:rsidR="00D423A7" w:rsidRPr="00C64DE4" w:rsidRDefault="00001CE8" w:rsidP="00001CE8">
      <w:pPr>
        <w:pStyle w:val="Annex1"/>
        <w:tabs>
          <w:tab w:val="clear" w:pos="1700"/>
          <w:tab w:val="clear" w:pos="8505"/>
        </w:tabs>
        <w:ind w:left="2835" w:hanging="567"/>
      </w:pPr>
      <w:r>
        <w:t>(</w:t>
      </w:r>
      <w:r w:rsidR="00D423A7" w:rsidRPr="00C64DE4">
        <w:t xml:space="preserve">b) </w:t>
      </w:r>
      <w:r w:rsidR="00D423A7" w:rsidRPr="00C64DE4">
        <w:tab/>
      </w:r>
      <w:r w:rsidR="0034378E">
        <w:t>A</w:t>
      </w:r>
      <w:r w:rsidR="00AC2724" w:rsidRPr="00C64DE4">
        <w:t>fter about five minutes, the surface shall be inspected visually. It must not show any apparent surface changes, except that slight surface cracks will not be objected to.</w:t>
      </w:r>
      <w:r w:rsidR="00D423A7" w:rsidRPr="00C64DE4">
        <w:t xml:space="preserve"> </w:t>
      </w:r>
    </w:p>
    <w:p w14:paraId="01AA9DA9" w14:textId="77777777" w:rsidR="00AC2724" w:rsidRPr="00C64DE4" w:rsidRDefault="00D423A7" w:rsidP="00001CE8">
      <w:pPr>
        <w:pStyle w:val="Annex1"/>
        <w:tabs>
          <w:tab w:val="clear" w:pos="1700"/>
          <w:tab w:val="clear" w:pos="8505"/>
        </w:tabs>
        <w:ind w:firstLine="0"/>
      </w:pPr>
      <w:r w:rsidRPr="00C64DE4">
        <w:t>or;</w:t>
      </w:r>
    </w:p>
    <w:p w14:paraId="096F0250" w14:textId="2CE36F41" w:rsidR="00D423A7" w:rsidRPr="00C64DE4" w:rsidRDefault="00D423A7" w:rsidP="00001CE8">
      <w:pPr>
        <w:pStyle w:val="Annex1"/>
        <w:tabs>
          <w:tab w:val="clear" w:pos="1700"/>
          <w:tab w:val="clear" w:pos="8505"/>
        </w:tabs>
      </w:pPr>
      <w:r w:rsidRPr="00C64DE4">
        <w:t>1.2</w:t>
      </w:r>
      <w:r w:rsidR="00781B7F">
        <w:t>.</w:t>
      </w:r>
      <w:r w:rsidR="000E1EC1" w:rsidRPr="00C64DE4">
        <w:tab/>
      </w:r>
      <w:r w:rsidR="0034378E">
        <w:t>A</w:t>
      </w:r>
      <w:r w:rsidR="00AC2724" w:rsidRPr="00C64DE4">
        <w:t xml:space="preserve"> sample u</w:t>
      </w:r>
      <w:r w:rsidRPr="00C64DE4">
        <w:t>nit of retro-reflective marking;</w:t>
      </w:r>
      <w:r w:rsidR="00AC2724" w:rsidRPr="00C64DE4">
        <w:t xml:space="preserve"> </w:t>
      </w:r>
    </w:p>
    <w:p w14:paraId="02B86719" w14:textId="42739625" w:rsidR="00EC095B" w:rsidRPr="00C64DE4" w:rsidRDefault="00781B7F" w:rsidP="00D423A7">
      <w:pPr>
        <w:tabs>
          <w:tab w:val="left" w:pos="-867"/>
          <w:tab w:val="left" w:pos="-147"/>
        </w:tabs>
        <w:spacing w:after="120"/>
        <w:ind w:left="2835" w:right="1134" w:hanging="567"/>
        <w:jc w:val="both"/>
      </w:pPr>
      <w:r>
        <w:t>(</w:t>
      </w:r>
      <w:r w:rsidR="00D423A7" w:rsidRPr="00C64DE4">
        <w:t>a)</w:t>
      </w:r>
      <w:r w:rsidR="00D423A7" w:rsidRPr="00C64DE4">
        <w:tab/>
      </w:r>
      <w:r w:rsidR="0034378E">
        <w:t>A</w:t>
      </w:r>
      <w:r w:rsidR="00EC095B" w:rsidRPr="00C64DE4">
        <w:t xml:space="preserve"> section of a sample unit not less than 300 mm long shall be immersed in the test mixture for one minute.</w:t>
      </w:r>
    </w:p>
    <w:p w14:paraId="7757DEBF" w14:textId="175D1D2D" w:rsidR="00EC095B" w:rsidRPr="00C64DE4" w:rsidRDefault="00781B7F" w:rsidP="00D423A7">
      <w:pPr>
        <w:tabs>
          <w:tab w:val="left" w:pos="-867"/>
          <w:tab w:val="left" w:pos="-147"/>
        </w:tabs>
        <w:spacing w:after="120"/>
        <w:ind w:left="2835" w:right="1134" w:hanging="567"/>
        <w:jc w:val="both"/>
      </w:pPr>
      <w:r>
        <w:t>(</w:t>
      </w:r>
      <w:r w:rsidR="00D423A7" w:rsidRPr="00C64DE4">
        <w:t>b)</w:t>
      </w:r>
      <w:r w:rsidR="00D423A7" w:rsidRPr="00C64DE4">
        <w:tab/>
      </w:r>
      <w:r w:rsidR="0034378E">
        <w:t>A</w:t>
      </w:r>
      <w:r w:rsidR="00EC095B" w:rsidRPr="00C64DE4">
        <w:t>fter removal, the surface shall be wiped dry with a soft cloth and shall not show any visible change which would reduce its effective performance.</w:t>
      </w:r>
    </w:p>
    <w:p w14:paraId="01092A93" w14:textId="77777777" w:rsidR="008761B4" w:rsidRPr="00C64DE4" w:rsidRDefault="00D423A7" w:rsidP="00D423A7">
      <w:pPr>
        <w:pStyle w:val="Annex1"/>
        <w:tabs>
          <w:tab w:val="clear" w:pos="1700"/>
          <w:tab w:val="clear" w:pos="8505"/>
        </w:tabs>
        <w:rPr>
          <w:b/>
        </w:rPr>
      </w:pPr>
      <w:r w:rsidRPr="00C64DE4">
        <w:t>2</w:t>
      </w:r>
      <w:r w:rsidR="000E1EC1" w:rsidRPr="00C64DE4">
        <w:t>.</w:t>
      </w:r>
      <w:r w:rsidR="000E1EC1" w:rsidRPr="00C64DE4">
        <w:tab/>
      </w:r>
      <w:r w:rsidR="003146A3" w:rsidRPr="00C64DE4">
        <w:t>Test for a</w:t>
      </w:r>
      <w:r w:rsidR="008A2421" w:rsidRPr="00C64DE4">
        <w:t>dvance</w:t>
      </w:r>
      <w:r w:rsidR="008761B4" w:rsidRPr="00C64DE4">
        <w:t xml:space="preserve"> warning triangles:</w:t>
      </w:r>
    </w:p>
    <w:p w14:paraId="57B2FD2D" w14:textId="77777777" w:rsidR="00D423A7" w:rsidRPr="00C64DE4" w:rsidRDefault="00D423A7" w:rsidP="009049B9">
      <w:pPr>
        <w:pStyle w:val="Annex1"/>
        <w:tabs>
          <w:tab w:val="clear" w:pos="1700"/>
          <w:tab w:val="clear" w:pos="8505"/>
        </w:tabs>
        <w:rPr>
          <w:lang w:eastAsia="en-GB"/>
        </w:rPr>
      </w:pPr>
      <w:r w:rsidRPr="00C64DE4">
        <w:rPr>
          <w:lang w:eastAsia="en-GB"/>
        </w:rPr>
        <w:t>2.1</w:t>
      </w:r>
      <w:r w:rsidR="000E1EC1" w:rsidRPr="00C64DE4">
        <w:rPr>
          <w:lang w:eastAsia="en-GB"/>
        </w:rPr>
        <w:t>.</w:t>
      </w:r>
      <w:r w:rsidR="000E1EC1" w:rsidRPr="00C64DE4">
        <w:rPr>
          <w:lang w:eastAsia="en-GB"/>
        </w:rPr>
        <w:tab/>
      </w:r>
      <w:r w:rsidR="008761B4" w:rsidRPr="00C64DE4">
        <w:t>The</w:t>
      </w:r>
      <w:r w:rsidR="008761B4" w:rsidRPr="00C64DE4">
        <w:rPr>
          <w:lang w:eastAsia="en-GB"/>
        </w:rPr>
        <w:t xml:space="preserve"> triangle and its protective cover shall be immersed separately in a tank containing a mixture of 70 per cent n-heptane and 30 per cent toluene. </w:t>
      </w:r>
    </w:p>
    <w:p w14:paraId="08A794E6" w14:textId="1AD959B5" w:rsidR="00D423A7" w:rsidRPr="00C64DE4" w:rsidRDefault="009049B9" w:rsidP="009049B9">
      <w:pPr>
        <w:pStyle w:val="Annex1"/>
        <w:tabs>
          <w:tab w:val="clear" w:pos="1700"/>
          <w:tab w:val="clear" w:pos="8505"/>
        </w:tabs>
        <w:ind w:left="2835" w:hanging="567"/>
        <w:rPr>
          <w:lang w:eastAsia="en-GB"/>
        </w:rPr>
      </w:pPr>
      <w:r>
        <w:rPr>
          <w:lang w:eastAsia="en-GB"/>
        </w:rPr>
        <w:t>(</w:t>
      </w:r>
      <w:r w:rsidR="00D423A7" w:rsidRPr="00C64DE4">
        <w:rPr>
          <w:lang w:eastAsia="en-GB"/>
        </w:rPr>
        <w:t xml:space="preserve">a) </w:t>
      </w:r>
      <w:r w:rsidR="00D423A7" w:rsidRPr="00C64DE4">
        <w:rPr>
          <w:lang w:eastAsia="en-GB"/>
        </w:rPr>
        <w:tab/>
      </w:r>
      <w:r w:rsidR="008761B4" w:rsidRPr="00C64DE4">
        <w:t>After</w:t>
      </w:r>
      <w:r w:rsidR="008761B4" w:rsidRPr="00C64DE4">
        <w:rPr>
          <w:lang w:eastAsia="en-GB"/>
        </w:rPr>
        <w:t xml:space="preserve"> 60 seconds they shall be removed from the tank and drained of excess liquid. </w:t>
      </w:r>
    </w:p>
    <w:p w14:paraId="2007E990" w14:textId="1F53405C" w:rsidR="00D423A7" w:rsidRPr="00C64DE4" w:rsidRDefault="009049B9" w:rsidP="00D423A7">
      <w:pPr>
        <w:pStyle w:val="para"/>
        <w:ind w:left="2835" w:hanging="567"/>
        <w:rPr>
          <w:lang w:val="en-GB" w:eastAsia="en-GB"/>
        </w:rPr>
      </w:pPr>
      <w:r>
        <w:rPr>
          <w:lang w:val="en-GB" w:eastAsia="en-GB"/>
        </w:rPr>
        <w:t>(</w:t>
      </w:r>
      <w:r w:rsidR="00D423A7" w:rsidRPr="00C64DE4">
        <w:rPr>
          <w:lang w:val="en-GB" w:eastAsia="en-GB"/>
        </w:rPr>
        <w:t xml:space="preserve">b) </w:t>
      </w:r>
      <w:r w:rsidR="00D423A7" w:rsidRPr="00C64DE4">
        <w:rPr>
          <w:lang w:val="en-GB" w:eastAsia="en-GB"/>
        </w:rPr>
        <w:tab/>
      </w:r>
      <w:r w:rsidR="008761B4" w:rsidRPr="00C64DE4">
        <w:rPr>
          <w:lang w:val="en-GB" w:eastAsia="en-GB"/>
        </w:rPr>
        <w:t xml:space="preserve">The triangle shall then be placed in its cover and the unit shall be laid flat in a still atmosphere. </w:t>
      </w:r>
    </w:p>
    <w:p w14:paraId="6A980104" w14:textId="57D8C776" w:rsidR="008761B4" w:rsidRPr="00C64DE4" w:rsidRDefault="009049B9" w:rsidP="00D423A7">
      <w:pPr>
        <w:pStyle w:val="para"/>
        <w:ind w:left="2835" w:hanging="567"/>
        <w:rPr>
          <w:lang w:val="en-GB" w:eastAsia="en-GB"/>
        </w:rPr>
      </w:pPr>
      <w:r>
        <w:rPr>
          <w:lang w:val="en-GB" w:eastAsia="en-GB"/>
        </w:rPr>
        <w:t>(</w:t>
      </w:r>
      <w:r w:rsidR="00D423A7" w:rsidRPr="00C64DE4">
        <w:rPr>
          <w:lang w:val="en-GB" w:eastAsia="en-GB"/>
        </w:rPr>
        <w:t xml:space="preserve">c) </w:t>
      </w:r>
      <w:r w:rsidR="00D423A7" w:rsidRPr="00C64DE4">
        <w:rPr>
          <w:lang w:val="en-GB" w:eastAsia="en-GB"/>
        </w:rPr>
        <w:tab/>
      </w:r>
      <w:r w:rsidR="008761B4" w:rsidRPr="00C64DE4">
        <w:rPr>
          <w:lang w:val="en-GB" w:eastAsia="en-GB"/>
        </w:rPr>
        <w:t>When completely dried, the triangle shall not adhere to its protective cover, and there shall be no visually noticeable change on its surface and shall not present apparent detrimental modifications; however, slight surface cracks may be tolerated.</w:t>
      </w:r>
    </w:p>
    <w:p w14:paraId="646BF023" w14:textId="77777777" w:rsidR="00345AB4" w:rsidRPr="00C64DE4" w:rsidRDefault="00345AB4" w:rsidP="003146A3">
      <w:pPr>
        <w:suppressAutoHyphens w:val="0"/>
        <w:spacing w:line="240" w:lineRule="auto"/>
        <w:ind w:left="2268" w:right="1134" w:hanging="1134"/>
        <w:jc w:val="both"/>
        <w:rPr>
          <w:lang w:eastAsia="en-GB"/>
        </w:rPr>
      </w:pPr>
      <w:r w:rsidRPr="00C64DE4">
        <w:rPr>
          <w:lang w:eastAsia="en-GB"/>
        </w:rPr>
        <w:br w:type="page"/>
      </w:r>
    </w:p>
    <w:p w14:paraId="135AA5BA" w14:textId="77777777" w:rsidR="005D6245" w:rsidRDefault="005D6245" w:rsidP="00EC095B">
      <w:pPr>
        <w:pStyle w:val="HChG"/>
        <w:sectPr w:rsidR="005D6245" w:rsidSect="00925DAF">
          <w:headerReference w:type="even" r:id="rId77"/>
          <w:footerReference w:type="even" r:id="rId78"/>
          <w:endnotePr>
            <w:numFmt w:val="decimal"/>
          </w:endnotePr>
          <w:pgSz w:w="11906" w:h="16838" w:code="9"/>
          <w:pgMar w:top="1701" w:right="1134" w:bottom="2268" w:left="1134" w:header="1134" w:footer="1701" w:gutter="0"/>
          <w:cols w:space="720"/>
          <w:docGrid w:linePitch="272"/>
        </w:sectPr>
      </w:pPr>
    </w:p>
    <w:p w14:paraId="1BE847F5" w14:textId="6CDA722A" w:rsidR="00AC2724" w:rsidRPr="00C64DE4" w:rsidRDefault="00AC2724" w:rsidP="00EC095B">
      <w:pPr>
        <w:pStyle w:val="HChG"/>
      </w:pPr>
      <w:r w:rsidRPr="00C64DE4">
        <w:lastRenderedPageBreak/>
        <w:t xml:space="preserve">Annex </w:t>
      </w:r>
      <w:r w:rsidR="00EC095B" w:rsidRPr="00C64DE4">
        <w:t>10</w:t>
      </w:r>
    </w:p>
    <w:p w14:paraId="391D424B" w14:textId="77777777" w:rsidR="00345AB4" w:rsidRPr="00C64DE4" w:rsidRDefault="00C350B6" w:rsidP="00C350B6">
      <w:pPr>
        <w:pStyle w:val="HChG"/>
      </w:pPr>
      <w:r w:rsidRPr="00C64DE4">
        <w:tab/>
      </w:r>
      <w:r w:rsidRPr="00C64DE4">
        <w:tab/>
      </w:r>
      <w:r w:rsidR="00345AB4" w:rsidRPr="00C64DE4">
        <w:t>Resistance to lubricating oils</w:t>
      </w:r>
    </w:p>
    <w:p w14:paraId="32850B3E" w14:textId="0507C949" w:rsidR="00EC095B" w:rsidRPr="009049B9" w:rsidRDefault="009049B9" w:rsidP="009049B9">
      <w:pPr>
        <w:pStyle w:val="Annex1"/>
        <w:tabs>
          <w:tab w:val="clear" w:pos="1700"/>
          <w:tab w:val="clear" w:pos="8505"/>
        </w:tabs>
      </w:pPr>
      <w:r>
        <w:t>1.</w:t>
      </w:r>
      <w:r>
        <w:tab/>
      </w:r>
      <w:r w:rsidR="0034378E" w:rsidRPr="009049B9">
        <w:t xml:space="preserve">Test procedure in the case of moulded plastics reflectors as Classes </w:t>
      </w:r>
      <w:r w:rsidR="00A80E50" w:rsidRPr="009049B9">
        <w:t xml:space="preserve">IA, IB, IIIA, IIIB, IVA </w:t>
      </w:r>
      <w:r w:rsidR="0034378E" w:rsidRPr="009049B9">
        <w:t>and advance warning triangle of type</w:t>
      </w:r>
      <w:r w:rsidR="00A80E50" w:rsidRPr="009049B9">
        <w:t xml:space="preserve"> 1</w:t>
      </w:r>
    </w:p>
    <w:p w14:paraId="350D14C1" w14:textId="77777777" w:rsidR="00AC2724" w:rsidRPr="00C64DE4" w:rsidRDefault="00A80E50" w:rsidP="00A80E50">
      <w:pPr>
        <w:pStyle w:val="Annex1"/>
        <w:tabs>
          <w:tab w:val="clear" w:pos="1700"/>
          <w:tab w:val="clear" w:pos="8505"/>
        </w:tabs>
      </w:pPr>
      <w:r w:rsidRPr="00C64DE4">
        <w:t>1.1.</w:t>
      </w:r>
      <w:r w:rsidR="00AC2724" w:rsidRPr="00C64DE4">
        <w:tab/>
        <w:t xml:space="preserve">The outer surface of the </w:t>
      </w:r>
      <w:r w:rsidR="005A117F" w:rsidRPr="00C64DE4">
        <w:t>retro-reflective device</w:t>
      </w:r>
      <w:r w:rsidR="00AC2724" w:rsidRPr="00C64DE4">
        <w:t xml:space="preserve"> and, in particular, the illuminating surface, shall be lightly wiped with a cotton cloth soaked in a detergent lubricating oil. After about 5 minutes, the surface shall be cleaned. The CIL shall then be measured </w:t>
      </w:r>
      <w:r w:rsidR="009A6179" w:rsidRPr="00C64DE4">
        <w:t>(Annex 4 or Annex 14</w:t>
      </w:r>
      <w:r w:rsidR="00AC2724" w:rsidRPr="00C64DE4">
        <w:t>).</w:t>
      </w:r>
    </w:p>
    <w:p w14:paraId="51E1F1AD" w14:textId="77777777" w:rsidR="00345AB4" w:rsidRPr="00C64DE4" w:rsidRDefault="00345AB4">
      <w:pPr>
        <w:suppressAutoHyphens w:val="0"/>
        <w:spacing w:line="240" w:lineRule="auto"/>
        <w:rPr>
          <w:highlight w:val="red"/>
        </w:rPr>
      </w:pPr>
      <w:r w:rsidRPr="00C64DE4">
        <w:rPr>
          <w:highlight w:val="red"/>
        </w:rPr>
        <w:br w:type="page"/>
      </w:r>
    </w:p>
    <w:p w14:paraId="0C0E61D0" w14:textId="77777777" w:rsidR="005D6245" w:rsidRDefault="005D6245" w:rsidP="00C76B9E">
      <w:pPr>
        <w:pStyle w:val="HChG"/>
        <w:sectPr w:rsidR="005D6245" w:rsidSect="00925DAF">
          <w:headerReference w:type="default" r:id="rId79"/>
          <w:footerReference w:type="default" r:id="rId80"/>
          <w:endnotePr>
            <w:numFmt w:val="decimal"/>
          </w:endnotePr>
          <w:pgSz w:w="11906" w:h="16838" w:code="9"/>
          <w:pgMar w:top="1701" w:right="1134" w:bottom="2268" w:left="1134" w:header="1134" w:footer="1701" w:gutter="0"/>
          <w:cols w:space="720"/>
          <w:docGrid w:linePitch="272"/>
        </w:sectPr>
      </w:pPr>
    </w:p>
    <w:p w14:paraId="64015136" w14:textId="118A91F7" w:rsidR="00C76B9E" w:rsidRPr="00C64DE4" w:rsidRDefault="00C76B9E" w:rsidP="00C76B9E">
      <w:pPr>
        <w:pStyle w:val="HChG"/>
      </w:pPr>
      <w:r w:rsidRPr="00C64DE4">
        <w:lastRenderedPageBreak/>
        <w:t xml:space="preserve">Annex </w:t>
      </w:r>
      <w:r w:rsidR="00EC095B" w:rsidRPr="00C64DE4">
        <w:t>11</w:t>
      </w:r>
    </w:p>
    <w:p w14:paraId="21957CE1" w14:textId="77777777" w:rsidR="00345AB4" w:rsidRPr="00C64DE4" w:rsidRDefault="009E01FD" w:rsidP="009E01FD">
      <w:pPr>
        <w:pStyle w:val="HChG"/>
      </w:pPr>
      <w:r w:rsidRPr="00C64DE4">
        <w:tab/>
      </w:r>
      <w:r w:rsidRPr="00C64DE4">
        <w:tab/>
      </w:r>
      <w:r w:rsidR="00345AB4" w:rsidRPr="00C64DE4">
        <w:t>Resistance to corrosion (ISO Standard 3768)</w:t>
      </w:r>
    </w:p>
    <w:p w14:paraId="7EE48BAA" w14:textId="77777777" w:rsidR="00C76B9E" w:rsidRPr="00C64DE4" w:rsidRDefault="002A1A50" w:rsidP="009E01FD">
      <w:pPr>
        <w:pStyle w:val="Annex1"/>
        <w:tabs>
          <w:tab w:val="clear" w:pos="1700"/>
          <w:tab w:val="clear" w:pos="8505"/>
        </w:tabs>
      </w:pPr>
      <w:r w:rsidRPr="00C64DE4">
        <w:t>1.</w:t>
      </w:r>
      <w:r w:rsidR="00C76B9E" w:rsidRPr="00C64DE4">
        <w:tab/>
      </w:r>
      <w:r w:rsidR="00C76B9E" w:rsidRPr="00C64DE4">
        <w:tab/>
      </w:r>
      <w:r w:rsidR="005A117F" w:rsidRPr="00C64DE4">
        <w:t>Retro-reflective device</w:t>
      </w:r>
      <w:r w:rsidR="00C76B9E" w:rsidRPr="00C64DE4">
        <w:t>s must be so designed that they retain the prescribed photometric and colorimetric characteristics despite the humidity and corrosive influences to which they are normally exposed. The resistance of the front surface to tarnishing and of the protection of the rear face to deterioration shall be checked, particularly when an essential metal component seems liable to be attacked.</w:t>
      </w:r>
    </w:p>
    <w:p w14:paraId="20CF0759" w14:textId="77777777" w:rsidR="00C76B9E" w:rsidRPr="00C64DE4" w:rsidRDefault="002A1A50" w:rsidP="009E01FD">
      <w:pPr>
        <w:pStyle w:val="Annex1"/>
        <w:tabs>
          <w:tab w:val="clear" w:pos="1700"/>
          <w:tab w:val="clear" w:pos="8505"/>
        </w:tabs>
      </w:pPr>
      <w:r w:rsidRPr="00C64DE4">
        <w:t>2.</w:t>
      </w:r>
      <w:r w:rsidR="00C76B9E" w:rsidRPr="00C64DE4">
        <w:tab/>
      </w:r>
      <w:r w:rsidR="00C76B9E" w:rsidRPr="00C64DE4">
        <w:tab/>
        <w:t xml:space="preserve">The </w:t>
      </w:r>
      <w:r w:rsidR="005A117F" w:rsidRPr="00C64DE4">
        <w:t>retro-reflective device</w:t>
      </w:r>
      <w:r w:rsidR="00C76B9E" w:rsidRPr="00C64DE4">
        <w:t>, or the lamp if the device is combined with a light, shall be stripped of all removable parts and subjected to the action of a saline mist for a period of 50 hours, comprising two periods of exposure of 24 hours each, separated by an interval of two hours during which the sample is allowed to dry.</w:t>
      </w:r>
    </w:p>
    <w:p w14:paraId="4159AE49" w14:textId="77777777" w:rsidR="002A1A50" w:rsidRPr="00C64DE4" w:rsidRDefault="002A1A50" w:rsidP="009E01FD">
      <w:pPr>
        <w:pStyle w:val="Annex1"/>
        <w:tabs>
          <w:tab w:val="clear" w:pos="1700"/>
          <w:tab w:val="clear" w:pos="8505"/>
        </w:tabs>
      </w:pPr>
      <w:r w:rsidRPr="00C64DE4">
        <w:t>3.</w:t>
      </w:r>
      <w:r w:rsidR="00C76B9E" w:rsidRPr="00C64DE4">
        <w:tab/>
      </w:r>
      <w:r w:rsidR="00C76B9E" w:rsidRPr="00C64DE4">
        <w:tab/>
        <w:t>The saline mist shall be produced by atomizing, at a temperature of 35 °C ± 2 °C, a saline solution obtained</w:t>
      </w:r>
      <w:r w:rsidR="004B16C4" w:rsidRPr="00C64DE4">
        <w:t>:</w:t>
      </w:r>
    </w:p>
    <w:p w14:paraId="287FEEE7" w14:textId="1FCCE83E" w:rsidR="004B16C4" w:rsidRPr="00C64DE4" w:rsidRDefault="002A1A50" w:rsidP="009E01FD">
      <w:pPr>
        <w:pStyle w:val="Annex1"/>
        <w:tabs>
          <w:tab w:val="clear" w:pos="1700"/>
          <w:tab w:val="clear" w:pos="8505"/>
        </w:tabs>
        <w:rPr>
          <w:b/>
        </w:rPr>
      </w:pPr>
      <w:r w:rsidRPr="00C64DE4">
        <w:t>3.1.</w:t>
      </w:r>
      <w:r w:rsidRPr="00C64DE4">
        <w:tab/>
      </w:r>
      <w:r w:rsidR="0034378E" w:rsidRPr="00C64DE4">
        <w:t xml:space="preserve">In the case of moulded plastics reflectors as Classes </w:t>
      </w:r>
      <w:r w:rsidR="009E01FD" w:rsidRPr="00C64DE4">
        <w:t xml:space="preserve">IA, IB, IIIA, IIIB, IVA </w:t>
      </w:r>
      <w:r w:rsidR="0034378E" w:rsidRPr="00C64DE4">
        <w:t>and advance warning triangle of type</w:t>
      </w:r>
      <w:r w:rsidR="009E01FD" w:rsidRPr="00C64DE4">
        <w:t xml:space="preserve"> 1</w:t>
      </w:r>
    </w:p>
    <w:p w14:paraId="4EFCD93A" w14:textId="77777777" w:rsidR="00C76B9E" w:rsidRPr="00C64DE4" w:rsidRDefault="004B16C4" w:rsidP="009E01FD">
      <w:pPr>
        <w:pStyle w:val="Annex1"/>
        <w:tabs>
          <w:tab w:val="clear" w:pos="1700"/>
          <w:tab w:val="clear" w:pos="8505"/>
        </w:tabs>
      </w:pPr>
      <w:r w:rsidRPr="00C64DE4">
        <w:tab/>
      </w:r>
      <w:r w:rsidRPr="00C64DE4">
        <w:tab/>
        <w:t xml:space="preserve">by dissolving </w:t>
      </w:r>
      <w:r w:rsidR="00C76B9E" w:rsidRPr="00C64DE4">
        <w:t>20 ± 2 parts by weight of sodium chloride in 80 parts of distilled water containing not more than 0.02 per cent of impurities.</w:t>
      </w:r>
    </w:p>
    <w:p w14:paraId="55266095" w14:textId="77777777" w:rsidR="004B16C4" w:rsidRPr="00C64DE4" w:rsidRDefault="002A1A50" w:rsidP="009E01FD">
      <w:pPr>
        <w:pStyle w:val="Annex1"/>
        <w:tabs>
          <w:tab w:val="clear" w:pos="1700"/>
          <w:tab w:val="clear" w:pos="8505"/>
        </w:tabs>
      </w:pPr>
      <w:r w:rsidRPr="00C64DE4">
        <w:t>3.1.1.</w:t>
      </w:r>
      <w:r w:rsidR="004B16C4" w:rsidRPr="00C64DE4">
        <w:tab/>
        <w:t>Immediately after completion of the test, the sample must not show signs of excessive corrosion liable to impair the efficiency of the device.</w:t>
      </w:r>
    </w:p>
    <w:p w14:paraId="3C541E27" w14:textId="117FEAC8" w:rsidR="004B16C4" w:rsidRPr="00C64DE4" w:rsidRDefault="002A1A50" w:rsidP="009E01FD">
      <w:pPr>
        <w:tabs>
          <w:tab w:val="left" w:pos="-867"/>
          <w:tab w:val="left" w:pos="-147"/>
        </w:tabs>
        <w:spacing w:after="120"/>
        <w:ind w:left="2268" w:right="1134" w:hanging="1134"/>
        <w:jc w:val="both"/>
      </w:pPr>
      <w:r w:rsidRPr="00C64DE4">
        <w:t>3.2.</w:t>
      </w:r>
      <w:r w:rsidR="004B16C4" w:rsidRPr="00C64DE4">
        <w:tab/>
      </w:r>
      <w:r w:rsidR="0034378E" w:rsidRPr="00C64DE4">
        <w:t>In the case of a sample unit of retro-reflective marking</w:t>
      </w:r>
      <w:r w:rsidR="009E01FD" w:rsidRPr="00C64DE4">
        <w:t xml:space="preserve">, </w:t>
      </w:r>
    </w:p>
    <w:p w14:paraId="021598D6" w14:textId="1298BC89" w:rsidR="004B16C4" w:rsidRPr="00C64DE4" w:rsidRDefault="004B16C4" w:rsidP="009E01FD">
      <w:pPr>
        <w:tabs>
          <w:tab w:val="left" w:pos="-867"/>
          <w:tab w:val="left" w:pos="-147"/>
        </w:tabs>
        <w:spacing w:after="120"/>
        <w:ind w:left="2268" w:right="1134" w:hanging="1134"/>
        <w:jc w:val="both"/>
      </w:pPr>
      <w:r w:rsidRPr="00C64DE4">
        <w:tab/>
      </w:r>
      <w:r w:rsidR="0034378E">
        <w:t>B</w:t>
      </w:r>
      <w:r w:rsidRPr="00C64DE4">
        <w:t>y dissolving 5 parts by weight of sodium chloride in 95 parts of distilled water containing not more than 0.02 per cent of impurities.</w:t>
      </w:r>
    </w:p>
    <w:p w14:paraId="1194F4FB" w14:textId="77777777" w:rsidR="004B16C4" w:rsidRPr="00C64DE4" w:rsidRDefault="002A1A50" w:rsidP="009049B9">
      <w:pPr>
        <w:pStyle w:val="Annex1"/>
        <w:tabs>
          <w:tab w:val="clear" w:pos="1700"/>
          <w:tab w:val="clear" w:pos="8505"/>
        </w:tabs>
      </w:pPr>
      <w:r w:rsidRPr="00C64DE4">
        <w:t>3.2.1.</w:t>
      </w:r>
      <w:r w:rsidR="00C76B9E" w:rsidRPr="00C64DE4">
        <w:tab/>
      </w:r>
      <w:r w:rsidR="004B16C4" w:rsidRPr="00C64DE4">
        <w:t>Immediately after completion of the test, the sample shall show no sign of corrosion liable to impair the efficiency of the marking.</w:t>
      </w:r>
    </w:p>
    <w:p w14:paraId="1A86ED3F" w14:textId="383BB45F" w:rsidR="004B16C4" w:rsidRPr="00C64DE4" w:rsidRDefault="002A1A50" w:rsidP="009E01FD">
      <w:pPr>
        <w:tabs>
          <w:tab w:val="left" w:pos="-867"/>
          <w:tab w:val="left" w:pos="-147"/>
        </w:tabs>
        <w:spacing w:after="120"/>
        <w:ind w:left="2268" w:right="1134" w:hanging="1134"/>
        <w:jc w:val="both"/>
      </w:pPr>
      <w:r w:rsidRPr="00C64DE4">
        <w:t>4.</w:t>
      </w:r>
      <w:r w:rsidRPr="00C64DE4">
        <w:tab/>
      </w:r>
      <w:r w:rsidR="004B16C4" w:rsidRPr="00C64DE4">
        <w:t>The coefficient of retro-reflection R' of the retro-reflective areas, when measured after a recovery period of 48 hours as specified in Annex 7, at an entrance angle of ß</w:t>
      </w:r>
      <w:r w:rsidR="004B16C4" w:rsidRPr="00C64DE4">
        <w:rPr>
          <w:vertAlign w:val="subscript"/>
        </w:rPr>
        <w:t>2</w:t>
      </w:r>
      <w:r w:rsidR="004B16C4" w:rsidRPr="00C64DE4">
        <w:t xml:space="preserve"> = 5</w:t>
      </w:r>
      <w:r w:rsidR="004B16C4" w:rsidRPr="00C64DE4">
        <w:sym w:font="Symbol" w:char="F0B0"/>
      </w:r>
      <w:r w:rsidR="004B16C4" w:rsidRPr="00C64DE4">
        <w:t xml:space="preserve"> and an observation angle of α = 20', shall be not less than the value in</w:t>
      </w:r>
      <w:r w:rsidR="00A21709">
        <w:t xml:space="preserve"> Table 9 </w:t>
      </w:r>
      <w:r w:rsidR="00A21709" w:rsidRPr="00C64DE4">
        <w:t>or more than the value in</w:t>
      </w:r>
      <w:r w:rsidR="00A21709">
        <w:t xml:space="preserve"> Table 10 </w:t>
      </w:r>
      <w:r w:rsidR="00E11165">
        <w:t xml:space="preserve">respectively. </w:t>
      </w:r>
      <w:r w:rsidR="004B16C4" w:rsidRPr="00C64DE4">
        <w:t>Before measuring, the surface shall be cleaned to remove salt deposits from the saline mist.</w:t>
      </w:r>
    </w:p>
    <w:p w14:paraId="45484CDF" w14:textId="2150B0FA" w:rsidR="009049B9" w:rsidRDefault="00C76B9E" w:rsidP="009E01FD">
      <w:pPr>
        <w:pStyle w:val="Annex1"/>
        <w:tabs>
          <w:tab w:val="clear" w:pos="1700"/>
          <w:tab w:val="clear" w:pos="8505"/>
        </w:tabs>
      </w:pPr>
      <w:r w:rsidRPr="00C64DE4">
        <w:tab/>
      </w:r>
    </w:p>
    <w:p w14:paraId="2FA229A8" w14:textId="77777777" w:rsidR="009049B9" w:rsidRDefault="009049B9">
      <w:pPr>
        <w:suppressAutoHyphens w:val="0"/>
        <w:spacing w:line="240" w:lineRule="auto"/>
      </w:pPr>
      <w:r>
        <w:br w:type="page"/>
      </w:r>
    </w:p>
    <w:p w14:paraId="768187A5" w14:textId="77777777" w:rsidR="005D6245" w:rsidRDefault="005D6245" w:rsidP="00C76B9E">
      <w:pPr>
        <w:pStyle w:val="HChG"/>
        <w:sectPr w:rsidR="005D6245" w:rsidSect="00925DAF">
          <w:headerReference w:type="even" r:id="rId81"/>
          <w:footerReference w:type="even" r:id="rId82"/>
          <w:endnotePr>
            <w:numFmt w:val="decimal"/>
          </w:endnotePr>
          <w:pgSz w:w="11906" w:h="16838" w:code="9"/>
          <w:pgMar w:top="1701" w:right="1134" w:bottom="2268" w:left="1134" w:header="1134" w:footer="1701" w:gutter="0"/>
          <w:cols w:space="720"/>
          <w:docGrid w:linePitch="272"/>
        </w:sectPr>
      </w:pPr>
    </w:p>
    <w:p w14:paraId="6345F2BB" w14:textId="413056DF" w:rsidR="00C76B9E" w:rsidRPr="00C64DE4" w:rsidRDefault="00C76B9E" w:rsidP="00C76B9E">
      <w:pPr>
        <w:pStyle w:val="HChG"/>
      </w:pPr>
      <w:r w:rsidRPr="00C64DE4">
        <w:lastRenderedPageBreak/>
        <w:t>Annex 12</w:t>
      </w:r>
    </w:p>
    <w:p w14:paraId="0D7DEA72" w14:textId="77777777" w:rsidR="00345AB4" w:rsidRPr="00C64DE4" w:rsidRDefault="009E01FD" w:rsidP="009E01FD">
      <w:pPr>
        <w:pStyle w:val="HChG"/>
      </w:pPr>
      <w:r w:rsidRPr="00C64DE4">
        <w:tab/>
      </w:r>
      <w:r w:rsidRPr="00C64DE4">
        <w:tab/>
      </w:r>
      <w:r w:rsidR="00345AB4" w:rsidRPr="00C64DE4">
        <w:t xml:space="preserve">Resistance of the accessible rear face of mirror-backed </w:t>
      </w:r>
      <w:r w:rsidR="005A117F" w:rsidRPr="00C64DE4">
        <w:t>retro-reflective device</w:t>
      </w:r>
      <w:r w:rsidR="00345AB4" w:rsidRPr="00C64DE4">
        <w:t>s</w:t>
      </w:r>
    </w:p>
    <w:p w14:paraId="3297CA37" w14:textId="052B75AE" w:rsidR="00A90191" w:rsidRPr="009049B9" w:rsidRDefault="009049B9" w:rsidP="009049B9">
      <w:pPr>
        <w:pStyle w:val="Annex1"/>
        <w:tabs>
          <w:tab w:val="clear" w:pos="1700"/>
          <w:tab w:val="clear" w:pos="8505"/>
        </w:tabs>
        <w:ind w:right="1133"/>
        <w:rPr>
          <w:lang w:eastAsia="en-GB"/>
        </w:rPr>
      </w:pPr>
      <w:r>
        <w:rPr>
          <w:lang w:eastAsia="en-GB"/>
        </w:rPr>
        <w:t>1.</w:t>
      </w:r>
      <w:r>
        <w:rPr>
          <w:lang w:eastAsia="en-GB"/>
        </w:rPr>
        <w:tab/>
      </w:r>
      <w:r w:rsidR="00C76B9E" w:rsidRPr="009049B9">
        <w:rPr>
          <w:lang w:eastAsia="en-GB"/>
        </w:rPr>
        <w:t xml:space="preserve">Resistance of the accessible rear face of mirror-backed </w:t>
      </w:r>
      <w:r w:rsidR="005A117F" w:rsidRPr="009049B9">
        <w:rPr>
          <w:lang w:eastAsia="en-GB"/>
        </w:rPr>
        <w:t>retro-reflective device</w:t>
      </w:r>
      <w:r w:rsidR="00C76B9E" w:rsidRPr="009049B9">
        <w:rPr>
          <w:lang w:eastAsia="en-GB"/>
        </w:rPr>
        <w:t>s</w:t>
      </w:r>
      <w:r w:rsidR="00A90191" w:rsidRPr="009049B9">
        <w:rPr>
          <w:lang w:eastAsia="en-GB"/>
        </w:rPr>
        <w:t>, in the case of moulded plastics reflectors as Classes IA, IB, IIIA, IIIB, IVA and Advance warning triangle of type 1</w:t>
      </w:r>
      <w:r w:rsidR="00781B7F">
        <w:rPr>
          <w:lang w:eastAsia="en-GB"/>
        </w:rPr>
        <w:t>.</w:t>
      </w:r>
    </w:p>
    <w:p w14:paraId="04357FAB" w14:textId="26B6F86B" w:rsidR="00C30628" w:rsidRPr="009049B9" w:rsidRDefault="009049B9" w:rsidP="009049B9">
      <w:pPr>
        <w:pStyle w:val="Annex1"/>
        <w:tabs>
          <w:tab w:val="clear" w:pos="1700"/>
          <w:tab w:val="clear" w:pos="8505"/>
        </w:tabs>
        <w:ind w:right="1133"/>
        <w:rPr>
          <w:lang w:eastAsia="en-GB"/>
        </w:rPr>
      </w:pPr>
      <w:r>
        <w:rPr>
          <w:lang w:eastAsia="en-GB"/>
        </w:rPr>
        <w:t>2.</w:t>
      </w:r>
      <w:r>
        <w:rPr>
          <w:lang w:eastAsia="en-GB"/>
        </w:rPr>
        <w:tab/>
      </w:r>
      <w:r w:rsidR="00AD544A" w:rsidRPr="009049B9">
        <w:rPr>
          <w:lang w:eastAsia="en-GB"/>
        </w:rPr>
        <w:t xml:space="preserve">The reverse side of the </w:t>
      </w:r>
      <w:r w:rsidR="005A117F" w:rsidRPr="009049B9">
        <w:rPr>
          <w:lang w:eastAsia="en-GB"/>
        </w:rPr>
        <w:t>retro-reflective device</w:t>
      </w:r>
      <w:r w:rsidR="00AD544A" w:rsidRPr="009049B9">
        <w:rPr>
          <w:lang w:eastAsia="en-GB"/>
        </w:rPr>
        <w:t xml:space="preserve"> shall be b</w:t>
      </w:r>
      <w:r w:rsidR="00781B7F">
        <w:rPr>
          <w:lang w:eastAsia="en-GB"/>
        </w:rPr>
        <w:t>rushed with a hard nylon brush.</w:t>
      </w:r>
    </w:p>
    <w:p w14:paraId="136F74E0" w14:textId="03D684F8" w:rsidR="00C76B9E" w:rsidRPr="009049B9" w:rsidRDefault="009049B9" w:rsidP="009049B9">
      <w:pPr>
        <w:pStyle w:val="Annex1"/>
        <w:tabs>
          <w:tab w:val="clear" w:pos="1700"/>
          <w:tab w:val="clear" w:pos="8505"/>
        </w:tabs>
        <w:ind w:right="1133"/>
        <w:rPr>
          <w:lang w:eastAsia="en-GB"/>
        </w:rPr>
      </w:pPr>
      <w:r>
        <w:rPr>
          <w:lang w:eastAsia="en-GB"/>
        </w:rPr>
        <w:t>3.</w:t>
      </w:r>
      <w:r>
        <w:rPr>
          <w:lang w:eastAsia="en-GB"/>
        </w:rPr>
        <w:tab/>
      </w:r>
      <w:r w:rsidR="00C30628" w:rsidRPr="009049B9">
        <w:rPr>
          <w:lang w:eastAsia="en-GB"/>
        </w:rPr>
        <w:t xml:space="preserve">After having brushed in the case of moulded plastics reflectors as Classes IA, IB, IIIA, IIIB and IVA </w:t>
      </w:r>
      <w:r w:rsidR="00C76B9E" w:rsidRPr="009049B9">
        <w:rPr>
          <w:lang w:eastAsia="en-GB"/>
        </w:rPr>
        <w:t xml:space="preserve">the rear face of the </w:t>
      </w:r>
      <w:r w:rsidR="005A117F" w:rsidRPr="009049B9">
        <w:rPr>
          <w:lang w:eastAsia="en-GB"/>
        </w:rPr>
        <w:t>retro-reflective device</w:t>
      </w:r>
      <w:r w:rsidR="00C76B9E" w:rsidRPr="009049B9">
        <w:rPr>
          <w:lang w:eastAsia="en-GB"/>
        </w:rPr>
        <w:t>, a cotton cloth soaked in the mixture, defined in</w:t>
      </w:r>
      <w:r w:rsidR="00AD544A" w:rsidRPr="009049B9">
        <w:rPr>
          <w:lang w:eastAsia="en-GB"/>
        </w:rPr>
        <w:t xml:space="preserve"> Annex 9</w:t>
      </w:r>
      <w:r w:rsidR="00C76B9E" w:rsidRPr="009049B9">
        <w:rPr>
          <w:lang w:eastAsia="en-GB"/>
        </w:rPr>
        <w:t xml:space="preserve"> shall be applied to the said rear face for one minute. The cotton cloth is then removed and the </w:t>
      </w:r>
      <w:r w:rsidR="005A117F" w:rsidRPr="009049B9">
        <w:rPr>
          <w:lang w:eastAsia="en-GB"/>
        </w:rPr>
        <w:t>retro-reflective device</w:t>
      </w:r>
      <w:r w:rsidR="00C76B9E" w:rsidRPr="009049B9">
        <w:rPr>
          <w:lang w:eastAsia="en-GB"/>
        </w:rPr>
        <w:t xml:space="preserve"> left to dry.</w:t>
      </w:r>
    </w:p>
    <w:p w14:paraId="35E3803B" w14:textId="23511318" w:rsidR="00C30628" w:rsidRPr="009049B9" w:rsidRDefault="009049B9" w:rsidP="009049B9">
      <w:pPr>
        <w:pStyle w:val="Annex1"/>
        <w:tabs>
          <w:tab w:val="clear" w:pos="1700"/>
          <w:tab w:val="clear" w:pos="8505"/>
        </w:tabs>
        <w:ind w:right="1133"/>
      </w:pPr>
      <w:r>
        <w:rPr>
          <w:lang w:eastAsia="en-GB"/>
        </w:rPr>
        <w:t>4.</w:t>
      </w:r>
      <w:r>
        <w:rPr>
          <w:lang w:eastAsia="en-GB"/>
        </w:rPr>
        <w:tab/>
      </w:r>
      <w:r w:rsidR="00C30628" w:rsidRPr="009049B9">
        <w:rPr>
          <w:lang w:eastAsia="en-GB"/>
        </w:rPr>
        <w:t>After having brushed, in the case of moulded plastics reflectors of Advance warning</w:t>
      </w:r>
      <w:r w:rsidR="00C30628" w:rsidRPr="009049B9">
        <w:t xml:space="preserve"> triangle of type 1,</w:t>
      </w:r>
      <w:r w:rsidR="00C30628" w:rsidRPr="009049B9">
        <w:rPr>
          <w:lang w:eastAsia="en-GB"/>
        </w:rPr>
        <w:t xml:space="preserve"> the reverse side of the </w:t>
      </w:r>
      <w:r w:rsidR="005A117F" w:rsidRPr="009049B9">
        <w:rPr>
          <w:lang w:eastAsia="en-GB"/>
        </w:rPr>
        <w:t>retro-reflective device</w:t>
      </w:r>
      <w:r w:rsidR="00C30628" w:rsidRPr="009049B9">
        <w:rPr>
          <w:lang w:eastAsia="en-GB"/>
        </w:rPr>
        <w:t xml:space="preserve"> shall then </w:t>
      </w:r>
      <w:r w:rsidR="00F011DA">
        <w:rPr>
          <w:lang w:eastAsia="en-GB"/>
        </w:rPr>
        <w:t xml:space="preserve">be </w:t>
      </w:r>
      <w:r w:rsidR="00C30628" w:rsidRPr="009049B9">
        <w:rPr>
          <w:lang w:eastAsia="en-GB"/>
        </w:rPr>
        <w:t xml:space="preserve">covered or thoroughly wetted for one minute with a </w:t>
      </w:r>
      <w:r w:rsidR="00F011DA">
        <w:rPr>
          <w:lang w:eastAsia="en-GB"/>
        </w:rPr>
        <w:t xml:space="preserve">mixture </w:t>
      </w:r>
      <w:r w:rsidR="00C30628" w:rsidRPr="009049B9">
        <w:t xml:space="preserve">defined in </w:t>
      </w:r>
      <w:r w:rsidR="009A6179" w:rsidRPr="009049B9">
        <w:t>Annex 9</w:t>
      </w:r>
      <w:r w:rsidR="00C30628" w:rsidRPr="009049B9">
        <w:t xml:space="preserve">. </w:t>
      </w:r>
      <w:r w:rsidR="00486A52" w:rsidRPr="009049B9">
        <w:rPr>
          <w:lang w:eastAsia="en-GB"/>
        </w:rPr>
        <w:t>The fuel shall then be removed and the device allowed to dry.</w:t>
      </w:r>
    </w:p>
    <w:p w14:paraId="73BB1C84" w14:textId="77777777" w:rsidR="00C76B9E" w:rsidRPr="009049B9" w:rsidRDefault="002A1A50" w:rsidP="009E01FD">
      <w:pPr>
        <w:pStyle w:val="Annex1"/>
        <w:tabs>
          <w:tab w:val="clear" w:pos="1700"/>
          <w:tab w:val="clear" w:pos="8505"/>
        </w:tabs>
        <w:ind w:right="1133"/>
      </w:pPr>
      <w:r w:rsidRPr="009049B9">
        <w:t>5.</w:t>
      </w:r>
      <w:r w:rsidRPr="009049B9">
        <w:tab/>
      </w:r>
      <w:r w:rsidR="00AD544A" w:rsidRPr="009049B9">
        <w:rPr>
          <w:lang w:eastAsia="en-GB"/>
        </w:rPr>
        <w:t>As soon as evaporation is completed, the reverse side shall be brushed with the same brush as before.</w:t>
      </w:r>
    </w:p>
    <w:p w14:paraId="6C41DFEC" w14:textId="77777777" w:rsidR="00C76B9E" w:rsidRPr="009049B9" w:rsidRDefault="002A1A50" w:rsidP="009E01FD">
      <w:pPr>
        <w:pStyle w:val="Annex1"/>
        <w:tabs>
          <w:tab w:val="clear" w:pos="1700"/>
          <w:tab w:val="clear" w:pos="8505"/>
        </w:tabs>
        <w:ind w:right="1133"/>
      </w:pPr>
      <w:r w:rsidRPr="009049B9">
        <w:t>6.</w:t>
      </w:r>
      <w:r w:rsidRPr="009049B9">
        <w:tab/>
      </w:r>
      <w:r w:rsidR="00C76B9E" w:rsidRPr="009049B9">
        <w:t xml:space="preserve">The CIL shall then be </w:t>
      </w:r>
      <w:r w:rsidR="009A6179" w:rsidRPr="009049B9">
        <w:t xml:space="preserve">measured (Annex 4 or Annex 14) </w:t>
      </w:r>
      <w:r w:rsidR="00C76B9E" w:rsidRPr="009049B9">
        <w:t xml:space="preserve">after the whole surface of the mirror-backed rear face has </w:t>
      </w:r>
      <w:r w:rsidR="00A90191" w:rsidRPr="009049B9">
        <w:t>been covered with Indian ink.</w:t>
      </w:r>
    </w:p>
    <w:p w14:paraId="36385732" w14:textId="77777777" w:rsidR="00C30628" w:rsidRPr="009049B9" w:rsidRDefault="002A1A50" w:rsidP="009E01FD">
      <w:pPr>
        <w:pStyle w:val="para"/>
        <w:ind w:right="1133"/>
        <w:rPr>
          <w:lang w:val="en-GB" w:eastAsia="en-GB"/>
        </w:rPr>
      </w:pPr>
      <w:r w:rsidRPr="009049B9">
        <w:rPr>
          <w:lang w:val="en-GB" w:eastAsia="en-GB"/>
        </w:rPr>
        <w:t>7.</w:t>
      </w:r>
      <w:r w:rsidRPr="009049B9">
        <w:rPr>
          <w:lang w:val="en-GB" w:eastAsia="en-GB"/>
        </w:rPr>
        <w:tab/>
      </w:r>
      <w:r w:rsidR="00C30628" w:rsidRPr="009049B9">
        <w:rPr>
          <w:lang w:val="en-GB" w:eastAsia="en-GB"/>
        </w:rPr>
        <w:t xml:space="preserve">In the case of the retro-reflector of an </w:t>
      </w:r>
      <w:r w:rsidR="00C30628" w:rsidRPr="009049B9">
        <w:rPr>
          <w:lang w:val="en-GB"/>
        </w:rPr>
        <w:t xml:space="preserve">Advance warning triangle of type 1, </w:t>
      </w:r>
      <w:r w:rsidR="00C30628" w:rsidRPr="009049B9">
        <w:rPr>
          <w:lang w:val="en-GB" w:eastAsia="en-GB"/>
        </w:rPr>
        <w:t>the CIL shall not have diminished by more than 40 per cent of the values recorded before the test. This test is not applicable for fluorescent retro-reflecting material.</w:t>
      </w:r>
    </w:p>
    <w:p w14:paraId="2A75F9C0" w14:textId="77777777" w:rsidR="00345AB4" w:rsidRPr="00C64DE4" w:rsidRDefault="00345AB4">
      <w:pPr>
        <w:suppressAutoHyphens w:val="0"/>
        <w:spacing w:line="240" w:lineRule="auto"/>
        <w:rPr>
          <w:lang w:eastAsia="en-GB"/>
        </w:rPr>
      </w:pPr>
      <w:r w:rsidRPr="00C64DE4">
        <w:rPr>
          <w:lang w:eastAsia="en-GB"/>
        </w:rPr>
        <w:br w:type="page"/>
      </w:r>
    </w:p>
    <w:p w14:paraId="4AC2A215" w14:textId="77777777" w:rsidR="00925DAF" w:rsidRDefault="00925DAF" w:rsidP="00465365">
      <w:pPr>
        <w:pStyle w:val="HChG"/>
        <w:sectPr w:rsidR="00925DAF" w:rsidSect="00925DAF">
          <w:headerReference w:type="default" r:id="rId83"/>
          <w:footerReference w:type="default" r:id="rId84"/>
          <w:endnotePr>
            <w:numFmt w:val="decimal"/>
          </w:endnotePr>
          <w:pgSz w:w="11906" w:h="16838" w:code="9"/>
          <w:pgMar w:top="1701" w:right="1134" w:bottom="2268" w:left="1134" w:header="1134" w:footer="1701" w:gutter="0"/>
          <w:cols w:space="720"/>
          <w:docGrid w:linePitch="272"/>
        </w:sectPr>
      </w:pPr>
    </w:p>
    <w:p w14:paraId="0AFAF366" w14:textId="2AE5BE4F" w:rsidR="00345AB4" w:rsidRPr="00C64DE4" w:rsidRDefault="00465365" w:rsidP="00465365">
      <w:pPr>
        <w:pStyle w:val="HChG"/>
      </w:pPr>
      <w:r w:rsidRPr="00C64DE4">
        <w:lastRenderedPageBreak/>
        <w:t xml:space="preserve">Annex </w:t>
      </w:r>
      <w:r w:rsidR="00C76B9E" w:rsidRPr="00C64DE4">
        <w:t>13</w:t>
      </w:r>
    </w:p>
    <w:p w14:paraId="58584FD1" w14:textId="77777777" w:rsidR="00465365" w:rsidRPr="00C64DE4" w:rsidRDefault="00345AB4" w:rsidP="00EA042E">
      <w:pPr>
        <w:pStyle w:val="HChG"/>
        <w:ind w:left="2268"/>
      </w:pPr>
      <w:r w:rsidRPr="00C64DE4">
        <w:t>Resistance to weathering</w:t>
      </w:r>
      <w:r w:rsidR="00A07E1F" w:rsidRPr="00C64DE4">
        <w:t xml:space="preserve"> </w:t>
      </w:r>
    </w:p>
    <w:p w14:paraId="4EFAF4DE" w14:textId="780550AF" w:rsidR="00A21102" w:rsidRPr="00C64DE4" w:rsidRDefault="009E01FD" w:rsidP="00EA042E">
      <w:pPr>
        <w:tabs>
          <w:tab w:val="left" w:pos="-867"/>
          <w:tab w:val="left" w:pos="-147"/>
        </w:tabs>
        <w:spacing w:after="120"/>
        <w:ind w:left="2268" w:right="1134" w:hanging="1134"/>
        <w:jc w:val="both"/>
        <w:rPr>
          <w:u w:val="single"/>
        </w:rPr>
      </w:pPr>
      <w:r w:rsidRPr="00C64DE4">
        <w:t>1.</w:t>
      </w:r>
      <w:r w:rsidRPr="00C64DE4">
        <w:tab/>
      </w:r>
      <w:r w:rsidR="0034378E" w:rsidRPr="00C64DE4">
        <w:t>Resistance to weathering in the case of sample units of retro-reflective marking devices</w:t>
      </w:r>
    </w:p>
    <w:p w14:paraId="0C90D0BA" w14:textId="2352898E" w:rsidR="00A21102" w:rsidRPr="00C64DE4" w:rsidRDefault="00A07E1F" w:rsidP="00EA042E">
      <w:pPr>
        <w:tabs>
          <w:tab w:val="left" w:pos="-867"/>
          <w:tab w:val="left" w:pos="-147"/>
          <w:tab w:val="left" w:pos="1843"/>
        </w:tabs>
        <w:spacing w:after="120"/>
        <w:ind w:left="2268" w:right="1134" w:hanging="1134"/>
        <w:jc w:val="both"/>
      </w:pPr>
      <w:r w:rsidRPr="00C64DE4">
        <w:t>1.</w:t>
      </w:r>
      <w:r w:rsidR="009E01FD" w:rsidRPr="00C64DE4">
        <w:t>1.</w:t>
      </w:r>
      <w:r w:rsidRPr="00C64DE4">
        <w:tab/>
      </w:r>
      <w:r w:rsidR="00EA042E" w:rsidRPr="00C64DE4">
        <w:tab/>
      </w:r>
      <w:r w:rsidR="00A21102" w:rsidRPr="00C64DE4">
        <w:t xml:space="preserve">Procedure - For each test, two specimens of a sample </w:t>
      </w:r>
      <w:r w:rsidR="00A21102" w:rsidRPr="00B12630">
        <w:t>unit are taken. One specimen shall be stored in a dark an</w:t>
      </w:r>
      <w:r w:rsidR="00A21102" w:rsidRPr="00C64DE4">
        <w:t>d dry container for subsequent use as "reference unexposed specimen".</w:t>
      </w:r>
    </w:p>
    <w:p w14:paraId="2AA42E83" w14:textId="06735766" w:rsidR="00496650" w:rsidRPr="00C64DE4" w:rsidRDefault="009E01FD" w:rsidP="00EA042E">
      <w:pPr>
        <w:tabs>
          <w:tab w:val="left" w:pos="-867"/>
          <w:tab w:val="left" w:pos="-147"/>
          <w:tab w:val="left" w:pos="1843"/>
        </w:tabs>
        <w:spacing w:after="120"/>
        <w:ind w:left="2268" w:right="1134" w:hanging="1134"/>
        <w:jc w:val="both"/>
      </w:pPr>
      <w:r w:rsidRPr="00C64DE4">
        <w:t>1.</w:t>
      </w:r>
      <w:r w:rsidR="00A07E1F" w:rsidRPr="00C64DE4">
        <w:t>2.</w:t>
      </w:r>
      <w:r w:rsidR="00A07E1F" w:rsidRPr="00C64DE4">
        <w:tab/>
      </w:r>
      <w:r w:rsidR="00EA042E" w:rsidRPr="00C64DE4">
        <w:tab/>
      </w:r>
      <w:r w:rsidR="00A21102" w:rsidRPr="00C64DE4">
        <w:t>The second specimen shall be subjected to a source of illumination</w:t>
      </w:r>
      <w:r w:rsidR="0014689A" w:rsidRPr="00C64DE4">
        <w:t xml:space="preserve"> with a temperature and irradiation test described in </w:t>
      </w:r>
      <w:r w:rsidR="0014689A" w:rsidRPr="00965033">
        <w:t xml:space="preserve">Annex </w:t>
      </w:r>
      <w:r w:rsidR="00B12913" w:rsidRPr="00965033">
        <w:t>22</w:t>
      </w:r>
      <w:r w:rsidR="0014689A" w:rsidRPr="00C64DE4">
        <w:t>,</w:t>
      </w:r>
      <w:r w:rsidR="0037516C" w:rsidRPr="00C64DE4">
        <w:t xml:space="preserve"> if required in in the relevant </w:t>
      </w:r>
      <w:r w:rsidR="0037516C" w:rsidRPr="00965033">
        <w:t xml:space="preserve">paragraph </w:t>
      </w:r>
      <w:r w:rsidR="00822EA8">
        <w:t>5</w:t>
      </w:r>
      <w:r w:rsidR="005D751D">
        <w:t>.</w:t>
      </w:r>
      <w:r w:rsidR="00A21709">
        <w:t xml:space="preserve"> of </w:t>
      </w:r>
      <w:r w:rsidR="006211BB">
        <w:t>this Regulation</w:t>
      </w:r>
      <w:r w:rsidR="00496650" w:rsidRPr="00C64DE4">
        <w:t>:</w:t>
      </w:r>
    </w:p>
    <w:p w14:paraId="7799213E" w14:textId="3073D81D" w:rsidR="0014689A" w:rsidRPr="00C64DE4" w:rsidRDefault="009049B9" w:rsidP="00EA042E">
      <w:pPr>
        <w:tabs>
          <w:tab w:val="left" w:pos="-867"/>
          <w:tab w:val="left" w:pos="-147"/>
        </w:tabs>
        <w:spacing w:after="120"/>
        <w:ind w:left="2835" w:right="1134" w:hanging="567"/>
        <w:jc w:val="both"/>
      </w:pPr>
      <w:r>
        <w:t>(</w:t>
      </w:r>
      <w:r w:rsidR="00EA042E" w:rsidRPr="00C64DE4">
        <w:t xml:space="preserve">a) </w:t>
      </w:r>
      <w:r w:rsidR="00EA042E" w:rsidRPr="00C64DE4">
        <w:tab/>
      </w:r>
      <w:r w:rsidR="00496650" w:rsidRPr="00C64DE4">
        <w:t>The</w:t>
      </w:r>
      <w:r w:rsidR="00A21102" w:rsidRPr="00C64DE4">
        <w:t xml:space="preserve"> </w:t>
      </w:r>
      <w:r w:rsidR="00496650" w:rsidRPr="00C64DE4">
        <w:t xml:space="preserve">retro-reflector or </w:t>
      </w:r>
      <w:r w:rsidR="00A21102" w:rsidRPr="00C64DE4">
        <w:t xml:space="preserve">retro-reflective material shall be exposed </w:t>
      </w:r>
      <w:r w:rsidR="0014689A" w:rsidRPr="00C64DE4">
        <w:t>until</w:t>
      </w:r>
      <w:r w:rsidR="00A21102" w:rsidRPr="00C64DE4">
        <w:t xml:space="preserve"> blue standard </w:t>
      </w:r>
      <w:r w:rsidR="00496650" w:rsidRPr="00C64DE4">
        <w:t xml:space="preserve">No. 7 </w:t>
      </w:r>
      <w:r w:rsidR="00B12913" w:rsidRPr="00C64DE4">
        <w:t xml:space="preserve">has </w:t>
      </w:r>
      <w:r w:rsidR="00496650" w:rsidRPr="00C64DE4">
        <w:t>faded to No. 4 on the grey scale</w:t>
      </w:r>
      <w:r w:rsidR="00A21102" w:rsidRPr="00C64DE4">
        <w:t xml:space="preserve"> </w:t>
      </w:r>
      <w:r w:rsidR="00496650" w:rsidRPr="00C64DE4">
        <w:t>blue standard No. 7</w:t>
      </w:r>
      <w:r w:rsidR="002004F4">
        <w:t>.</w:t>
      </w:r>
    </w:p>
    <w:p w14:paraId="489D3691" w14:textId="6736ADF8" w:rsidR="00496650" w:rsidRPr="00C64DE4" w:rsidRDefault="009049B9" w:rsidP="00EA042E">
      <w:pPr>
        <w:tabs>
          <w:tab w:val="left" w:pos="-867"/>
          <w:tab w:val="left" w:pos="-147"/>
        </w:tabs>
        <w:spacing w:after="120"/>
        <w:ind w:left="2835" w:right="1134" w:hanging="567"/>
        <w:jc w:val="both"/>
      </w:pPr>
      <w:r>
        <w:t>(</w:t>
      </w:r>
      <w:r w:rsidR="00EA042E" w:rsidRPr="00C64DE4">
        <w:t xml:space="preserve">b) </w:t>
      </w:r>
      <w:r w:rsidR="00EA042E" w:rsidRPr="00C64DE4">
        <w:tab/>
      </w:r>
      <w:r w:rsidR="00496650" w:rsidRPr="00C64DE4">
        <w:t>The fluorescent materia</w:t>
      </w:r>
      <w:r w:rsidR="002004F4">
        <w:t>l</w:t>
      </w:r>
      <w:r w:rsidR="00496650" w:rsidRPr="00C64DE4">
        <w:t xml:space="preserve"> or fluorescent / retro-reflective material shall be exposed until blue standard No. 5 has faded to No. 4 on the grey scale. </w:t>
      </w:r>
    </w:p>
    <w:p w14:paraId="52433A02" w14:textId="4BDB816F" w:rsidR="00A21102" w:rsidRPr="00C64DE4" w:rsidRDefault="009E01FD" w:rsidP="00EA042E">
      <w:pPr>
        <w:tabs>
          <w:tab w:val="left" w:pos="-867"/>
          <w:tab w:val="left" w:pos="-147"/>
          <w:tab w:val="left" w:pos="1843"/>
        </w:tabs>
        <w:spacing w:after="120"/>
        <w:ind w:left="2268" w:right="1134" w:hanging="1134"/>
        <w:jc w:val="both"/>
      </w:pPr>
      <w:r w:rsidRPr="00C64DE4">
        <w:t>1.</w:t>
      </w:r>
      <w:r w:rsidR="007210BB" w:rsidRPr="00C64DE4">
        <w:t>3.</w:t>
      </w:r>
      <w:r w:rsidR="007210BB" w:rsidRPr="00C64DE4">
        <w:tab/>
      </w:r>
      <w:r w:rsidR="00EA042E" w:rsidRPr="00C64DE4">
        <w:tab/>
      </w:r>
      <w:r w:rsidR="00A21102" w:rsidRPr="00C64DE4">
        <w:t xml:space="preserve">After the test, the specimen shall be washed in a dilute neutral detergent solution, dried and examined for conformity with the requirements specified in </w:t>
      </w:r>
      <w:r w:rsidR="00E91853">
        <w:t xml:space="preserve">paragraphs </w:t>
      </w:r>
      <w:r w:rsidR="00A21102" w:rsidRPr="00965033">
        <w:t>1.</w:t>
      </w:r>
      <w:r w:rsidR="00822EA8" w:rsidRPr="00965033">
        <w:t>4</w:t>
      </w:r>
      <w:r w:rsidR="00A21102" w:rsidRPr="00965033">
        <w:t xml:space="preserve">. </w:t>
      </w:r>
      <w:r w:rsidR="00A21709">
        <w:t>and</w:t>
      </w:r>
      <w:r w:rsidR="00A21102" w:rsidRPr="00965033">
        <w:t xml:space="preserve"> 1.</w:t>
      </w:r>
      <w:r w:rsidR="00822EA8" w:rsidRPr="00965033">
        <w:t>5</w:t>
      </w:r>
      <w:r w:rsidR="00A21102" w:rsidRPr="00965033">
        <w:t>.</w:t>
      </w:r>
    </w:p>
    <w:p w14:paraId="781536B0" w14:textId="77777777" w:rsidR="007210BB" w:rsidRPr="00C64DE4" w:rsidRDefault="009E01FD" w:rsidP="00EA042E">
      <w:pPr>
        <w:tabs>
          <w:tab w:val="left" w:pos="-867"/>
          <w:tab w:val="left" w:pos="-147"/>
          <w:tab w:val="left" w:pos="1843"/>
        </w:tabs>
        <w:spacing w:after="120"/>
        <w:ind w:left="2268" w:right="1134" w:hanging="1134"/>
        <w:jc w:val="both"/>
      </w:pPr>
      <w:r w:rsidRPr="00C64DE4">
        <w:t>1.</w:t>
      </w:r>
      <w:r w:rsidR="007210BB" w:rsidRPr="00C64DE4">
        <w:t>4.</w:t>
      </w:r>
      <w:r w:rsidR="007210BB" w:rsidRPr="00C64DE4">
        <w:tab/>
      </w:r>
      <w:r w:rsidR="00EA042E" w:rsidRPr="00C64DE4">
        <w:tab/>
      </w:r>
      <w:r w:rsidR="007210BB" w:rsidRPr="00C64DE4">
        <w:t>Visual appearance</w:t>
      </w:r>
    </w:p>
    <w:p w14:paraId="60E00794" w14:textId="77777777" w:rsidR="007210BB" w:rsidRPr="00C64DE4" w:rsidRDefault="007210BB" w:rsidP="00EA042E">
      <w:pPr>
        <w:tabs>
          <w:tab w:val="left" w:pos="-867"/>
          <w:tab w:val="left" w:pos="-147"/>
          <w:tab w:val="left" w:pos="1843"/>
        </w:tabs>
        <w:spacing w:after="120"/>
        <w:ind w:left="2268" w:right="1134" w:hanging="1134"/>
        <w:jc w:val="both"/>
      </w:pPr>
      <w:r w:rsidRPr="00C64DE4">
        <w:tab/>
      </w:r>
      <w:r w:rsidR="00EA042E" w:rsidRPr="00C64DE4">
        <w:tab/>
      </w:r>
      <w:r w:rsidRPr="00C64DE4">
        <w:t>No area of the exposed specimen shall show any evidence of cracking, scaling, splitting, blistering, delamination, distortion, chalking, staining or corrosion.</w:t>
      </w:r>
    </w:p>
    <w:p w14:paraId="0D8FAC89" w14:textId="77777777" w:rsidR="00EA042E" w:rsidRPr="00C64DE4" w:rsidRDefault="007210BB" w:rsidP="00EA042E">
      <w:pPr>
        <w:tabs>
          <w:tab w:val="left" w:pos="1843"/>
        </w:tabs>
        <w:spacing w:after="120"/>
        <w:ind w:left="2268" w:right="1134" w:hanging="1134"/>
        <w:jc w:val="both"/>
      </w:pPr>
      <w:r w:rsidRPr="00C64DE4">
        <w:tab/>
      </w:r>
      <w:r w:rsidR="00EA042E" w:rsidRPr="00C64DE4">
        <w:tab/>
      </w:r>
      <w:r w:rsidRPr="00C64DE4">
        <w:t>The sample shall not exhibit any visible damage such as cracks, scaling or peeling of the fluorescent or of the fluorescent retro-reflecting material.</w:t>
      </w:r>
    </w:p>
    <w:p w14:paraId="5BDAA93B" w14:textId="1AC89936" w:rsidR="00EA042E" w:rsidRPr="00C64DE4" w:rsidRDefault="009049B9" w:rsidP="00EA042E">
      <w:pPr>
        <w:tabs>
          <w:tab w:val="left" w:pos="-867"/>
          <w:tab w:val="left" w:pos="-147"/>
        </w:tabs>
        <w:spacing w:after="120"/>
        <w:ind w:left="2268" w:right="1134" w:hanging="1134"/>
        <w:jc w:val="both"/>
      </w:pPr>
      <w:r>
        <w:t>1.5.</w:t>
      </w:r>
      <w:r w:rsidR="00EA042E" w:rsidRPr="00C64DE4">
        <w:tab/>
        <w:t>Colour fastness</w:t>
      </w:r>
    </w:p>
    <w:p w14:paraId="6E9B35BD" w14:textId="39E60BF4" w:rsidR="007210BB" w:rsidRPr="00C64DE4" w:rsidRDefault="00EA042E" w:rsidP="00EA042E">
      <w:pPr>
        <w:tabs>
          <w:tab w:val="left" w:pos="-867"/>
          <w:tab w:val="left" w:pos="-147"/>
        </w:tabs>
        <w:spacing w:after="120"/>
        <w:ind w:left="2268" w:right="1134" w:hanging="1134"/>
        <w:jc w:val="both"/>
      </w:pPr>
      <w:r w:rsidRPr="00C64DE4">
        <w:tab/>
      </w:r>
      <w:r w:rsidR="007210BB" w:rsidRPr="00C64DE4">
        <w:t xml:space="preserve">The colours of the exposed specimen shall still meet the requirements specified in the </w:t>
      </w:r>
      <w:r w:rsidR="007210BB" w:rsidRPr="00965033">
        <w:t>paragraph 5</w:t>
      </w:r>
      <w:r w:rsidR="00E91853">
        <w:t>.</w:t>
      </w:r>
      <w:r w:rsidR="00A21709">
        <w:t xml:space="preserve"> of </w:t>
      </w:r>
      <w:r w:rsidR="006211BB">
        <w:t>this Regulation</w:t>
      </w:r>
      <w:r w:rsidR="005D751D">
        <w:t>.</w:t>
      </w:r>
      <w:r w:rsidR="007210BB" w:rsidRPr="00965033">
        <w:t xml:space="preserve"> </w:t>
      </w:r>
      <w:r w:rsidR="007210BB" w:rsidRPr="00C64DE4">
        <w:t>for the correspo</w:t>
      </w:r>
      <w:r w:rsidR="00A21709">
        <w:t>nding retro-reflective device.</w:t>
      </w:r>
    </w:p>
    <w:p w14:paraId="536996C9" w14:textId="37BCF057" w:rsidR="007210BB" w:rsidRPr="00C64DE4" w:rsidRDefault="00EA042E" w:rsidP="00EA042E">
      <w:pPr>
        <w:tabs>
          <w:tab w:val="left" w:pos="-867"/>
          <w:tab w:val="left" w:pos="-147"/>
          <w:tab w:val="left" w:pos="1134"/>
        </w:tabs>
        <w:spacing w:after="120"/>
        <w:ind w:left="2268" w:right="1134" w:hanging="1134"/>
        <w:jc w:val="both"/>
      </w:pPr>
      <w:r w:rsidRPr="00C64DE4">
        <w:t>1.</w:t>
      </w:r>
      <w:r w:rsidR="00822EA8">
        <w:t>6</w:t>
      </w:r>
      <w:r w:rsidR="009049B9">
        <w:t>.</w:t>
      </w:r>
      <w:r w:rsidRPr="00C64DE4">
        <w:tab/>
      </w:r>
      <w:r w:rsidR="007210BB" w:rsidRPr="00C64DE4">
        <w:t>Effect on the coefficient of retro-reflection of the retro-reflective material:</w:t>
      </w:r>
    </w:p>
    <w:p w14:paraId="14CA7211" w14:textId="5082BB63" w:rsidR="007210BB" w:rsidRPr="00C64DE4" w:rsidRDefault="00EA042E" w:rsidP="00EA042E">
      <w:pPr>
        <w:tabs>
          <w:tab w:val="left" w:pos="-867"/>
          <w:tab w:val="left" w:pos="-147"/>
          <w:tab w:val="left" w:pos="1134"/>
        </w:tabs>
        <w:spacing w:after="120"/>
        <w:ind w:left="2268" w:right="1134" w:hanging="1134"/>
        <w:jc w:val="both"/>
      </w:pPr>
      <w:r w:rsidRPr="00C64DE4">
        <w:t>1.</w:t>
      </w:r>
      <w:r w:rsidR="00822EA8">
        <w:t>6.1</w:t>
      </w:r>
      <w:r w:rsidR="009049B9">
        <w:t>.</w:t>
      </w:r>
      <w:r w:rsidR="007210BB" w:rsidRPr="00C64DE4">
        <w:tab/>
        <w:t>For this check, measurements shall be made only at an observation angle of α = 20' and an entrance angle of ß</w:t>
      </w:r>
      <w:r w:rsidR="007210BB" w:rsidRPr="00C64DE4">
        <w:rPr>
          <w:vertAlign w:val="subscript"/>
        </w:rPr>
        <w:t>2</w:t>
      </w:r>
      <w:r w:rsidR="007210BB" w:rsidRPr="00C64DE4">
        <w:t> = 5</w:t>
      </w:r>
      <w:r w:rsidR="007210BB" w:rsidRPr="00C64DE4">
        <w:sym w:font="Symbol" w:char="F0B0"/>
      </w:r>
      <w:r w:rsidR="007210BB" w:rsidRPr="00C64DE4">
        <w:t xml:space="preserve"> by the method given in Annex 7.</w:t>
      </w:r>
    </w:p>
    <w:p w14:paraId="3586AFDF" w14:textId="516A126B" w:rsidR="00EA042E" w:rsidRPr="00C64DE4" w:rsidRDefault="00EA042E" w:rsidP="00EA042E">
      <w:pPr>
        <w:tabs>
          <w:tab w:val="left" w:pos="-867"/>
          <w:tab w:val="left" w:pos="-147"/>
          <w:tab w:val="left" w:pos="1134"/>
        </w:tabs>
        <w:spacing w:after="120"/>
        <w:ind w:left="2268" w:right="1134" w:hanging="1134"/>
        <w:jc w:val="both"/>
      </w:pPr>
      <w:r w:rsidRPr="00C64DE4">
        <w:t>1.</w:t>
      </w:r>
      <w:r w:rsidR="00822EA8">
        <w:t>6.2</w:t>
      </w:r>
      <w:r w:rsidR="009049B9">
        <w:t>.</w:t>
      </w:r>
      <w:r w:rsidR="007210BB" w:rsidRPr="00C64DE4">
        <w:tab/>
        <w:t>The coefficient of retro-reflection of the exposed specimen when dry shall be not less than 80 per cent of the value in</w:t>
      </w:r>
      <w:r w:rsidR="002004F4">
        <w:t xml:space="preserve"> </w:t>
      </w:r>
      <w:r w:rsidR="00822EA8">
        <w:t>paragraph 5</w:t>
      </w:r>
      <w:r w:rsidR="007210BB" w:rsidRPr="00C64DE4">
        <w:t>.</w:t>
      </w:r>
      <w:r w:rsidR="00A21709">
        <w:t xml:space="preserve"> of </w:t>
      </w:r>
      <w:r w:rsidR="006211BB">
        <w:t>this Regulation</w:t>
      </w:r>
      <w:r w:rsidR="005D751D">
        <w:t>.</w:t>
      </w:r>
    </w:p>
    <w:p w14:paraId="0B15D29C" w14:textId="57158128" w:rsidR="007210BB" w:rsidRPr="00C64DE4" w:rsidRDefault="00EA042E" w:rsidP="00966913">
      <w:pPr>
        <w:tabs>
          <w:tab w:val="left" w:pos="-867"/>
          <w:tab w:val="left" w:pos="-147"/>
          <w:tab w:val="left" w:pos="1134"/>
        </w:tabs>
        <w:spacing w:after="120"/>
        <w:ind w:left="2268" w:right="1134" w:hanging="1134"/>
        <w:jc w:val="both"/>
      </w:pPr>
      <w:r w:rsidRPr="00C64DE4">
        <w:t>2.</w:t>
      </w:r>
      <w:r w:rsidRPr="00C64DE4">
        <w:tab/>
      </w:r>
      <w:r w:rsidR="0034378E" w:rsidRPr="00C64DE4">
        <w:t>Resistance to weathering in the case of advance warning triangles</w:t>
      </w:r>
    </w:p>
    <w:p w14:paraId="50BC04B1" w14:textId="5ABDF750" w:rsidR="0098454C" w:rsidRPr="00C64DE4" w:rsidRDefault="00EA042E" w:rsidP="00EA042E">
      <w:pPr>
        <w:spacing w:after="120"/>
        <w:ind w:left="2268" w:right="1133" w:hanging="1134"/>
        <w:jc w:val="both"/>
      </w:pPr>
      <w:r w:rsidRPr="00C64DE4">
        <w:t>2.</w:t>
      </w:r>
      <w:r w:rsidR="007210BB" w:rsidRPr="00C64DE4">
        <w:t>1</w:t>
      </w:r>
      <w:r w:rsidR="00966913">
        <w:t>.</w:t>
      </w:r>
      <w:r w:rsidR="0048478C" w:rsidRPr="00C64DE4">
        <w:tab/>
      </w:r>
      <w:r w:rsidR="0098454C" w:rsidRPr="00C64DE4">
        <w:t>Test of the weather-resistance of the luminance factor and of the colour of the fluorescent (advance warning triangle of type 1) and fluorescent retro-reflecting (advance warning triangle of type 2) materials.</w:t>
      </w:r>
    </w:p>
    <w:p w14:paraId="7F4759D7" w14:textId="66D5BE85" w:rsidR="0098454C" w:rsidRPr="00C64DE4" w:rsidRDefault="00EA042E" w:rsidP="00966913">
      <w:pPr>
        <w:tabs>
          <w:tab w:val="left" w:pos="-867"/>
          <w:tab w:val="left" w:pos="-147"/>
          <w:tab w:val="left" w:pos="1134"/>
        </w:tabs>
        <w:spacing w:after="120"/>
        <w:ind w:left="2268" w:right="1134" w:hanging="1134"/>
        <w:jc w:val="both"/>
        <w:rPr>
          <w:bCs/>
        </w:rPr>
      </w:pPr>
      <w:r w:rsidRPr="00C64DE4">
        <w:t>2.</w:t>
      </w:r>
      <w:r w:rsidR="007210BB" w:rsidRPr="00C64DE4">
        <w:t>2.</w:t>
      </w:r>
      <w:r w:rsidR="007210BB" w:rsidRPr="00C64DE4">
        <w:tab/>
      </w:r>
      <w:r w:rsidR="0098454C" w:rsidRPr="00C64DE4">
        <w:t xml:space="preserve">One of the samples of the fluorescent material submitted according to </w:t>
      </w:r>
      <w:r w:rsidR="0098454C" w:rsidRPr="00965033">
        <w:t>paragraph 3.</w:t>
      </w:r>
      <w:r w:rsidR="00822EA8" w:rsidRPr="00822EA8">
        <w:t>1</w:t>
      </w:r>
      <w:r w:rsidR="0098454C" w:rsidRPr="00C64DE4">
        <w:t xml:space="preserve">. of </w:t>
      </w:r>
      <w:r w:rsidR="006211BB">
        <w:t>this Regulation</w:t>
      </w:r>
      <w:r w:rsidR="0098454C" w:rsidRPr="00C64DE4">
        <w:t xml:space="preserve"> shall be subjected to a temperature and irradiation test </w:t>
      </w:r>
      <w:r w:rsidR="00A21709">
        <w:t xml:space="preserve">as </w:t>
      </w:r>
      <w:r w:rsidR="0098454C" w:rsidRPr="00C64DE4">
        <w:t xml:space="preserve">described in Annex 9 until the contrast No. 4 of the grey scale has been reached for the reference sample No. 5 or the </w:t>
      </w:r>
      <w:r w:rsidR="0098454C" w:rsidRPr="00C64DE4">
        <w:rPr>
          <w:bCs/>
        </w:rPr>
        <w:t xml:space="preserve">light exposure </w:t>
      </w:r>
      <w:r w:rsidR="0098454C" w:rsidRPr="00C64DE4">
        <w:rPr>
          <w:bCs/>
        </w:rPr>
        <w:lastRenderedPageBreak/>
        <w:t xml:space="preserve">equivalents for blue wool light fastness references </w:t>
      </w:r>
      <w:r w:rsidR="0098454C" w:rsidRPr="00C64DE4">
        <w:t>sample No. 5</w:t>
      </w:r>
      <w:r w:rsidR="0098454C" w:rsidRPr="00C64DE4">
        <w:rPr>
          <w:bCs/>
        </w:rPr>
        <w:t xml:space="preserve"> to fade to the grey scale 4 for exposure by a Xenon-arc lamp has been reached.</w:t>
      </w:r>
    </w:p>
    <w:p w14:paraId="6F4E965F" w14:textId="25F96A33" w:rsidR="00FA213B" w:rsidRPr="00C64DE4" w:rsidRDefault="00EA042E" w:rsidP="00966913">
      <w:pPr>
        <w:tabs>
          <w:tab w:val="left" w:pos="-867"/>
          <w:tab w:val="left" w:pos="-147"/>
          <w:tab w:val="left" w:pos="1134"/>
        </w:tabs>
        <w:spacing w:after="120"/>
        <w:ind w:left="2268" w:right="1134" w:hanging="1134"/>
        <w:jc w:val="both"/>
      </w:pPr>
      <w:r w:rsidRPr="00C64DE4">
        <w:t>2.</w:t>
      </w:r>
      <w:r w:rsidR="007210BB" w:rsidRPr="00C64DE4">
        <w:t>3.</w:t>
      </w:r>
      <w:r w:rsidR="007210BB" w:rsidRPr="00C64DE4">
        <w:tab/>
      </w:r>
      <w:r w:rsidR="00B12913" w:rsidRPr="00C64DE4">
        <w:t xml:space="preserve">For </w:t>
      </w:r>
      <w:r w:rsidRPr="00C64DE4">
        <w:t xml:space="preserve">a </w:t>
      </w:r>
      <w:r w:rsidR="00B12913" w:rsidRPr="00C64DE4">
        <w:t xml:space="preserve">retro-reflective device with </w:t>
      </w:r>
      <w:r w:rsidR="007C623A" w:rsidRPr="00C64DE4">
        <w:t>the fluorescent material</w:t>
      </w:r>
      <w:r w:rsidR="00B12913" w:rsidRPr="00C64DE4">
        <w:t>,</w:t>
      </w:r>
      <w:r w:rsidR="007C623A" w:rsidRPr="00C64DE4">
        <w:t xml:space="preserve"> </w:t>
      </w:r>
      <w:r w:rsidR="00B12913" w:rsidRPr="00C64DE4">
        <w:t>after this test, the colour co-ordinates and the luminance factor (see paragraph 3</w:t>
      </w:r>
      <w:r w:rsidR="00E91853">
        <w:t>.</w:t>
      </w:r>
      <w:r w:rsidR="00B12913" w:rsidRPr="00C64DE4">
        <w:t xml:space="preserve">) </w:t>
      </w:r>
      <w:r w:rsidR="007C623A" w:rsidRPr="00C64DE4">
        <w:t xml:space="preserve">shall comply with </w:t>
      </w:r>
      <w:r w:rsidR="00B12913" w:rsidRPr="00C64DE4">
        <w:t>the</w:t>
      </w:r>
      <w:r w:rsidR="007C623A" w:rsidRPr="00C64DE4">
        <w:t xml:space="preserve"> specification </w:t>
      </w:r>
      <w:r w:rsidR="00FA213B" w:rsidRPr="00C64DE4">
        <w:t>in the paragraph 5</w:t>
      </w:r>
      <w:r w:rsidR="00A21709">
        <w:t>.</w:t>
      </w:r>
      <w:r w:rsidR="00FA213B" w:rsidRPr="00C64DE4">
        <w:t xml:space="preserve"> </w:t>
      </w:r>
      <w:r w:rsidR="00A21709">
        <w:t xml:space="preserve">of </w:t>
      </w:r>
      <w:r w:rsidR="006211BB">
        <w:t>this Regulation</w:t>
      </w:r>
      <w:r w:rsidR="00FA213B" w:rsidRPr="00C64DE4">
        <w:t xml:space="preserve">. </w:t>
      </w:r>
    </w:p>
    <w:p w14:paraId="34EBB1B9" w14:textId="657B74A0" w:rsidR="007C623A" w:rsidRPr="00C64DE4" w:rsidRDefault="00FB6D53" w:rsidP="00966913">
      <w:pPr>
        <w:tabs>
          <w:tab w:val="left" w:pos="-867"/>
          <w:tab w:val="left" w:pos="-147"/>
          <w:tab w:val="left" w:pos="1134"/>
        </w:tabs>
        <w:spacing w:after="120"/>
        <w:ind w:left="2268" w:right="1134"/>
        <w:jc w:val="both"/>
      </w:pPr>
      <w:r w:rsidRPr="00C64DE4">
        <w:tab/>
      </w:r>
      <w:r w:rsidR="007C623A" w:rsidRPr="00C64DE4">
        <w:t>The</w:t>
      </w:r>
      <w:r w:rsidR="00822EA8">
        <w:t xml:space="preserve"> luminance factor</w:t>
      </w:r>
      <w:r w:rsidR="007C623A" w:rsidRPr="00C64DE4">
        <w:t xml:space="preserve"> shall comply with </w:t>
      </w:r>
      <w:r w:rsidR="007C623A" w:rsidRPr="00965033">
        <w:t xml:space="preserve">paragraph </w:t>
      </w:r>
      <w:r w:rsidR="00822EA8" w:rsidRPr="00822EA8">
        <w:t>5</w:t>
      </w:r>
      <w:r w:rsidR="007C623A" w:rsidRPr="00C64DE4">
        <w:t xml:space="preserve">. </w:t>
      </w:r>
      <w:r w:rsidR="00A21709">
        <w:t xml:space="preserve">of </w:t>
      </w:r>
      <w:r w:rsidR="006211BB">
        <w:t>this Regulation</w:t>
      </w:r>
      <w:r w:rsidR="00A21709" w:rsidRPr="00C64DE4">
        <w:t xml:space="preserve"> </w:t>
      </w:r>
      <w:r w:rsidR="007C623A" w:rsidRPr="00C64DE4">
        <w:t xml:space="preserve">and shall not have increased by more than 5 per cent compared with the value ascertained according to </w:t>
      </w:r>
      <w:r w:rsidR="007C623A" w:rsidRPr="00965033">
        <w:t>paragraph</w:t>
      </w:r>
      <w:r w:rsidR="00822EA8" w:rsidRPr="00965033">
        <w:t xml:space="preserve"> 5</w:t>
      </w:r>
      <w:r w:rsidR="00D21B02">
        <w:t>.</w:t>
      </w:r>
      <w:r w:rsidR="00A21709">
        <w:t xml:space="preserve"> of </w:t>
      </w:r>
      <w:r w:rsidR="006211BB">
        <w:t>this Regulation</w:t>
      </w:r>
      <w:r w:rsidR="00D21B02">
        <w:t>.</w:t>
      </w:r>
    </w:p>
    <w:p w14:paraId="510DDFBF" w14:textId="77777777" w:rsidR="007C623A" w:rsidRPr="00C64DE4" w:rsidRDefault="00EA042E" w:rsidP="00EA042E">
      <w:pPr>
        <w:pStyle w:val="para"/>
        <w:ind w:right="1133"/>
        <w:rPr>
          <w:lang w:val="en-GB"/>
        </w:rPr>
      </w:pPr>
      <w:r w:rsidRPr="00C64DE4">
        <w:rPr>
          <w:lang w:val="en-GB"/>
        </w:rPr>
        <w:t>2.</w:t>
      </w:r>
      <w:r w:rsidR="007210BB" w:rsidRPr="00C64DE4">
        <w:rPr>
          <w:lang w:val="en-GB"/>
        </w:rPr>
        <w:t>4.</w:t>
      </w:r>
      <w:r w:rsidR="007210BB" w:rsidRPr="00C64DE4">
        <w:rPr>
          <w:lang w:val="en-GB"/>
        </w:rPr>
        <w:tab/>
      </w:r>
      <w:r w:rsidR="007C623A" w:rsidRPr="00C64DE4">
        <w:rPr>
          <w:lang w:val="en-GB"/>
        </w:rPr>
        <w:t>If the fluorescent material is an adhesive film which had already successfully passed the above-mentioned tests in a previous approval test, the test need not be repeated; a corresponding note shall be entered under item 12 ("Remarks") in the communication</w:t>
      </w:r>
      <w:r w:rsidR="007C623A" w:rsidRPr="00C64DE4">
        <w:rPr>
          <w:i/>
          <w:color w:val="0000FF"/>
          <w:lang w:val="en-GB"/>
        </w:rPr>
        <w:t xml:space="preserve"> </w:t>
      </w:r>
      <w:r w:rsidR="007C623A" w:rsidRPr="00C64DE4">
        <w:rPr>
          <w:lang w:val="en-GB"/>
        </w:rPr>
        <w:t xml:space="preserve">concerning approval </w:t>
      </w:r>
      <w:r w:rsidR="007C623A" w:rsidRPr="00822EA8">
        <w:rPr>
          <w:lang w:val="en-GB"/>
        </w:rPr>
        <w:t>(</w:t>
      </w:r>
      <w:r w:rsidR="007C623A" w:rsidRPr="00965033">
        <w:rPr>
          <w:lang w:val="en-GB"/>
        </w:rPr>
        <w:t>Annex 1).</w:t>
      </w:r>
    </w:p>
    <w:p w14:paraId="1C4D7E8D" w14:textId="7A22B2C0" w:rsidR="00847883" w:rsidRPr="00C64DE4" w:rsidRDefault="00EA042E" w:rsidP="00EA042E">
      <w:pPr>
        <w:spacing w:after="120"/>
        <w:ind w:left="2268" w:right="1133" w:hanging="1134"/>
        <w:jc w:val="both"/>
      </w:pPr>
      <w:r w:rsidRPr="00C64DE4">
        <w:t>2.</w:t>
      </w:r>
      <w:r w:rsidR="009A6179" w:rsidRPr="00C64DE4">
        <w:t>5.</w:t>
      </w:r>
      <w:r w:rsidR="00461F02" w:rsidRPr="00C64DE4">
        <w:tab/>
      </w:r>
      <w:r w:rsidR="00847883" w:rsidRPr="00C64DE4">
        <w:t>Test of the weather-resistance of the luminance factor and of the colour of the fluorescent (advance warning triangle of type 1) and fluorescent retro-reflecting (advance warning triangle of type 2) materials.</w:t>
      </w:r>
    </w:p>
    <w:p w14:paraId="63FCAABB" w14:textId="77777777" w:rsidR="00345AB4" w:rsidRPr="00C64DE4" w:rsidRDefault="00345AB4">
      <w:pPr>
        <w:suppressAutoHyphens w:val="0"/>
        <w:spacing w:line="240" w:lineRule="auto"/>
        <w:rPr>
          <w:bCs/>
        </w:rPr>
      </w:pPr>
      <w:r w:rsidRPr="00C64DE4">
        <w:rPr>
          <w:bCs/>
        </w:rPr>
        <w:br w:type="page"/>
      </w:r>
    </w:p>
    <w:p w14:paraId="585285F1" w14:textId="77777777" w:rsidR="00925DAF" w:rsidRDefault="00925DAF" w:rsidP="00D32299">
      <w:pPr>
        <w:pStyle w:val="HChG"/>
        <w:sectPr w:rsidR="00925DAF" w:rsidSect="00925DAF">
          <w:headerReference w:type="even" r:id="rId85"/>
          <w:headerReference w:type="default" r:id="rId86"/>
          <w:footerReference w:type="even" r:id="rId87"/>
          <w:footerReference w:type="default" r:id="rId88"/>
          <w:endnotePr>
            <w:numFmt w:val="decimal"/>
          </w:endnotePr>
          <w:pgSz w:w="11906" w:h="16838" w:code="9"/>
          <w:pgMar w:top="1701" w:right="1134" w:bottom="2268" w:left="1134" w:header="1134" w:footer="1701" w:gutter="0"/>
          <w:cols w:space="720"/>
          <w:docGrid w:linePitch="272"/>
        </w:sectPr>
      </w:pPr>
    </w:p>
    <w:p w14:paraId="6F2EBB05" w14:textId="403F52A6" w:rsidR="00D32299" w:rsidRPr="00C64DE4" w:rsidRDefault="00D32299" w:rsidP="00D32299">
      <w:pPr>
        <w:pStyle w:val="HChG"/>
      </w:pPr>
      <w:r w:rsidRPr="00C64DE4">
        <w:lastRenderedPageBreak/>
        <w:t>Annex 14</w:t>
      </w:r>
      <w:r w:rsidRPr="00C64DE4">
        <w:tab/>
      </w:r>
    </w:p>
    <w:p w14:paraId="6EC9AF04" w14:textId="77777777" w:rsidR="00345AB4" w:rsidRPr="00C64DE4" w:rsidRDefault="00351402" w:rsidP="00351402">
      <w:pPr>
        <w:pStyle w:val="HChG"/>
      </w:pPr>
      <w:r w:rsidRPr="00C64DE4">
        <w:tab/>
      </w:r>
      <w:r w:rsidRPr="00C64DE4">
        <w:tab/>
      </w:r>
      <w:r w:rsidR="00345AB4" w:rsidRPr="00C64DE4">
        <w:t>Stability of photometric properties</w:t>
      </w:r>
    </w:p>
    <w:p w14:paraId="4A4C2490" w14:textId="77777777" w:rsidR="007C623A" w:rsidRPr="00C64DE4" w:rsidRDefault="00351402" w:rsidP="00351402">
      <w:pPr>
        <w:tabs>
          <w:tab w:val="left" w:pos="-867"/>
          <w:tab w:val="left" w:pos="-147"/>
        </w:tabs>
        <w:spacing w:after="120"/>
        <w:ind w:left="2268" w:right="1133" w:hanging="1134"/>
        <w:jc w:val="both"/>
      </w:pPr>
      <w:r w:rsidRPr="00C64DE4">
        <w:t>1.</w:t>
      </w:r>
      <w:r w:rsidRPr="00C64DE4">
        <w:tab/>
      </w:r>
      <w:r w:rsidR="007C623A" w:rsidRPr="00C64DE4">
        <w:t>The approval granting authority has the right to test the optical properties stability of a retro-reflecting material in use (when used for marking or as distinctive markings/graphics).</w:t>
      </w:r>
    </w:p>
    <w:p w14:paraId="662388BE" w14:textId="17AFEEB1" w:rsidR="007C623A" w:rsidRPr="00C64DE4" w:rsidRDefault="00351402" w:rsidP="00351402">
      <w:pPr>
        <w:tabs>
          <w:tab w:val="left" w:pos="-867"/>
          <w:tab w:val="left" w:pos="-147"/>
        </w:tabs>
        <w:spacing w:after="120"/>
        <w:ind w:left="2268" w:right="1133" w:hanging="1134"/>
        <w:jc w:val="both"/>
      </w:pPr>
      <w:r w:rsidRPr="00C64DE4">
        <w:t>2.</w:t>
      </w:r>
      <w:r w:rsidRPr="00C64DE4">
        <w:tab/>
      </w:r>
      <w:r w:rsidR="007C623A" w:rsidRPr="00C64DE4">
        <w:t xml:space="preserve">The </w:t>
      </w:r>
      <w:r w:rsidR="007B7528">
        <w:t>Type Approval Authorities</w:t>
      </w:r>
      <w:r w:rsidR="007C623A" w:rsidRPr="00C64DE4">
        <w:t xml:space="preserve"> of Contracting Parties, in which the approval was granted,</w:t>
      </w:r>
      <w:r w:rsidR="00E11165">
        <w:t xml:space="preserve"> may undertake the same tests. </w:t>
      </w:r>
      <w:r w:rsidR="007C623A" w:rsidRPr="00C64DE4">
        <w:t>If "systematic failures in use" occur for a type of retro-reflective material, the tested material samples shall be transferred for appraisal to the authority which granted approval.</w:t>
      </w:r>
    </w:p>
    <w:p w14:paraId="7C41D875" w14:textId="02BE434A" w:rsidR="007C623A" w:rsidRPr="00C64DE4" w:rsidRDefault="00351402" w:rsidP="00351402">
      <w:pPr>
        <w:tabs>
          <w:tab w:val="left" w:pos="-867"/>
          <w:tab w:val="left" w:pos="-147"/>
        </w:tabs>
        <w:spacing w:after="120"/>
        <w:ind w:left="2268" w:right="1133" w:hanging="1134"/>
        <w:jc w:val="both"/>
      </w:pPr>
      <w:r w:rsidRPr="00C64DE4">
        <w:t>3.</w:t>
      </w:r>
      <w:r w:rsidRPr="00C64DE4">
        <w:tab/>
      </w:r>
      <w:r w:rsidR="007C623A" w:rsidRPr="00C64DE4">
        <w:t xml:space="preserve">If other criteria are missing, the notation "systematic failures in use" for a type of retro-reflective material is to be established according to paragraph </w:t>
      </w:r>
      <w:r w:rsidR="000D2072">
        <w:t>5</w:t>
      </w:r>
      <w:r w:rsidR="00D10274">
        <w:t>.</w:t>
      </w:r>
    </w:p>
    <w:p w14:paraId="0519EEE1" w14:textId="77777777" w:rsidR="00B23FF5" w:rsidRPr="00C64DE4" w:rsidRDefault="00351402" w:rsidP="00351402">
      <w:pPr>
        <w:spacing w:after="120"/>
        <w:ind w:left="2268" w:right="1133" w:hanging="1134"/>
        <w:jc w:val="both"/>
      </w:pPr>
      <w:r w:rsidRPr="00C64DE4">
        <w:t>4.</w:t>
      </w:r>
      <w:r w:rsidRPr="00C64DE4">
        <w:tab/>
      </w:r>
      <w:r w:rsidR="00B23FF5" w:rsidRPr="00C64DE4">
        <w:t>The authority which granted approval shall have the right to check the stability in time of the optical properties of a type of rear marking plate in service.</w:t>
      </w:r>
    </w:p>
    <w:p w14:paraId="4EEDD048" w14:textId="39DB0A97" w:rsidR="00B23FF5" w:rsidRPr="00C64DE4" w:rsidRDefault="00351402" w:rsidP="00351402">
      <w:pPr>
        <w:spacing w:after="120"/>
        <w:ind w:left="2268" w:right="1133" w:hanging="1134"/>
        <w:jc w:val="both"/>
      </w:pPr>
      <w:r w:rsidRPr="00C64DE4">
        <w:t>5.</w:t>
      </w:r>
      <w:r w:rsidRPr="00C64DE4">
        <w:tab/>
      </w:r>
      <w:r w:rsidR="00B23FF5" w:rsidRPr="00C64DE4">
        <w:t xml:space="preserve">The </w:t>
      </w:r>
      <w:r w:rsidR="00614A4F">
        <w:t>Type Approval</w:t>
      </w:r>
      <w:r w:rsidR="00B23FF5" w:rsidRPr="00C64DE4">
        <w:t xml:space="preserve"> Authorities of countries other than the country in which approval was granted may carry out simi</w:t>
      </w:r>
      <w:r w:rsidR="00E11165">
        <w:t xml:space="preserve">lar checks in their territory. </w:t>
      </w:r>
      <w:r w:rsidR="00B23FF5" w:rsidRPr="00C64DE4">
        <w:t>If a type of rear marking plate in use exhibits a systematic defect, the said authorities shall transmit to the authority which granted approval, with a request for its opinion, any components removed for examination.</w:t>
      </w:r>
    </w:p>
    <w:p w14:paraId="145C29E2" w14:textId="173E3078" w:rsidR="00B23FF5" w:rsidRPr="00C64DE4" w:rsidRDefault="00351402" w:rsidP="00351402">
      <w:pPr>
        <w:spacing w:after="120"/>
        <w:ind w:left="2268" w:right="1133" w:hanging="1134"/>
        <w:jc w:val="both"/>
      </w:pPr>
      <w:r w:rsidRPr="00C64DE4">
        <w:t>6.</w:t>
      </w:r>
      <w:r w:rsidRPr="00C64DE4">
        <w:tab/>
      </w:r>
      <w:r w:rsidR="00B23FF5" w:rsidRPr="00C64DE4">
        <w:t xml:space="preserve">In the absence of other criteria, the concept of "systematic defect" of a type of rear marking plate in use shall be interpreted in conformity with the intention of </w:t>
      </w:r>
      <w:r w:rsidR="00B23FF5" w:rsidRPr="00965033">
        <w:t xml:space="preserve">paragraph </w:t>
      </w:r>
      <w:r w:rsidR="00822EA8" w:rsidRPr="00965033">
        <w:t>5</w:t>
      </w:r>
      <w:r w:rsidR="00D10274">
        <w:t>.</w:t>
      </w:r>
    </w:p>
    <w:p w14:paraId="2EBF80C5" w14:textId="77777777" w:rsidR="00B23FF5" w:rsidRPr="00C64DE4" w:rsidRDefault="00B23FF5">
      <w:pPr>
        <w:suppressAutoHyphens w:val="0"/>
        <w:spacing w:line="240" w:lineRule="auto"/>
      </w:pPr>
      <w:r w:rsidRPr="00C64DE4">
        <w:br w:type="page"/>
      </w:r>
    </w:p>
    <w:p w14:paraId="1B5588E3" w14:textId="77777777" w:rsidR="00925DAF" w:rsidRDefault="00925DAF" w:rsidP="00D32299">
      <w:pPr>
        <w:pStyle w:val="HChG"/>
        <w:sectPr w:rsidR="00925DAF" w:rsidSect="00925DAF">
          <w:headerReference w:type="even" r:id="rId89"/>
          <w:footerReference w:type="even" r:id="rId90"/>
          <w:endnotePr>
            <w:numFmt w:val="decimal"/>
          </w:endnotePr>
          <w:pgSz w:w="11906" w:h="16838" w:code="9"/>
          <w:pgMar w:top="1701" w:right="1134" w:bottom="2268" w:left="1134" w:header="1134" w:footer="1701" w:gutter="0"/>
          <w:cols w:space="720"/>
          <w:docGrid w:linePitch="272"/>
        </w:sectPr>
      </w:pPr>
    </w:p>
    <w:p w14:paraId="03BBCBDA" w14:textId="30252051" w:rsidR="00D32299" w:rsidRPr="00C64DE4" w:rsidRDefault="00D32299" w:rsidP="00D32299">
      <w:pPr>
        <w:pStyle w:val="HChG"/>
      </w:pPr>
      <w:r w:rsidRPr="00C64DE4">
        <w:lastRenderedPageBreak/>
        <w:t>Annex 15</w:t>
      </w:r>
      <w:r w:rsidRPr="00C64DE4">
        <w:tab/>
      </w:r>
    </w:p>
    <w:p w14:paraId="56882C35" w14:textId="5E1DC5C4" w:rsidR="00A21102" w:rsidRPr="00C64DE4" w:rsidRDefault="00351402" w:rsidP="00351402">
      <w:pPr>
        <w:pStyle w:val="HChG"/>
        <w:jc w:val="both"/>
      </w:pPr>
      <w:r w:rsidRPr="00C64DE4">
        <w:tab/>
      </w:r>
      <w:r w:rsidRPr="00C64DE4">
        <w:tab/>
      </w:r>
      <w:r w:rsidR="00A21102" w:rsidRPr="00C64DE4">
        <w:t>Resistance to cleaning</w:t>
      </w:r>
      <w:r w:rsidR="007C623A" w:rsidRPr="00C64DE4">
        <w:t xml:space="preserve"> in the case of a sam</w:t>
      </w:r>
      <w:r w:rsidRPr="00C64DE4">
        <w:t>ple unit</w:t>
      </w:r>
      <w:r w:rsidR="007C623A" w:rsidRPr="00C64DE4">
        <w:t xml:space="preserve"> of r</w:t>
      </w:r>
      <w:r w:rsidR="00AF2264">
        <w:t>etro-reflective marking devices</w:t>
      </w:r>
    </w:p>
    <w:p w14:paraId="4114C811" w14:textId="74F1C909" w:rsidR="00A21102" w:rsidRPr="00C64DE4" w:rsidRDefault="00351402" w:rsidP="002A49FE">
      <w:pPr>
        <w:spacing w:after="120"/>
        <w:ind w:left="2268" w:right="1133" w:hanging="1134"/>
        <w:jc w:val="both"/>
      </w:pPr>
      <w:r w:rsidRPr="00C64DE4">
        <w:t>1.</w:t>
      </w:r>
      <w:r w:rsidRPr="00C64DE4">
        <w:tab/>
      </w:r>
      <w:r w:rsidR="0034378E" w:rsidRPr="00C64DE4">
        <w:t>Manual cleaning</w:t>
      </w:r>
    </w:p>
    <w:p w14:paraId="554C13B5" w14:textId="5F971195" w:rsidR="00A21102" w:rsidRPr="00C64DE4" w:rsidRDefault="00A21102" w:rsidP="002A49FE">
      <w:pPr>
        <w:spacing w:after="120"/>
        <w:ind w:left="2268" w:right="1133"/>
        <w:jc w:val="both"/>
      </w:pPr>
      <w:r w:rsidRPr="00C64DE4">
        <w:tab/>
        <w:t>A test sample smeared with a mixture of detergent lubricating oil and graphite shall be easily cleaned without damage to the retro-reflective surface when wiped with a mild aliphatic solvent such as n-heptane, followed by washing with a neutral detergent.</w:t>
      </w:r>
    </w:p>
    <w:p w14:paraId="629CF74B" w14:textId="57128461" w:rsidR="00A21102" w:rsidRPr="00C64DE4" w:rsidRDefault="00351402" w:rsidP="002A49FE">
      <w:pPr>
        <w:spacing w:after="120"/>
        <w:ind w:left="2268" w:right="1133" w:hanging="1134"/>
        <w:jc w:val="both"/>
      </w:pPr>
      <w:r w:rsidRPr="00C64DE4">
        <w:t>2.</w:t>
      </w:r>
      <w:r w:rsidRPr="00C64DE4">
        <w:tab/>
      </w:r>
      <w:r w:rsidR="0034378E" w:rsidRPr="00C64DE4">
        <w:tab/>
        <w:t>power washing</w:t>
      </w:r>
    </w:p>
    <w:p w14:paraId="3AC7F1B5" w14:textId="741C719B" w:rsidR="00A21102" w:rsidRPr="00C64DE4" w:rsidRDefault="00A21102" w:rsidP="002A49FE">
      <w:pPr>
        <w:spacing w:after="120"/>
        <w:ind w:left="2268" w:right="1133"/>
        <w:jc w:val="both"/>
      </w:pPr>
      <w:r w:rsidRPr="00C64DE4">
        <w:tab/>
        <w:t>When subjected to a continuous spraying action for 60 seconds on the test component in its normal mounting conditions, a test sample shall show no damage to the retro-reflective surface or delamination from the substrate or separation from the sample mounting surface under the following set-up parameters:</w:t>
      </w:r>
    </w:p>
    <w:p w14:paraId="23907117" w14:textId="77777777" w:rsidR="00A21102" w:rsidRPr="00C64DE4" w:rsidRDefault="00A21102" w:rsidP="00351402">
      <w:pPr>
        <w:tabs>
          <w:tab w:val="left" w:pos="-867"/>
          <w:tab w:val="left" w:pos="-147"/>
        </w:tabs>
        <w:spacing w:after="120"/>
        <w:ind w:left="2835" w:right="1134" w:hanging="567"/>
        <w:jc w:val="both"/>
      </w:pPr>
      <w:r w:rsidRPr="00C64DE4">
        <w:t>(a)</w:t>
      </w:r>
      <w:r w:rsidRPr="00C64DE4">
        <w:tab/>
        <w:t>Water/wash solution pressure 8 ± 0.2MPa;</w:t>
      </w:r>
    </w:p>
    <w:p w14:paraId="774F4C01" w14:textId="77777777" w:rsidR="00A21102" w:rsidRPr="00C64DE4" w:rsidRDefault="00A21102" w:rsidP="00351402">
      <w:pPr>
        <w:tabs>
          <w:tab w:val="left" w:pos="-867"/>
          <w:tab w:val="left" w:pos="-147"/>
        </w:tabs>
        <w:spacing w:after="120"/>
        <w:ind w:left="2835" w:right="1134" w:hanging="567"/>
        <w:jc w:val="both"/>
      </w:pPr>
      <w:r w:rsidRPr="00C64DE4">
        <w:t>(b)</w:t>
      </w:r>
      <w:r w:rsidRPr="00C64DE4">
        <w:tab/>
        <w:t>Water/wash solution temperature 60° - 5 °C;</w:t>
      </w:r>
    </w:p>
    <w:p w14:paraId="3823BB99" w14:textId="77777777" w:rsidR="00A21102" w:rsidRPr="00C64DE4" w:rsidRDefault="00A21102" w:rsidP="00351402">
      <w:pPr>
        <w:tabs>
          <w:tab w:val="left" w:pos="-867"/>
          <w:tab w:val="left" w:pos="-147"/>
        </w:tabs>
        <w:spacing w:after="120"/>
        <w:ind w:left="2835" w:right="1134" w:hanging="567"/>
        <w:jc w:val="both"/>
      </w:pPr>
      <w:r w:rsidRPr="00C64DE4">
        <w:t>(c)</w:t>
      </w:r>
      <w:r w:rsidRPr="00C64DE4">
        <w:tab/>
        <w:t>Water/wash solution flow rate 7 ± 1 l/min;</w:t>
      </w:r>
    </w:p>
    <w:p w14:paraId="4DE0B286" w14:textId="77777777" w:rsidR="00A21102" w:rsidRPr="00C64DE4" w:rsidRDefault="00A21102" w:rsidP="00351402">
      <w:pPr>
        <w:tabs>
          <w:tab w:val="left" w:pos="-867"/>
          <w:tab w:val="left" w:pos="-147"/>
        </w:tabs>
        <w:spacing w:after="120"/>
        <w:ind w:left="2835" w:right="1134" w:hanging="567"/>
        <w:jc w:val="both"/>
      </w:pPr>
      <w:r w:rsidRPr="00C64DE4">
        <w:t>(d)</w:t>
      </w:r>
      <w:r w:rsidRPr="00C64DE4">
        <w:tab/>
        <w:t>The tip of the cleaning wand to be positioned at distance of 600 ± 20 mm away from the retro-reflective surface;</w:t>
      </w:r>
    </w:p>
    <w:p w14:paraId="402DA5A2" w14:textId="77777777" w:rsidR="00A21102" w:rsidRPr="00C64DE4" w:rsidRDefault="00A21102" w:rsidP="00351402">
      <w:pPr>
        <w:tabs>
          <w:tab w:val="left" w:pos="-867"/>
          <w:tab w:val="left" w:pos="-147"/>
        </w:tabs>
        <w:spacing w:after="120"/>
        <w:ind w:left="2835" w:right="1134" w:hanging="567"/>
        <w:jc w:val="both"/>
      </w:pPr>
      <w:r w:rsidRPr="00C64DE4">
        <w:t>(e)</w:t>
      </w:r>
      <w:r w:rsidRPr="00C64DE4">
        <w:tab/>
        <w:t>Cleaning wand to be held at no greater angle than 45 degrees from perpendicular to the retro-reflective surface;</w:t>
      </w:r>
    </w:p>
    <w:p w14:paraId="3238015B" w14:textId="77777777" w:rsidR="00D32299" w:rsidRPr="00C64DE4" w:rsidRDefault="00A21102" w:rsidP="00351402">
      <w:pPr>
        <w:tabs>
          <w:tab w:val="left" w:pos="-867"/>
          <w:tab w:val="left" w:pos="-147"/>
        </w:tabs>
        <w:spacing w:after="120"/>
        <w:ind w:left="2835" w:right="1134" w:hanging="567"/>
        <w:jc w:val="both"/>
      </w:pPr>
      <w:r w:rsidRPr="00C64DE4">
        <w:t>(f)</w:t>
      </w:r>
      <w:r w:rsidRPr="00C64DE4">
        <w:tab/>
      </w:r>
      <w:r w:rsidR="002004F4" w:rsidRPr="00C64DE4">
        <w:t>40</w:t>
      </w:r>
      <w:r w:rsidR="002004F4">
        <w:t>-degree</w:t>
      </w:r>
      <w:r w:rsidRPr="00C64DE4">
        <w:t xml:space="preserve"> nozzle creating wide fan pattern.</w:t>
      </w:r>
    </w:p>
    <w:p w14:paraId="2998E12B" w14:textId="77777777" w:rsidR="00345AB4" w:rsidRPr="00C64DE4" w:rsidRDefault="00345AB4" w:rsidP="00351402">
      <w:pPr>
        <w:tabs>
          <w:tab w:val="left" w:pos="-867"/>
          <w:tab w:val="left" w:pos="-147"/>
          <w:tab w:val="left" w:pos="1843"/>
        </w:tabs>
        <w:spacing w:after="120"/>
        <w:ind w:left="1843" w:right="849" w:hanging="709"/>
        <w:jc w:val="both"/>
      </w:pPr>
    </w:p>
    <w:p w14:paraId="6902F1AE" w14:textId="77777777" w:rsidR="00345AB4" w:rsidRPr="00C64DE4" w:rsidRDefault="00345AB4" w:rsidP="00351402">
      <w:pPr>
        <w:suppressAutoHyphens w:val="0"/>
        <w:spacing w:after="120"/>
      </w:pPr>
      <w:r w:rsidRPr="00C64DE4">
        <w:br w:type="page"/>
      </w:r>
    </w:p>
    <w:p w14:paraId="2E221230" w14:textId="77777777" w:rsidR="00925DAF" w:rsidRDefault="00925DAF" w:rsidP="00D32299">
      <w:pPr>
        <w:pStyle w:val="HChG"/>
        <w:rPr>
          <w:szCs w:val="28"/>
        </w:rPr>
        <w:sectPr w:rsidR="00925DAF" w:rsidSect="00925DAF">
          <w:headerReference w:type="default" r:id="rId91"/>
          <w:footerReference w:type="default" r:id="rId92"/>
          <w:endnotePr>
            <w:numFmt w:val="decimal"/>
          </w:endnotePr>
          <w:pgSz w:w="11906" w:h="16838" w:code="9"/>
          <w:pgMar w:top="1701" w:right="1134" w:bottom="2268" w:left="1134" w:header="1134" w:footer="1701" w:gutter="0"/>
          <w:cols w:space="720"/>
          <w:docGrid w:linePitch="272"/>
        </w:sectPr>
      </w:pPr>
    </w:p>
    <w:p w14:paraId="30FE8FDB" w14:textId="004D3CCC" w:rsidR="00D32299" w:rsidRPr="00C64DE4" w:rsidRDefault="00D32299" w:rsidP="00D32299">
      <w:pPr>
        <w:pStyle w:val="HChG"/>
        <w:rPr>
          <w:szCs w:val="28"/>
        </w:rPr>
      </w:pPr>
      <w:r w:rsidRPr="00C64DE4">
        <w:rPr>
          <w:szCs w:val="28"/>
        </w:rPr>
        <w:lastRenderedPageBreak/>
        <w:t>Annex 1</w:t>
      </w:r>
      <w:r w:rsidR="007C623A" w:rsidRPr="00C64DE4">
        <w:rPr>
          <w:szCs w:val="28"/>
        </w:rPr>
        <w:t>6</w:t>
      </w:r>
      <w:r w:rsidRPr="00C64DE4">
        <w:rPr>
          <w:szCs w:val="28"/>
        </w:rPr>
        <w:tab/>
      </w:r>
    </w:p>
    <w:p w14:paraId="30E190C3" w14:textId="77777777" w:rsidR="00F20299" w:rsidRPr="00C64DE4" w:rsidRDefault="00B83DA7" w:rsidP="00B83DA7">
      <w:pPr>
        <w:pStyle w:val="HChG"/>
        <w:spacing w:before="0" w:after="120" w:line="240" w:lineRule="atLeast"/>
        <w:rPr>
          <w:szCs w:val="28"/>
        </w:rPr>
      </w:pPr>
      <w:r w:rsidRPr="00C64DE4">
        <w:rPr>
          <w:szCs w:val="28"/>
        </w:rPr>
        <w:tab/>
      </w:r>
      <w:r w:rsidRPr="00C64DE4">
        <w:rPr>
          <w:szCs w:val="28"/>
        </w:rPr>
        <w:tab/>
      </w:r>
      <w:r w:rsidR="00F20299" w:rsidRPr="00C64DE4">
        <w:rPr>
          <w:szCs w:val="28"/>
        </w:rPr>
        <w:t>Bonding strength</w:t>
      </w:r>
    </w:p>
    <w:p w14:paraId="0EF5F0DD" w14:textId="0D4482D1" w:rsidR="00A21102" w:rsidRPr="00C64DE4" w:rsidRDefault="00B83DA7" w:rsidP="002A49FE">
      <w:pPr>
        <w:spacing w:after="120"/>
        <w:ind w:left="2268" w:right="1133" w:hanging="1134"/>
        <w:jc w:val="both"/>
      </w:pPr>
      <w:r w:rsidRPr="00C64DE4">
        <w:t>1.</w:t>
      </w:r>
      <w:r w:rsidRPr="00C64DE4">
        <w:tab/>
      </w:r>
      <w:r w:rsidR="0034378E" w:rsidRPr="00C64DE4">
        <w:t xml:space="preserve">Bonding strength (in the case of adhesive materials) for retro-reflecting markings  </w:t>
      </w:r>
    </w:p>
    <w:p w14:paraId="0C25FEB1" w14:textId="23D2376F" w:rsidR="00A21102" w:rsidRPr="00C64DE4" w:rsidRDefault="002A49FE" w:rsidP="002A49FE">
      <w:pPr>
        <w:spacing w:after="120"/>
        <w:ind w:left="2268" w:right="1133" w:hanging="1134"/>
        <w:jc w:val="both"/>
      </w:pPr>
      <w:r>
        <w:t>1.1.</w:t>
      </w:r>
      <w:r w:rsidR="003966F6" w:rsidRPr="00C64DE4">
        <w:tab/>
      </w:r>
      <w:r w:rsidR="00A21102" w:rsidRPr="00C64DE4">
        <w:t xml:space="preserve">The adhesion of retro-reflective materials shall be determined after 24 hours curing time by utilising a </w:t>
      </w:r>
      <w:r w:rsidR="002004F4" w:rsidRPr="00C64DE4">
        <w:t>90-degree</w:t>
      </w:r>
      <w:r w:rsidR="00A21102" w:rsidRPr="00C64DE4">
        <w:t xml:space="preserve"> peel on a tensile strength testing machine.</w:t>
      </w:r>
    </w:p>
    <w:p w14:paraId="28A88CD1" w14:textId="15D0E5EB" w:rsidR="00A21102" w:rsidRPr="00C64DE4" w:rsidRDefault="002A49FE" w:rsidP="002A49FE">
      <w:pPr>
        <w:spacing w:after="120"/>
        <w:ind w:left="2268" w:right="1133" w:hanging="1134"/>
        <w:jc w:val="both"/>
      </w:pPr>
      <w:r>
        <w:t>1.2.</w:t>
      </w:r>
      <w:r w:rsidR="003966F6" w:rsidRPr="00C64DE4">
        <w:tab/>
      </w:r>
      <w:r w:rsidR="00A21102" w:rsidRPr="00C64DE4">
        <w:t>The retro-reflective materials shall not be easily removable without damaging the material.</w:t>
      </w:r>
    </w:p>
    <w:p w14:paraId="652EF076" w14:textId="2D2F859B" w:rsidR="00A21102" w:rsidRPr="00C64DE4" w:rsidRDefault="002A49FE" w:rsidP="002A49FE">
      <w:pPr>
        <w:spacing w:after="120"/>
        <w:ind w:left="2268" w:right="1133" w:hanging="1134"/>
        <w:jc w:val="both"/>
      </w:pPr>
      <w:r>
        <w:t>1.3.</w:t>
      </w:r>
      <w:r w:rsidR="003966F6" w:rsidRPr="00C64DE4">
        <w:tab/>
      </w:r>
      <w:r w:rsidR="00A21102" w:rsidRPr="00C64DE4">
        <w:t>The retro-reflective materials shall need a force of at least 10 N per 25 mm width at a constant speed of 300 mm per minute to be removed from their substrate.</w:t>
      </w:r>
    </w:p>
    <w:p w14:paraId="54CBC418" w14:textId="7E9F2F78" w:rsidR="00F20299" w:rsidRPr="00C64DE4" w:rsidRDefault="00B83DA7" w:rsidP="002A49FE">
      <w:pPr>
        <w:spacing w:after="120"/>
        <w:ind w:left="2268" w:right="1133" w:hanging="1134"/>
        <w:jc w:val="both"/>
      </w:pPr>
      <w:r w:rsidRPr="00C64DE4">
        <w:t>2.</w:t>
      </w:r>
      <w:r w:rsidRPr="00C64DE4">
        <w:tab/>
      </w:r>
      <w:r w:rsidR="0034378E" w:rsidRPr="00C64DE4">
        <w:t>Bonding strength (in the case of adhesive materials) for retro-reflective material for rear marking plates</w:t>
      </w:r>
    </w:p>
    <w:p w14:paraId="282EB5C5" w14:textId="57F85C94" w:rsidR="00D32299" w:rsidRPr="00C64DE4" w:rsidRDefault="002A49FE" w:rsidP="002A49FE">
      <w:pPr>
        <w:spacing w:after="120"/>
        <w:ind w:left="2268" w:right="1133" w:hanging="1134"/>
        <w:jc w:val="both"/>
      </w:pPr>
      <w:r>
        <w:t>2.1.</w:t>
      </w:r>
      <w:r w:rsidR="003966F6" w:rsidRPr="00C64DE4">
        <w:tab/>
      </w:r>
      <w:r w:rsidR="00D32299" w:rsidRPr="00C64DE4">
        <w:t>The adhesion of retro-reflective materials shall be determined after 24 hours curing time by utilizing a 90-degree peel on a tensile strength testing machine.</w:t>
      </w:r>
    </w:p>
    <w:p w14:paraId="2300135F" w14:textId="5DF83BEA" w:rsidR="00D32299" w:rsidRPr="00C64DE4" w:rsidRDefault="002A49FE" w:rsidP="002A49FE">
      <w:pPr>
        <w:spacing w:after="120"/>
        <w:ind w:left="2268" w:right="1133" w:hanging="1134"/>
        <w:jc w:val="both"/>
      </w:pPr>
      <w:r>
        <w:t>2.2.</w:t>
      </w:r>
      <w:r w:rsidR="003966F6" w:rsidRPr="00C64DE4">
        <w:tab/>
      </w:r>
      <w:r w:rsidR="00D32299" w:rsidRPr="00C64DE4">
        <w:t>The adhesion of laminated or coated retro-reflective and fluorescent materials shall be determined.</w:t>
      </w:r>
    </w:p>
    <w:p w14:paraId="54F3DDF4" w14:textId="1D2060F1" w:rsidR="00D32299" w:rsidRPr="00C64DE4" w:rsidRDefault="002A49FE" w:rsidP="002A49FE">
      <w:pPr>
        <w:spacing w:after="120"/>
        <w:ind w:left="2268" w:right="1133" w:hanging="1134"/>
        <w:jc w:val="both"/>
      </w:pPr>
      <w:r>
        <w:t>2.3.</w:t>
      </w:r>
      <w:r w:rsidR="003966F6" w:rsidRPr="00C64DE4">
        <w:tab/>
      </w:r>
      <w:r w:rsidR="00D32299" w:rsidRPr="00C64DE4">
        <w:t>The coated materials, of whatever kind, shall not be removable without tools or without damaging the material.</w:t>
      </w:r>
    </w:p>
    <w:p w14:paraId="2A96CD8E" w14:textId="6872A3D7" w:rsidR="00D32299" w:rsidRPr="00C64DE4" w:rsidRDefault="002A49FE" w:rsidP="002A49FE">
      <w:pPr>
        <w:spacing w:after="120"/>
        <w:ind w:left="2268" w:right="1133" w:hanging="1134"/>
        <w:jc w:val="both"/>
      </w:pPr>
      <w:r>
        <w:t>2.4.</w:t>
      </w:r>
      <w:r w:rsidR="003966F6" w:rsidRPr="00C64DE4">
        <w:tab/>
      </w:r>
      <w:r w:rsidR="00D32299" w:rsidRPr="00C64DE4">
        <w:t>The laminated materials (adhesive films) shall need a force of at least 10 N per 25 mm width, at a speed of 300 mm per minute, to be removed from the substrate.</w:t>
      </w:r>
    </w:p>
    <w:p w14:paraId="76589A59" w14:textId="77777777" w:rsidR="00345AB4" w:rsidRPr="00C64DE4" w:rsidRDefault="00345AB4" w:rsidP="00B83DA7">
      <w:pPr>
        <w:suppressAutoHyphens w:val="0"/>
        <w:spacing w:after="120"/>
      </w:pPr>
      <w:r w:rsidRPr="00C64DE4">
        <w:br w:type="page"/>
      </w:r>
    </w:p>
    <w:p w14:paraId="235E7B83" w14:textId="77777777" w:rsidR="00925DAF" w:rsidRDefault="00925DAF" w:rsidP="00D32299">
      <w:pPr>
        <w:pStyle w:val="HChG"/>
        <w:rPr>
          <w:szCs w:val="28"/>
        </w:rPr>
        <w:sectPr w:rsidR="00925DAF" w:rsidSect="00925DAF">
          <w:headerReference w:type="even" r:id="rId93"/>
          <w:footerReference w:type="even" r:id="rId94"/>
          <w:endnotePr>
            <w:numFmt w:val="decimal"/>
          </w:endnotePr>
          <w:pgSz w:w="11906" w:h="16838" w:code="9"/>
          <w:pgMar w:top="1701" w:right="1134" w:bottom="2268" w:left="1134" w:header="1134" w:footer="1701" w:gutter="0"/>
          <w:cols w:space="720"/>
          <w:docGrid w:linePitch="272"/>
        </w:sectPr>
      </w:pPr>
    </w:p>
    <w:p w14:paraId="40263966" w14:textId="4559DC1F" w:rsidR="00D32299" w:rsidRPr="00C64DE4" w:rsidRDefault="00D32299" w:rsidP="00D32299">
      <w:pPr>
        <w:pStyle w:val="HChG"/>
        <w:rPr>
          <w:szCs w:val="28"/>
        </w:rPr>
      </w:pPr>
      <w:r w:rsidRPr="00C64DE4">
        <w:rPr>
          <w:szCs w:val="28"/>
        </w:rPr>
        <w:lastRenderedPageBreak/>
        <w:t>Annex 1</w:t>
      </w:r>
      <w:r w:rsidR="007C623A" w:rsidRPr="00C64DE4">
        <w:rPr>
          <w:szCs w:val="28"/>
        </w:rPr>
        <w:t>7</w:t>
      </w:r>
    </w:p>
    <w:p w14:paraId="1574DBA5" w14:textId="77777777" w:rsidR="00F20299" w:rsidRPr="00C64DE4" w:rsidRDefault="0027752D" w:rsidP="0027752D">
      <w:pPr>
        <w:pStyle w:val="HChG"/>
        <w:rPr>
          <w:szCs w:val="28"/>
        </w:rPr>
      </w:pPr>
      <w:r w:rsidRPr="00C64DE4">
        <w:rPr>
          <w:szCs w:val="28"/>
        </w:rPr>
        <w:tab/>
      </w:r>
      <w:r w:rsidRPr="00C64DE4">
        <w:rPr>
          <w:szCs w:val="28"/>
        </w:rPr>
        <w:tab/>
      </w:r>
      <w:r w:rsidR="00F20299" w:rsidRPr="00C64DE4">
        <w:rPr>
          <w:szCs w:val="28"/>
        </w:rPr>
        <w:t>Flexing</w:t>
      </w:r>
      <w:r w:rsidRPr="00C64DE4">
        <w:rPr>
          <w:szCs w:val="28"/>
        </w:rPr>
        <w:t xml:space="preserve"> - </w:t>
      </w:r>
      <w:r w:rsidR="00F20299" w:rsidRPr="00C64DE4">
        <w:rPr>
          <w:szCs w:val="28"/>
        </w:rPr>
        <w:t>Retro-reflecting Markings</w:t>
      </w:r>
    </w:p>
    <w:p w14:paraId="0891CF36" w14:textId="77777777" w:rsidR="00A21102" w:rsidRPr="00C64DE4" w:rsidRDefault="0027752D" w:rsidP="0027752D">
      <w:pPr>
        <w:spacing w:after="120"/>
        <w:ind w:left="2268" w:right="1133" w:hanging="1134"/>
        <w:jc w:val="both"/>
      </w:pPr>
      <w:r w:rsidRPr="00C64DE4">
        <w:t>1.</w:t>
      </w:r>
      <w:r w:rsidRPr="00C64DE4">
        <w:tab/>
      </w:r>
      <w:r w:rsidR="00A21102" w:rsidRPr="00C64DE4">
        <w:t>For samples that are to be adhered to a flexible substrate, i.e. tarpaulin, the following shall apply:</w:t>
      </w:r>
    </w:p>
    <w:p w14:paraId="5CC70536" w14:textId="77777777" w:rsidR="00A21102" w:rsidRPr="00C64DE4" w:rsidRDefault="0027752D" w:rsidP="0027752D">
      <w:pPr>
        <w:spacing w:after="120"/>
        <w:ind w:left="2268" w:right="1133" w:hanging="1134"/>
        <w:jc w:val="both"/>
      </w:pPr>
      <w:r w:rsidRPr="00C64DE4">
        <w:t>2.</w:t>
      </w:r>
      <w:r w:rsidRPr="00C64DE4">
        <w:tab/>
      </w:r>
      <w:r w:rsidR="00A21102" w:rsidRPr="00C64DE4">
        <w:t>A specimen of the sample unit that measures 50 mm by 300 mm shall be bent once lengthwise, around a 3.2 mm mandrel with adhesive contacting the mandrel for a period of 1 second.</w:t>
      </w:r>
    </w:p>
    <w:p w14:paraId="5A1FC41A" w14:textId="77777777" w:rsidR="00A21102" w:rsidRPr="00C64DE4" w:rsidRDefault="0027752D" w:rsidP="0027752D">
      <w:pPr>
        <w:spacing w:after="120"/>
        <w:ind w:left="2268" w:right="1133" w:hanging="1134"/>
        <w:jc w:val="both"/>
        <w:rPr>
          <w:rFonts w:cs="Courier New"/>
        </w:rPr>
      </w:pPr>
      <w:r w:rsidRPr="00C64DE4">
        <w:t>3.</w:t>
      </w:r>
      <w:r w:rsidRPr="00C64DE4">
        <w:tab/>
      </w:r>
      <w:r w:rsidR="00A21102" w:rsidRPr="00C64DE4">
        <w:t xml:space="preserve">The test temperature shall be 23 °C </w:t>
      </w:r>
      <w:r w:rsidR="00A21102" w:rsidRPr="00C64DE4">
        <w:sym w:font="Symbol" w:char="F0B1"/>
      </w:r>
      <w:r w:rsidR="00A21102" w:rsidRPr="00C64DE4">
        <w:t xml:space="preserve"> 2 °C.</w:t>
      </w:r>
    </w:p>
    <w:p w14:paraId="0FB31155" w14:textId="77777777" w:rsidR="00A21102" w:rsidRPr="00C64DE4" w:rsidRDefault="00A21102" w:rsidP="0027752D">
      <w:pPr>
        <w:spacing w:after="120"/>
        <w:ind w:left="2268" w:right="1133"/>
        <w:jc w:val="both"/>
      </w:pPr>
      <w:r w:rsidRPr="00C64DE4">
        <w:t>Note:</w:t>
      </w:r>
      <w:r w:rsidRPr="00C64DE4">
        <w:tab/>
        <w:t>For ease of testing, spread talcum powder on the adhesive to prevent sticking to the mandrel.</w:t>
      </w:r>
    </w:p>
    <w:p w14:paraId="63ACB554" w14:textId="77777777" w:rsidR="00A21102" w:rsidRPr="00C64DE4" w:rsidRDefault="0027752D" w:rsidP="0027752D">
      <w:pPr>
        <w:spacing w:after="120"/>
        <w:ind w:left="2268" w:right="1133" w:hanging="1134"/>
        <w:jc w:val="both"/>
      </w:pPr>
      <w:r w:rsidRPr="00C64DE4">
        <w:t>4.</w:t>
      </w:r>
      <w:r w:rsidRPr="00C64DE4">
        <w:tab/>
      </w:r>
      <w:r w:rsidR="00A21102" w:rsidRPr="00C64DE4">
        <w:t xml:space="preserve">After this test, </w:t>
      </w:r>
      <w:r w:rsidRPr="00C64DE4">
        <w:t xml:space="preserve">the </w:t>
      </w:r>
      <w:r w:rsidR="00A21102" w:rsidRPr="00C64DE4">
        <w:t>specimen shall not have cracking of the surface and shall not show any visible change that would reduce its effective performance.</w:t>
      </w:r>
    </w:p>
    <w:p w14:paraId="73B55458" w14:textId="77777777" w:rsidR="00570059" w:rsidRPr="00C64DE4" w:rsidRDefault="00570059">
      <w:pPr>
        <w:suppressAutoHyphens w:val="0"/>
        <w:spacing w:line="240" w:lineRule="auto"/>
      </w:pPr>
      <w:r w:rsidRPr="00C64DE4">
        <w:br w:type="page"/>
      </w:r>
    </w:p>
    <w:p w14:paraId="71C506C8" w14:textId="77777777" w:rsidR="00A2449A" w:rsidRDefault="00A2449A" w:rsidP="00D32299">
      <w:pPr>
        <w:pStyle w:val="HChG"/>
        <w:rPr>
          <w:szCs w:val="28"/>
        </w:rPr>
        <w:sectPr w:rsidR="00A2449A" w:rsidSect="00A2449A">
          <w:headerReference w:type="default" r:id="rId95"/>
          <w:footerReference w:type="default" r:id="rId96"/>
          <w:endnotePr>
            <w:numFmt w:val="decimal"/>
          </w:endnotePr>
          <w:pgSz w:w="11906" w:h="16838" w:code="9"/>
          <w:pgMar w:top="1701" w:right="1134" w:bottom="2268" w:left="1134" w:header="1134" w:footer="1701" w:gutter="0"/>
          <w:cols w:space="720"/>
          <w:docGrid w:linePitch="272"/>
        </w:sectPr>
      </w:pPr>
    </w:p>
    <w:p w14:paraId="0E71A557" w14:textId="0BE52B91" w:rsidR="00D32299" w:rsidRPr="00C64DE4" w:rsidRDefault="00D32299" w:rsidP="00D32299">
      <w:pPr>
        <w:pStyle w:val="HChG"/>
        <w:rPr>
          <w:szCs w:val="28"/>
        </w:rPr>
      </w:pPr>
      <w:r w:rsidRPr="00C64DE4">
        <w:rPr>
          <w:szCs w:val="28"/>
        </w:rPr>
        <w:lastRenderedPageBreak/>
        <w:t>Annex 1</w:t>
      </w:r>
      <w:r w:rsidR="007C623A" w:rsidRPr="00C64DE4">
        <w:rPr>
          <w:szCs w:val="28"/>
        </w:rPr>
        <w:t>8</w:t>
      </w:r>
    </w:p>
    <w:p w14:paraId="38E0A757" w14:textId="77777777" w:rsidR="0098373C" w:rsidRPr="00C64DE4" w:rsidRDefault="00586B49" w:rsidP="00586B49">
      <w:pPr>
        <w:pStyle w:val="HChG"/>
        <w:rPr>
          <w:szCs w:val="28"/>
        </w:rPr>
      </w:pPr>
      <w:r w:rsidRPr="00C64DE4">
        <w:rPr>
          <w:szCs w:val="28"/>
        </w:rPr>
        <w:tab/>
      </w:r>
      <w:r w:rsidRPr="00C64DE4">
        <w:rPr>
          <w:szCs w:val="28"/>
        </w:rPr>
        <w:tab/>
        <w:t>Re</w:t>
      </w:r>
      <w:r w:rsidR="0098373C" w:rsidRPr="00C64DE4">
        <w:rPr>
          <w:szCs w:val="28"/>
        </w:rPr>
        <w:t>sistance to impact</w:t>
      </w:r>
    </w:p>
    <w:p w14:paraId="1D8078F1" w14:textId="7F3366A5" w:rsidR="0098373C" w:rsidRPr="00C64DE4" w:rsidRDefault="00586B49" w:rsidP="006378D2">
      <w:pPr>
        <w:spacing w:after="120"/>
        <w:ind w:left="2268" w:right="1133" w:hanging="1134"/>
        <w:jc w:val="both"/>
      </w:pPr>
      <w:r w:rsidRPr="00C64DE4">
        <w:t>1.</w:t>
      </w:r>
      <w:r w:rsidRPr="00C64DE4">
        <w:tab/>
      </w:r>
      <w:r w:rsidR="00525895" w:rsidRPr="00C64DE4">
        <w:t>Rear marking plates (except for plastics corner</w:t>
      </w:r>
      <w:r w:rsidR="00525895" w:rsidRPr="00C64DE4">
        <w:noBreakHyphen/>
        <w:t>cube reflectors)</w:t>
      </w:r>
    </w:p>
    <w:p w14:paraId="490BD7C3" w14:textId="461CD8D6" w:rsidR="00A21102" w:rsidRPr="00C64DE4" w:rsidRDefault="00F20299" w:rsidP="006378D2">
      <w:pPr>
        <w:spacing w:after="120"/>
        <w:ind w:left="2268" w:right="1133"/>
        <w:jc w:val="both"/>
      </w:pPr>
      <w:r w:rsidRPr="00C64DE4">
        <w:tab/>
      </w:r>
      <w:r w:rsidR="00A21102" w:rsidRPr="00C64DE4">
        <w:t>When a 25</w:t>
      </w:r>
      <w:r w:rsidR="000D2072">
        <w:t xml:space="preserve"> </w:t>
      </w:r>
      <w:r w:rsidR="00A21102" w:rsidRPr="00C64DE4">
        <w:t>mm diameter solid steel ball is dropped from a height of 2 m onto the retro-reflective and fluorescent surfaces of a supported plate, at an ambient temperature</w:t>
      </w:r>
      <w:r w:rsidR="00F72751" w:rsidRPr="00C64DE4">
        <w:t xml:space="preserve"> </w:t>
      </w:r>
      <w:r w:rsidR="00A21102" w:rsidRPr="00C64DE4">
        <w:t>of 23 ± 2ºC, the material shall show no cracking or separation from the substrate at a distance of more than 5 mm from the impacted area.</w:t>
      </w:r>
    </w:p>
    <w:p w14:paraId="388704DE" w14:textId="33FC1933" w:rsidR="0098373C" w:rsidRPr="00C64DE4" w:rsidRDefault="00586B49" w:rsidP="006378D2">
      <w:pPr>
        <w:spacing w:after="120"/>
        <w:ind w:left="2268" w:right="1133" w:hanging="1134"/>
        <w:jc w:val="both"/>
      </w:pPr>
      <w:r w:rsidRPr="00C64DE4">
        <w:t>2.</w:t>
      </w:r>
      <w:r w:rsidRPr="00C64DE4">
        <w:tab/>
      </w:r>
      <w:r w:rsidR="00525895" w:rsidRPr="00C64DE4">
        <w:t>Retro-reflective devices of the</w:t>
      </w:r>
      <w:r w:rsidRPr="00C64DE4">
        <w:t xml:space="preserve"> </w:t>
      </w:r>
      <w:r w:rsidR="00525895" w:rsidRPr="00C64DE4">
        <w:t xml:space="preserve">Class </w:t>
      </w:r>
      <w:r w:rsidRPr="00C64DE4">
        <w:t>IVA</w:t>
      </w:r>
    </w:p>
    <w:p w14:paraId="5E14250C" w14:textId="64F27120" w:rsidR="007C623A" w:rsidRPr="00C64DE4" w:rsidRDefault="00586B49" w:rsidP="006378D2">
      <w:pPr>
        <w:spacing w:after="120"/>
        <w:ind w:left="2268" w:right="1133"/>
        <w:jc w:val="both"/>
      </w:pPr>
      <w:r w:rsidRPr="00C64DE4">
        <w:tab/>
      </w:r>
      <w:r w:rsidR="007C623A" w:rsidRPr="00C64DE4">
        <w:t xml:space="preserve">The </w:t>
      </w:r>
      <w:r w:rsidR="005A117F" w:rsidRPr="00C64DE4">
        <w:t>retro-reflective device</w:t>
      </w:r>
      <w:r w:rsidR="007C623A" w:rsidRPr="00C64DE4">
        <w:t xml:space="preserve"> shall be mounted in a manner similar to the way in which it is mounted on the vehicle, but with the lens faced horizontal and directed upwards.</w:t>
      </w:r>
    </w:p>
    <w:p w14:paraId="45DE2DD4" w14:textId="5BB77590" w:rsidR="007C623A" w:rsidRPr="00C64DE4" w:rsidRDefault="00F20299" w:rsidP="006378D2">
      <w:pPr>
        <w:spacing w:after="120"/>
        <w:ind w:left="2268" w:right="1133"/>
        <w:jc w:val="both"/>
      </w:pPr>
      <w:r w:rsidRPr="00C64DE4">
        <w:tab/>
      </w:r>
      <w:r w:rsidR="007C623A" w:rsidRPr="00C64DE4">
        <w:t>Drop a 13</w:t>
      </w:r>
      <w:r w:rsidR="000D2072">
        <w:t xml:space="preserve"> </w:t>
      </w:r>
      <w:r w:rsidR="007C623A" w:rsidRPr="00C64DE4">
        <w:t>mm diameter polished solid steel ball, once, vertically onto the central part of the lens from a height of 0.76 m. The ball may be guided but not restricted in free fall.</w:t>
      </w:r>
    </w:p>
    <w:p w14:paraId="7790EA24" w14:textId="7D69B0A8" w:rsidR="007C623A" w:rsidRPr="00C64DE4" w:rsidRDefault="00F20299" w:rsidP="006378D2">
      <w:pPr>
        <w:spacing w:after="120"/>
        <w:ind w:left="2268" w:right="1133"/>
        <w:jc w:val="both"/>
      </w:pPr>
      <w:r w:rsidRPr="00C64DE4">
        <w:tab/>
      </w:r>
      <w:r w:rsidR="007C623A" w:rsidRPr="00C64DE4">
        <w:t xml:space="preserve">When a </w:t>
      </w:r>
      <w:r w:rsidR="005A117F" w:rsidRPr="00C64DE4">
        <w:t>retro-reflective device</w:t>
      </w:r>
      <w:r w:rsidR="007C623A" w:rsidRPr="00C64DE4">
        <w:t xml:space="preserve"> is tested at room temperature with this method, the lens shall not crack.</w:t>
      </w:r>
    </w:p>
    <w:p w14:paraId="0D7355E7" w14:textId="77777777" w:rsidR="00345AB4" w:rsidRPr="00C64DE4" w:rsidRDefault="00345AB4">
      <w:pPr>
        <w:suppressAutoHyphens w:val="0"/>
        <w:spacing w:line="240" w:lineRule="auto"/>
      </w:pPr>
      <w:r w:rsidRPr="00C64DE4">
        <w:br w:type="page"/>
      </w:r>
    </w:p>
    <w:p w14:paraId="35457B59" w14:textId="77777777" w:rsidR="00A2449A" w:rsidRDefault="00A2449A" w:rsidP="007C623A">
      <w:pPr>
        <w:pStyle w:val="HChG"/>
        <w:rPr>
          <w:szCs w:val="28"/>
        </w:rPr>
        <w:sectPr w:rsidR="00A2449A" w:rsidSect="00925DAF">
          <w:headerReference w:type="even" r:id="rId97"/>
          <w:footerReference w:type="even" r:id="rId98"/>
          <w:endnotePr>
            <w:numFmt w:val="decimal"/>
          </w:endnotePr>
          <w:pgSz w:w="11906" w:h="16838" w:code="9"/>
          <w:pgMar w:top="1701" w:right="1134" w:bottom="2268" w:left="1134" w:header="1134" w:footer="1701" w:gutter="0"/>
          <w:cols w:space="720"/>
          <w:docGrid w:linePitch="272"/>
        </w:sectPr>
      </w:pPr>
    </w:p>
    <w:p w14:paraId="1CB324E9" w14:textId="7EA5AF5D" w:rsidR="007C623A" w:rsidRPr="00C64DE4" w:rsidRDefault="007C623A" w:rsidP="007C623A">
      <w:pPr>
        <w:pStyle w:val="HChG"/>
        <w:rPr>
          <w:szCs w:val="28"/>
        </w:rPr>
      </w:pPr>
      <w:r w:rsidRPr="00C64DE4">
        <w:rPr>
          <w:szCs w:val="28"/>
        </w:rPr>
        <w:lastRenderedPageBreak/>
        <w:t>Annex 19</w:t>
      </w:r>
    </w:p>
    <w:p w14:paraId="1F9BB5A5" w14:textId="77777777" w:rsidR="00E401AA" w:rsidRPr="00C64DE4" w:rsidRDefault="00C818DF" w:rsidP="00C818DF">
      <w:pPr>
        <w:pStyle w:val="HChG"/>
        <w:rPr>
          <w:szCs w:val="28"/>
        </w:rPr>
      </w:pPr>
      <w:r w:rsidRPr="00C64DE4">
        <w:rPr>
          <w:szCs w:val="28"/>
        </w:rPr>
        <w:tab/>
      </w:r>
      <w:r w:rsidRPr="00C64DE4">
        <w:rPr>
          <w:szCs w:val="28"/>
        </w:rPr>
        <w:tab/>
      </w:r>
      <w:r w:rsidR="00A21102" w:rsidRPr="00C64DE4">
        <w:rPr>
          <w:szCs w:val="28"/>
        </w:rPr>
        <w:t>R</w:t>
      </w:r>
      <w:r w:rsidR="00F72751" w:rsidRPr="00C64DE4">
        <w:rPr>
          <w:szCs w:val="28"/>
        </w:rPr>
        <w:t>igidity</w:t>
      </w:r>
      <w:r w:rsidR="00A21102" w:rsidRPr="00C64DE4">
        <w:rPr>
          <w:szCs w:val="28"/>
        </w:rPr>
        <w:t xml:space="preserve"> </w:t>
      </w:r>
      <w:r w:rsidR="00F72751" w:rsidRPr="00C64DE4">
        <w:rPr>
          <w:szCs w:val="28"/>
        </w:rPr>
        <w:t xml:space="preserve">of plates </w:t>
      </w:r>
    </w:p>
    <w:p w14:paraId="33943ADB" w14:textId="76D60DFB" w:rsidR="00A21102" w:rsidRPr="00B618F5" w:rsidRDefault="00B618F5" w:rsidP="00B618F5">
      <w:pPr>
        <w:spacing w:after="120"/>
        <w:ind w:left="2268" w:right="1133" w:hanging="1134"/>
        <w:jc w:val="both"/>
      </w:pPr>
      <w:r>
        <w:t>1.</w:t>
      </w:r>
      <w:r w:rsidR="00E401AA" w:rsidRPr="00B618F5">
        <w:tab/>
      </w:r>
      <w:r w:rsidR="00525895" w:rsidRPr="00B618F5">
        <w:t>Classes</w:t>
      </w:r>
      <w:r w:rsidR="00E401AA" w:rsidRPr="00B618F5">
        <w:t xml:space="preserve"> 1, 2, 3, 4 </w:t>
      </w:r>
      <w:r w:rsidR="00525895" w:rsidRPr="00B618F5">
        <w:t xml:space="preserve">and </w:t>
      </w:r>
      <w:r w:rsidR="00E401AA" w:rsidRPr="00B618F5">
        <w:t>5</w:t>
      </w:r>
    </w:p>
    <w:p w14:paraId="58A2BB13" w14:textId="71431C2B" w:rsidR="00A21102" w:rsidRPr="00C64DE4" w:rsidRDefault="00E401AA" w:rsidP="00E401AA">
      <w:pPr>
        <w:spacing w:after="120"/>
        <w:ind w:left="2268" w:right="1133" w:hanging="1134"/>
        <w:jc w:val="both"/>
      </w:pPr>
      <w:r w:rsidRPr="00C64DE4">
        <w:t>1.1</w:t>
      </w:r>
      <w:r w:rsidR="00B618F5">
        <w:t>.</w:t>
      </w:r>
      <w:r w:rsidR="00F20299" w:rsidRPr="00C64DE4">
        <w:tab/>
      </w:r>
      <w:r w:rsidR="00A21102" w:rsidRPr="00C64DE4">
        <w:t xml:space="preserve">The rear marking plate shall be placed on two supports in such a way that the supports are parallel to the shorter edge of the plate and the distance from either support to the adjacent edge of the plate shall not exceed L 10, where L is the greater overall dimension of the </w:t>
      </w:r>
      <w:r w:rsidR="00E11165">
        <w:t xml:space="preserve">plate. </w:t>
      </w:r>
      <w:r w:rsidR="00A21102" w:rsidRPr="00C64DE4">
        <w:t>The plate shall then be loaded with bags of shot or of dry sand to a uniformly distributed pressure of 1.5 kN/m</w:t>
      </w:r>
      <w:r w:rsidR="00A21102" w:rsidRPr="00C64DE4">
        <w:rPr>
          <w:vertAlign w:val="superscript"/>
        </w:rPr>
        <w:t>2</w:t>
      </w:r>
      <w:r w:rsidR="00E11165">
        <w:t xml:space="preserve">. </w:t>
      </w:r>
      <w:r w:rsidR="00A21102" w:rsidRPr="00C64DE4">
        <w:t>The deflection of the plate shall be measured at a point midway between the supports.</w:t>
      </w:r>
    </w:p>
    <w:p w14:paraId="75EFA7BC" w14:textId="72CD6983" w:rsidR="00A21102" w:rsidRPr="00C64DE4" w:rsidRDefault="00B618F5" w:rsidP="00E401AA">
      <w:pPr>
        <w:spacing w:after="120"/>
        <w:ind w:left="2268" w:right="1133" w:hanging="1134"/>
        <w:jc w:val="both"/>
      </w:pPr>
      <w:r>
        <w:t>1.2.</w:t>
      </w:r>
      <w:r w:rsidR="00E401AA" w:rsidRPr="00C64DE4">
        <w:tab/>
      </w:r>
      <w:r w:rsidR="00A21102" w:rsidRPr="00C64DE4">
        <w:t>When tested as described in paragraph 1. above, the maximum deflection of the plate under the test load shall not exceed one twentieth of the distance between the supports in paragraph 1. and the residual deflection after removal of the load shall not exceed one fifth of the measured deflection under load.</w:t>
      </w:r>
    </w:p>
    <w:p w14:paraId="0602BD5A" w14:textId="07EBEBEC" w:rsidR="00F72751" w:rsidRPr="00B618F5" w:rsidRDefault="00B618F5" w:rsidP="00B618F5">
      <w:pPr>
        <w:spacing w:after="120"/>
        <w:ind w:left="2268" w:right="1133" w:hanging="1134"/>
        <w:jc w:val="both"/>
      </w:pPr>
      <w:r>
        <w:t>2.</w:t>
      </w:r>
      <w:r w:rsidR="00E401AA" w:rsidRPr="00B618F5">
        <w:tab/>
      </w:r>
      <w:r w:rsidR="00525895" w:rsidRPr="00B618F5">
        <w:t>Class</w:t>
      </w:r>
      <w:r w:rsidR="00E401AA" w:rsidRPr="00B618F5">
        <w:t xml:space="preserve"> SMV</w:t>
      </w:r>
    </w:p>
    <w:p w14:paraId="3226E875" w14:textId="0F7747AD" w:rsidR="00BE41DF" w:rsidRPr="00C64DE4" w:rsidRDefault="00B618F5" w:rsidP="00E401AA">
      <w:pPr>
        <w:spacing w:after="120"/>
        <w:ind w:left="2268" w:right="1133" w:hanging="1134"/>
        <w:jc w:val="both"/>
      </w:pPr>
      <w:r>
        <w:t>2.1.</w:t>
      </w:r>
      <w:r w:rsidR="00E401AA" w:rsidRPr="00C64DE4">
        <w:tab/>
      </w:r>
      <w:r w:rsidR="00BE41DF" w:rsidRPr="00C64DE4">
        <w:t>The triangular plate shall be strongly held on one of its long sides, with the clamps of the holding device not enc</w:t>
      </w:r>
      <w:r w:rsidR="00E11165">
        <w:t xml:space="preserve">roaching over more than 20 mm. </w:t>
      </w:r>
      <w:r w:rsidR="00BE41DF" w:rsidRPr="00C64DE4">
        <w:t>A force of 10N perpendicular to the plane shall be applied to the opposite apex.</w:t>
      </w:r>
    </w:p>
    <w:p w14:paraId="19B0A447" w14:textId="5485039F" w:rsidR="00BE41DF" w:rsidRPr="00C64DE4" w:rsidRDefault="00B618F5" w:rsidP="00E401AA">
      <w:pPr>
        <w:pStyle w:val="ListParagraph"/>
        <w:spacing w:after="120" w:line="240" w:lineRule="atLeast"/>
        <w:ind w:left="2268" w:right="1133" w:hanging="1134"/>
        <w:contextualSpacing w:val="0"/>
        <w:jc w:val="both"/>
        <w:rPr>
          <w:rFonts w:ascii="Times New Roman" w:hAnsi="Times New Roman"/>
          <w:sz w:val="20"/>
          <w:szCs w:val="20"/>
        </w:rPr>
      </w:pPr>
      <w:r>
        <w:rPr>
          <w:rFonts w:ascii="Times New Roman" w:hAnsi="Times New Roman"/>
          <w:sz w:val="20"/>
          <w:szCs w:val="20"/>
        </w:rPr>
        <w:t>2.2.</w:t>
      </w:r>
      <w:r w:rsidR="00E401AA" w:rsidRPr="00C64DE4">
        <w:rPr>
          <w:rFonts w:ascii="Times New Roman" w:hAnsi="Times New Roman"/>
          <w:sz w:val="20"/>
          <w:szCs w:val="20"/>
        </w:rPr>
        <w:tab/>
      </w:r>
      <w:r w:rsidR="00BE41DF" w:rsidRPr="00C64DE4">
        <w:rPr>
          <w:rFonts w:ascii="Times New Roman" w:hAnsi="Times New Roman"/>
          <w:sz w:val="20"/>
          <w:szCs w:val="20"/>
        </w:rPr>
        <w:t>The apex shall then not move in the direction of the force by more than 40</w:t>
      </w:r>
      <w:r w:rsidR="000D2072">
        <w:rPr>
          <w:rFonts w:ascii="Times New Roman" w:hAnsi="Times New Roman"/>
          <w:sz w:val="20"/>
          <w:szCs w:val="20"/>
        </w:rPr>
        <w:t> </w:t>
      </w:r>
      <w:r w:rsidR="00BE41DF" w:rsidRPr="00C64DE4">
        <w:rPr>
          <w:rFonts w:ascii="Times New Roman" w:hAnsi="Times New Roman"/>
          <w:sz w:val="20"/>
          <w:szCs w:val="20"/>
        </w:rPr>
        <w:t>mm.</w:t>
      </w:r>
    </w:p>
    <w:p w14:paraId="289AEE1E" w14:textId="14BA2511" w:rsidR="00BE41DF" w:rsidRPr="00C64DE4" w:rsidRDefault="00B618F5" w:rsidP="00E401AA">
      <w:pPr>
        <w:spacing w:after="120"/>
        <w:ind w:left="2268" w:right="1133" w:hanging="1134"/>
        <w:jc w:val="both"/>
      </w:pPr>
      <w:r>
        <w:t>2.3.</w:t>
      </w:r>
      <w:r w:rsidR="00E401AA" w:rsidRPr="00C64DE4">
        <w:tab/>
      </w:r>
      <w:r w:rsidR="00BE41DF" w:rsidRPr="00C64DE4">
        <w:t>After removal of the force, the plate shall visibly return to its initial position.  The residual deflecti</w:t>
      </w:r>
      <w:r>
        <w:t>on shall not be more than 5 mm.</w:t>
      </w:r>
    </w:p>
    <w:p w14:paraId="5AADC2D3" w14:textId="77777777" w:rsidR="00345AB4" w:rsidRPr="00C64DE4" w:rsidRDefault="00345AB4">
      <w:pPr>
        <w:suppressAutoHyphens w:val="0"/>
        <w:spacing w:line="240" w:lineRule="auto"/>
      </w:pPr>
      <w:r w:rsidRPr="00C64DE4">
        <w:br w:type="page"/>
      </w:r>
    </w:p>
    <w:p w14:paraId="2E3A4E1A" w14:textId="77777777" w:rsidR="00A2449A" w:rsidRDefault="00A2449A" w:rsidP="00A21102">
      <w:pPr>
        <w:pStyle w:val="HChG"/>
        <w:rPr>
          <w:szCs w:val="28"/>
        </w:rPr>
        <w:sectPr w:rsidR="00A2449A" w:rsidSect="00642365">
          <w:headerReference w:type="default" r:id="rId99"/>
          <w:footerReference w:type="default" r:id="rId100"/>
          <w:endnotePr>
            <w:numFmt w:val="decimal"/>
          </w:endnotePr>
          <w:pgSz w:w="11906" w:h="16838" w:code="9"/>
          <w:pgMar w:top="1701" w:right="1134" w:bottom="2268" w:left="1134" w:header="964" w:footer="1701" w:gutter="0"/>
          <w:cols w:space="720"/>
          <w:docGrid w:linePitch="272"/>
        </w:sectPr>
      </w:pPr>
    </w:p>
    <w:p w14:paraId="5717EEE5" w14:textId="3F4DFEF2" w:rsidR="008B6750" w:rsidRPr="00C64DE4" w:rsidRDefault="00A21102" w:rsidP="00A21102">
      <w:pPr>
        <w:pStyle w:val="HChG"/>
        <w:rPr>
          <w:szCs w:val="28"/>
        </w:rPr>
      </w:pPr>
      <w:r w:rsidRPr="00C64DE4">
        <w:rPr>
          <w:szCs w:val="28"/>
        </w:rPr>
        <w:lastRenderedPageBreak/>
        <w:t xml:space="preserve">Annex </w:t>
      </w:r>
      <w:r w:rsidR="00B23FF5" w:rsidRPr="00C64DE4">
        <w:rPr>
          <w:szCs w:val="28"/>
        </w:rPr>
        <w:t>20</w:t>
      </w:r>
    </w:p>
    <w:p w14:paraId="4C34A3A7" w14:textId="77777777" w:rsidR="00A21102" w:rsidRPr="00C64DE4" w:rsidRDefault="00E401AA" w:rsidP="00E401AA">
      <w:pPr>
        <w:pStyle w:val="HChG"/>
        <w:rPr>
          <w:szCs w:val="28"/>
        </w:rPr>
      </w:pPr>
      <w:r w:rsidRPr="00C64DE4">
        <w:rPr>
          <w:szCs w:val="28"/>
        </w:rPr>
        <w:tab/>
      </w:r>
      <w:r w:rsidRPr="00C64DE4">
        <w:rPr>
          <w:szCs w:val="28"/>
        </w:rPr>
        <w:tab/>
      </w:r>
      <w:r w:rsidR="008B6750" w:rsidRPr="00C64DE4">
        <w:rPr>
          <w:szCs w:val="28"/>
        </w:rPr>
        <w:t>Further t</w:t>
      </w:r>
      <w:r w:rsidR="00A21102" w:rsidRPr="00C64DE4">
        <w:rPr>
          <w:szCs w:val="28"/>
        </w:rPr>
        <w:t>est procedure</w:t>
      </w:r>
      <w:r w:rsidR="008B6750" w:rsidRPr="00C64DE4">
        <w:rPr>
          <w:szCs w:val="28"/>
        </w:rPr>
        <w:t>s</w:t>
      </w:r>
      <w:r w:rsidR="00A21102" w:rsidRPr="00C64DE4">
        <w:rPr>
          <w:szCs w:val="28"/>
        </w:rPr>
        <w:t xml:space="preserve"> </w:t>
      </w:r>
      <w:r w:rsidR="008B6750" w:rsidRPr="00C64DE4">
        <w:rPr>
          <w:szCs w:val="28"/>
        </w:rPr>
        <w:t xml:space="preserve">for </w:t>
      </w:r>
      <w:r w:rsidR="008A2421" w:rsidRPr="00C64DE4">
        <w:rPr>
          <w:szCs w:val="28"/>
        </w:rPr>
        <w:t>Advance</w:t>
      </w:r>
      <w:r w:rsidR="00497FCC" w:rsidRPr="00C64DE4">
        <w:rPr>
          <w:szCs w:val="28"/>
        </w:rPr>
        <w:t xml:space="preserve"> Warning Triangles</w:t>
      </w:r>
      <w:r w:rsidR="008B6750" w:rsidRPr="00C64DE4">
        <w:rPr>
          <w:szCs w:val="28"/>
        </w:rPr>
        <w:t xml:space="preserve"> of Type 1 and 2</w:t>
      </w:r>
    </w:p>
    <w:p w14:paraId="1A771D0E" w14:textId="59ABA3B1" w:rsidR="00497FCC" w:rsidRPr="00C64DE4" w:rsidRDefault="00B618F5" w:rsidP="00E401AA">
      <w:pPr>
        <w:pStyle w:val="para"/>
        <w:rPr>
          <w:lang w:val="en-GB" w:eastAsia="en-GB"/>
        </w:rPr>
      </w:pPr>
      <w:r>
        <w:rPr>
          <w:lang w:val="en-GB" w:eastAsia="en-GB"/>
        </w:rPr>
        <w:t>1.</w:t>
      </w:r>
      <w:r w:rsidR="00E401AA" w:rsidRPr="00C64DE4">
        <w:rPr>
          <w:lang w:val="en-GB" w:eastAsia="en-GB"/>
        </w:rPr>
        <w:tab/>
      </w:r>
      <w:r w:rsidR="00525895" w:rsidRPr="00C64DE4">
        <w:rPr>
          <w:lang w:val="en-GB" w:eastAsia="en-GB"/>
        </w:rPr>
        <w:t>Test of clearance to ground</w:t>
      </w:r>
    </w:p>
    <w:p w14:paraId="66A25E54" w14:textId="09C1C684" w:rsidR="00497FCC" w:rsidRPr="00C64DE4" w:rsidRDefault="005A7C25" w:rsidP="00E401AA">
      <w:pPr>
        <w:pStyle w:val="para"/>
        <w:rPr>
          <w:lang w:val="en-GB" w:eastAsia="en-GB"/>
        </w:rPr>
      </w:pPr>
      <w:r w:rsidRPr="00C64DE4">
        <w:rPr>
          <w:lang w:val="en-GB" w:eastAsia="en-GB"/>
        </w:rPr>
        <w:t>1</w:t>
      </w:r>
      <w:r w:rsidR="00B618F5">
        <w:rPr>
          <w:lang w:val="en-GB" w:eastAsia="en-GB"/>
        </w:rPr>
        <w:t>.1.</w:t>
      </w:r>
      <w:r w:rsidR="00497FCC" w:rsidRPr="00C64DE4">
        <w:rPr>
          <w:lang w:val="en-GB" w:eastAsia="en-GB"/>
        </w:rPr>
        <w:tab/>
        <w:t>The advance warning triangle shall be required to pass the following tests:</w:t>
      </w:r>
    </w:p>
    <w:p w14:paraId="7E0997DA" w14:textId="0DE8C62D" w:rsidR="00497FCC" w:rsidRPr="00C64DE4" w:rsidRDefault="005A7C25" w:rsidP="00E401AA">
      <w:pPr>
        <w:pStyle w:val="para"/>
        <w:rPr>
          <w:lang w:val="en-GB" w:eastAsia="en-GB"/>
        </w:rPr>
      </w:pPr>
      <w:r w:rsidRPr="00C64DE4">
        <w:rPr>
          <w:lang w:val="en-GB" w:eastAsia="en-GB"/>
        </w:rPr>
        <w:t>1</w:t>
      </w:r>
      <w:r w:rsidR="00B618F5">
        <w:rPr>
          <w:lang w:val="en-GB" w:eastAsia="en-GB"/>
        </w:rPr>
        <w:t>.1.1.</w:t>
      </w:r>
      <w:r w:rsidR="00497FCC" w:rsidRPr="00C64DE4">
        <w:rPr>
          <w:lang w:val="en-GB" w:eastAsia="en-GB"/>
        </w:rPr>
        <w:tab/>
        <w:t xml:space="preserve">For this test, the apparatus shown in </w:t>
      </w:r>
      <w:r w:rsidR="00497FCC" w:rsidRPr="00965033">
        <w:rPr>
          <w:lang w:val="en-GB" w:eastAsia="en-GB"/>
        </w:rPr>
        <w:t xml:space="preserve">Figure </w:t>
      </w:r>
      <w:r w:rsidR="00C83187" w:rsidRPr="00C83187">
        <w:rPr>
          <w:lang w:val="en-GB" w:eastAsia="en-GB"/>
        </w:rPr>
        <w:t>A5</w:t>
      </w:r>
      <w:r w:rsidR="00C83187">
        <w:rPr>
          <w:lang w:val="en-GB" w:eastAsia="en-GB"/>
        </w:rPr>
        <w:t>-X</w:t>
      </w:r>
      <w:r w:rsidR="00497FCC" w:rsidRPr="00C64DE4">
        <w:rPr>
          <w:lang w:val="en-GB" w:eastAsia="en-GB"/>
        </w:rPr>
        <w:t>, which has the form of an inverted hollow pyramid, shall be placed on a horizontal base plane.</w:t>
      </w:r>
    </w:p>
    <w:p w14:paraId="51137025" w14:textId="3601F109" w:rsidR="00497FCC" w:rsidRPr="00C64DE4" w:rsidRDefault="005A7C25" w:rsidP="00E401AA">
      <w:pPr>
        <w:pStyle w:val="para"/>
        <w:rPr>
          <w:lang w:val="en-GB" w:eastAsia="en-GB"/>
        </w:rPr>
      </w:pPr>
      <w:r w:rsidRPr="00C64DE4">
        <w:rPr>
          <w:lang w:val="en-GB" w:eastAsia="en-GB"/>
        </w:rPr>
        <w:t>1</w:t>
      </w:r>
      <w:r w:rsidR="00B618F5">
        <w:rPr>
          <w:lang w:val="en-GB" w:eastAsia="en-GB"/>
        </w:rPr>
        <w:t>.1.2.</w:t>
      </w:r>
      <w:r w:rsidR="00497FCC" w:rsidRPr="00C64DE4">
        <w:rPr>
          <w:lang w:val="en-GB" w:eastAsia="en-GB"/>
        </w:rPr>
        <w:tab/>
        <w:t xml:space="preserve">The individual supports to the ground shall be placed one after another in the square hole </w:t>
      </w:r>
      <w:r w:rsidR="00497FCC" w:rsidRPr="00C64DE4">
        <w:rPr>
          <w:rFonts w:ascii="Symbol" w:hAnsi="Symbol" w:cs="Symbol"/>
          <w:lang w:val="en-GB" w:eastAsia="en-GB"/>
        </w:rPr>
        <w:t></w:t>
      </w:r>
      <w:r w:rsidR="00497FCC" w:rsidRPr="00C64DE4">
        <w:rPr>
          <w:rFonts w:ascii="Symbol" w:hAnsi="Symbol" w:cs="Symbol"/>
          <w:lang w:val="en-GB" w:eastAsia="en-GB"/>
        </w:rPr>
        <w:t></w:t>
      </w:r>
      <w:r w:rsidR="00497FCC" w:rsidRPr="00C64DE4">
        <w:rPr>
          <w:lang w:val="en-GB" w:eastAsia="en-GB"/>
        </w:rPr>
        <w:t>of the test apparatus. During the test of each support, it shall be required to find a position of the test apparatus in relation to the advance warning triangle and its supporting device, which is favourable for the triangle and which ensures that:</w:t>
      </w:r>
    </w:p>
    <w:p w14:paraId="71C20F49" w14:textId="2F0851D0" w:rsidR="00497FCC" w:rsidRPr="00C64DE4" w:rsidRDefault="005A7C25" w:rsidP="00E401AA">
      <w:pPr>
        <w:pStyle w:val="para"/>
        <w:rPr>
          <w:lang w:val="en-GB" w:eastAsia="en-GB"/>
        </w:rPr>
      </w:pPr>
      <w:r w:rsidRPr="00C64DE4">
        <w:rPr>
          <w:lang w:val="en-GB" w:eastAsia="en-GB"/>
        </w:rPr>
        <w:t>1</w:t>
      </w:r>
      <w:r w:rsidR="00B618F5">
        <w:rPr>
          <w:lang w:val="en-GB" w:eastAsia="en-GB"/>
        </w:rPr>
        <w:t>.1.2.1.</w:t>
      </w:r>
      <w:r w:rsidR="00497FCC" w:rsidRPr="00C64DE4">
        <w:rPr>
          <w:lang w:val="en-GB" w:eastAsia="en-GB"/>
        </w:rPr>
        <w:tab/>
        <w:t>All supports are resting simultaneously on the base plane,</w:t>
      </w:r>
    </w:p>
    <w:p w14:paraId="3CD1472D" w14:textId="00D10641" w:rsidR="00497FCC" w:rsidRPr="00C64DE4" w:rsidRDefault="005A7C25" w:rsidP="00E401AA">
      <w:pPr>
        <w:pStyle w:val="para"/>
        <w:rPr>
          <w:lang w:val="en-GB" w:eastAsia="en-GB"/>
        </w:rPr>
      </w:pPr>
      <w:r w:rsidRPr="00C64DE4">
        <w:rPr>
          <w:lang w:val="en-GB" w:eastAsia="en-GB"/>
        </w:rPr>
        <w:t>1</w:t>
      </w:r>
      <w:r w:rsidR="00B618F5">
        <w:rPr>
          <w:lang w:val="en-GB" w:eastAsia="en-GB"/>
        </w:rPr>
        <w:t>.1.2.2.</w:t>
      </w:r>
      <w:r w:rsidR="00497FCC" w:rsidRPr="00C64DE4">
        <w:rPr>
          <w:lang w:val="en-GB" w:eastAsia="en-GB"/>
        </w:rPr>
        <w:tab/>
        <w:t>Outside the area covered by the test apparatus, the distance between the base plane and parts of the triangle as well as of the supporting device is at least 50 mm (with the exception of the supports proper).</w:t>
      </w:r>
    </w:p>
    <w:p w14:paraId="43A4534D" w14:textId="0D01F9FC" w:rsidR="00497FCC" w:rsidRPr="00C64DE4" w:rsidRDefault="00B618F5" w:rsidP="00E401AA">
      <w:pPr>
        <w:pStyle w:val="para"/>
        <w:rPr>
          <w:lang w:val="en-GB" w:eastAsia="en-GB"/>
        </w:rPr>
      </w:pPr>
      <w:r>
        <w:rPr>
          <w:lang w:val="en-GB" w:eastAsia="en-GB"/>
        </w:rPr>
        <w:t>2.</w:t>
      </w:r>
      <w:r w:rsidR="00E401AA" w:rsidRPr="00C64DE4">
        <w:rPr>
          <w:lang w:val="en-GB" w:eastAsia="en-GB"/>
        </w:rPr>
        <w:tab/>
      </w:r>
      <w:r w:rsidR="00525895" w:rsidRPr="00C64DE4">
        <w:rPr>
          <w:lang w:val="en-GB" w:eastAsia="en-GB"/>
        </w:rPr>
        <w:t>Mechanical solidity test</w:t>
      </w:r>
    </w:p>
    <w:p w14:paraId="121C9588" w14:textId="388E4C18" w:rsidR="00497FCC" w:rsidRPr="00C64DE4" w:rsidRDefault="005A7C25" w:rsidP="00E401AA">
      <w:pPr>
        <w:pStyle w:val="para"/>
        <w:rPr>
          <w:lang w:val="en-GB" w:eastAsia="en-GB"/>
        </w:rPr>
      </w:pPr>
      <w:r w:rsidRPr="00C64DE4">
        <w:rPr>
          <w:lang w:val="en-GB" w:eastAsia="en-GB"/>
        </w:rPr>
        <w:t>2</w:t>
      </w:r>
      <w:r w:rsidR="00B618F5">
        <w:rPr>
          <w:lang w:val="en-GB" w:eastAsia="en-GB"/>
        </w:rPr>
        <w:t>.1.</w:t>
      </w:r>
      <w:r w:rsidR="00497FCC" w:rsidRPr="00C64DE4">
        <w:rPr>
          <w:lang w:val="en-GB" w:eastAsia="en-GB"/>
        </w:rPr>
        <w:tab/>
        <w:t>When the advance warning triangle has been set up as required by the manufacturer and its bases are firmly held, a force of 2 N shall be applied to the apex of the triangle parallel to the supporting surface and normal to the lower side of the triangle.</w:t>
      </w:r>
    </w:p>
    <w:p w14:paraId="6DA12CBD" w14:textId="633189F6" w:rsidR="00497FCC" w:rsidRPr="00C64DE4" w:rsidRDefault="005A7C25" w:rsidP="00E401AA">
      <w:pPr>
        <w:pStyle w:val="para"/>
        <w:rPr>
          <w:lang w:val="en-GB" w:eastAsia="en-GB"/>
        </w:rPr>
      </w:pPr>
      <w:r w:rsidRPr="00C64DE4">
        <w:rPr>
          <w:lang w:val="en-GB" w:eastAsia="en-GB"/>
        </w:rPr>
        <w:t>2</w:t>
      </w:r>
      <w:r w:rsidR="0033188C">
        <w:rPr>
          <w:lang w:val="en-GB" w:eastAsia="en-GB"/>
        </w:rPr>
        <w:t>.2.</w:t>
      </w:r>
      <w:r w:rsidR="00497FCC" w:rsidRPr="00C64DE4">
        <w:rPr>
          <w:lang w:val="en-GB" w:eastAsia="en-GB"/>
        </w:rPr>
        <w:tab/>
        <w:t>The apex of the triangle shall not move more than 5 cm in the direction in which the force is exerted.</w:t>
      </w:r>
    </w:p>
    <w:p w14:paraId="5B3E408D" w14:textId="0AFE3069" w:rsidR="00497FCC" w:rsidRPr="00C64DE4" w:rsidRDefault="005A7C25" w:rsidP="00E401AA">
      <w:pPr>
        <w:pStyle w:val="para"/>
        <w:rPr>
          <w:lang w:val="en-GB" w:eastAsia="en-GB"/>
        </w:rPr>
      </w:pPr>
      <w:r w:rsidRPr="00C64DE4">
        <w:rPr>
          <w:lang w:val="en-GB" w:eastAsia="en-GB"/>
        </w:rPr>
        <w:t>2</w:t>
      </w:r>
      <w:r w:rsidR="0033188C">
        <w:rPr>
          <w:lang w:val="en-GB" w:eastAsia="en-GB"/>
        </w:rPr>
        <w:t>.3.</w:t>
      </w:r>
      <w:r w:rsidR="00497FCC" w:rsidRPr="00C64DE4">
        <w:rPr>
          <w:lang w:val="en-GB" w:eastAsia="en-GB"/>
        </w:rPr>
        <w:tab/>
        <w:t>After the test, the position of the device shall not be significantly different from its original position.</w:t>
      </w:r>
    </w:p>
    <w:p w14:paraId="7E3F3EA8" w14:textId="6CF86DA4" w:rsidR="00497FCC" w:rsidRPr="00C64DE4" w:rsidRDefault="0033188C" w:rsidP="00E401AA">
      <w:pPr>
        <w:pStyle w:val="para"/>
        <w:rPr>
          <w:lang w:val="en-GB" w:eastAsia="en-GB"/>
        </w:rPr>
      </w:pPr>
      <w:r>
        <w:rPr>
          <w:lang w:val="en-GB" w:eastAsia="en-GB"/>
        </w:rPr>
        <w:t>3.</w:t>
      </w:r>
      <w:r w:rsidR="00E401AA" w:rsidRPr="00C64DE4">
        <w:rPr>
          <w:lang w:val="en-GB" w:eastAsia="en-GB"/>
        </w:rPr>
        <w:tab/>
      </w:r>
      <w:r w:rsidR="00525895" w:rsidRPr="00C64DE4">
        <w:rPr>
          <w:lang w:val="en-GB" w:eastAsia="en-GB"/>
        </w:rPr>
        <w:t>Test of heat and low-temperature resistance</w:t>
      </w:r>
    </w:p>
    <w:p w14:paraId="5B53A046" w14:textId="68F82C65" w:rsidR="00497FCC" w:rsidRPr="00C64DE4" w:rsidRDefault="005A7C25" w:rsidP="00E401AA">
      <w:pPr>
        <w:pStyle w:val="para"/>
        <w:rPr>
          <w:lang w:val="en-GB" w:eastAsia="en-GB"/>
        </w:rPr>
      </w:pPr>
      <w:r w:rsidRPr="00C64DE4">
        <w:rPr>
          <w:lang w:val="en-GB" w:eastAsia="en-GB"/>
        </w:rPr>
        <w:t>3</w:t>
      </w:r>
      <w:r w:rsidR="0033188C">
        <w:rPr>
          <w:lang w:val="en-GB" w:eastAsia="en-GB"/>
        </w:rPr>
        <w:t>.1.</w:t>
      </w:r>
      <w:r w:rsidR="00497FCC" w:rsidRPr="00C64DE4">
        <w:rPr>
          <w:lang w:val="en-GB" w:eastAsia="en-GB"/>
        </w:rPr>
        <w:tab/>
        <w:t xml:space="preserve">The advance warning triangle, in its protective cover, if provided, shall be kept for 12 consecutive hours in a dry atmosphere at a temperature of </w:t>
      </w:r>
      <w:r w:rsidR="00497FCC" w:rsidRPr="00C64DE4">
        <w:rPr>
          <w:lang w:val="en-GB" w:eastAsia="en-GB"/>
        </w:rPr>
        <w:br/>
        <w:t>60 °C ± 2 °C.</w:t>
      </w:r>
    </w:p>
    <w:p w14:paraId="32389757" w14:textId="160CA86C" w:rsidR="00497FCC" w:rsidRPr="00C64DE4" w:rsidRDefault="005A7C25" w:rsidP="00E401AA">
      <w:pPr>
        <w:pStyle w:val="para"/>
        <w:rPr>
          <w:lang w:val="en-GB" w:eastAsia="en-GB"/>
        </w:rPr>
      </w:pPr>
      <w:r w:rsidRPr="00C64DE4">
        <w:rPr>
          <w:lang w:val="en-GB" w:eastAsia="en-GB"/>
        </w:rPr>
        <w:t>3</w:t>
      </w:r>
      <w:r w:rsidR="0033188C">
        <w:rPr>
          <w:lang w:val="en-GB" w:eastAsia="en-GB"/>
        </w:rPr>
        <w:t>.2.</w:t>
      </w:r>
      <w:r w:rsidR="00497FCC" w:rsidRPr="00C64DE4">
        <w:rPr>
          <w:lang w:val="en-GB" w:eastAsia="en-GB"/>
        </w:rPr>
        <w:tab/>
        <w:t xml:space="preserve">After the test, no cracking or noticeable distortion of the device shall be visible; this applies in particular to the </w:t>
      </w:r>
      <w:r w:rsidR="005A117F" w:rsidRPr="00C64DE4">
        <w:rPr>
          <w:lang w:val="en-GB" w:eastAsia="en-GB"/>
        </w:rPr>
        <w:t>retro-reflective device</w:t>
      </w:r>
      <w:r w:rsidR="00497FCC" w:rsidRPr="00C64DE4">
        <w:rPr>
          <w:lang w:val="en-GB" w:eastAsia="en-GB"/>
        </w:rPr>
        <w:t>. The cover shall be readily openable and shall not adhere to the triangle.</w:t>
      </w:r>
    </w:p>
    <w:p w14:paraId="4012AC63" w14:textId="3F4F4C99" w:rsidR="00497FCC" w:rsidRPr="00C64DE4" w:rsidRDefault="005A7C25" w:rsidP="00E401AA">
      <w:pPr>
        <w:pStyle w:val="para"/>
        <w:rPr>
          <w:lang w:val="en-GB" w:eastAsia="en-GB"/>
        </w:rPr>
      </w:pPr>
      <w:r w:rsidRPr="00C64DE4">
        <w:rPr>
          <w:lang w:val="en-GB" w:eastAsia="en-GB"/>
        </w:rPr>
        <w:t>3</w:t>
      </w:r>
      <w:r w:rsidR="0033188C">
        <w:rPr>
          <w:lang w:val="en-GB" w:eastAsia="en-GB"/>
        </w:rPr>
        <w:t>.3.</w:t>
      </w:r>
      <w:r w:rsidR="00497FCC" w:rsidRPr="00C64DE4">
        <w:rPr>
          <w:lang w:val="en-GB" w:eastAsia="en-GB"/>
        </w:rPr>
        <w:tab/>
        <w:t>After the heat-resistance test and subsequent storage for 12 consecutive hours at a temperature of 25 °C ± 5 °C, the advance warning triangle, in its protective cover, is to be kept for another 12 hours in a dry atmosphere at a temperature of -40 °C ± 2 °C.</w:t>
      </w:r>
    </w:p>
    <w:p w14:paraId="276C2C41" w14:textId="3B32F5D6" w:rsidR="00497FCC" w:rsidRPr="00C64DE4" w:rsidRDefault="005A7C25" w:rsidP="00E401AA">
      <w:pPr>
        <w:pStyle w:val="para"/>
        <w:rPr>
          <w:lang w:val="en-GB" w:eastAsia="en-GB"/>
        </w:rPr>
      </w:pPr>
      <w:r w:rsidRPr="00C64DE4">
        <w:rPr>
          <w:lang w:val="en-GB" w:eastAsia="en-GB"/>
        </w:rPr>
        <w:t>3</w:t>
      </w:r>
      <w:r w:rsidR="0033188C">
        <w:rPr>
          <w:lang w:val="en-GB" w:eastAsia="en-GB"/>
        </w:rPr>
        <w:t>.4.</w:t>
      </w:r>
      <w:r w:rsidR="00497FCC" w:rsidRPr="00C64DE4">
        <w:rPr>
          <w:lang w:val="en-GB" w:eastAsia="en-GB"/>
        </w:rPr>
        <w:tab/>
        <w:t>Immediately after removal from the cold room, no fractures or any visible distortion shall be noticeable on the device and especially on its optical parts. The protective cover, if provided, shall be properly openable, and it shall neither tear nor adhere to the advance warning triangle.</w:t>
      </w:r>
    </w:p>
    <w:p w14:paraId="2DCBE00A" w14:textId="77777777" w:rsidR="00822EA8" w:rsidRPr="0033188C" w:rsidRDefault="00822EA8" w:rsidP="0033188C">
      <w:pPr>
        <w:pStyle w:val="para"/>
        <w:rPr>
          <w:lang w:val="en-GB" w:eastAsia="en-GB"/>
        </w:rPr>
      </w:pPr>
      <w:bookmarkStart w:id="16" w:name="_Toc386120428"/>
      <w:r w:rsidRPr="0033188C">
        <w:rPr>
          <w:lang w:val="en-GB" w:eastAsia="en-GB"/>
        </w:rPr>
        <w:t>4.</w:t>
      </w:r>
      <w:r w:rsidRPr="0033188C">
        <w:rPr>
          <w:lang w:val="en-GB" w:eastAsia="en-GB"/>
        </w:rPr>
        <w:tab/>
        <w:t>Determination of the roughness of the road surface "sandy beach" method</w:t>
      </w:r>
      <w:bookmarkEnd w:id="16"/>
    </w:p>
    <w:p w14:paraId="015EA5FF" w14:textId="76637808" w:rsidR="00822EA8" w:rsidRPr="00965033" w:rsidRDefault="00822EA8" w:rsidP="00822EA8">
      <w:pPr>
        <w:pStyle w:val="para"/>
        <w:rPr>
          <w:lang w:val="en-US" w:eastAsia="en-GB"/>
        </w:rPr>
      </w:pPr>
      <w:r>
        <w:rPr>
          <w:lang w:val="en-US" w:eastAsia="en-GB"/>
        </w:rPr>
        <w:lastRenderedPageBreak/>
        <w:t>4.</w:t>
      </w:r>
      <w:r w:rsidR="0033188C">
        <w:rPr>
          <w:lang w:val="en-US" w:eastAsia="en-GB"/>
        </w:rPr>
        <w:t>1.</w:t>
      </w:r>
      <w:r w:rsidRPr="00965033">
        <w:rPr>
          <w:lang w:val="en-US" w:eastAsia="en-GB"/>
        </w:rPr>
        <w:tab/>
        <w:t>Purpose of the method</w:t>
      </w:r>
    </w:p>
    <w:p w14:paraId="2712CA41" w14:textId="7DE2B6A7" w:rsidR="00822EA8" w:rsidRPr="00965033" w:rsidRDefault="00822EA8" w:rsidP="00822EA8">
      <w:pPr>
        <w:pStyle w:val="para"/>
        <w:rPr>
          <w:lang w:val="en-US" w:eastAsia="en-GB"/>
        </w:rPr>
      </w:pPr>
      <w:r>
        <w:rPr>
          <w:lang w:val="en-US" w:eastAsia="en-GB"/>
        </w:rPr>
        <w:t>4.</w:t>
      </w:r>
      <w:r w:rsidR="0033188C">
        <w:rPr>
          <w:lang w:val="en-US" w:eastAsia="en-GB"/>
        </w:rPr>
        <w:t>1.1.</w:t>
      </w:r>
      <w:r w:rsidRPr="00965033">
        <w:rPr>
          <w:lang w:val="en-US" w:eastAsia="en-GB"/>
        </w:rPr>
        <w:tab/>
        <w:t>The purpose of this method is to describe and to determine to a certain extent the geometric roughness of that part of the road surface on which the advance warning triangle is placed during the test of stability in wind, as required according to Annex 5, paragraph 10</w:t>
      </w:r>
      <w:r w:rsidR="00D10274">
        <w:rPr>
          <w:lang w:val="en-US" w:eastAsia="en-GB"/>
        </w:rPr>
        <w:t>.</w:t>
      </w:r>
    </w:p>
    <w:p w14:paraId="16E5F64F" w14:textId="7C4CF513" w:rsidR="00822EA8" w:rsidRPr="00965033" w:rsidRDefault="00822EA8" w:rsidP="00822EA8">
      <w:pPr>
        <w:pStyle w:val="para"/>
        <w:rPr>
          <w:lang w:val="en-US" w:eastAsia="en-GB"/>
        </w:rPr>
      </w:pPr>
      <w:r>
        <w:rPr>
          <w:lang w:val="en-US" w:eastAsia="en-GB"/>
        </w:rPr>
        <w:t>4.</w:t>
      </w:r>
      <w:r w:rsidR="0033188C">
        <w:rPr>
          <w:lang w:val="en-US" w:eastAsia="en-GB"/>
        </w:rPr>
        <w:t>2.</w:t>
      </w:r>
      <w:r w:rsidRPr="00965033">
        <w:rPr>
          <w:lang w:val="en-US" w:eastAsia="en-GB"/>
        </w:rPr>
        <w:tab/>
        <w:t>Principle of the method</w:t>
      </w:r>
    </w:p>
    <w:p w14:paraId="0F26F9C0" w14:textId="7C7EA4C3" w:rsidR="00822EA8" w:rsidRPr="00965033" w:rsidRDefault="00822EA8" w:rsidP="00822EA8">
      <w:pPr>
        <w:pStyle w:val="para"/>
        <w:rPr>
          <w:lang w:val="en-US" w:eastAsia="en-GB"/>
        </w:rPr>
      </w:pPr>
      <w:r>
        <w:rPr>
          <w:lang w:val="en-US" w:eastAsia="en-GB"/>
        </w:rPr>
        <w:t>4.</w:t>
      </w:r>
      <w:r w:rsidR="0033188C">
        <w:rPr>
          <w:lang w:val="en-US" w:eastAsia="en-GB"/>
        </w:rPr>
        <w:t>2.1.</w:t>
      </w:r>
      <w:r w:rsidRPr="00965033">
        <w:rPr>
          <w:lang w:val="en-US" w:eastAsia="en-GB"/>
        </w:rPr>
        <w:tab/>
        <w:t>A known volume V of sand is spread evenly on the surface of the carriageway in the form of a circle. The ratio of the volume used to the area S covered is defined as "mean sand depth" HS and is expressed in mm:</w:t>
      </w:r>
    </w:p>
    <w:p w14:paraId="6547E9B1" w14:textId="77777777" w:rsidR="00822EA8" w:rsidRDefault="00822EA8" w:rsidP="00822EA8">
      <w:pPr>
        <w:pStyle w:val="para"/>
        <w:ind w:firstLine="0"/>
        <w:rPr>
          <w:lang w:eastAsia="en-GB"/>
        </w:rPr>
      </w:pPr>
      <w:r w:rsidRPr="00E62AB4">
        <w:rPr>
          <w:position w:val="-20"/>
          <w:lang w:val="en-GB" w:eastAsia="en-GB"/>
        </w:rPr>
        <w:object w:dxaOrig="720" w:dyaOrig="525" w14:anchorId="7B3149C4">
          <v:shape id="_x0000_i1030" type="#_x0000_t75" style="width:36.3pt;height:26.3pt" o:ole="">
            <v:imagedata r:id="rId101" o:title=""/>
          </v:shape>
          <o:OLEObject Type="Embed" ProgID="Equation.3" ShapeID="_x0000_i1030" DrawAspect="Content" ObjectID="_1608032082" r:id="rId102"/>
        </w:object>
      </w:r>
    </w:p>
    <w:p w14:paraId="12DD1092" w14:textId="57249EEA" w:rsidR="00822EA8" w:rsidRPr="00965033" w:rsidRDefault="00822EA8" w:rsidP="00822EA8">
      <w:pPr>
        <w:pStyle w:val="para"/>
        <w:rPr>
          <w:lang w:val="en-US" w:eastAsia="en-GB"/>
        </w:rPr>
      </w:pPr>
      <w:r>
        <w:rPr>
          <w:lang w:val="en-US" w:eastAsia="en-GB"/>
        </w:rPr>
        <w:t>4.</w:t>
      </w:r>
      <w:r w:rsidR="0033188C">
        <w:rPr>
          <w:lang w:val="en-US" w:eastAsia="en-GB"/>
        </w:rPr>
        <w:t>2.2.</w:t>
      </w:r>
      <w:r w:rsidRPr="00965033">
        <w:rPr>
          <w:lang w:val="en-US" w:eastAsia="en-GB"/>
        </w:rPr>
        <w:tab/>
        <w:t xml:space="preserve">The test is carried out by means of round-grain, dry sand and having a grain size between 0.160 mm and 0.315 mm. The volume amounts to </w:t>
      </w:r>
      <w:r w:rsidRPr="00965033">
        <w:rPr>
          <w:lang w:val="en-US" w:eastAsia="en-GB"/>
        </w:rPr>
        <w:br/>
        <w:t>25 ml ± 0.15 ml. The sand is spread out over the surface where the test is carried out by means of a flat, circular disc with a diameter of 65 mm, one side of which is covered with a sheet of rubber having a thickness of 1.5 mm to 2.5 mm and the other being provided with an appropriate handle. If the diameter of the circular area covered with sand is D mm, the mean sand depth will be calculated in accordance with the formula:</w:t>
      </w:r>
    </w:p>
    <w:p w14:paraId="45D163FE" w14:textId="77777777" w:rsidR="00822EA8" w:rsidRDefault="00822EA8" w:rsidP="00822EA8">
      <w:pPr>
        <w:pStyle w:val="para"/>
        <w:ind w:firstLine="0"/>
        <w:rPr>
          <w:lang w:eastAsia="en-GB"/>
        </w:rPr>
      </w:pPr>
      <w:r w:rsidRPr="00E62AB4">
        <w:rPr>
          <w:position w:val="-20"/>
          <w:lang w:val="en-GB" w:eastAsia="en-GB"/>
        </w:rPr>
        <w:object w:dxaOrig="1875" w:dyaOrig="525" w14:anchorId="2CE7D63F">
          <v:shape id="_x0000_i1031" type="#_x0000_t75" style="width:93.95pt;height:26.3pt" o:ole="">
            <v:imagedata r:id="rId103" o:title=""/>
          </v:shape>
          <o:OLEObject Type="Embed" ProgID="Equation.3" ShapeID="_x0000_i1031" DrawAspect="Content" ObjectID="_1608032083" r:id="rId104"/>
        </w:object>
      </w:r>
    </w:p>
    <w:p w14:paraId="0CF5CE89" w14:textId="6F10827E" w:rsidR="00822EA8" w:rsidRPr="00965033" w:rsidRDefault="00822EA8" w:rsidP="00822EA8">
      <w:pPr>
        <w:pStyle w:val="para"/>
        <w:rPr>
          <w:lang w:val="en-US" w:eastAsia="en-GB"/>
        </w:rPr>
      </w:pPr>
      <w:r>
        <w:rPr>
          <w:lang w:val="en-US" w:eastAsia="en-GB"/>
        </w:rPr>
        <w:t>4.</w:t>
      </w:r>
      <w:r w:rsidR="0033188C">
        <w:rPr>
          <w:lang w:val="en-US" w:eastAsia="en-GB"/>
        </w:rPr>
        <w:t>3.</w:t>
      </w:r>
      <w:r w:rsidRPr="00965033">
        <w:rPr>
          <w:lang w:val="en-US" w:eastAsia="en-GB"/>
        </w:rPr>
        <w:tab/>
        <w:t>Performance of the test</w:t>
      </w:r>
    </w:p>
    <w:p w14:paraId="4D010748" w14:textId="11260E21" w:rsidR="00822EA8" w:rsidRPr="00965033" w:rsidRDefault="00822EA8" w:rsidP="00822EA8">
      <w:pPr>
        <w:pStyle w:val="para"/>
        <w:rPr>
          <w:lang w:val="en-US" w:eastAsia="en-GB"/>
        </w:rPr>
      </w:pPr>
      <w:r>
        <w:rPr>
          <w:lang w:val="en-US" w:eastAsia="en-GB"/>
        </w:rPr>
        <w:t>4.</w:t>
      </w:r>
      <w:r w:rsidR="0033188C">
        <w:rPr>
          <w:lang w:val="en-US" w:eastAsia="en-GB"/>
        </w:rPr>
        <w:t>3.1.</w:t>
      </w:r>
      <w:r w:rsidRPr="00965033">
        <w:rPr>
          <w:lang w:val="en-US" w:eastAsia="en-GB"/>
        </w:rPr>
        <w:tab/>
        <w:t>The surface on which the test is to be carried out shall be dry and at first be brushed with a soft brush to remove any dirt or loose gravel.</w:t>
      </w:r>
    </w:p>
    <w:p w14:paraId="3B8120C2" w14:textId="0F034401" w:rsidR="00822EA8" w:rsidRPr="00B94AD9" w:rsidRDefault="00822EA8" w:rsidP="00822EA8">
      <w:pPr>
        <w:pStyle w:val="para"/>
        <w:rPr>
          <w:lang w:val="en-US" w:eastAsia="en-GB"/>
        </w:rPr>
      </w:pPr>
      <w:r>
        <w:rPr>
          <w:lang w:val="en-US" w:eastAsia="en-GB"/>
        </w:rPr>
        <w:t>4.</w:t>
      </w:r>
      <w:r w:rsidR="0033188C">
        <w:rPr>
          <w:lang w:val="en-US" w:eastAsia="en-GB"/>
        </w:rPr>
        <w:t>3.2.</w:t>
      </w:r>
      <w:r w:rsidRPr="00965033">
        <w:rPr>
          <w:lang w:val="en-US" w:eastAsia="en-GB"/>
        </w:rPr>
        <w:tab/>
        <w:t xml:space="preserve">The sand which has been firmly filled into an appropriate receptacle is then poured out on the surface to be tested in a single heap. The sand is then carefully spread out on the surface by means of repeated circular movements of the rubber faced disc so as to form the largest possible round area covered with sand. </w:t>
      </w:r>
      <w:r w:rsidRPr="00B94AD9">
        <w:rPr>
          <w:lang w:val="en-US" w:eastAsia="en-GB"/>
        </w:rPr>
        <w:t>The sand will then fill all depressions and hollows.</w:t>
      </w:r>
    </w:p>
    <w:p w14:paraId="63D296E1" w14:textId="1FA000FC" w:rsidR="00822EA8" w:rsidRPr="00965033" w:rsidRDefault="00822EA8" w:rsidP="00822EA8">
      <w:pPr>
        <w:pStyle w:val="para"/>
        <w:rPr>
          <w:lang w:val="en-US" w:eastAsia="en-GB"/>
        </w:rPr>
      </w:pPr>
      <w:r>
        <w:rPr>
          <w:lang w:val="en-US" w:eastAsia="en-GB"/>
        </w:rPr>
        <w:t>4.</w:t>
      </w:r>
      <w:r w:rsidR="0033188C">
        <w:rPr>
          <w:lang w:val="en-US" w:eastAsia="en-GB"/>
        </w:rPr>
        <w:t>3.3.</w:t>
      </w:r>
      <w:r w:rsidRPr="00965033">
        <w:rPr>
          <w:lang w:val="en-US" w:eastAsia="en-GB"/>
        </w:rPr>
        <w:tab/>
        <w:t xml:space="preserve">Two diameters, at right angles to one another, of the "beach" thus formed are usually measured. The mean value is rounded off to the nearest 5 mm, with the depth of the sand HS being calculated according to the formula given in paragraph </w:t>
      </w:r>
      <w:r w:rsidR="000D2072">
        <w:rPr>
          <w:lang w:val="en-US" w:eastAsia="en-GB"/>
        </w:rPr>
        <w:t>4.</w:t>
      </w:r>
      <w:r w:rsidRPr="00965033">
        <w:rPr>
          <w:lang w:val="en-US" w:eastAsia="en-GB"/>
        </w:rPr>
        <w:t>2.2</w:t>
      </w:r>
      <w:r w:rsidR="00D10274">
        <w:rPr>
          <w:lang w:val="en-US" w:eastAsia="en-GB"/>
        </w:rPr>
        <w:t>.</w:t>
      </w:r>
    </w:p>
    <w:p w14:paraId="20F31EDD" w14:textId="1DF0B993" w:rsidR="00822EA8" w:rsidRPr="00965033" w:rsidRDefault="00822EA8" w:rsidP="00822EA8">
      <w:pPr>
        <w:pStyle w:val="para"/>
        <w:rPr>
          <w:lang w:val="en-US" w:eastAsia="en-GB"/>
        </w:rPr>
      </w:pPr>
      <w:r>
        <w:rPr>
          <w:lang w:val="en-US" w:eastAsia="en-GB"/>
        </w:rPr>
        <w:t>4.</w:t>
      </w:r>
      <w:r w:rsidR="0033188C">
        <w:rPr>
          <w:lang w:val="en-US" w:eastAsia="en-GB"/>
        </w:rPr>
        <w:t>3.4.</w:t>
      </w:r>
      <w:r w:rsidRPr="00965033">
        <w:rPr>
          <w:lang w:val="en-US" w:eastAsia="en-GB"/>
        </w:rPr>
        <w:tab/>
        <w:t>Six tests of this kind are carried out on the supporting surface, with the parts to be tested being distributed over the surface to be tested as evenly as possible. The overall mean of the results obtained is given as the mean sand depth HS of the road surface where the advance warning triangle has been placed.</w:t>
      </w:r>
    </w:p>
    <w:p w14:paraId="36B431CD" w14:textId="4484D3F6" w:rsidR="00497FCC" w:rsidRPr="00C64DE4" w:rsidRDefault="00822EA8" w:rsidP="00E401AA">
      <w:pPr>
        <w:pStyle w:val="SingleTxtG"/>
        <w:tabs>
          <w:tab w:val="left" w:pos="2300"/>
        </w:tabs>
        <w:ind w:left="2268" w:hanging="1134"/>
      </w:pPr>
      <w:r>
        <w:t>5</w:t>
      </w:r>
      <w:r w:rsidR="00E401AA" w:rsidRPr="00C64DE4">
        <w:t>.</w:t>
      </w:r>
      <w:r w:rsidR="00E401AA" w:rsidRPr="00C64DE4">
        <w:tab/>
      </w:r>
      <w:r w:rsidR="00525895" w:rsidRPr="00C64DE4">
        <w:t>Test of stability against wind</w:t>
      </w:r>
    </w:p>
    <w:p w14:paraId="39E761EF" w14:textId="4E441731" w:rsidR="00497FCC" w:rsidRPr="00C64DE4" w:rsidRDefault="00822EA8" w:rsidP="00E401AA">
      <w:pPr>
        <w:pStyle w:val="SingleTxtG"/>
        <w:tabs>
          <w:tab w:val="left" w:pos="2300"/>
        </w:tabs>
        <w:ind w:left="2268" w:hanging="1134"/>
      </w:pPr>
      <w:r>
        <w:t>5</w:t>
      </w:r>
      <w:r w:rsidR="00497FCC" w:rsidRPr="00C64DE4">
        <w:t>.1.</w:t>
      </w:r>
      <w:r w:rsidR="00497FCC" w:rsidRPr="00C64DE4">
        <w:tab/>
        <w:t>The advance warning triangle shall be set up in a wind tunnel, on a base measuring about 1.50 m by 1.20 m with a surface formed of abrasive material of the type P36 corresponding to the FEPA</w:t>
      </w:r>
      <w:r w:rsidR="006F0352">
        <w:rPr>
          <w:rStyle w:val="FootnoteReference"/>
        </w:rPr>
        <w:footnoteReference w:customMarkFollows="1" w:id="11"/>
        <w:t>**</w:t>
      </w:r>
      <w:r w:rsidR="00497FCC" w:rsidRPr="00C64DE4">
        <w:t xml:space="preserve"> specification 43</w:t>
      </w:r>
      <w:r w:rsidR="00497FCC" w:rsidRPr="00C64DE4">
        <w:noBreakHyphen/>
        <w:t>1</w:t>
      </w:r>
      <w:r w:rsidR="00497FCC" w:rsidRPr="00C64DE4">
        <w:noBreakHyphen/>
        <w:t xml:space="preserve">2006. This surface shall be characterised by its geometric roughness, HS = 0.5 mm ± </w:t>
      </w:r>
      <w:r w:rsidR="00497FCC" w:rsidRPr="00C64DE4">
        <w:lastRenderedPageBreak/>
        <w:t xml:space="preserve">0.05 mm, which shall be defined and determined by the so-called "sandy beach" method according to Annex 4 of </w:t>
      </w:r>
      <w:r w:rsidR="006211BB">
        <w:t>this Regulation</w:t>
      </w:r>
      <w:r w:rsidR="00497FCC" w:rsidRPr="00C64DE4">
        <w:t>.</w:t>
      </w:r>
    </w:p>
    <w:p w14:paraId="7CA4ED34" w14:textId="77777777" w:rsidR="00497FCC" w:rsidRPr="00C64DE4" w:rsidRDefault="00497FCC" w:rsidP="00E401AA">
      <w:pPr>
        <w:spacing w:after="120"/>
        <w:ind w:left="2268" w:right="1140"/>
        <w:jc w:val="both"/>
      </w:pPr>
      <w:r w:rsidRPr="00C64DE4">
        <w:t>To avoid a laminar boundary layer of the incident flow over the surface of the base, this base shall have a splitter plate and shall be set up in such a way, that the flow is completely around the plate.</w:t>
      </w:r>
    </w:p>
    <w:p w14:paraId="5E2CECDC" w14:textId="77777777" w:rsidR="00497FCC" w:rsidRPr="00C64DE4" w:rsidRDefault="00822EA8" w:rsidP="00E401AA">
      <w:pPr>
        <w:pStyle w:val="SingleTxtG"/>
        <w:tabs>
          <w:tab w:val="left" w:pos="2300"/>
        </w:tabs>
        <w:ind w:left="2268" w:hanging="1134"/>
      </w:pPr>
      <w:r>
        <w:t>5</w:t>
      </w:r>
      <w:r w:rsidR="00497FCC" w:rsidRPr="00C64DE4">
        <w:t>.2.</w:t>
      </w:r>
      <w:r w:rsidR="00497FCC" w:rsidRPr="00C64DE4">
        <w:tab/>
        <w:t>For the air flow the following conditions shall apply:</w:t>
      </w:r>
    </w:p>
    <w:p w14:paraId="7C878F42"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(a)</w:t>
      </w:r>
      <w:r w:rsidRPr="00C64DE4">
        <w:rPr>
          <w:rFonts w:ascii="Times New Roman" w:hAnsi="Times New Roman"/>
          <w:sz w:val="20"/>
          <w:szCs w:val="20"/>
        </w:rPr>
        <w:tab/>
        <w:t>The air stream shall reach a dynamic pressure of 180 Pa; and shall have a flow field which shall be homogeneous and free of turbulence;</w:t>
      </w:r>
    </w:p>
    <w:p w14:paraId="778FC0EC"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(b)</w:t>
      </w:r>
      <w:r w:rsidRPr="00C64DE4">
        <w:rPr>
          <w:rFonts w:ascii="Times New Roman" w:hAnsi="Times New Roman"/>
          <w:sz w:val="20"/>
          <w:szCs w:val="20"/>
        </w:rPr>
        <w:tab/>
        <w:t>The dimension of the flow field shall be such, that horizontally to each corner and vertical to the top of the advance warning triangle a clearance of at least 150 mm to the border line of this flow field shall exist;</w:t>
      </w:r>
    </w:p>
    <w:p w14:paraId="60E917F1"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(c)</w:t>
      </w:r>
      <w:r w:rsidRPr="00C64DE4">
        <w:rPr>
          <w:rFonts w:ascii="Times New Roman" w:hAnsi="Times New Roman"/>
          <w:sz w:val="20"/>
          <w:szCs w:val="20"/>
        </w:rPr>
        <w:tab/>
        <w:t>The air stream (flow field) shall be parallel to the supporting surface, in a direction which seems to be most unfavourable for the stability;</w:t>
      </w:r>
    </w:p>
    <w:p w14:paraId="69485C47"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(d)</w:t>
      </w:r>
      <w:r w:rsidRPr="00C64DE4">
        <w:rPr>
          <w:rFonts w:ascii="Times New Roman" w:hAnsi="Times New Roman"/>
          <w:sz w:val="20"/>
          <w:szCs w:val="20"/>
        </w:rPr>
        <w:tab/>
        <w:t>In the case of a closed wind tunnel, the area of the advance warning triangle shall be not larger than 5 per cent of the area cross-section of the closed wind tunnel.</w:t>
      </w:r>
    </w:p>
    <w:p w14:paraId="180906EF" w14:textId="77777777" w:rsidR="00497FCC" w:rsidRPr="00C64DE4" w:rsidRDefault="00822EA8" w:rsidP="00E401AA">
      <w:pPr>
        <w:pStyle w:val="SingleTxtG"/>
        <w:tabs>
          <w:tab w:val="left" w:pos="2300"/>
        </w:tabs>
        <w:ind w:left="2268" w:hanging="1134"/>
      </w:pPr>
      <w:r>
        <w:t>5</w:t>
      </w:r>
      <w:r w:rsidR="00497FCC" w:rsidRPr="00C64DE4">
        <w:t>.3.</w:t>
      </w:r>
      <w:r w:rsidR="00497FCC" w:rsidRPr="00C64DE4">
        <w:tab/>
        <w:t xml:space="preserve">When set up in this manner, the advance warning triangle shall be subjected for 3 minutes to this </w:t>
      </w:r>
      <w:r w:rsidR="002004F4" w:rsidRPr="00C64DE4">
        <w:t>open-air</w:t>
      </w:r>
      <w:r w:rsidR="00497FCC" w:rsidRPr="00C64DE4">
        <w:t xml:space="preserve"> stream.</w:t>
      </w:r>
    </w:p>
    <w:p w14:paraId="2D5BAAF5" w14:textId="77777777" w:rsidR="00497FCC" w:rsidRPr="00C64DE4" w:rsidRDefault="00822EA8" w:rsidP="00E401AA">
      <w:pPr>
        <w:pStyle w:val="SingleTxtG"/>
        <w:tabs>
          <w:tab w:val="left" w:pos="2300"/>
        </w:tabs>
        <w:ind w:left="2268" w:hanging="1134"/>
      </w:pPr>
      <w:r>
        <w:t>5</w:t>
      </w:r>
      <w:r w:rsidR="00497FCC" w:rsidRPr="00C64DE4">
        <w:t>.4.</w:t>
      </w:r>
      <w:r w:rsidR="00497FCC" w:rsidRPr="00C64DE4">
        <w:tab/>
        <w:t>The advance warning triangle shall neither overturn nor shift. Slight shifting of the points of contact with the road surface by not more than 5 cm, however, shall be allowed.</w:t>
      </w:r>
    </w:p>
    <w:p w14:paraId="30BA5252" w14:textId="77777777" w:rsidR="008761B4" w:rsidRPr="00C64DE4" w:rsidRDefault="00822EA8" w:rsidP="00E401AA">
      <w:pPr>
        <w:pStyle w:val="para"/>
        <w:rPr>
          <w:lang w:val="en-GB"/>
        </w:rPr>
      </w:pPr>
      <w:r>
        <w:rPr>
          <w:lang w:val="en-GB"/>
        </w:rPr>
        <w:t>5</w:t>
      </w:r>
      <w:r w:rsidR="00497FCC" w:rsidRPr="00C64DE4">
        <w:rPr>
          <w:lang w:val="en-GB"/>
        </w:rPr>
        <w:t>.5.</w:t>
      </w:r>
      <w:r w:rsidR="00497FCC" w:rsidRPr="00C64DE4">
        <w:rPr>
          <w:lang w:val="en-GB"/>
        </w:rPr>
        <w:tab/>
        <w:t>The retro-reflecting triangular part of the device shall not rotate through more than 10° round a horizontal axis or a vertical axis from its initial position. The rotation around the horizontal axis or the vertical axis shall be determined by the aid of a virtual plane at the initial position of the retro-reflecting triangular part of the device, which is orthogonal to the base and orthogonal to the air stream.</w:t>
      </w:r>
    </w:p>
    <w:p w14:paraId="76F4DB0B" w14:textId="77777777" w:rsidR="004D6DF5" w:rsidRPr="00C64DE4" w:rsidRDefault="004D6DF5" w:rsidP="004D6DF5">
      <w:pPr>
        <w:jc w:val="center"/>
        <w:sectPr w:rsidR="004D6DF5" w:rsidRPr="00C64DE4" w:rsidSect="00642365">
          <w:headerReference w:type="even" r:id="rId105"/>
          <w:headerReference w:type="default" r:id="rId106"/>
          <w:footerReference w:type="even" r:id="rId107"/>
          <w:footerReference w:type="default" r:id="rId108"/>
          <w:endnotePr>
            <w:numFmt w:val="decimal"/>
          </w:endnotePr>
          <w:pgSz w:w="11906" w:h="16838" w:code="9"/>
          <w:pgMar w:top="1701" w:right="1134" w:bottom="2268" w:left="1134" w:header="964" w:footer="1701" w:gutter="0"/>
          <w:cols w:space="720"/>
          <w:docGrid w:linePitch="272"/>
        </w:sectPr>
      </w:pPr>
    </w:p>
    <w:p w14:paraId="2A842B3C" w14:textId="77777777" w:rsidR="004D6DF5" w:rsidRPr="00C64DE4" w:rsidRDefault="004D6DF5" w:rsidP="004D6DF5">
      <w:pPr>
        <w:pStyle w:val="HChG"/>
        <w:rPr>
          <w:szCs w:val="28"/>
        </w:rPr>
      </w:pPr>
      <w:bookmarkStart w:id="17" w:name="_Toc369177391"/>
      <w:r w:rsidRPr="00C64DE4">
        <w:rPr>
          <w:szCs w:val="28"/>
        </w:rPr>
        <w:lastRenderedPageBreak/>
        <w:t xml:space="preserve">Annex </w:t>
      </w:r>
      <w:bookmarkEnd w:id="17"/>
      <w:r w:rsidR="00BE41DF" w:rsidRPr="00C64DE4">
        <w:rPr>
          <w:szCs w:val="28"/>
        </w:rPr>
        <w:t>2</w:t>
      </w:r>
      <w:r w:rsidR="00B23FF5" w:rsidRPr="00C64DE4">
        <w:rPr>
          <w:szCs w:val="28"/>
        </w:rPr>
        <w:t>1</w:t>
      </w:r>
    </w:p>
    <w:p w14:paraId="2B7B688D" w14:textId="34286A7A" w:rsidR="004D6DF5" w:rsidRPr="00C64DE4" w:rsidRDefault="004D6DF5" w:rsidP="005A7C25">
      <w:pPr>
        <w:pStyle w:val="HChG"/>
        <w:rPr>
          <w:szCs w:val="28"/>
        </w:rPr>
      </w:pPr>
      <w:r w:rsidRPr="00C64DE4">
        <w:rPr>
          <w:szCs w:val="28"/>
        </w:rPr>
        <w:tab/>
      </w:r>
      <w:r w:rsidRPr="00C64DE4">
        <w:rPr>
          <w:szCs w:val="28"/>
        </w:rPr>
        <w:tab/>
      </w:r>
      <w:bookmarkStart w:id="18" w:name="_Toc369177392"/>
      <w:r w:rsidRPr="00C64DE4">
        <w:rPr>
          <w:szCs w:val="28"/>
        </w:rPr>
        <w:t>Colour-fastness</w:t>
      </w:r>
      <w:bookmarkEnd w:id="18"/>
      <w:r w:rsidR="006F0352" w:rsidRPr="00264C72">
        <w:rPr>
          <w:rStyle w:val="FootnoteReference"/>
          <w:sz w:val="24"/>
          <w:szCs w:val="40"/>
        </w:rPr>
        <w:footnoteReference w:customMarkFollows="1" w:id="12"/>
        <w:t>1</w:t>
      </w:r>
      <w:r w:rsidR="005A7C25" w:rsidRPr="00C64DE4">
        <w:rPr>
          <w:szCs w:val="28"/>
        </w:rPr>
        <w:t xml:space="preserve"> of </w:t>
      </w:r>
      <w:r w:rsidR="005A117F" w:rsidRPr="00C64DE4">
        <w:rPr>
          <w:szCs w:val="28"/>
        </w:rPr>
        <w:t>retro-reflective device</w:t>
      </w:r>
      <w:r w:rsidR="005A7C25" w:rsidRPr="00C64DE4">
        <w:rPr>
          <w:szCs w:val="28"/>
        </w:rPr>
        <w:t>s of the Classes IA, IB, IIIA, IIIB and IVA</w:t>
      </w:r>
    </w:p>
    <w:p w14:paraId="3866B533" w14:textId="77777777" w:rsidR="004D6DF5" w:rsidRPr="00C64DE4" w:rsidRDefault="004D6DF5" w:rsidP="00C051D3">
      <w:pPr>
        <w:pStyle w:val="Annex1"/>
        <w:tabs>
          <w:tab w:val="clear" w:pos="1700"/>
          <w:tab w:val="clear" w:pos="8505"/>
        </w:tabs>
      </w:pPr>
      <w:r w:rsidRPr="00C64DE4">
        <w:t>1.</w:t>
      </w:r>
      <w:r w:rsidRPr="00C64DE4">
        <w:tab/>
      </w:r>
      <w:r w:rsidRPr="00C64DE4">
        <w:tab/>
        <w:t xml:space="preserve">The Type Approval Authority which granted approval shall have the right to check the colour-fastness of a type of </w:t>
      </w:r>
      <w:r w:rsidR="005A117F" w:rsidRPr="00C64DE4">
        <w:t>retro-reflective device</w:t>
      </w:r>
      <w:r w:rsidRPr="00C64DE4">
        <w:t xml:space="preserve"> in service.</w:t>
      </w:r>
    </w:p>
    <w:p w14:paraId="57424669" w14:textId="76178403" w:rsidR="004D6DF5" w:rsidRPr="00C64DE4" w:rsidRDefault="004D6DF5" w:rsidP="00C051D3">
      <w:pPr>
        <w:pStyle w:val="Annex1"/>
        <w:tabs>
          <w:tab w:val="clear" w:pos="1700"/>
          <w:tab w:val="clear" w:pos="8505"/>
        </w:tabs>
      </w:pPr>
      <w:r w:rsidRPr="00C64DE4">
        <w:t>2.</w:t>
      </w:r>
      <w:r w:rsidRPr="00C64DE4">
        <w:tab/>
      </w:r>
      <w:r w:rsidRPr="00C64DE4">
        <w:tab/>
        <w:t xml:space="preserve">The </w:t>
      </w:r>
      <w:r w:rsidR="00614A4F">
        <w:t>Type Approval</w:t>
      </w:r>
      <w:r w:rsidRPr="00C64DE4">
        <w:t xml:space="preserve"> </w:t>
      </w:r>
      <w:r w:rsidR="00614A4F">
        <w:t>A</w:t>
      </w:r>
      <w:r w:rsidRPr="00C64DE4">
        <w:t xml:space="preserve">uthorities of countries other than the country in which approval was granted may carry out similar checks in their territory. If a type of retro-reflector in use exhibits a systematic defect, the said authorities shall transmit any components removed for examination to the Type Approval Authority which granted approval, with a request for its opinion. </w:t>
      </w:r>
    </w:p>
    <w:p w14:paraId="5C9D9566" w14:textId="7C1D85AE" w:rsidR="00D01877" w:rsidRDefault="004D6DF5" w:rsidP="00A2449A">
      <w:pPr>
        <w:pStyle w:val="Annex1"/>
        <w:tabs>
          <w:tab w:val="clear" w:pos="1700"/>
          <w:tab w:val="clear" w:pos="8505"/>
        </w:tabs>
      </w:pPr>
      <w:r w:rsidRPr="00C64DE4">
        <w:t>3.</w:t>
      </w:r>
      <w:r w:rsidRPr="00C64DE4">
        <w:tab/>
      </w:r>
      <w:r w:rsidRPr="00C64DE4">
        <w:tab/>
        <w:t xml:space="preserve">In the absence of other criteria, the concept "systematic defect" of a type of retro-reflector in use shall be interpreted in conformity with the intention of paragraph 9.1. of </w:t>
      </w:r>
      <w:r w:rsidR="006211BB">
        <w:t>this Regulation</w:t>
      </w:r>
      <w:r w:rsidRPr="00C64DE4">
        <w:t>.</w:t>
      </w:r>
    </w:p>
    <w:p w14:paraId="139E69D0" w14:textId="77777777" w:rsidR="00A2449A" w:rsidRPr="00C64DE4" w:rsidRDefault="00A2449A" w:rsidP="00A2449A">
      <w:pPr>
        <w:pStyle w:val="Annex1"/>
        <w:tabs>
          <w:tab w:val="clear" w:pos="1700"/>
          <w:tab w:val="clear" w:pos="8505"/>
        </w:tabs>
      </w:pPr>
    </w:p>
    <w:p w14:paraId="1E6BC37B" w14:textId="77777777" w:rsidR="00A2449A" w:rsidRDefault="00A2449A" w:rsidP="00C051D3">
      <w:pPr>
        <w:pStyle w:val="HChG"/>
        <w:rPr>
          <w:szCs w:val="28"/>
        </w:rPr>
        <w:sectPr w:rsidR="00A2449A" w:rsidSect="00A2449A">
          <w:headerReference w:type="even" r:id="rId109"/>
          <w:headerReference w:type="default" r:id="rId110"/>
          <w:footerReference w:type="even" r:id="rId111"/>
          <w:footerReference w:type="default" r:id="rId112"/>
          <w:headerReference w:type="first" r:id="rId113"/>
          <w:footerReference w:type="first" r:id="rId114"/>
          <w:endnotePr>
            <w:numFmt w:val="decimal"/>
          </w:endnotePr>
          <w:pgSz w:w="11906" w:h="16838" w:code="9"/>
          <w:pgMar w:top="1701" w:right="1134" w:bottom="2268" w:left="1134" w:header="1134" w:footer="1701" w:gutter="0"/>
          <w:cols w:space="720"/>
          <w:docGrid w:linePitch="272"/>
        </w:sectPr>
      </w:pPr>
    </w:p>
    <w:p w14:paraId="24795B80" w14:textId="46CF6BEA" w:rsidR="00465365" w:rsidRPr="00C64DE4" w:rsidRDefault="00465365" w:rsidP="00C051D3">
      <w:pPr>
        <w:pStyle w:val="HChG"/>
        <w:rPr>
          <w:szCs w:val="28"/>
        </w:rPr>
      </w:pPr>
      <w:r w:rsidRPr="00C64DE4">
        <w:rPr>
          <w:szCs w:val="28"/>
        </w:rPr>
        <w:lastRenderedPageBreak/>
        <w:t xml:space="preserve">Annex </w:t>
      </w:r>
      <w:r w:rsidR="00BE41DF" w:rsidRPr="00C64DE4">
        <w:rPr>
          <w:szCs w:val="28"/>
        </w:rPr>
        <w:t>2</w:t>
      </w:r>
      <w:r w:rsidR="00B23FF5" w:rsidRPr="00C64DE4">
        <w:rPr>
          <w:szCs w:val="28"/>
        </w:rPr>
        <w:t>2</w:t>
      </w:r>
    </w:p>
    <w:p w14:paraId="5EB7F120" w14:textId="77777777" w:rsidR="00465365" w:rsidRPr="00C64DE4" w:rsidRDefault="00C051D3" w:rsidP="00C051D3">
      <w:pPr>
        <w:pStyle w:val="HChG"/>
        <w:rPr>
          <w:szCs w:val="28"/>
        </w:rPr>
      </w:pPr>
      <w:r w:rsidRPr="00C64DE4">
        <w:rPr>
          <w:szCs w:val="28"/>
        </w:rPr>
        <w:tab/>
      </w:r>
      <w:r w:rsidRPr="00C64DE4">
        <w:rPr>
          <w:szCs w:val="28"/>
        </w:rPr>
        <w:tab/>
      </w:r>
      <w:r w:rsidR="00465365" w:rsidRPr="00C64DE4">
        <w:rPr>
          <w:szCs w:val="28"/>
        </w:rPr>
        <w:t xml:space="preserve">Colour fastness to artificial light </w:t>
      </w:r>
      <w:r w:rsidR="006A49B3" w:rsidRPr="00C64DE4">
        <w:rPr>
          <w:szCs w:val="28"/>
        </w:rPr>
        <w:t xml:space="preserve">- </w:t>
      </w:r>
      <w:r w:rsidR="00465365" w:rsidRPr="00C64DE4">
        <w:rPr>
          <w:szCs w:val="28"/>
        </w:rPr>
        <w:t>Xenon-arc lamp test</w:t>
      </w:r>
    </w:p>
    <w:p w14:paraId="51AA383C" w14:textId="23B5A794" w:rsidR="00465365" w:rsidRPr="00C64DE4" w:rsidRDefault="00C051D3" w:rsidP="00C051D3">
      <w:pPr>
        <w:pStyle w:val="SingleTxtG"/>
        <w:ind w:left="2268" w:hanging="1134"/>
        <w:rPr>
          <w:bCs/>
        </w:rPr>
      </w:pPr>
      <w:r w:rsidRPr="00C64DE4">
        <w:rPr>
          <w:bCs/>
        </w:rPr>
        <w:t>1.</w:t>
      </w:r>
      <w:r w:rsidRPr="00C64DE4">
        <w:rPr>
          <w:bCs/>
        </w:rPr>
        <w:tab/>
      </w:r>
      <w:r w:rsidR="00525895" w:rsidRPr="00C64DE4">
        <w:rPr>
          <w:bCs/>
        </w:rPr>
        <w:t>Scope</w:t>
      </w:r>
    </w:p>
    <w:p w14:paraId="0A3C26F3" w14:textId="77777777" w:rsidR="00465365" w:rsidRPr="00C64DE4" w:rsidRDefault="00465365" w:rsidP="00C051D3">
      <w:pPr>
        <w:pStyle w:val="SingleTxtG"/>
        <w:ind w:left="2268"/>
        <w:rPr>
          <w:bCs/>
        </w:rPr>
      </w:pPr>
      <w:r w:rsidRPr="00C64DE4">
        <w:rPr>
          <w:bCs/>
        </w:rPr>
        <w:t>This annex specifies a method intended for determining the resistance of the colour of test samples of all kinds and in all forms to the action of an artificial light source representative of natural daylight (D65).</w:t>
      </w:r>
    </w:p>
    <w:p w14:paraId="40AEE0E4" w14:textId="65A53A94" w:rsidR="00465365" w:rsidRPr="00C64DE4" w:rsidRDefault="00C051D3" w:rsidP="00C051D3">
      <w:pPr>
        <w:pStyle w:val="SingleTxtG"/>
        <w:ind w:left="2268" w:hanging="1134"/>
        <w:rPr>
          <w:bCs/>
        </w:rPr>
      </w:pPr>
      <w:r w:rsidRPr="00C64DE4">
        <w:rPr>
          <w:bCs/>
        </w:rPr>
        <w:t>2.</w:t>
      </w:r>
      <w:r w:rsidRPr="00C64DE4">
        <w:rPr>
          <w:bCs/>
        </w:rPr>
        <w:tab/>
      </w:r>
      <w:r w:rsidR="00525895" w:rsidRPr="00C64DE4">
        <w:rPr>
          <w:bCs/>
        </w:rPr>
        <w:t>Principle</w:t>
      </w:r>
    </w:p>
    <w:p w14:paraId="0FF64F8A" w14:textId="77777777" w:rsidR="00465365" w:rsidRPr="00C64DE4" w:rsidRDefault="00465365" w:rsidP="00C051D3">
      <w:pPr>
        <w:pStyle w:val="SingleTxtG"/>
        <w:ind w:left="2268"/>
        <w:rPr>
          <w:bCs/>
        </w:rPr>
      </w:pPr>
      <w:r w:rsidRPr="00C64DE4">
        <w:rPr>
          <w:bCs/>
        </w:rPr>
        <w:t>A specimen of the test samples to be tested is exposed to artificial light under prescribed conditions, along with a blue wool reference as specified.</w:t>
      </w:r>
    </w:p>
    <w:p w14:paraId="77562A43" w14:textId="3CB0273F" w:rsidR="00465365" w:rsidRPr="00C64DE4" w:rsidRDefault="00C051D3" w:rsidP="00C051D3">
      <w:pPr>
        <w:pStyle w:val="SingleTxtG"/>
        <w:ind w:left="2268" w:hanging="1134"/>
        <w:rPr>
          <w:bCs/>
        </w:rPr>
      </w:pPr>
      <w:r w:rsidRPr="00C64DE4">
        <w:rPr>
          <w:bCs/>
        </w:rPr>
        <w:t>3.</w:t>
      </w:r>
      <w:r w:rsidRPr="00C64DE4">
        <w:rPr>
          <w:bCs/>
        </w:rPr>
        <w:tab/>
      </w:r>
      <w:r w:rsidR="00525895" w:rsidRPr="00C64DE4">
        <w:rPr>
          <w:bCs/>
        </w:rPr>
        <w:t>Reference materials</w:t>
      </w:r>
    </w:p>
    <w:p w14:paraId="3FA030F8" w14:textId="07C5E8AC" w:rsidR="00465365" w:rsidRPr="00C64DE4" w:rsidRDefault="00465365" w:rsidP="00C051D3">
      <w:pPr>
        <w:pStyle w:val="SingleTxtG"/>
        <w:ind w:left="2268"/>
        <w:rPr>
          <w:bCs/>
        </w:rPr>
      </w:pPr>
      <w:r w:rsidRPr="00C64DE4">
        <w:rPr>
          <w:bCs/>
        </w:rPr>
        <w:t xml:space="preserve">The colour fastness ratings mentioned in this annex are obtained by comparison unexposed with exposed specified blue wool references for verification of the radiation dose as a required maximum contrast </w:t>
      </w:r>
      <w:r w:rsidRPr="00965033">
        <w:rPr>
          <w:bCs/>
        </w:rPr>
        <w:t>in</w:t>
      </w:r>
      <w:r w:rsidR="00242C48">
        <w:rPr>
          <w:bCs/>
        </w:rPr>
        <w:t xml:space="preserve"> this </w:t>
      </w:r>
      <w:r w:rsidR="00242C48">
        <w:rPr>
          <w:bCs/>
        </w:rPr>
        <w:br/>
        <w:t>UN R</w:t>
      </w:r>
      <w:r w:rsidR="00C83187" w:rsidRPr="00965033">
        <w:rPr>
          <w:bCs/>
        </w:rPr>
        <w:t>egulation</w:t>
      </w:r>
      <w:r w:rsidRPr="00965033">
        <w:t>.</w:t>
      </w:r>
      <w:r w:rsidRPr="00C64DE4">
        <w:t xml:space="preserve">  </w:t>
      </w:r>
    </w:p>
    <w:p w14:paraId="7F8371D5" w14:textId="0A2E042C" w:rsidR="00465365" w:rsidRPr="00C64DE4" w:rsidRDefault="00465365" w:rsidP="00C051D3">
      <w:pPr>
        <w:pStyle w:val="SingleTxtG"/>
        <w:ind w:left="2268" w:hanging="1134"/>
        <w:rPr>
          <w:bCs/>
        </w:rPr>
      </w:pPr>
      <w:r w:rsidRPr="00C64DE4">
        <w:rPr>
          <w:bCs/>
        </w:rPr>
        <w:t>3.1.</w:t>
      </w:r>
      <w:r w:rsidRPr="00C64DE4">
        <w:rPr>
          <w:bCs/>
        </w:rPr>
        <w:tab/>
        <w:t xml:space="preserve">Blue wool references developed and produced in Europe are identified by the numerical designation 1 to 8. These references are blue wool cloths dyed with the dyes listed in </w:t>
      </w:r>
      <w:r w:rsidR="006A0C70" w:rsidRPr="0033188C">
        <w:rPr>
          <w:bCs/>
        </w:rPr>
        <w:t>Table</w:t>
      </w:r>
      <w:r w:rsidR="006A0C70" w:rsidRPr="00C64DE4">
        <w:t xml:space="preserve"> A22-</w:t>
      </w:r>
      <w:r w:rsidR="006A0C70">
        <w:t>1</w:t>
      </w:r>
      <w:r w:rsidRPr="00C64DE4">
        <w:rPr>
          <w:bCs/>
        </w:rPr>
        <w:t xml:space="preserve">. For the </w:t>
      </w:r>
      <w:r w:rsidRPr="00965033">
        <w:rPr>
          <w:bCs/>
        </w:rPr>
        <w:t xml:space="preserve">test procedure of </w:t>
      </w:r>
      <w:r w:rsidR="006211BB">
        <w:rPr>
          <w:bCs/>
        </w:rPr>
        <w:t>this Regulation</w:t>
      </w:r>
      <w:r w:rsidR="002004F4">
        <w:rPr>
          <w:bCs/>
        </w:rPr>
        <w:t xml:space="preserve"> </w:t>
      </w:r>
      <w:r w:rsidR="002004F4" w:rsidRPr="00965033">
        <w:rPr>
          <w:bCs/>
        </w:rPr>
        <w:t>described</w:t>
      </w:r>
      <w:r w:rsidRPr="00C64DE4">
        <w:rPr>
          <w:bCs/>
        </w:rPr>
        <w:t xml:space="preserve"> by this annex only the blue wool references 5 and 7 will be applied as described in Table </w:t>
      </w:r>
      <w:r w:rsidR="00BE4A38">
        <w:rPr>
          <w:bCs/>
        </w:rPr>
        <w:t>A22-</w:t>
      </w:r>
      <w:r w:rsidRPr="00C64DE4">
        <w:rPr>
          <w:bCs/>
        </w:rPr>
        <w:t>1.</w:t>
      </w:r>
    </w:p>
    <w:p w14:paraId="0B1B2BFB" w14:textId="7CBB1CA1" w:rsidR="00525895" w:rsidRDefault="00465365" w:rsidP="00525895">
      <w:pPr>
        <w:pStyle w:val="Heading1"/>
      </w:pPr>
      <w:bookmarkStart w:id="19" w:name="_Toc429642185"/>
      <w:r w:rsidRPr="0033188C">
        <w:rPr>
          <w:bCs/>
        </w:rPr>
        <w:t>Table</w:t>
      </w:r>
      <w:r w:rsidRPr="00C64DE4">
        <w:t xml:space="preserve"> </w:t>
      </w:r>
      <w:r w:rsidR="009364BC" w:rsidRPr="00C64DE4">
        <w:t>A22-</w:t>
      </w:r>
      <w:bookmarkEnd w:id="19"/>
      <w:r w:rsidR="00BE4A38">
        <w:t>1</w:t>
      </w:r>
      <w:bookmarkStart w:id="20" w:name="_Toc429642186"/>
    </w:p>
    <w:p w14:paraId="70B2ED1D" w14:textId="4CDE66D1" w:rsidR="00465365" w:rsidRPr="00525895" w:rsidRDefault="00465365" w:rsidP="00525895">
      <w:pPr>
        <w:pStyle w:val="Heading1"/>
        <w:spacing w:after="120"/>
        <w:rPr>
          <w:b/>
          <w:bCs/>
        </w:rPr>
      </w:pPr>
      <w:r w:rsidRPr="00525895">
        <w:rPr>
          <w:b/>
          <w:bCs/>
        </w:rPr>
        <w:t>Dyes for blue wool references 5 and 7</w:t>
      </w:r>
      <w:bookmarkEnd w:id="20"/>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77"/>
        <w:gridCol w:w="5188"/>
      </w:tblGrid>
      <w:tr w:rsidR="00465365" w:rsidRPr="00B40654" w14:paraId="1EA34324" w14:textId="77777777" w:rsidTr="00570059">
        <w:trPr>
          <w:trHeight w:val="272"/>
          <w:tblHeader/>
        </w:trPr>
        <w:tc>
          <w:tcPr>
            <w:tcW w:w="2177" w:type="dxa"/>
            <w:tcBorders>
              <w:top w:val="single" w:sz="2" w:space="0" w:color="auto"/>
              <w:left w:val="single" w:sz="2" w:space="0" w:color="auto"/>
              <w:bottom w:val="single" w:sz="12" w:space="0" w:color="auto"/>
              <w:right w:val="single" w:sz="2" w:space="0" w:color="auto"/>
            </w:tcBorders>
            <w:vAlign w:val="bottom"/>
            <w:hideMark/>
          </w:tcPr>
          <w:p w14:paraId="1B3F71BD" w14:textId="77777777" w:rsidR="00465365" w:rsidRPr="00B40654" w:rsidRDefault="00465365" w:rsidP="00525895">
            <w:pPr>
              <w:keepNext/>
              <w:keepLines/>
              <w:spacing w:before="80" w:after="80" w:line="200" w:lineRule="exact"/>
              <w:ind w:right="113"/>
              <w:jc w:val="center"/>
              <w:rPr>
                <w:i/>
                <w:sz w:val="16"/>
                <w:szCs w:val="16"/>
              </w:rPr>
            </w:pPr>
            <w:r w:rsidRPr="00B40654">
              <w:rPr>
                <w:i/>
                <w:sz w:val="16"/>
                <w:szCs w:val="16"/>
              </w:rPr>
              <w:t>Reference</w:t>
            </w:r>
          </w:p>
        </w:tc>
        <w:tc>
          <w:tcPr>
            <w:tcW w:w="5188" w:type="dxa"/>
            <w:tcBorders>
              <w:top w:val="single" w:sz="2" w:space="0" w:color="auto"/>
              <w:left w:val="single" w:sz="2" w:space="0" w:color="auto"/>
              <w:bottom w:val="single" w:sz="12" w:space="0" w:color="auto"/>
              <w:right w:val="single" w:sz="2" w:space="0" w:color="auto"/>
            </w:tcBorders>
            <w:vAlign w:val="bottom"/>
            <w:hideMark/>
          </w:tcPr>
          <w:p w14:paraId="6BFB3168" w14:textId="77777777" w:rsidR="00465365" w:rsidRPr="00B40654" w:rsidRDefault="00465365" w:rsidP="00525895">
            <w:pPr>
              <w:keepNext/>
              <w:keepLines/>
              <w:spacing w:before="80" w:after="80" w:line="200" w:lineRule="exact"/>
              <w:ind w:right="113"/>
              <w:jc w:val="center"/>
              <w:rPr>
                <w:i/>
                <w:sz w:val="16"/>
                <w:szCs w:val="16"/>
              </w:rPr>
            </w:pPr>
            <w:r w:rsidRPr="00B40654">
              <w:rPr>
                <w:i/>
                <w:sz w:val="16"/>
                <w:szCs w:val="16"/>
              </w:rPr>
              <w:t xml:space="preserve">Dye (Colour Index designation) </w:t>
            </w:r>
            <w:r w:rsidRPr="00B40654">
              <w:rPr>
                <w:i/>
                <w:sz w:val="16"/>
                <w:szCs w:val="16"/>
                <w:vertAlign w:val="superscript"/>
              </w:rPr>
              <w:t>1</w:t>
            </w:r>
          </w:p>
        </w:tc>
      </w:tr>
      <w:tr w:rsidR="00465365" w:rsidRPr="00B40654" w14:paraId="32A11796" w14:textId="77777777" w:rsidTr="00B40654">
        <w:trPr>
          <w:trHeight w:val="559"/>
        </w:trPr>
        <w:tc>
          <w:tcPr>
            <w:tcW w:w="2177" w:type="dxa"/>
            <w:tcBorders>
              <w:top w:val="single" w:sz="12" w:space="0" w:color="auto"/>
              <w:left w:val="single" w:sz="2" w:space="0" w:color="auto"/>
              <w:bottom w:val="single" w:sz="12" w:space="0" w:color="auto"/>
              <w:right w:val="single" w:sz="2" w:space="0" w:color="auto"/>
            </w:tcBorders>
            <w:hideMark/>
          </w:tcPr>
          <w:p w14:paraId="78538654" w14:textId="77777777" w:rsidR="00465365" w:rsidRPr="00525895" w:rsidRDefault="00465365" w:rsidP="00525895">
            <w:pPr>
              <w:keepNext/>
              <w:keepLines/>
              <w:spacing w:before="40" w:after="40" w:line="220" w:lineRule="exact"/>
              <w:ind w:right="113"/>
              <w:jc w:val="center"/>
              <w:rPr>
                <w:sz w:val="18"/>
                <w:szCs w:val="18"/>
              </w:rPr>
            </w:pPr>
            <w:r w:rsidRPr="00525895">
              <w:rPr>
                <w:sz w:val="18"/>
                <w:szCs w:val="18"/>
              </w:rPr>
              <w:t>5</w:t>
            </w:r>
          </w:p>
          <w:p w14:paraId="375544F2" w14:textId="77777777" w:rsidR="00465365" w:rsidRPr="00B40654" w:rsidRDefault="00465365" w:rsidP="00525895">
            <w:pPr>
              <w:keepNext/>
              <w:keepLines/>
              <w:spacing w:before="40" w:after="40" w:line="220" w:lineRule="exact"/>
              <w:ind w:right="113"/>
              <w:jc w:val="center"/>
              <w:rPr>
                <w:sz w:val="18"/>
                <w:szCs w:val="18"/>
              </w:rPr>
            </w:pPr>
            <w:r w:rsidRPr="00525895">
              <w:rPr>
                <w:sz w:val="18"/>
                <w:szCs w:val="18"/>
              </w:rPr>
              <w:t>7</w:t>
            </w:r>
          </w:p>
        </w:tc>
        <w:tc>
          <w:tcPr>
            <w:tcW w:w="5188" w:type="dxa"/>
            <w:tcBorders>
              <w:top w:val="single" w:sz="12" w:space="0" w:color="auto"/>
              <w:left w:val="single" w:sz="2" w:space="0" w:color="auto"/>
              <w:bottom w:val="single" w:sz="12" w:space="0" w:color="auto"/>
              <w:right w:val="single" w:sz="2" w:space="0" w:color="auto"/>
            </w:tcBorders>
            <w:hideMark/>
          </w:tcPr>
          <w:p w14:paraId="5D42B847" w14:textId="77777777" w:rsidR="00465365" w:rsidRPr="00B40654" w:rsidRDefault="00465365" w:rsidP="00525895">
            <w:pPr>
              <w:keepNext/>
              <w:keepLines/>
              <w:spacing w:before="40" w:after="40" w:line="220" w:lineRule="exact"/>
              <w:ind w:right="113"/>
              <w:jc w:val="center"/>
              <w:rPr>
                <w:sz w:val="18"/>
                <w:szCs w:val="18"/>
              </w:rPr>
            </w:pPr>
            <w:r w:rsidRPr="00B40654">
              <w:rPr>
                <w:sz w:val="18"/>
                <w:szCs w:val="18"/>
              </w:rPr>
              <w:t>Cl Acid Blue 47</w:t>
            </w:r>
          </w:p>
          <w:p w14:paraId="63A456C1" w14:textId="77777777" w:rsidR="00465365" w:rsidRPr="00B40654" w:rsidRDefault="00465365" w:rsidP="00525895">
            <w:pPr>
              <w:keepNext/>
              <w:keepLines/>
              <w:spacing w:before="40" w:after="40" w:line="220" w:lineRule="exact"/>
              <w:ind w:right="113"/>
              <w:jc w:val="center"/>
              <w:rPr>
                <w:sz w:val="18"/>
                <w:szCs w:val="18"/>
              </w:rPr>
            </w:pPr>
            <w:r w:rsidRPr="00B40654">
              <w:rPr>
                <w:sz w:val="18"/>
                <w:szCs w:val="18"/>
              </w:rPr>
              <w:t>Cl Solubilised Vat Blue 5</w:t>
            </w:r>
          </w:p>
        </w:tc>
      </w:tr>
      <w:tr w:rsidR="00465365" w:rsidRPr="00C64DE4" w14:paraId="09482ACF" w14:textId="77777777" w:rsidTr="00B40654">
        <w:trPr>
          <w:trHeight w:val="559"/>
        </w:trPr>
        <w:tc>
          <w:tcPr>
            <w:tcW w:w="7365" w:type="dxa"/>
            <w:gridSpan w:val="2"/>
            <w:tcBorders>
              <w:top w:val="single" w:sz="12" w:space="0" w:color="auto"/>
              <w:left w:val="nil"/>
              <w:bottom w:val="nil"/>
              <w:right w:val="nil"/>
            </w:tcBorders>
            <w:hideMark/>
          </w:tcPr>
          <w:p w14:paraId="6912976D" w14:textId="77777777" w:rsidR="00465365" w:rsidRPr="00B40654" w:rsidRDefault="00465365" w:rsidP="00525895">
            <w:pPr>
              <w:spacing w:after="120"/>
              <w:ind w:left="145" w:right="137" w:hanging="142"/>
              <w:rPr>
                <w:sz w:val="18"/>
                <w:szCs w:val="18"/>
              </w:rPr>
            </w:pPr>
            <w:r w:rsidRPr="00525895">
              <w:rPr>
                <w:bCs/>
                <w:iCs/>
                <w:sz w:val="18"/>
                <w:szCs w:val="18"/>
                <w:vertAlign w:val="superscript"/>
              </w:rPr>
              <w:t>1</w:t>
            </w:r>
            <w:r w:rsidRPr="00525895">
              <w:rPr>
                <w:iCs/>
                <w:sz w:val="18"/>
                <w:szCs w:val="18"/>
                <w:vertAlign w:val="superscript"/>
              </w:rPr>
              <w:t xml:space="preserve"> </w:t>
            </w:r>
            <w:r w:rsidRPr="00B40654">
              <w:rPr>
                <w:i/>
                <w:sz w:val="18"/>
                <w:szCs w:val="18"/>
                <w:vertAlign w:val="superscript"/>
              </w:rPr>
              <w:tab/>
            </w:r>
            <w:r w:rsidRPr="00B40654">
              <w:rPr>
                <w:bCs/>
                <w:sz w:val="18"/>
                <w:szCs w:val="18"/>
              </w:rPr>
              <w:t>The Colour Index (third edition) is published by The Society of Dyers and Colourists, P.O. Box 244, Perkin House, 82 Grattan Road, Bradford BD1 2JB, UK, and by The American Association of Textile Chemists and Colorists, P.O. Box 12215, Research Triangle Park, NC 27709-2215, USA.</w:t>
            </w:r>
          </w:p>
        </w:tc>
      </w:tr>
    </w:tbl>
    <w:p w14:paraId="5F7C1F94" w14:textId="2A426CDE" w:rsidR="00465365" w:rsidRPr="00C64DE4" w:rsidRDefault="00C051D3" w:rsidP="00B40654">
      <w:pPr>
        <w:pStyle w:val="SingleTxtG"/>
        <w:spacing w:before="120"/>
        <w:ind w:left="2268" w:hanging="1134"/>
        <w:rPr>
          <w:bCs/>
        </w:rPr>
      </w:pPr>
      <w:r w:rsidRPr="00C64DE4">
        <w:rPr>
          <w:bCs/>
        </w:rPr>
        <w:t>4.</w:t>
      </w:r>
      <w:r w:rsidRPr="00C64DE4">
        <w:rPr>
          <w:bCs/>
        </w:rPr>
        <w:tab/>
      </w:r>
      <w:r w:rsidR="00525895" w:rsidRPr="00C64DE4">
        <w:rPr>
          <w:bCs/>
        </w:rPr>
        <w:t>Grey scale</w:t>
      </w:r>
    </w:p>
    <w:p w14:paraId="37D44762" w14:textId="77777777" w:rsidR="00465365" w:rsidRPr="00C64DE4" w:rsidRDefault="00465365" w:rsidP="00C051D3">
      <w:pPr>
        <w:pStyle w:val="SingleTxtG"/>
        <w:ind w:left="2268"/>
      </w:pPr>
      <w:r w:rsidRPr="00C64DE4">
        <w:t>The grey scale for determining changes in colour of test samples in colour fastness tests. A precise colorimetric specification of the scale is given in Appendix 1 to this annex.</w:t>
      </w:r>
    </w:p>
    <w:p w14:paraId="65C3538A" w14:textId="2FE3099C" w:rsidR="00465365" w:rsidRPr="00C64DE4" w:rsidRDefault="00465365" w:rsidP="00C051D3">
      <w:pPr>
        <w:pStyle w:val="SingleTxtG"/>
        <w:ind w:left="2268" w:hanging="1134"/>
      </w:pPr>
      <w:r w:rsidRPr="00C64DE4">
        <w:t>4.1.</w:t>
      </w:r>
      <w:r w:rsidRPr="00C64DE4">
        <w:tab/>
        <w:t>The use of the scale is described in paragraph 2</w:t>
      </w:r>
      <w:r w:rsidR="00E91853">
        <w:t>.</w:t>
      </w:r>
      <w:r w:rsidRPr="00C64DE4">
        <w:t xml:space="preserve"> of Appendix 1 to this annex.</w:t>
      </w:r>
    </w:p>
    <w:p w14:paraId="1168C647" w14:textId="5436FC3E" w:rsidR="00465365" w:rsidRPr="00C64DE4" w:rsidRDefault="00C051D3" w:rsidP="00C051D3">
      <w:pPr>
        <w:pStyle w:val="SingleTxtG"/>
        <w:ind w:left="2268" w:hanging="1134"/>
        <w:rPr>
          <w:bCs/>
        </w:rPr>
      </w:pPr>
      <w:r w:rsidRPr="00C64DE4">
        <w:rPr>
          <w:bCs/>
        </w:rPr>
        <w:t>5.</w:t>
      </w:r>
      <w:r w:rsidRPr="00C64DE4">
        <w:rPr>
          <w:bCs/>
        </w:rPr>
        <w:tab/>
      </w:r>
      <w:r w:rsidR="00525895" w:rsidRPr="00C64DE4">
        <w:rPr>
          <w:bCs/>
        </w:rPr>
        <w:t>Xenon-arc lamp apparatus</w:t>
      </w:r>
    </w:p>
    <w:p w14:paraId="7B8B4FE8" w14:textId="77777777" w:rsidR="00465365" w:rsidRPr="00C64DE4" w:rsidRDefault="00465365" w:rsidP="00C051D3">
      <w:pPr>
        <w:pStyle w:val="SingleTxtG"/>
        <w:ind w:left="2268"/>
      </w:pPr>
      <w:r w:rsidRPr="00C64DE4">
        <w:t>The apparatus shall be either an air-cooled or water-cooled Xenon-arc weathering device capable of exposing samples in accordance with EN ISO 4892-2.</w:t>
      </w:r>
    </w:p>
    <w:p w14:paraId="2A856760" w14:textId="78ABDD28" w:rsidR="0033188C" w:rsidRDefault="00465365" w:rsidP="00C051D3">
      <w:pPr>
        <w:pStyle w:val="SingleTxtG"/>
        <w:ind w:left="2268" w:hanging="1134"/>
      </w:pPr>
      <w:r w:rsidRPr="00C64DE4">
        <w:t>5.1.</w:t>
      </w:r>
      <w:r w:rsidRPr="00C64DE4">
        <w:tab/>
        <w:t xml:space="preserve">The exposure conditions shall comply with the requirements in the Table </w:t>
      </w:r>
      <w:r w:rsidR="00BE4A38">
        <w:t>A22-</w:t>
      </w:r>
      <w:r w:rsidRPr="00C64DE4">
        <w:t>2.</w:t>
      </w:r>
    </w:p>
    <w:p w14:paraId="74502D81" w14:textId="77777777" w:rsidR="0033188C" w:rsidRDefault="0033188C">
      <w:pPr>
        <w:suppressAutoHyphens w:val="0"/>
        <w:spacing w:line="240" w:lineRule="auto"/>
      </w:pPr>
      <w:r>
        <w:br w:type="page"/>
      </w:r>
    </w:p>
    <w:p w14:paraId="795C12EF" w14:textId="637E421B" w:rsidR="00525895" w:rsidRDefault="00465365" w:rsidP="00525895">
      <w:pPr>
        <w:pStyle w:val="Heading1"/>
      </w:pPr>
      <w:bookmarkStart w:id="21" w:name="_Toc429642187"/>
      <w:r w:rsidRPr="0033188C">
        <w:lastRenderedPageBreak/>
        <w:t xml:space="preserve">Table </w:t>
      </w:r>
      <w:r w:rsidR="009364BC" w:rsidRPr="0033188C">
        <w:t>A2</w:t>
      </w:r>
      <w:r w:rsidRPr="0033188C">
        <w:t>2</w:t>
      </w:r>
      <w:bookmarkEnd w:id="21"/>
      <w:r w:rsidR="009364BC" w:rsidRPr="0033188C">
        <w:t>-</w:t>
      </w:r>
      <w:r w:rsidR="00BE4A38" w:rsidRPr="0033188C">
        <w:t>2</w:t>
      </w:r>
      <w:bookmarkStart w:id="22" w:name="_Toc429642188"/>
    </w:p>
    <w:p w14:paraId="5ADB9D86" w14:textId="5C77C20B" w:rsidR="00D01877" w:rsidRPr="00525895" w:rsidRDefault="00465365" w:rsidP="00525895">
      <w:pPr>
        <w:pStyle w:val="Heading1"/>
        <w:spacing w:after="120"/>
        <w:rPr>
          <w:b/>
          <w:bCs/>
        </w:rPr>
      </w:pPr>
      <w:r w:rsidRPr="00525895">
        <w:rPr>
          <w:b/>
          <w:bCs/>
        </w:rPr>
        <w:t>Artificial weathering test parameters</w:t>
      </w:r>
      <w:bookmarkEnd w:id="22"/>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11"/>
        <w:gridCol w:w="2511"/>
        <w:gridCol w:w="2343"/>
      </w:tblGrid>
      <w:tr w:rsidR="00465365" w:rsidRPr="00B40654" w14:paraId="231071EB" w14:textId="77777777" w:rsidTr="00525895">
        <w:trPr>
          <w:tblHeader/>
        </w:trPr>
        <w:tc>
          <w:tcPr>
            <w:tcW w:w="2512" w:type="dxa"/>
            <w:tcBorders>
              <w:top w:val="single" w:sz="2" w:space="0" w:color="auto"/>
              <w:left w:val="single" w:sz="2" w:space="0" w:color="auto"/>
              <w:bottom w:val="single" w:sz="12" w:space="0" w:color="auto"/>
              <w:right w:val="single" w:sz="2" w:space="0" w:color="auto"/>
            </w:tcBorders>
            <w:vAlign w:val="bottom"/>
            <w:hideMark/>
          </w:tcPr>
          <w:p w14:paraId="3636FABE" w14:textId="77777777" w:rsidR="00465365" w:rsidRPr="00B40654" w:rsidRDefault="00465365" w:rsidP="00525895">
            <w:pPr>
              <w:spacing w:before="80" w:after="80" w:line="200" w:lineRule="exact"/>
              <w:ind w:right="113"/>
              <w:jc w:val="center"/>
              <w:rPr>
                <w:i/>
                <w:sz w:val="16"/>
                <w:szCs w:val="16"/>
              </w:rPr>
            </w:pPr>
            <w:r w:rsidRPr="00B40654">
              <w:rPr>
                <w:i/>
                <w:sz w:val="16"/>
                <w:szCs w:val="16"/>
              </w:rPr>
              <w:t>Exposure parameters</w:t>
            </w:r>
          </w:p>
        </w:tc>
        <w:tc>
          <w:tcPr>
            <w:tcW w:w="2513" w:type="dxa"/>
            <w:tcBorders>
              <w:top w:val="single" w:sz="2" w:space="0" w:color="auto"/>
              <w:left w:val="single" w:sz="2" w:space="0" w:color="auto"/>
              <w:bottom w:val="single" w:sz="12" w:space="0" w:color="auto"/>
              <w:right w:val="single" w:sz="2" w:space="0" w:color="auto"/>
            </w:tcBorders>
            <w:vAlign w:val="bottom"/>
            <w:hideMark/>
          </w:tcPr>
          <w:p w14:paraId="763E156D" w14:textId="77777777" w:rsidR="00465365" w:rsidRPr="00B40654" w:rsidRDefault="00465365" w:rsidP="00525895">
            <w:pPr>
              <w:spacing w:before="80" w:after="80" w:line="200" w:lineRule="exact"/>
              <w:ind w:right="113"/>
              <w:jc w:val="center"/>
              <w:rPr>
                <w:i/>
                <w:sz w:val="16"/>
                <w:szCs w:val="16"/>
              </w:rPr>
            </w:pPr>
            <w:r w:rsidRPr="00B40654">
              <w:rPr>
                <w:i/>
                <w:sz w:val="16"/>
                <w:szCs w:val="16"/>
              </w:rPr>
              <w:t>Air–cooled lamp</w:t>
            </w:r>
          </w:p>
        </w:tc>
        <w:tc>
          <w:tcPr>
            <w:tcW w:w="2345" w:type="dxa"/>
            <w:tcBorders>
              <w:top w:val="single" w:sz="2" w:space="0" w:color="auto"/>
              <w:left w:val="single" w:sz="2" w:space="0" w:color="auto"/>
              <w:bottom w:val="single" w:sz="12" w:space="0" w:color="auto"/>
              <w:right w:val="single" w:sz="2" w:space="0" w:color="auto"/>
            </w:tcBorders>
            <w:vAlign w:val="bottom"/>
            <w:hideMark/>
          </w:tcPr>
          <w:p w14:paraId="46C8DE99" w14:textId="77777777" w:rsidR="00465365" w:rsidRPr="00B40654" w:rsidRDefault="00465365" w:rsidP="00525895">
            <w:pPr>
              <w:spacing w:before="80" w:after="80" w:line="200" w:lineRule="exact"/>
              <w:ind w:right="113"/>
              <w:jc w:val="center"/>
              <w:rPr>
                <w:i/>
                <w:sz w:val="16"/>
                <w:szCs w:val="16"/>
              </w:rPr>
            </w:pPr>
            <w:r w:rsidRPr="00B40654">
              <w:rPr>
                <w:i/>
                <w:sz w:val="16"/>
                <w:szCs w:val="16"/>
              </w:rPr>
              <w:t>Water–cooled lamp</w:t>
            </w:r>
          </w:p>
        </w:tc>
      </w:tr>
      <w:tr w:rsidR="00465365" w:rsidRPr="00C64DE4" w14:paraId="6DF69202" w14:textId="77777777" w:rsidTr="00525895">
        <w:tc>
          <w:tcPr>
            <w:tcW w:w="2512" w:type="dxa"/>
            <w:tcBorders>
              <w:top w:val="single" w:sz="12" w:space="0" w:color="auto"/>
              <w:left w:val="single" w:sz="2" w:space="0" w:color="auto"/>
              <w:bottom w:val="single" w:sz="2" w:space="0" w:color="auto"/>
              <w:right w:val="single" w:sz="2" w:space="0" w:color="auto"/>
            </w:tcBorders>
            <w:hideMark/>
          </w:tcPr>
          <w:p w14:paraId="48EF1225" w14:textId="77777777" w:rsidR="00465365" w:rsidRPr="00B40654" w:rsidRDefault="00465365" w:rsidP="00525895">
            <w:pPr>
              <w:spacing w:before="40" w:after="120" w:line="220" w:lineRule="atLeast"/>
              <w:ind w:left="113" w:right="113"/>
              <w:rPr>
                <w:sz w:val="18"/>
                <w:szCs w:val="18"/>
              </w:rPr>
            </w:pPr>
            <w:r w:rsidRPr="00B40654">
              <w:rPr>
                <w:sz w:val="18"/>
                <w:szCs w:val="18"/>
              </w:rPr>
              <w:t>Light/dark/water spray cycle</w:t>
            </w:r>
          </w:p>
        </w:tc>
        <w:tc>
          <w:tcPr>
            <w:tcW w:w="2513" w:type="dxa"/>
            <w:tcBorders>
              <w:top w:val="single" w:sz="12" w:space="0" w:color="auto"/>
              <w:left w:val="single" w:sz="2" w:space="0" w:color="auto"/>
              <w:bottom w:val="single" w:sz="2" w:space="0" w:color="auto"/>
              <w:right w:val="single" w:sz="2" w:space="0" w:color="auto"/>
            </w:tcBorders>
            <w:hideMark/>
          </w:tcPr>
          <w:p w14:paraId="1698041D" w14:textId="77777777" w:rsidR="00465365" w:rsidRPr="00B40654" w:rsidRDefault="00465365" w:rsidP="00525895">
            <w:pPr>
              <w:spacing w:before="40" w:after="120" w:line="220" w:lineRule="atLeast"/>
              <w:ind w:left="113" w:right="113"/>
              <w:rPr>
                <w:sz w:val="18"/>
                <w:szCs w:val="18"/>
              </w:rPr>
            </w:pPr>
            <w:r w:rsidRPr="00B40654">
              <w:rPr>
                <w:sz w:val="18"/>
                <w:szCs w:val="18"/>
              </w:rPr>
              <w:t xml:space="preserve">Continuous light without water spray </w:t>
            </w:r>
          </w:p>
        </w:tc>
        <w:tc>
          <w:tcPr>
            <w:tcW w:w="2345" w:type="dxa"/>
            <w:tcBorders>
              <w:top w:val="single" w:sz="12" w:space="0" w:color="auto"/>
              <w:left w:val="single" w:sz="2" w:space="0" w:color="auto"/>
              <w:bottom w:val="single" w:sz="2" w:space="0" w:color="auto"/>
              <w:right w:val="single" w:sz="2" w:space="0" w:color="auto"/>
            </w:tcBorders>
            <w:hideMark/>
          </w:tcPr>
          <w:p w14:paraId="60E28AE0" w14:textId="77777777" w:rsidR="00465365" w:rsidRPr="00B40654" w:rsidRDefault="00465365" w:rsidP="00525895">
            <w:pPr>
              <w:spacing w:before="40" w:after="120" w:line="220" w:lineRule="atLeast"/>
              <w:ind w:left="113" w:right="113"/>
              <w:rPr>
                <w:sz w:val="18"/>
                <w:szCs w:val="18"/>
              </w:rPr>
            </w:pPr>
            <w:r w:rsidRPr="00B40654">
              <w:rPr>
                <w:sz w:val="18"/>
                <w:szCs w:val="18"/>
              </w:rPr>
              <w:t xml:space="preserve">Continuous light without water spray </w:t>
            </w:r>
          </w:p>
        </w:tc>
      </w:tr>
      <w:tr w:rsidR="00465365" w:rsidRPr="00C64DE4" w14:paraId="08916500" w14:textId="77777777" w:rsidTr="00525895">
        <w:tc>
          <w:tcPr>
            <w:tcW w:w="2512" w:type="dxa"/>
            <w:tcBorders>
              <w:top w:val="single" w:sz="2" w:space="0" w:color="auto"/>
              <w:left w:val="single" w:sz="2" w:space="0" w:color="auto"/>
              <w:bottom w:val="single" w:sz="2" w:space="0" w:color="auto"/>
              <w:right w:val="single" w:sz="2" w:space="0" w:color="auto"/>
            </w:tcBorders>
            <w:hideMark/>
          </w:tcPr>
          <w:p w14:paraId="274C4061" w14:textId="77777777" w:rsidR="00465365" w:rsidRPr="00B40654" w:rsidRDefault="00465365" w:rsidP="00525895">
            <w:pPr>
              <w:spacing w:before="40" w:after="120" w:line="220" w:lineRule="atLeast"/>
              <w:ind w:left="113" w:right="113"/>
              <w:rPr>
                <w:sz w:val="18"/>
                <w:szCs w:val="18"/>
              </w:rPr>
            </w:pPr>
            <w:r w:rsidRPr="00B40654">
              <w:rPr>
                <w:sz w:val="18"/>
                <w:szCs w:val="18"/>
              </w:rPr>
              <w:t>Black standard temperature during light only periods</w:t>
            </w:r>
          </w:p>
        </w:tc>
        <w:tc>
          <w:tcPr>
            <w:tcW w:w="2513" w:type="dxa"/>
            <w:tcBorders>
              <w:top w:val="single" w:sz="2" w:space="0" w:color="auto"/>
              <w:left w:val="single" w:sz="2" w:space="0" w:color="auto"/>
              <w:bottom w:val="single" w:sz="2" w:space="0" w:color="auto"/>
              <w:right w:val="single" w:sz="2" w:space="0" w:color="auto"/>
            </w:tcBorders>
            <w:hideMark/>
          </w:tcPr>
          <w:p w14:paraId="334E8136" w14:textId="77777777" w:rsidR="00465365" w:rsidRPr="00B40654" w:rsidRDefault="00465365" w:rsidP="00525895">
            <w:pPr>
              <w:spacing w:before="40" w:after="120" w:line="220" w:lineRule="atLeast"/>
              <w:ind w:left="113" w:right="113"/>
              <w:rPr>
                <w:sz w:val="18"/>
                <w:szCs w:val="18"/>
              </w:rPr>
            </w:pPr>
            <w:r w:rsidRPr="00B40654">
              <w:rPr>
                <w:sz w:val="18"/>
                <w:szCs w:val="18"/>
              </w:rPr>
              <w:t>(47 ± 3) °C using a black standard thermometer</w:t>
            </w:r>
          </w:p>
        </w:tc>
        <w:tc>
          <w:tcPr>
            <w:tcW w:w="2345" w:type="dxa"/>
            <w:tcBorders>
              <w:top w:val="single" w:sz="2" w:space="0" w:color="auto"/>
              <w:left w:val="single" w:sz="2" w:space="0" w:color="auto"/>
              <w:bottom w:val="single" w:sz="2" w:space="0" w:color="auto"/>
              <w:right w:val="single" w:sz="2" w:space="0" w:color="auto"/>
            </w:tcBorders>
            <w:hideMark/>
          </w:tcPr>
          <w:p w14:paraId="65BFC264" w14:textId="77777777" w:rsidR="00465365" w:rsidRPr="00B40654" w:rsidRDefault="00465365" w:rsidP="00525895">
            <w:pPr>
              <w:spacing w:before="40" w:after="120" w:line="220" w:lineRule="atLeast"/>
              <w:ind w:left="113" w:right="113"/>
              <w:rPr>
                <w:sz w:val="18"/>
                <w:szCs w:val="18"/>
              </w:rPr>
            </w:pPr>
            <w:r w:rsidRPr="00B40654">
              <w:rPr>
                <w:sz w:val="18"/>
                <w:szCs w:val="18"/>
              </w:rPr>
              <w:t>(47 ± 3) °C using a black standard thermometer</w:t>
            </w:r>
          </w:p>
        </w:tc>
      </w:tr>
      <w:tr w:rsidR="00465365" w:rsidRPr="00C64DE4" w14:paraId="6BC1EF62" w14:textId="77777777" w:rsidTr="00525895">
        <w:tc>
          <w:tcPr>
            <w:tcW w:w="2512" w:type="dxa"/>
            <w:tcBorders>
              <w:top w:val="single" w:sz="2" w:space="0" w:color="auto"/>
              <w:left w:val="single" w:sz="2" w:space="0" w:color="auto"/>
              <w:bottom w:val="single" w:sz="2" w:space="0" w:color="auto"/>
              <w:right w:val="single" w:sz="2" w:space="0" w:color="auto"/>
            </w:tcBorders>
            <w:hideMark/>
          </w:tcPr>
          <w:p w14:paraId="4CDC6F57" w14:textId="77777777" w:rsidR="00465365" w:rsidRPr="00B40654" w:rsidRDefault="00465365" w:rsidP="00525895">
            <w:pPr>
              <w:spacing w:before="40" w:after="120" w:line="220" w:lineRule="atLeast"/>
              <w:ind w:left="113" w:right="113"/>
              <w:rPr>
                <w:sz w:val="18"/>
                <w:szCs w:val="18"/>
              </w:rPr>
            </w:pPr>
            <w:r w:rsidRPr="00B40654">
              <w:rPr>
                <w:sz w:val="18"/>
                <w:szCs w:val="18"/>
              </w:rPr>
              <w:t>Relative humidity</w:t>
            </w:r>
          </w:p>
        </w:tc>
        <w:tc>
          <w:tcPr>
            <w:tcW w:w="2513" w:type="dxa"/>
            <w:tcBorders>
              <w:top w:val="single" w:sz="2" w:space="0" w:color="auto"/>
              <w:left w:val="single" w:sz="2" w:space="0" w:color="auto"/>
              <w:bottom w:val="single" w:sz="2" w:space="0" w:color="auto"/>
              <w:right w:val="single" w:sz="2" w:space="0" w:color="auto"/>
            </w:tcBorders>
            <w:hideMark/>
          </w:tcPr>
          <w:p w14:paraId="3FA83B3E" w14:textId="77777777" w:rsidR="00465365" w:rsidRPr="00B40654" w:rsidRDefault="00465365" w:rsidP="00525895">
            <w:pPr>
              <w:spacing w:before="40" w:after="120" w:line="220" w:lineRule="atLeast"/>
              <w:ind w:left="113" w:right="113"/>
              <w:rPr>
                <w:sz w:val="18"/>
                <w:szCs w:val="18"/>
              </w:rPr>
            </w:pPr>
            <w:r w:rsidRPr="00B40654">
              <w:rPr>
                <w:sz w:val="18"/>
                <w:szCs w:val="18"/>
              </w:rPr>
              <w:t>Approximately 40 %</w:t>
            </w:r>
          </w:p>
        </w:tc>
        <w:tc>
          <w:tcPr>
            <w:tcW w:w="2345" w:type="dxa"/>
            <w:tcBorders>
              <w:top w:val="single" w:sz="2" w:space="0" w:color="auto"/>
              <w:left w:val="single" w:sz="2" w:space="0" w:color="auto"/>
              <w:bottom w:val="single" w:sz="2" w:space="0" w:color="auto"/>
              <w:right w:val="single" w:sz="2" w:space="0" w:color="auto"/>
            </w:tcBorders>
            <w:hideMark/>
          </w:tcPr>
          <w:p w14:paraId="33F57CCF" w14:textId="77777777" w:rsidR="00465365" w:rsidRPr="00B40654" w:rsidRDefault="00465365" w:rsidP="00525895">
            <w:pPr>
              <w:spacing w:before="40" w:after="120" w:line="220" w:lineRule="atLeast"/>
              <w:ind w:left="113" w:right="113"/>
              <w:rPr>
                <w:sz w:val="18"/>
                <w:szCs w:val="18"/>
              </w:rPr>
            </w:pPr>
            <w:r w:rsidRPr="00B40654">
              <w:rPr>
                <w:sz w:val="18"/>
                <w:szCs w:val="18"/>
              </w:rPr>
              <w:t>Approximately 40 %</w:t>
            </w:r>
          </w:p>
        </w:tc>
      </w:tr>
      <w:tr w:rsidR="00465365" w:rsidRPr="00C64DE4" w14:paraId="37A0A52E" w14:textId="77777777" w:rsidTr="00525895">
        <w:tc>
          <w:tcPr>
            <w:tcW w:w="2512" w:type="dxa"/>
            <w:tcBorders>
              <w:top w:val="single" w:sz="2" w:space="0" w:color="auto"/>
              <w:left w:val="single" w:sz="2" w:space="0" w:color="auto"/>
              <w:bottom w:val="single" w:sz="12" w:space="0" w:color="auto"/>
              <w:right w:val="single" w:sz="2" w:space="0" w:color="auto"/>
            </w:tcBorders>
            <w:hideMark/>
          </w:tcPr>
          <w:p w14:paraId="0A0968CF" w14:textId="77777777" w:rsidR="00465365" w:rsidRPr="00B40654" w:rsidRDefault="00465365" w:rsidP="00525895">
            <w:pPr>
              <w:spacing w:before="40" w:after="120" w:line="220" w:lineRule="atLeast"/>
              <w:ind w:left="113" w:right="113"/>
              <w:rPr>
                <w:sz w:val="18"/>
                <w:szCs w:val="18"/>
              </w:rPr>
            </w:pPr>
            <w:r w:rsidRPr="00B40654">
              <w:rPr>
                <w:sz w:val="18"/>
                <w:szCs w:val="18"/>
              </w:rPr>
              <w:t>Filters</w:t>
            </w:r>
          </w:p>
        </w:tc>
        <w:tc>
          <w:tcPr>
            <w:tcW w:w="2513" w:type="dxa"/>
            <w:tcBorders>
              <w:top w:val="single" w:sz="2" w:space="0" w:color="auto"/>
              <w:left w:val="single" w:sz="2" w:space="0" w:color="auto"/>
              <w:bottom w:val="single" w:sz="12" w:space="0" w:color="auto"/>
              <w:right w:val="single" w:sz="2" w:space="0" w:color="auto"/>
            </w:tcBorders>
            <w:hideMark/>
          </w:tcPr>
          <w:p w14:paraId="26067763" w14:textId="77777777" w:rsidR="00465365" w:rsidRPr="00B40654" w:rsidRDefault="00465365" w:rsidP="00525895">
            <w:pPr>
              <w:spacing w:before="40" w:after="120" w:line="220" w:lineRule="atLeast"/>
              <w:ind w:left="113" w:right="113"/>
              <w:rPr>
                <w:rFonts w:eastAsia="MS Mincho"/>
                <w:bCs/>
                <w:sz w:val="18"/>
                <w:szCs w:val="18"/>
                <w:lang w:eastAsia="ja-JP"/>
              </w:rPr>
            </w:pPr>
            <w:r w:rsidRPr="00B40654">
              <w:rPr>
                <w:rFonts w:eastAsia="MS Mincho"/>
                <w:bCs/>
                <w:sz w:val="18"/>
                <w:szCs w:val="18"/>
                <w:lang w:eastAsia="ja-JP"/>
              </w:rPr>
              <w:t>Window glass filters</w:t>
            </w:r>
          </w:p>
          <w:p w14:paraId="611ECE8E" w14:textId="77777777" w:rsidR="00465365" w:rsidRPr="00B40654" w:rsidRDefault="002004F4" w:rsidP="00525895">
            <w:pPr>
              <w:spacing w:before="40" w:after="120" w:line="220" w:lineRule="atLeast"/>
              <w:ind w:left="113" w:right="113"/>
              <w:rPr>
                <w:sz w:val="18"/>
                <w:szCs w:val="18"/>
              </w:rPr>
            </w:pPr>
            <w:r w:rsidRPr="00B40654">
              <w:rPr>
                <w:rFonts w:eastAsia="MS Mincho"/>
                <w:bCs/>
                <w:sz w:val="18"/>
                <w:szCs w:val="18"/>
                <w:lang w:eastAsia="ja-JP"/>
              </w:rPr>
              <w:t>requirements see</w:t>
            </w:r>
            <w:r w:rsidRPr="00B40654">
              <w:rPr>
                <w:rFonts w:eastAsia="MS Mincho"/>
                <w:bCs/>
                <w:sz w:val="18"/>
                <w:szCs w:val="18"/>
                <w:lang w:eastAsia="ja-JP"/>
              </w:rPr>
              <w:br/>
            </w:r>
            <w:r w:rsidR="00465365" w:rsidRPr="00B40654">
              <w:rPr>
                <w:rFonts w:eastAsia="MS Mincho"/>
                <w:bCs/>
                <w:sz w:val="18"/>
                <w:szCs w:val="18"/>
                <w:lang w:eastAsia="ja-JP"/>
              </w:rPr>
              <w:t xml:space="preserve">paragraph 5.2. </w:t>
            </w:r>
          </w:p>
        </w:tc>
        <w:tc>
          <w:tcPr>
            <w:tcW w:w="2345" w:type="dxa"/>
            <w:tcBorders>
              <w:top w:val="single" w:sz="2" w:space="0" w:color="auto"/>
              <w:left w:val="single" w:sz="2" w:space="0" w:color="auto"/>
              <w:bottom w:val="single" w:sz="12" w:space="0" w:color="auto"/>
              <w:right w:val="single" w:sz="2" w:space="0" w:color="auto"/>
            </w:tcBorders>
            <w:hideMark/>
          </w:tcPr>
          <w:p w14:paraId="75E70343" w14:textId="77777777" w:rsidR="00465365" w:rsidRPr="00B40654" w:rsidRDefault="00465365" w:rsidP="00525895">
            <w:pPr>
              <w:spacing w:before="40" w:after="120" w:line="220" w:lineRule="atLeast"/>
              <w:ind w:left="113" w:right="113"/>
              <w:rPr>
                <w:rFonts w:eastAsia="MS Mincho"/>
                <w:bCs/>
                <w:sz w:val="18"/>
                <w:szCs w:val="18"/>
                <w:lang w:eastAsia="ja-JP"/>
              </w:rPr>
            </w:pPr>
            <w:r w:rsidRPr="00B40654">
              <w:rPr>
                <w:rFonts w:eastAsia="MS Mincho"/>
                <w:bCs/>
                <w:sz w:val="18"/>
                <w:szCs w:val="18"/>
                <w:lang w:eastAsia="ja-JP"/>
              </w:rPr>
              <w:t>Window glass filters</w:t>
            </w:r>
          </w:p>
          <w:p w14:paraId="3A750DD6" w14:textId="77777777" w:rsidR="00465365" w:rsidRPr="00B40654" w:rsidRDefault="00465365" w:rsidP="00525895">
            <w:pPr>
              <w:spacing w:before="40" w:after="120" w:line="220" w:lineRule="atLeast"/>
              <w:ind w:left="113" w:right="113"/>
              <w:rPr>
                <w:sz w:val="18"/>
                <w:szCs w:val="18"/>
              </w:rPr>
            </w:pPr>
            <w:r w:rsidRPr="00B40654">
              <w:rPr>
                <w:rFonts w:eastAsia="MS Mincho"/>
                <w:bCs/>
                <w:sz w:val="18"/>
                <w:szCs w:val="18"/>
                <w:lang w:eastAsia="ja-JP"/>
              </w:rPr>
              <w:t>requirements see paragraph 5.2.</w:t>
            </w:r>
          </w:p>
        </w:tc>
      </w:tr>
      <w:tr w:rsidR="00465365" w:rsidRPr="00C64DE4" w14:paraId="42D615FD" w14:textId="77777777" w:rsidTr="00525895">
        <w:tc>
          <w:tcPr>
            <w:tcW w:w="7370" w:type="dxa"/>
            <w:gridSpan w:val="3"/>
            <w:tcBorders>
              <w:top w:val="single" w:sz="12" w:space="0" w:color="auto"/>
              <w:left w:val="single" w:sz="2" w:space="0" w:color="auto"/>
              <w:bottom w:val="single" w:sz="12" w:space="0" w:color="auto"/>
              <w:right w:val="single" w:sz="2" w:space="0" w:color="auto"/>
            </w:tcBorders>
            <w:hideMark/>
          </w:tcPr>
          <w:p w14:paraId="28EDB8C5" w14:textId="77777777" w:rsidR="00465365" w:rsidRPr="00B40654" w:rsidRDefault="00465365" w:rsidP="00525895">
            <w:pPr>
              <w:spacing w:before="40" w:after="120" w:line="220" w:lineRule="atLeast"/>
              <w:ind w:left="113" w:right="113"/>
              <w:jc w:val="right"/>
              <w:rPr>
                <w:sz w:val="18"/>
                <w:szCs w:val="18"/>
              </w:rPr>
            </w:pPr>
            <w:r w:rsidRPr="00B40654">
              <w:rPr>
                <w:i/>
                <w:sz w:val="18"/>
                <w:szCs w:val="18"/>
              </w:rPr>
              <w:t>Irradiance (W/m²) controlled at:</w:t>
            </w:r>
          </w:p>
        </w:tc>
      </w:tr>
      <w:tr w:rsidR="00465365" w:rsidRPr="00C64DE4" w14:paraId="364B2C08" w14:textId="77777777" w:rsidTr="00525895">
        <w:tc>
          <w:tcPr>
            <w:tcW w:w="2512" w:type="dxa"/>
            <w:tcBorders>
              <w:top w:val="single" w:sz="12" w:space="0" w:color="auto"/>
              <w:left w:val="single" w:sz="2" w:space="0" w:color="auto"/>
              <w:bottom w:val="single" w:sz="2" w:space="0" w:color="auto"/>
              <w:right w:val="single" w:sz="2" w:space="0" w:color="auto"/>
            </w:tcBorders>
            <w:hideMark/>
          </w:tcPr>
          <w:p w14:paraId="2A165C22" w14:textId="77777777" w:rsidR="00465365" w:rsidRPr="00B40654" w:rsidRDefault="00465365" w:rsidP="00525895">
            <w:pPr>
              <w:spacing w:before="40" w:after="120" w:line="220" w:lineRule="atLeast"/>
              <w:ind w:left="113" w:right="113"/>
              <w:rPr>
                <w:sz w:val="18"/>
                <w:szCs w:val="18"/>
              </w:rPr>
            </w:pPr>
            <w:r w:rsidRPr="00B40654">
              <w:rPr>
                <w:sz w:val="18"/>
                <w:szCs w:val="18"/>
              </w:rPr>
              <w:t>Over 300nm to 400nm range</w:t>
            </w:r>
          </w:p>
        </w:tc>
        <w:tc>
          <w:tcPr>
            <w:tcW w:w="2513" w:type="dxa"/>
            <w:tcBorders>
              <w:top w:val="single" w:sz="12" w:space="0" w:color="auto"/>
              <w:left w:val="single" w:sz="2" w:space="0" w:color="auto"/>
              <w:bottom w:val="single" w:sz="2" w:space="0" w:color="auto"/>
              <w:right w:val="single" w:sz="2" w:space="0" w:color="auto"/>
            </w:tcBorders>
            <w:hideMark/>
          </w:tcPr>
          <w:p w14:paraId="36D95A4C" w14:textId="77777777" w:rsidR="00465365" w:rsidRPr="00B40654" w:rsidRDefault="00465365" w:rsidP="00525895">
            <w:pPr>
              <w:spacing w:before="40" w:after="120" w:line="220" w:lineRule="atLeast"/>
              <w:ind w:left="113" w:right="113"/>
              <w:jc w:val="right"/>
              <w:rPr>
                <w:sz w:val="18"/>
                <w:szCs w:val="18"/>
              </w:rPr>
            </w:pPr>
            <w:r w:rsidRPr="00B40654">
              <w:rPr>
                <w:sz w:val="18"/>
                <w:szCs w:val="18"/>
              </w:rPr>
              <w:t>42±2</w:t>
            </w:r>
          </w:p>
        </w:tc>
        <w:tc>
          <w:tcPr>
            <w:tcW w:w="2345" w:type="dxa"/>
            <w:tcBorders>
              <w:top w:val="single" w:sz="12" w:space="0" w:color="auto"/>
              <w:left w:val="single" w:sz="2" w:space="0" w:color="auto"/>
              <w:bottom w:val="single" w:sz="2" w:space="0" w:color="auto"/>
              <w:right w:val="single" w:sz="2" w:space="0" w:color="auto"/>
            </w:tcBorders>
            <w:hideMark/>
          </w:tcPr>
          <w:p w14:paraId="4B69D632" w14:textId="77777777" w:rsidR="00465365" w:rsidRPr="00B40654" w:rsidRDefault="00465365" w:rsidP="00525895">
            <w:pPr>
              <w:spacing w:before="40" w:after="120" w:line="220" w:lineRule="atLeast"/>
              <w:ind w:left="113" w:right="113"/>
              <w:jc w:val="right"/>
              <w:rPr>
                <w:sz w:val="18"/>
                <w:szCs w:val="18"/>
              </w:rPr>
            </w:pPr>
            <w:r w:rsidRPr="00B40654">
              <w:rPr>
                <w:sz w:val="18"/>
                <w:szCs w:val="18"/>
              </w:rPr>
              <w:t>42±2</w:t>
            </w:r>
          </w:p>
        </w:tc>
      </w:tr>
      <w:tr w:rsidR="00465365" w:rsidRPr="00C64DE4" w14:paraId="1ED5E2F2" w14:textId="77777777" w:rsidTr="00525895">
        <w:tc>
          <w:tcPr>
            <w:tcW w:w="2512" w:type="dxa"/>
            <w:tcBorders>
              <w:top w:val="single" w:sz="2" w:space="0" w:color="auto"/>
              <w:left w:val="single" w:sz="2" w:space="0" w:color="auto"/>
              <w:bottom w:val="single" w:sz="12" w:space="0" w:color="auto"/>
              <w:right w:val="single" w:sz="2" w:space="0" w:color="auto"/>
            </w:tcBorders>
            <w:hideMark/>
          </w:tcPr>
          <w:p w14:paraId="7CE51003" w14:textId="77777777" w:rsidR="00465365" w:rsidRPr="00B40654" w:rsidRDefault="00465365" w:rsidP="00525895">
            <w:pPr>
              <w:spacing w:before="40" w:after="120" w:line="220" w:lineRule="atLeast"/>
              <w:ind w:left="113" w:right="113"/>
              <w:rPr>
                <w:sz w:val="18"/>
                <w:szCs w:val="18"/>
              </w:rPr>
            </w:pPr>
            <w:r w:rsidRPr="00B40654">
              <w:rPr>
                <w:sz w:val="18"/>
                <w:szCs w:val="18"/>
              </w:rPr>
              <w:t>Over 300nm to 800nm range</w:t>
            </w:r>
          </w:p>
        </w:tc>
        <w:tc>
          <w:tcPr>
            <w:tcW w:w="2513" w:type="dxa"/>
            <w:tcBorders>
              <w:top w:val="single" w:sz="2" w:space="0" w:color="auto"/>
              <w:left w:val="single" w:sz="2" w:space="0" w:color="auto"/>
              <w:bottom w:val="single" w:sz="12" w:space="0" w:color="auto"/>
              <w:right w:val="single" w:sz="2" w:space="0" w:color="auto"/>
            </w:tcBorders>
            <w:hideMark/>
          </w:tcPr>
          <w:p w14:paraId="7AA42C83" w14:textId="77777777" w:rsidR="00465365" w:rsidRPr="00B40654" w:rsidRDefault="00465365" w:rsidP="00525895">
            <w:pPr>
              <w:spacing w:before="40" w:after="120" w:line="220" w:lineRule="atLeast"/>
              <w:ind w:left="113" w:right="113"/>
              <w:jc w:val="right"/>
              <w:rPr>
                <w:sz w:val="18"/>
                <w:szCs w:val="18"/>
              </w:rPr>
            </w:pPr>
            <w:r w:rsidRPr="00B40654">
              <w:rPr>
                <w:sz w:val="18"/>
                <w:szCs w:val="18"/>
              </w:rPr>
              <w:t>550</w:t>
            </w:r>
          </w:p>
        </w:tc>
        <w:tc>
          <w:tcPr>
            <w:tcW w:w="2345" w:type="dxa"/>
            <w:tcBorders>
              <w:top w:val="single" w:sz="2" w:space="0" w:color="auto"/>
              <w:left w:val="single" w:sz="2" w:space="0" w:color="auto"/>
              <w:bottom w:val="single" w:sz="12" w:space="0" w:color="auto"/>
              <w:right w:val="single" w:sz="2" w:space="0" w:color="auto"/>
            </w:tcBorders>
            <w:hideMark/>
          </w:tcPr>
          <w:p w14:paraId="074C8D50" w14:textId="77777777" w:rsidR="00465365" w:rsidRPr="00B40654" w:rsidRDefault="00465365" w:rsidP="00525895">
            <w:pPr>
              <w:spacing w:before="40" w:after="120" w:line="220" w:lineRule="atLeast"/>
              <w:ind w:left="113" w:right="113"/>
              <w:jc w:val="right"/>
              <w:rPr>
                <w:sz w:val="18"/>
                <w:szCs w:val="18"/>
              </w:rPr>
            </w:pPr>
            <w:r w:rsidRPr="00B40654">
              <w:rPr>
                <w:sz w:val="18"/>
                <w:szCs w:val="18"/>
              </w:rPr>
              <w:t>630</w:t>
            </w:r>
          </w:p>
        </w:tc>
      </w:tr>
      <w:tr w:rsidR="00465365" w:rsidRPr="00C64DE4" w14:paraId="61510973" w14:textId="77777777" w:rsidTr="00525895">
        <w:tc>
          <w:tcPr>
            <w:tcW w:w="7370" w:type="dxa"/>
            <w:gridSpan w:val="3"/>
            <w:tcBorders>
              <w:top w:val="single" w:sz="12" w:space="0" w:color="auto"/>
              <w:left w:val="nil"/>
              <w:bottom w:val="nil"/>
              <w:right w:val="nil"/>
            </w:tcBorders>
            <w:hideMark/>
          </w:tcPr>
          <w:p w14:paraId="0E703030" w14:textId="77777777" w:rsidR="00465365" w:rsidRPr="00B40654" w:rsidRDefault="00465365" w:rsidP="00525895">
            <w:pPr>
              <w:spacing w:after="120"/>
              <w:ind w:left="113" w:right="113"/>
              <w:rPr>
                <w:bCs/>
                <w:sz w:val="18"/>
                <w:szCs w:val="18"/>
              </w:rPr>
            </w:pPr>
            <w:r w:rsidRPr="00B40654">
              <w:rPr>
                <w:bCs/>
                <w:i/>
                <w:iCs/>
                <w:sz w:val="18"/>
                <w:szCs w:val="18"/>
              </w:rPr>
              <w:t>Note 1</w:t>
            </w:r>
            <w:r w:rsidRPr="00B40654">
              <w:rPr>
                <w:bCs/>
                <w:sz w:val="18"/>
                <w:szCs w:val="18"/>
              </w:rPr>
              <w:t>: Water used for the specimen spray should contain no more than 1 ppm silica. Higher levels of silica can produce spotting on samples and variability in results. Water of the required purity can be obtained by distillation or by a combination of deionization and reverse osmosis.</w:t>
            </w:r>
          </w:p>
          <w:p w14:paraId="00F565DA" w14:textId="77777777" w:rsidR="00465365" w:rsidRPr="00B40654" w:rsidRDefault="00465365" w:rsidP="00525895">
            <w:pPr>
              <w:spacing w:after="120"/>
              <w:ind w:left="113" w:right="113"/>
              <w:rPr>
                <w:bCs/>
                <w:sz w:val="18"/>
                <w:szCs w:val="18"/>
              </w:rPr>
            </w:pPr>
            <w:r w:rsidRPr="00B40654">
              <w:rPr>
                <w:bCs/>
                <w:i/>
                <w:iCs/>
                <w:sz w:val="18"/>
                <w:szCs w:val="18"/>
              </w:rPr>
              <w:t>Note 2</w:t>
            </w:r>
            <w:r w:rsidRPr="00B40654">
              <w:rPr>
                <w:bCs/>
                <w:sz w:val="18"/>
                <w:szCs w:val="18"/>
              </w:rPr>
              <w:t>: While irradiance levels should be set at the above levels, variations in filter ages and transmissivity, and in calibration variations, will generally mean that irradiance error will be in the order of ± 10 per cent.</w:t>
            </w:r>
          </w:p>
        </w:tc>
      </w:tr>
    </w:tbl>
    <w:p w14:paraId="7BBEB56A" w14:textId="63A5A200" w:rsidR="00465365" w:rsidRPr="00C64DE4" w:rsidRDefault="00465365" w:rsidP="00C051D3">
      <w:pPr>
        <w:pStyle w:val="SingleTxtG"/>
        <w:ind w:left="2268" w:hanging="1134"/>
        <w:rPr>
          <w:rFonts w:eastAsia="MS Mincho"/>
          <w:bCs/>
          <w:lang w:eastAsia="ja-JP"/>
        </w:rPr>
      </w:pPr>
      <w:r w:rsidRPr="00C64DE4">
        <w:rPr>
          <w:rFonts w:eastAsia="MS Mincho"/>
          <w:bCs/>
          <w:lang w:eastAsia="ja-JP"/>
        </w:rPr>
        <w:t>5.2</w:t>
      </w:r>
      <w:r w:rsidR="003416F1">
        <w:rPr>
          <w:rFonts w:eastAsia="MS Mincho"/>
          <w:bCs/>
          <w:lang w:eastAsia="ja-JP"/>
        </w:rPr>
        <w:t>.</w:t>
      </w:r>
      <w:r w:rsidRPr="00C64DE4">
        <w:rPr>
          <w:rFonts w:eastAsia="MS Mincho"/>
          <w:bCs/>
          <w:lang w:eastAsia="ja-JP"/>
        </w:rPr>
        <w:tab/>
        <w:t>Light source</w:t>
      </w:r>
    </w:p>
    <w:p w14:paraId="4BB70C3E" w14:textId="5D2DB782" w:rsidR="0033188C" w:rsidRDefault="00465365" w:rsidP="00B40654">
      <w:pPr>
        <w:pStyle w:val="SingleTxtG"/>
        <w:ind w:left="2268"/>
        <w:rPr>
          <w:bCs/>
        </w:rPr>
      </w:pPr>
      <w:r w:rsidRPr="00C64DE4">
        <w:rPr>
          <w:rFonts w:eastAsia="MS Mincho"/>
          <w:bCs/>
          <w:lang w:eastAsia="ja-JP"/>
        </w:rPr>
        <w:t xml:space="preserve">The light source shall consist of a xenon arc lamp of correlated colour temperature 5500 K to 6500 K, the size of which will depend on the type of apparatus used. The xenon-arc lamp shall use filters that provide a reasonable simulation of solar radiation filtered by typical window glass. Table 3 gives the relative spectral irradiance requirements for the filtered xenon-arc. It is the responsibility of the supplier of the exposure device to provide necessary certification that the filters that they supply for use in the exposure tests described in this standard meets the requirements of Table </w:t>
      </w:r>
      <w:r w:rsidR="00BE4A38">
        <w:rPr>
          <w:rFonts w:eastAsia="MS Mincho"/>
          <w:bCs/>
          <w:lang w:eastAsia="ja-JP"/>
        </w:rPr>
        <w:t>A22-</w:t>
      </w:r>
      <w:r w:rsidRPr="00C64DE4">
        <w:rPr>
          <w:rFonts w:eastAsia="MS Mincho"/>
          <w:bCs/>
          <w:lang w:eastAsia="ja-JP"/>
        </w:rPr>
        <w:t>3.</w:t>
      </w:r>
      <w:bookmarkStart w:id="23" w:name="_Toc429642189"/>
    </w:p>
    <w:p w14:paraId="4DF785E0" w14:textId="41169E34" w:rsidR="007049DA" w:rsidRDefault="00465365" w:rsidP="007049DA">
      <w:pPr>
        <w:pStyle w:val="Heading1"/>
        <w:keepNext/>
        <w:keepLines/>
      </w:pPr>
      <w:r w:rsidRPr="0033188C">
        <w:lastRenderedPageBreak/>
        <w:t xml:space="preserve">Table </w:t>
      </w:r>
      <w:r w:rsidR="009364BC" w:rsidRPr="0033188C">
        <w:t>A22-</w:t>
      </w:r>
      <w:bookmarkEnd w:id="23"/>
      <w:r w:rsidR="00BE4A38" w:rsidRPr="0033188C">
        <w:t>3</w:t>
      </w:r>
    </w:p>
    <w:p w14:paraId="4F8DCA9F" w14:textId="6BDB0FBC" w:rsidR="00465365" w:rsidRPr="007049DA" w:rsidRDefault="00465365" w:rsidP="007049DA">
      <w:pPr>
        <w:pStyle w:val="Heading1"/>
        <w:keepNext/>
        <w:keepLines/>
        <w:rPr>
          <w:b/>
          <w:bCs/>
        </w:rPr>
      </w:pPr>
      <w:r w:rsidRPr="007049DA">
        <w:rPr>
          <w:b/>
          <w:bCs/>
        </w:rPr>
        <w:t>Relative spectral irradiance requirements for window glass filters a, b, c, d, e used for the Xenon-arc devices used in this standard.</w:t>
      </w:r>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42"/>
        <w:gridCol w:w="1506"/>
        <w:gridCol w:w="2511"/>
        <w:gridCol w:w="1506"/>
      </w:tblGrid>
      <w:tr w:rsidR="00465365" w:rsidRPr="00B40654" w14:paraId="2A0C53AA" w14:textId="77777777" w:rsidTr="001B2708">
        <w:trPr>
          <w:tblHeader/>
        </w:trPr>
        <w:tc>
          <w:tcPr>
            <w:tcW w:w="1842" w:type="dxa"/>
            <w:tcBorders>
              <w:top w:val="single" w:sz="2" w:space="0" w:color="auto"/>
              <w:left w:val="single" w:sz="2" w:space="0" w:color="auto"/>
              <w:bottom w:val="single" w:sz="12" w:space="0" w:color="auto"/>
              <w:right w:val="single" w:sz="2" w:space="0" w:color="auto"/>
            </w:tcBorders>
            <w:vAlign w:val="bottom"/>
            <w:hideMark/>
          </w:tcPr>
          <w:p w14:paraId="0DA321BD" w14:textId="77777777" w:rsidR="00465365" w:rsidRPr="00B40654" w:rsidRDefault="00465365" w:rsidP="007049DA">
            <w:pPr>
              <w:keepNext/>
              <w:keepLines/>
              <w:autoSpaceDE w:val="0"/>
              <w:autoSpaceDN w:val="0"/>
              <w:adjustRightInd w:val="0"/>
              <w:spacing w:before="80" w:after="80" w:line="200" w:lineRule="exact"/>
              <w:ind w:left="113" w:right="113"/>
              <w:rPr>
                <w:rFonts w:eastAsia="MS Mincho"/>
                <w:i/>
                <w:sz w:val="16"/>
                <w:szCs w:val="16"/>
                <w:lang w:eastAsia="ja-JP"/>
              </w:rPr>
            </w:pPr>
            <w:r w:rsidRPr="00B40654">
              <w:rPr>
                <w:rFonts w:eastAsia="MS Mincho"/>
                <w:i/>
                <w:sz w:val="16"/>
                <w:szCs w:val="16"/>
                <w:lang w:eastAsia="ja-JP"/>
              </w:rPr>
              <w:t>Spectral Bandpass Wavelength λ in nm</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51D69854" w14:textId="3BD1360F" w:rsidR="00465365" w:rsidRPr="00B40654" w:rsidRDefault="00465365" w:rsidP="007049DA">
            <w:pPr>
              <w:keepNext/>
              <w:keepLines/>
              <w:autoSpaceDE w:val="0"/>
              <w:autoSpaceDN w:val="0"/>
              <w:adjustRightInd w:val="0"/>
              <w:spacing w:before="80" w:after="80" w:line="200" w:lineRule="exact"/>
              <w:ind w:left="113" w:right="113"/>
              <w:jc w:val="right"/>
              <w:rPr>
                <w:rFonts w:eastAsia="MS Mincho"/>
                <w:i/>
                <w:sz w:val="16"/>
                <w:szCs w:val="16"/>
                <w:lang w:eastAsia="ja-JP"/>
              </w:rPr>
            </w:pPr>
            <w:r w:rsidRPr="00B40654">
              <w:rPr>
                <w:rFonts w:eastAsia="MS Mincho"/>
                <w:i/>
                <w:sz w:val="16"/>
                <w:szCs w:val="16"/>
                <w:lang w:eastAsia="ja-JP"/>
              </w:rPr>
              <w:t>Minimum</w:t>
            </w:r>
            <w:r w:rsidR="00B40654">
              <w:rPr>
                <w:rFonts w:eastAsia="MS Mincho"/>
                <w:i/>
                <w:sz w:val="16"/>
                <w:szCs w:val="16"/>
                <w:lang w:eastAsia="ja-JP"/>
              </w:rPr>
              <w:t xml:space="preserve"> </w:t>
            </w:r>
            <w:r w:rsidRPr="00B40654">
              <w:rPr>
                <w:rFonts w:eastAsia="MS Mincho"/>
                <w:i/>
                <w:sz w:val="16"/>
                <w:szCs w:val="16"/>
                <w:lang w:eastAsia="ja-JP"/>
              </w:rPr>
              <w:t xml:space="preserve">% </w:t>
            </w:r>
            <w:r w:rsidRPr="00B40654">
              <w:rPr>
                <w:rFonts w:eastAsia="MS Mincho"/>
                <w:i/>
                <w:sz w:val="16"/>
                <w:szCs w:val="16"/>
                <w:vertAlign w:val="superscript"/>
                <w:lang w:eastAsia="ja-JP"/>
              </w:rPr>
              <w:t>c</w:t>
            </w:r>
          </w:p>
        </w:tc>
        <w:tc>
          <w:tcPr>
            <w:tcW w:w="2511" w:type="dxa"/>
            <w:tcBorders>
              <w:top w:val="single" w:sz="2" w:space="0" w:color="auto"/>
              <w:left w:val="single" w:sz="2" w:space="0" w:color="auto"/>
              <w:bottom w:val="single" w:sz="12" w:space="0" w:color="auto"/>
              <w:right w:val="single" w:sz="2" w:space="0" w:color="auto"/>
            </w:tcBorders>
            <w:vAlign w:val="bottom"/>
            <w:hideMark/>
          </w:tcPr>
          <w:p w14:paraId="309EAAAE" w14:textId="77777777" w:rsidR="00465365" w:rsidRPr="00B40654" w:rsidRDefault="00465365" w:rsidP="007049DA">
            <w:pPr>
              <w:keepNext/>
              <w:keepLines/>
              <w:autoSpaceDE w:val="0"/>
              <w:autoSpaceDN w:val="0"/>
              <w:adjustRightInd w:val="0"/>
              <w:spacing w:before="80" w:after="80" w:line="200" w:lineRule="exact"/>
              <w:ind w:left="113" w:right="113"/>
              <w:jc w:val="right"/>
              <w:rPr>
                <w:rFonts w:eastAsia="MS Mincho"/>
                <w:i/>
                <w:sz w:val="16"/>
                <w:szCs w:val="16"/>
                <w:lang w:eastAsia="ja-JP"/>
              </w:rPr>
            </w:pPr>
            <w:r w:rsidRPr="00B40654">
              <w:rPr>
                <w:rFonts w:eastAsia="MS Mincho"/>
                <w:i/>
                <w:sz w:val="16"/>
                <w:szCs w:val="16"/>
                <w:lang w:eastAsia="ja-JP"/>
              </w:rPr>
              <w:t xml:space="preserve">CIE No.85, Table 4 plus window glass % </w:t>
            </w:r>
            <w:r w:rsidRPr="00B40654">
              <w:rPr>
                <w:rFonts w:eastAsia="MS Mincho"/>
                <w:i/>
                <w:sz w:val="16"/>
                <w:szCs w:val="16"/>
                <w:vertAlign w:val="superscript"/>
                <w:lang w:eastAsia="ja-JP"/>
              </w:rPr>
              <w:t>d, e</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621DBDEF" w14:textId="47575DCA" w:rsidR="00465365" w:rsidRPr="00B40654" w:rsidRDefault="00465365" w:rsidP="007049DA">
            <w:pPr>
              <w:keepNext/>
              <w:keepLines/>
              <w:autoSpaceDE w:val="0"/>
              <w:autoSpaceDN w:val="0"/>
              <w:adjustRightInd w:val="0"/>
              <w:spacing w:before="80" w:after="80" w:line="200" w:lineRule="exact"/>
              <w:ind w:left="113" w:right="113"/>
              <w:jc w:val="right"/>
              <w:rPr>
                <w:rFonts w:eastAsia="MS Mincho"/>
                <w:i/>
                <w:sz w:val="16"/>
                <w:szCs w:val="16"/>
                <w:lang w:eastAsia="ja-JP"/>
              </w:rPr>
            </w:pPr>
            <w:r w:rsidRPr="00B40654">
              <w:rPr>
                <w:rFonts w:eastAsia="MS Mincho"/>
                <w:i/>
                <w:sz w:val="16"/>
                <w:szCs w:val="16"/>
                <w:lang w:eastAsia="ja-JP"/>
              </w:rPr>
              <w:t>Maximum</w:t>
            </w:r>
            <w:r w:rsidR="00B40654">
              <w:rPr>
                <w:rFonts w:eastAsia="MS Mincho"/>
                <w:i/>
                <w:sz w:val="16"/>
                <w:szCs w:val="16"/>
                <w:lang w:eastAsia="ja-JP"/>
              </w:rPr>
              <w:t xml:space="preserve"> </w:t>
            </w:r>
            <w:r w:rsidRPr="00B40654">
              <w:rPr>
                <w:rFonts w:eastAsia="MS Mincho"/>
                <w:i/>
                <w:sz w:val="16"/>
                <w:szCs w:val="16"/>
                <w:lang w:eastAsia="ja-JP"/>
              </w:rPr>
              <w:t>%</w:t>
            </w:r>
            <w:r w:rsidR="00B40654">
              <w:rPr>
                <w:rFonts w:eastAsia="MS Mincho"/>
                <w:i/>
                <w:sz w:val="16"/>
                <w:szCs w:val="16"/>
                <w:lang w:eastAsia="ja-JP"/>
              </w:rPr>
              <w:t xml:space="preserve"> </w:t>
            </w:r>
            <w:r w:rsidRPr="00B40654">
              <w:rPr>
                <w:rFonts w:eastAsia="MS Mincho"/>
                <w:i/>
                <w:sz w:val="16"/>
                <w:szCs w:val="16"/>
                <w:vertAlign w:val="superscript"/>
                <w:lang w:eastAsia="ja-JP"/>
              </w:rPr>
              <w:t>c</w:t>
            </w:r>
          </w:p>
        </w:tc>
      </w:tr>
      <w:tr w:rsidR="00465365" w:rsidRPr="00B40654" w14:paraId="5FC24163" w14:textId="77777777" w:rsidTr="001B2708">
        <w:tc>
          <w:tcPr>
            <w:tcW w:w="1842" w:type="dxa"/>
            <w:tcBorders>
              <w:top w:val="single" w:sz="12" w:space="0" w:color="auto"/>
              <w:left w:val="single" w:sz="2" w:space="0" w:color="auto"/>
              <w:bottom w:val="single" w:sz="2" w:space="0" w:color="auto"/>
              <w:right w:val="single" w:sz="2" w:space="0" w:color="auto"/>
            </w:tcBorders>
            <w:hideMark/>
          </w:tcPr>
          <w:p w14:paraId="35F2726E" w14:textId="77777777" w:rsidR="00465365" w:rsidRPr="00B40654" w:rsidRDefault="00465365" w:rsidP="007049DA">
            <w:pPr>
              <w:keepNext/>
              <w:keepLines/>
              <w:autoSpaceDE w:val="0"/>
              <w:autoSpaceDN w:val="0"/>
              <w:adjustRightInd w:val="0"/>
              <w:spacing w:before="40" w:after="40" w:line="220" w:lineRule="exact"/>
              <w:ind w:left="113" w:right="113"/>
              <w:rPr>
                <w:rFonts w:eastAsia="MS Mincho"/>
                <w:bCs/>
                <w:sz w:val="18"/>
                <w:szCs w:val="18"/>
                <w:lang w:eastAsia="ja-JP"/>
              </w:rPr>
            </w:pPr>
            <w:r w:rsidRPr="00B40654">
              <w:rPr>
                <w:rFonts w:eastAsia="MS Mincho"/>
                <w:sz w:val="18"/>
                <w:szCs w:val="18"/>
                <w:lang w:eastAsia="ja-JP"/>
              </w:rPr>
              <w:t>l &lt; 300</w:t>
            </w:r>
          </w:p>
        </w:tc>
        <w:tc>
          <w:tcPr>
            <w:tcW w:w="1506" w:type="dxa"/>
            <w:tcBorders>
              <w:top w:val="single" w:sz="12" w:space="0" w:color="auto"/>
              <w:left w:val="single" w:sz="2" w:space="0" w:color="auto"/>
              <w:bottom w:val="single" w:sz="2" w:space="0" w:color="auto"/>
              <w:right w:val="single" w:sz="2" w:space="0" w:color="auto"/>
            </w:tcBorders>
            <w:vAlign w:val="bottom"/>
          </w:tcPr>
          <w:p w14:paraId="311CBF5A"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p>
        </w:tc>
        <w:tc>
          <w:tcPr>
            <w:tcW w:w="2511" w:type="dxa"/>
            <w:tcBorders>
              <w:top w:val="single" w:sz="12" w:space="0" w:color="auto"/>
              <w:left w:val="single" w:sz="2" w:space="0" w:color="auto"/>
              <w:bottom w:val="single" w:sz="2" w:space="0" w:color="auto"/>
              <w:right w:val="single" w:sz="2" w:space="0" w:color="auto"/>
            </w:tcBorders>
            <w:vAlign w:val="bottom"/>
          </w:tcPr>
          <w:p w14:paraId="36E5ADEC"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p>
        </w:tc>
        <w:tc>
          <w:tcPr>
            <w:tcW w:w="1506" w:type="dxa"/>
            <w:tcBorders>
              <w:top w:val="single" w:sz="12" w:space="0" w:color="auto"/>
              <w:left w:val="single" w:sz="2" w:space="0" w:color="auto"/>
              <w:bottom w:val="single" w:sz="2" w:space="0" w:color="auto"/>
              <w:right w:val="single" w:sz="2" w:space="0" w:color="auto"/>
            </w:tcBorders>
            <w:vAlign w:val="bottom"/>
            <w:hideMark/>
          </w:tcPr>
          <w:p w14:paraId="244E027D"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sz w:val="18"/>
                <w:szCs w:val="18"/>
                <w:lang w:eastAsia="ja-JP"/>
              </w:rPr>
            </w:pPr>
            <w:r w:rsidRPr="00B40654">
              <w:rPr>
                <w:rFonts w:eastAsia="MS Mincho"/>
                <w:sz w:val="18"/>
                <w:szCs w:val="18"/>
                <w:lang w:eastAsia="ja-JP"/>
              </w:rPr>
              <w:t>0.29</w:t>
            </w:r>
          </w:p>
        </w:tc>
      </w:tr>
      <w:tr w:rsidR="00465365" w:rsidRPr="00B40654" w14:paraId="020BF9B8" w14:textId="77777777" w:rsidTr="001B2708">
        <w:tc>
          <w:tcPr>
            <w:tcW w:w="1842" w:type="dxa"/>
            <w:tcBorders>
              <w:top w:val="single" w:sz="2" w:space="0" w:color="auto"/>
              <w:left w:val="single" w:sz="2" w:space="0" w:color="auto"/>
              <w:bottom w:val="single" w:sz="2" w:space="0" w:color="auto"/>
              <w:right w:val="single" w:sz="2" w:space="0" w:color="auto"/>
            </w:tcBorders>
            <w:hideMark/>
          </w:tcPr>
          <w:p w14:paraId="3A5353D9" w14:textId="77777777" w:rsidR="00465365" w:rsidRPr="00B40654" w:rsidRDefault="00465365" w:rsidP="007049DA">
            <w:pPr>
              <w:keepNext/>
              <w:keepLines/>
              <w:autoSpaceDE w:val="0"/>
              <w:autoSpaceDN w:val="0"/>
              <w:adjustRightInd w:val="0"/>
              <w:spacing w:before="40" w:after="40" w:line="220" w:lineRule="exact"/>
              <w:ind w:left="113" w:right="113"/>
              <w:rPr>
                <w:rFonts w:eastAsia="MS Mincho"/>
                <w:bCs/>
                <w:sz w:val="18"/>
                <w:szCs w:val="18"/>
                <w:lang w:eastAsia="ja-JP"/>
              </w:rPr>
            </w:pPr>
            <w:r w:rsidRPr="00B40654">
              <w:rPr>
                <w:rFonts w:eastAsia="MS Mincho"/>
                <w:sz w:val="18"/>
                <w:szCs w:val="18"/>
                <w:lang w:eastAsia="ja-JP"/>
              </w:rPr>
              <w:t>300 ≤ λ ≤ 320</w:t>
            </w:r>
          </w:p>
        </w:tc>
        <w:tc>
          <w:tcPr>
            <w:tcW w:w="1506" w:type="dxa"/>
            <w:tcBorders>
              <w:top w:val="single" w:sz="2" w:space="0" w:color="auto"/>
              <w:left w:val="single" w:sz="2" w:space="0" w:color="auto"/>
              <w:bottom w:val="single" w:sz="2" w:space="0" w:color="auto"/>
              <w:right w:val="single" w:sz="2" w:space="0" w:color="auto"/>
            </w:tcBorders>
            <w:vAlign w:val="bottom"/>
            <w:hideMark/>
          </w:tcPr>
          <w:p w14:paraId="29C4805A"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0.1</w:t>
            </w:r>
          </w:p>
        </w:tc>
        <w:tc>
          <w:tcPr>
            <w:tcW w:w="2511" w:type="dxa"/>
            <w:tcBorders>
              <w:top w:val="single" w:sz="2" w:space="0" w:color="auto"/>
              <w:left w:val="single" w:sz="2" w:space="0" w:color="auto"/>
              <w:bottom w:val="single" w:sz="2" w:space="0" w:color="auto"/>
              <w:right w:val="single" w:sz="2" w:space="0" w:color="auto"/>
            </w:tcBorders>
            <w:vAlign w:val="bottom"/>
            <w:hideMark/>
          </w:tcPr>
          <w:p w14:paraId="727CD256"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≤1</w:t>
            </w:r>
          </w:p>
        </w:tc>
        <w:tc>
          <w:tcPr>
            <w:tcW w:w="1506" w:type="dxa"/>
            <w:tcBorders>
              <w:top w:val="single" w:sz="2" w:space="0" w:color="auto"/>
              <w:left w:val="single" w:sz="2" w:space="0" w:color="auto"/>
              <w:bottom w:val="single" w:sz="2" w:space="0" w:color="auto"/>
              <w:right w:val="single" w:sz="2" w:space="0" w:color="auto"/>
            </w:tcBorders>
            <w:vAlign w:val="bottom"/>
            <w:hideMark/>
          </w:tcPr>
          <w:p w14:paraId="399E1EAF"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sz w:val="18"/>
                <w:szCs w:val="18"/>
                <w:lang w:eastAsia="ja-JP"/>
              </w:rPr>
            </w:pPr>
            <w:r w:rsidRPr="00B40654">
              <w:rPr>
                <w:rFonts w:eastAsia="MS Mincho"/>
                <w:sz w:val="18"/>
                <w:szCs w:val="18"/>
                <w:lang w:eastAsia="ja-JP"/>
              </w:rPr>
              <w:t>2.8</w:t>
            </w:r>
          </w:p>
        </w:tc>
      </w:tr>
      <w:tr w:rsidR="00465365" w:rsidRPr="00B40654" w14:paraId="5DB1BC32" w14:textId="77777777" w:rsidTr="001B2708">
        <w:tc>
          <w:tcPr>
            <w:tcW w:w="1842" w:type="dxa"/>
            <w:tcBorders>
              <w:top w:val="single" w:sz="2" w:space="0" w:color="auto"/>
              <w:left w:val="single" w:sz="2" w:space="0" w:color="auto"/>
              <w:bottom w:val="single" w:sz="2" w:space="0" w:color="auto"/>
              <w:right w:val="single" w:sz="2" w:space="0" w:color="auto"/>
            </w:tcBorders>
            <w:hideMark/>
          </w:tcPr>
          <w:p w14:paraId="2077A8AA" w14:textId="77777777" w:rsidR="00465365" w:rsidRPr="00B40654" w:rsidRDefault="00465365" w:rsidP="007049DA">
            <w:pPr>
              <w:keepNext/>
              <w:keepLines/>
              <w:autoSpaceDE w:val="0"/>
              <w:autoSpaceDN w:val="0"/>
              <w:adjustRightInd w:val="0"/>
              <w:spacing w:before="40" w:after="40" w:line="220" w:lineRule="exact"/>
              <w:ind w:left="113" w:right="113"/>
              <w:rPr>
                <w:rFonts w:eastAsia="MS Mincho"/>
                <w:bCs/>
                <w:sz w:val="18"/>
                <w:szCs w:val="18"/>
                <w:lang w:eastAsia="ja-JP"/>
              </w:rPr>
            </w:pPr>
            <w:r w:rsidRPr="00B40654">
              <w:rPr>
                <w:rFonts w:eastAsia="MS Mincho"/>
                <w:sz w:val="18"/>
                <w:szCs w:val="18"/>
                <w:lang w:eastAsia="ja-JP"/>
              </w:rPr>
              <w:t>320 &lt; λ ≤ 360</w:t>
            </w:r>
          </w:p>
        </w:tc>
        <w:tc>
          <w:tcPr>
            <w:tcW w:w="1506" w:type="dxa"/>
            <w:tcBorders>
              <w:top w:val="single" w:sz="2" w:space="0" w:color="auto"/>
              <w:left w:val="single" w:sz="2" w:space="0" w:color="auto"/>
              <w:bottom w:val="single" w:sz="2" w:space="0" w:color="auto"/>
              <w:right w:val="single" w:sz="2" w:space="0" w:color="auto"/>
            </w:tcBorders>
            <w:vAlign w:val="bottom"/>
            <w:hideMark/>
          </w:tcPr>
          <w:p w14:paraId="298E4AAB"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23.8</w:t>
            </w:r>
          </w:p>
        </w:tc>
        <w:tc>
          <w:tcPr>
            <w:tcW w:w="2511" w:type="dxa"/>
            <w:tcBorders>
              <w:top w:val="single" w:sz="2" w:space="0" w:color="auto"/>
              <w:left w:val="single" w:sz="2" w:space="0" w:color="auto"/>
              <w:bottom w:val="single" w:sz="2" w:space="0" w:color="auto"/>
              <w:right w:val="single" w:sz="2" w:space="0" w:color="auto"/>
            </w:tcBorders>
            <w:vAlign w:val="bottom"/>
            <w:hideMark/>
          </w:tcPr>
          <w:p w14:paraId="52D3427C"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33.1</w:t>
            </w:r>
          </w:p>
        </w:tc>
        <w:tc>
          <w:tcPr>
            <w:tcW w:w="1506" w:type="dxa"/>
            <w:tcBorders>
              <w:top w:val="single" w:sz="2" w:space="0" w:color="auto"/>
              <w:left w:val="single" w:sz="2" w:space="0" w:color="auto"/>
              <w:bottom w:val="single" w:sz="2" w:space="0" w:color="auto"/>
              <w:right w:val="single" w:sz="2" w:space="0" w:color="auto"/>
            </w:tcBorders>
            <w:vAlign w:val="bottom"/>
            <w:hideMark/>
          </w:tcPr>
          <w:p w14:paraId="0DAA6A03"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sz w:val="18"/>
                <w:szCs w:val="18"/>
                <w:lang w:eastAsia="ja-JP"/>
              </w:rPr>
            </w:pPr>
            <w:r w:rsidRPr="00B40654">
              <w:rPr>
                <w:rFonts w:eastAsia="MS Mincho"/>
                <w:sz w:val="18"/>
                <w:szCs w:val="18"/>
                <w:lang w:eastAsia="ja-JP"/>
              </w:rPr>
              <w:t>35.5</w:t>
            </w:r>
          </w:p>
        </w:tc>
      </w:tr>
      <w:tr w:rsidR="00465365" w:rsidRPr="00B40654" w14:paraId="0ED5F8BC" w14:textId="77777777" w:rsidTr="00B40654">
        <w:tc>
          <w:tcPr>
            <w:tcW w:w="1842" w:type="dxa"/>
            <w:tcBorders>
              <w:top w:val="single" w:sz="2" w:space="0" w:color="auto"/>
              <w:left w:val="single" w:sz="2" w:space="0" w:color="auto"/>
              <w:bottom w:val="single" w:sz="12" w:space="0" w:color="auto"/>
              <w:right w:val="single" w:sz="2" w:space="0" w:color="auto"/>
            </w:tcBorders>
            <w:hideMark/>
          </w:tcPr>
          <w:p w14:paraId="068DB278" w14:textId="77777777" w:rsidR="00465365" w:rsidRPr="00B40654" w:rsidRDefault="00465365" w:rsidP="00525895">
            <w:pPr>
              <w:keepNext/>
              <w:keepLines/>
              <w:autoSpaceDE w:val="0"/>
              <w:autoSpaceDN w:val="0"/>
              <w:adjustRightInd w:val="0"/>
              <w:spacing w:before="40" w:after="40" w:line="220" w:lineRule="exact"/>
              <w:ind w:left="113" w:right="113"/>
              <w:rPr>
                <w:rFonts w:eastAsia="MS Mincho"/>
                <w:bCs/>
                <w:sz w:val="18"/>
                <w:szCs w:val="18"/>
                <w:lang w:eastAsia="ja-JP"/>
              </w:rPr>
            </w:pPr>
            <w:r w:rsidRPr="00B40654">
              <w:rPr>
                <w:rFonts w:eastAsia="MS Mincho"/>
                <w:sz w:val="18"/>
                <w:szCs w:val="18"/>
                <w:lang w:eastAsia="ja-JP"/>
              </w:rPr>
              <w:t>360 &lt; λ ≤400</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05045314" w14:textId="77777777" w:rsidR="00465365" w:rsidRPr="00B40654" w:rsidRDefault="00465365" w:rsidP="00525895">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62.4</w:t>
            </w:r>
          </w:p>
        </w:tc>
        <w:tc>
          <w:tcPr>
            <w:tcW w:w="2511" w:type="dxa"/>
            <w:tcBorders>
              <w:top w:val="single" w:sz="2" w:space="0" w:color="auto"/>
              <w:left w:val="single" w:sz="2" w:space="0" w:color="auto"/>
              <w:bottom w:val="single" w:sz="12" w:space="0" w:color="auto"/>
              <w:right w:val="single" w:sz="2" w:space="0" w:color="auto"/>
            </w:tcBorders>
            <w:vAlign w:val="bottom"/>
            <w:hideMark/>
          </w:tcPr>
          <w:p w14:paraId="11F3E38F" w14:textId="77777777" w:rsidR="00465365" w:rsidRPr="00B40654" w:rsidRDefault="00465365" w:rsidP="00525895">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66.0</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546DAEC1" w14:textId="77777777" w:rsidR="00465365" w:rsidRPr="00B40654" w:rsidRDefault="00465365" w:rsidP="00525895">
            <w:pPr>
              <w:keepNext/>
              <w:keepLines/>
              <w:autoSpaceDE w:val="0"/>
              <w:autoSpaceDN w:val="0"/>
              <w:adjustRightInd w:val="0"/>
              <w:spacing w:before="40" w:after="40" w:line="220" w:lineRule="exact"/>
              <w:ind w:left="113" w:right="113"/>
              <w:jc w:val="right"/>
              <w:rPr>
                <w:rFonts w:eastAsia="MS Mincho"/>
                <w:sz w:val="18"/>
                <w:szCs w:val="18"/>
                <w:lang w:eastAsia="ja-JP"/>
              </w:rPr>
            </w:pPr>
            <w:r w:rsidRPr="00B40654">
              <w:rPr>
                <w:rFonts w:eastAsia="MS Mincho"/>
                <w:sz w:val="18"/>
                <w:szCs w:val="18"/>
                <w:lang w:eastAsia="ja-JP"/>
              </w:rPr>
              <w:t>76.2</w:t>
            </w:r>
          </w:p>
        </w:tc>
      </w:tr>
      <w:tr w:rsidR="00465365" w:rsidRPr="00B40654" w14:paraId="24B69C6F" w14:textId="77777777" w:rsidTr="00B40654">
        <w:tc>
          <w:tcPr>
            <w:tcW w:w="7365" w:type="dxa"/>
            <w:gridSpan w:val="4"/>
            <w:tcBorders>
              <w:top w:val="single" w:sz="12" w:space="0" w:color="auto"/>
              <w:left w:val="nil"/>
              <w:bottom w:val="nil"/>
              <w:right w:val="nil"/>
            </w:tcBorders>
            <w:hideMark/>
          </w:tcPr>
          <w:p w14:paraId="41B3F6E0" w14:textId="77777777" w:rsidR="00465365" w:rsidRPr="00B40654" w:rsidRDefault="00465365" w:rsidP="007049DA">
            <w:pPr>
              <w:keepNext/>
              <w:keepLines/>
              <w:autoSpaceDE w:val="0"/>
              <w:autoSpaceDN w:val="0"/>
              <w:adjustRightInd w:val="0"/>
              <w:spacing w:before="120" w:after="120"/>
              <w:ind w:left="113" w:right="113"/>
              <w:jc w:val="both"/>
              <w:rPr>
                <w:rFonts w:eastAsia="MS Mincho"/>
                <w:bCs/>
                <w:sz w:val="18"/>
                <w:szCs w:val="18"/>
                <w:lang w:eastAsia="ja-JP"/>
              </w:rPr>
            </w:pPr>
            <w:r w:rsidRPr="00B40654">
              <w:rPr>
                <w:rFonts w:eastAsia="MS Mincho"/>
                <w:bCs/>
                <w:i/>
                <w:iCs/>
                <w:sz w:val="18"/>
                <w:szCs w:val="18"/>
                <w:vertAlign w:val="superscript"/>
                <w:lang w:eastAsia="ja-JP"/>
              </w:rPr>
              <w:t>a</w:t>
            </w:r>
            <w:r w:rsidRPr="00B40654">
              <w:rPr>
                <w:rFonts w:eastAsia="MS Mincho"/>
                <w:bCs/>
                <w:sz w:val="18"/>
                <w:szCs w:val="18"/>
                <w:lang w:eastAsia="ja-JP"/>
              </w:rPr>
              <w:tab/>
              <w:t xml:space="preserve">Data in Table </w:t>
            </w:r>
            <w:r w:rsidR="00BE4A38" w:rsidRPr="00B40654">
              <w:rPr>
                <w:rFonts w:eastAsia="MS Mincho"/>
                <w:bCs/>
                <w:sz w:val="18"/>
                <w:szCs w:val="18"/>
                <w:lang w:eastAsia="ja-JP"/>
              </w:rPr>
              <w:t>A22-</w:t>
            </w:r>
            <w:r w:rsidRPr="00B40654">
              <w:rPr>
                <w:rFonts w:eastAsia="MS Mincho"/>
                <w:bCs/>
                <w:sz w:val="18"/>
                <w:szCs w:val="18"/>
                <w:lang w:eastAsia="ja-JP"/>
              </w:rPr>
              <w:t xml:space="preserve">3 is the irradiance in the given bandpass expressed as a percentage of the total irradiance from 290 nm to 400 nm. To determine whether a specific filter or set of filters for a xenon-arc meets the requirements of Table </w:t>
            </w:r>
            <w:r w:rsidR="00BE4A38" w:rsidRPr="00B40654">
              <w:rPr>
                <w:rFonts w:eastAsia="MS Mincho"/>
                <w:bCs/>
                <w:sz w:val="18"/>
                <w:szCs w:val="18"/>
                <w:lang w:eastAsia="ja-JP"/>
              </w:rPr>
              <w:t>A22-</w:t>
            </w:r>
            <w:r w:rsidRPr="00B40654">
              <w:rPr>
                <w:rFonts w:eastAsia="MS Mincho"/>
                <w:bCs/>
                <w:sz w:val="18"/>
                <w:szCs w:val="18"/>
                <w:lang w:eastAsia="ja-JP"/>
              </w:rPr>
              <w:t>3, the spectral irradiance from 250 nm to 400 nm must be measured. The total irradiance in each wavelength bandpass is then summed and divided by the total irradiance from 290 nm to 400 nm.</w:t>
            </w:r>
          </w:p>
          <w:p w14:paraId="3012BA28" w14:textId="77777777" w:rsidR="00465365" w:rsidRPr="00B40654" w:rsidRDefault="00465365" w:rsidP="00C04828">
            <w:pPr>
              <w:keepNext/>
              <w:keepLines/>
              <w:autoSpaceDE w:val="0"/>
              <w:autoSpaceDN w:val="0"/>
              <w:adjustRightInd w:val="0"/>
              <w:spacing w:after="120"/>
              <w:ind w:left="113" w:right="113"/>
              <w:jc w:val="both"/>
              <w:rPr>
                <w:rFonts w:eastAsia="MS Mincho"/>
                <w:bCs/>
                <w:sz w:val="18"/>
                <w:szCs w:val="18"/>
                <w:lang w:eastAsia="ja-JP"/>
              </w:rPr>
            </w:pPr>
            <w:r w:rsidRPr="00B40654">
              <w:rPr>
                <w:rFonts w:eastAsia="MS Mincho"/>
                <w:bCs/>
                <w:i/>
                <w:iCs/>
                <w:sz w:val="18"/>
                <w:szCs w:val="18"/>
                <w:vertAlign w:val="superscript"/>
                <w:lang w:eastAsia="ja-JP"/>
              </w:rPr>
              <w:t>b</w:t>
            </w:r>
            <w:r w:rsidRPr="00B40654">
              <w:rPr>
                <w:rFonts w:eastAsia="MS Mincho"/>
                <w:bCs/>
                <w:sz w:val="18"/>
                <w:szCs w:val="18"/>
                <w:lang w:eastAsia="ja-JP"/>
              </w:rPr>
              <w:tab/>
              <w:t xml:space="preserve">The minimum and maximum data in Table </w:t>
            </w:r>
            <w:r w:rsidR="00BE4A38" w:rsidRPr="00B40654">
              <w:rPr>
                <w:rFonts w:eastAsia="MS Mincho"/>
                <w:bCs/>
                <w:sz w:val="18"/>
                <w:szCs w:val="18"/>
                <w:lang w:eastAsia="ja-JP"/>
              </w:rPr>
              <w:t>A22-</w:t>
            </w:r>
            <w:r w:rsidRPr="00B40654">
              <w:rPr>
                <w:rFonts w:eastAsia="MS Mincho"/>
                <w:bCs/>
                <w:sz w:val="18"/>
                <w:szCs w:val="18"/>
                <w:lang w:eastAsia="ja-JP"/>
              </w:rPr>
              <w:t xml:space="preserve">3 are based on more than 30 spectral irradiance measurements for water and </w:t>
            </w:r>
            <w:r w:rsidR="002004F4" w:rsidRPr="00B40654">
              <w:rPr>
                <w:rFonts w:eastAsia="MS Mincho"/>
                <w:bCs/>
                <w:sz w:val="18"/>
                <w:szCs w:val="18"/>
                <w:lang w:eastAsia="ja-JP"/>
              </w:rPr>
              <w:t>air-cooled</w:t>
            </w:r>
            <w:r w:rsidRPr="00B40654">
              <w:rPr>
                <w:rFonts w:eastAsia="MS Mincho"/>
                <w:bCs/>
                <w:sz w:val="18"/>
                <w:szCs w:val="18"/>
                <w:lang w:eastAsia="ja-JP"/>
              </w:rPr>
              <w:t xml:space="preserve"> xenon-arcs with window glass filters of various lots and ages. Spectral irradiance data is for filters and xenon-burners within the ageing recommendations of the device manufacturer. As more spectral irradiance data become available, minor changes in the limits are possible. The minimum and maximum data are at least the three sigma limits from the mean for all measurements.</w:t>
            </w:r>
          </w:p>
          <w:p w14:paraId="597C4EA5" w14:textId="77777777" w:rsidR="00465365" w:rsidRPr="00B40654" w:rsidRDefault="00465365" w:rsidP="00C04828">
            <w:pPr>
              <w:keepNext/>
              <w:keepLines/>
              <w:autoSpaceDE w:val="0"/>
              <w:autoSpaceDN w:val="0"/>
              <w:adjustRightInd w:val="0"/>
              <w:spacing w:after="120"/>
              <w:ind w:left="113" w:right="113"/>
              <w:jc w:val="both"/>
              <w:rPr>
                <w:rFonts w:eastAsia="MS Mincho"/>
                <w:bCs/>
                <w:sz w:val="18"/>
                <w:szCs w:val="18"/>
                <w:lang w:eastAsia="ja-JP"/>
              </w:rPr>
            </w:pPr>
            <w:r w:rsidRPr="00B40654">
              <w:rPr>
                <w:rFonts w:eastAsia="MS Mincho"/>
                <w:bCs/>
                <w:i/>
                <w:iCs/>
                <w:sz w:val="18"/>
                <w:szCs w:val="18"/>
                <w:vertAlign w:val="superscript"/>
                <w:lang w:eastAsia="ja-JP"/>
              </w:rPr>
              <w:t>c</w:t>
            </w:r>
            <w:r w:rsidRPr="00B40654">
              <w:rPr>
                <w:rFonts w:eastAsia="MS Mincho"/>
                <w:bCs/>
                <w:sz w:val="18"/>
                <w:szCs w:val="18"/>
                <w:lang w:eastAsia="ja-JP"/>
              </w:rPr>
              <w:tab/>
              <w:t xml:space="preserve">The minimum and maximum columns will not necessarily sum to 100 per cent because they represent the minimum and maximum for the data used. For any individual spectral irradiance, the calculated percentage for the bandpasses in Table </w:t>
            </w:r>
            <w:r w:rsidR="00BE4A38" w:rsidRPr="00B40654">
              <w:rPr>
                <w:rFonts w:eastAsia="MS Mincho"/>
                <w:bCs/>
                <w:sz w:val="18"/>
                <w:szCs w:val="18"/>
                <w:lang w:eastAsia="ja-JP"/>
              </w:rPr>
              <w:t>A22-</w:t>
            </w:r>
            <w:r w:rsidRPr="00B40654">
              <w:rPr>
                <w:rFonts w:eastAsia="MS Mincho"/>
                <w:bCs/>
                <w:sz w:val="18"/>
                <w:szCs w:val="18"/>
                <w:lang w:eastAsia="ja-JP"/>
              </w:rPr>
              <w:t xml:space="preserve">3 will sum to 100 per cent. For any individual xenon-arc lamp with window glass filters, the calculated percentage in each bandpass must fall within the minimum and maximum limits of Table </w:t>
            </w:r>
            <w:r w:rsidR="00BE4A38" w:rsidRPr="00B40654">
              <w:rPr>
                <w:rFonts w:eastAsia="MS Mincho"/>
                <w:bCs/>
                <w:sz w:val="18"/>
                <w:szCs w:val="18"/>
                <w:lang w:eastAsia="ja-JP"/>
              </w:rPr>
              <w:t>A22-</w:t>
            </w:r>
            <w:r w:rsidRPr="00B40654">
              <w:rPr>
                <w:rFonts w:eastAsia="MS Mincho"/>
                <w:bCs/>
                <w:sz w:val="18"/>
                <w:szCs w:val="18"/>
                <w:lang w:eastAsia="ja-JP"/>
              </w:rPr>
              <w:t>2. Test results can be expected to differ between exposures using xenon-arc devices in which the spectral irradiance differ by as much as that allowed by the tolerances. Contact the manufacturer of the xenon-arc devices for specific spectral irradiance data for the xenon-arc and filters used.</w:t>
            </w:r>
          </w:p>
          <w:p w14:paraId="10E2000A" w14:textId="5EACA7DF" w:rsidR="00465365" w:rsidRPr="00B40654" w:rsidRDefault="00465365" w:rsidP="00C04828">
            <w:pPr>
              <w:keepNext/>
              <w:keepLines/>
              <w:autoSpaceDE w:val="0"/>
              <w:autoSpaceDN w:val="0"/>
              <w:adjustRightInd w:val="0"/>
              <w:spacing w:after="120"/>
              <w:ind w:left="113" w:right="113"/>
              <w:jc w:val="both"/>
              <w:rPr>
                <w:rFonts w:eastAsia="MS Mincho"/>
                <w:bCs/>
                <w:sz w:val="18"/>
                <w:szCs w:val="18"/>
                <w:lang w:eastAsia="ja-JP"/>
              </w:rPr>
            </w:pPr>
            <w:r w:rsidRPr="00B40654">
              <w:rPr>
                <w:rFonts w:eastAsia="MS Mincho"/>
                <w:bCs/>
                <w:i/>
                <w:iCs/>
                <w:sz w:val="18"/>
                <w:szCs w:val="18"/>
                <w:vertAlign w:val="superscript"/>
                <w:lang w:eastAsia="ja-JP"/>
              </w:rPr>
              <w:t>d</w:t>
            </w:r>
            <w:r w:rsidRPr="00B40654">
              <w:rPr>
                <w:rFonts w:eastAsia="MS Mincho"/>
                <w:bCs/>
                <w:sz w:val="18"/>
                <w:szCs w:val="18"/>
                <w:lang w:eastAsia="ja-JP"/>
              </w:rPr>
              <w:tab/>
              <w:t>The data from Table 4 in CIE No. 85 plus window glass was determined by multiplying the CIE No. 85, Table 4 data by the spectral transmittance of 3 mm thick window glass (see ISO</w:t>
            </w:r>
            <w:r w:rsidR="00C04828">
              <w:rPr>
                <w:rFonts w:eastAsia="MS Mincho"/>
                <w:bCs/>
                <w:sz w:val="18"/>
                <w:szCs w:val="18"/>
                <w:lang w:eastAsia="ja-JP"/>
              </w:rPr>
              <w:t> </w:t>
            </w:r>
            <w:r w:rsidRPr="00B40654">
              <w:rPr>
                <w:rFonts w:eastAsia="MS Mincho"/>
                <w:bCs/>
                <w:sz w:val="18"/>
                <w:szCs w:val="18"/>
                <w:lang w:eastAsia="ja-JP"/>
              </w:rPr>
              <w:t>11341). These data are target values for xenon-arc with window glass filters.</w:t>
            </w:r>
          </w:p>
          <w:p w14:paraId="492828EB" w14:textId="77777777" w:rsidR="00465365" w:rsidRPr="00B40654" w:rsidRDefault="00465365" w:rsidP="00C04828">
            <w:pPr>
              <w:keepNext/>
              <w:keepLines/>
              <w:autoSpaceDE w:val="0"/>
              <w:autoSpaceDN w:val="0"/>
              <w:adjustRightInd w:val="0"/>
              <w:spacing w:after="120"/>
              <w:ind w:left="113" w:right="113"/>
              <w:jc w:val="both"/>
              <w:rPr>
                <w:rFonts w:eastAsia="MS Mincho"/>
                <w:sz w:val="18"/>
                <w:szCs w:val="18"/>
                <w:lang w:eastAsia="ja-JP"/>
              </w:rPr>
            </w:pPr>
            <w:r w:rsidRPr="00B40654">
              <w:rPr>
                <w:rFonts w:eastAsia="MS Mincho"/>
                <w:bCs/>
                <w:i/>
                <w:iCs/>
                <w:sz w:val="18"/>
                <w:szCs w:val="18"/>
                <w:vertAlign w:val="superscript"/>
                <w:lang w:eastAsia="ja-JP"/>
              </w:rPr>
              <w:t>e</w:t>
            </w:r>
            <w:r w:rsidRPr="00B40654">
              <w:rPr>
                <w:rFonts w:eastAsia="MS Mincho"/>
                <w:bCs/>
                <w:sz w:val="18"/>
                <w:szCs w:val="18"/>
                <w:lang w:eastAsia="ja-JP"/>
              </w:rPr>
              <w:tab/>
              <w:t>For the CIE 85 Table 4 plus window glass, the UV irradiance from 300 nm to 400 nm is typically about 9 per cent and the visible irradiance (400 nm to 800 nm) is typically about 91 per cent when expressed as a percentage of the total irradiance from 300 nm to 800 nm. The percentages of UV and visible irradiances on samples exposed in xenon arc devices may vary due to the number and reflectance properties of specimens being exposed.</w:t>
            </w:r>
          </w:p>
        </w:tc>
      </w:tr>
    </w:tbl>
    <w:p w14:paraId="5B6D7F92" w14:textId="77777777" w:rsidR="00465365" w:rsidRPr="00C64DE4" w:rsidRDefault="00465365" w:rsidP="0033188C">
      <w:pPr>
        <w:pStyle w:val="SingleTxtG"/>
        <w:ind w:left="2268" w:hanging="1134"/>
      </w:pPr>
      <w:r w:rsidRPr="00C64DE4">
        <w:rPr>
          <w:bCs/>
        </w:rPr>
        <w:t>5.3.</w:t>
      </w:r>
      <w:r w:rsidRPr="00C64DE4">
        <w:rPr>
          <w:bCs/>
        </w:rPr>
        <w:tab/>
        <w:t>Light exposure equivalents for blue wool light fastness references for</w:t>
      </w:r>
      <w:r w:rsidRPr="00C64DE4">
        <w:t xml:space="preserve"> exposure by a Xenon-arc lamp</w:t>
      </w:r>
    </w:p>
    <w:p w14:paraId="1892EC83" w14:textId="7E9F0472" w:rsidR="00525895" w:rsidRDefault="00465365" w:rsidP="00525895">
      <w:pPr>
        <w:pStyle w:val="Heading1"/>
      </w:pPr>
      <w:bookmarkStart w:id="24" w:name="_Toc429642190"/>
      <w:r w:rsidRPr="0033188C">
        <w:t xml:space="preserve">Table </w:t>
      </w:r>
      <w:r w:rsidR="009364BC" w:rsidRPr="0033188C">
        <w:t>A22-</w:t>
      </w:r>
      <w:bookmarkEnd w:id="24"/>
      <w:r w:rsidR="00BE4A38" w:rsidRPr="0033188C">
        <w:t>4</w:t>
      </w:r>
      <w:bookmarkStart w:id="25" w:name="_Toc429642191"/>
    </w:p>
    <w:p w14:paraId="7FD04AA6" w14:textId="11377BBE" w:rsidR="00465365" w:rsidRPr="00525895" w:rsidRDefault="00465365" w:rsidP="00525895">
      <w:pPr>
        <w:pStyle w:val="Heading1"/>
        <w:spacing w:after="120"/>
        <w:rPr>
          <w:b/>
          <w:bCs/>
        </w:rPr>
      </w:pPr>
      <w:r w:rsidRPr="00525895">
        <w:rPr>
          <w:b/>
          <w:bCs/>
        </w:rPr>
        <w:t>Blue wool reference</w:t>
      </w:r>
      <w:bookmarkEnd w:id="25"/>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153"/>
        <w:gridCol w:w="2138"/>
        <w:gridCol w:w="1974"/>
        <w:gridCol w:w="2100"/>
      </w:tblGrid>
      <w:tr w:rsidR="00465365" w:rsidRPr="00B40654" w14:paraId="69D09287" w14:textId="77777777" w:rsidTr="0074242F">
        <w:trPr>
          <w:tblHeader/>
        </w:trPr>
        <w:tc>
          <w:tcPr>
            <w:tcW w:w="3293" w:type="dxa"/>
            <w:gridSpan w:val="2"/>
            <w:tcBorders>
              <w:top w:val="single" w:sz="2" w:space="0" w:color="auto"/>
              <w:left w:val="single" w:sz="2" w:space="0" w:color="auto"/>
              <w:bottom w:val="single" w:sz="12" w:space="0" w:color="auto"/>
              <w:right w:val="single" w:sz="2" w:space="0" w:color="auto"/>
            </w:tcBorders>
            <w:vAlign w:val="bottom"/>
            <w:hideMark/>
          </w:tcPr>
          <w:p w14:paraId="74CCB0F9" w14:textId="77777777" w:rsidR="00465365" w:rsidRPr="00B40654" w:rsidRDefault="00465365" w:rsidP="00525895">
            <w:pPr>
              <w:keepNext/>
              <w:keepLines/>
              <w:spacing w:before="80" w:after="80" w:line="200" w:lineRule="exact"/>
              <w:ind w:left="113" w:right="113"/>
              <w:rPr>
                <w:bCs/>
                <w:i/>
                <w:sz w:val="16"/>
                <w:szCs w:val="16"/>
              </w:rPr>
            </w:pPr>
            <w:r w:rsidRPr="00B40654">
              <w:rPr>
                <w:bCs/>
                <w:i/>
                <w:sz w:val="16"/>
                <w:szCs w:val="16"/>
              </w:rPr>
              <w:t>Blue wool reference</w:t>
            </w:r>
          </w:p>
        </w:tc>
        <w:tc>
          <w:tcPr>
            <w:tcW w:w="1976" w:type="dxa"/>
            <w:tcBorders>
              <w:top w:val="single" w:sz="2" w:space="0" w:color="auto"/>
              <w:left w:val="single" w:sz="2" w:space="0" w:color="auto"/>
              <w:bottom w:val="single" w:sz="12" w:space="0" w:color="auto"/>
              <w:right w:val="single" w:sz="2" w:space="0" w:color="auto"/>
            </w:tcBorders>
            <w:vAlign w:val="bottom"/>
            <w:hideMark/>
          </w:tcPr>
          <w:p w14:paraId="6BAE253C" w14:textId="77777777" w:rsidR="00465365" w:rsidRPr="00B40654" w:rsidRDefault="00465365" w:rsidP="00525895">
            <w:pPr>
              <w:keepNext/>
              <w:keepLines/>
              <w:spacing w:before="80" w:after="80" w:line="200" w:lineRule="exact"/>
              <w:ind w:left="113" w:right="113"/>
              <w:jc w:val="right"/>
              <w:rPr>
                <w:bCs/>
                <w:i/>
                <w:sz w:val="16"/>
                <w:szCs w:val="16"/>
              </w:rPr>
            </w:pPr>
            <w:r w:rsidRPr="00B40654">
              <w:rPr>
                <w:bCs/>
                <w:i/>
                <w:sz w:val="16"/>
                <w:szCs w:val="16"/>
              </w:rPr>
              <w:t>420nm</w:t>
            </w:r>
          </w:p>
        </w:tc>
        <w:tc>
          <w:tcPr>
            <w:tcW w:w="2102" w:type="dxa"/>
            <w:tcBorders>
              <w:top w:val="single" w:sz="2" w:space="0" w:color="auto"/>
              <w:left w:val="single" w:sz="2" w:space="0" w:color="auto"/>
              <w:bottom w:val="single" w:sz="12" w:space="0" w:color="auto"/>
              <w:right w:val="single" w:sz="2" w:space="0" w:color="auto"/>
            </w:tcBorders>
            <w:vAlign w:val="bottom"/>
            <w:hideMark/>
          </w:tcPr>
          <w:p w14:paraId="12D7547A" w14:textId="77777777" w:rsidR="00465365" w:rsidRPr="00B40654" w:rsidRDefault="00465365" w:rsidP="00525895">
            <w:pPr>
              <w:keepNext/>
              <w:keepLines/>
              <w:spacing w:before="80" w:after="80" w:line="200" w:lineRule="exact"/>
              <w:ind w:left="113" w:right="113"/>
              <w:jc w:val="right"/>
              <w:rPr>
                <w:bCs/>
                <w:i/>
                <w:sz w:val="16"/>
                <w:szCs w:val="16"/>
              </w:rPr>
            </w:pPr>
            <w:r w:rsidRPr="00B40654">
              <w:rPr>
                <w:bCs/>
                <w:i/>
                <w:sz w:val="16"/>
                <w:szCs w:val="16"/>
              </w:rPr>
              <w:t>300 nm–400 nm</w:t>
            </w:r>
          </w:p>
        </w:tc>
      </w:tr>
      <w:tr w:rsidR="00465365" w:rsidRPr="00B40654" w14:paraId="5F8A15F5" w14:textId="77777777" w:rsidTr="0074242F">
        <w:tc>
          <w:tcPr>
            <w:tcW w:w="3293" w:type="dxa"/>
            <w:gridSpan w:val="2"/>
            <w:tcBorders>
              <w:top w:val="single" w:sz="12" w:space="0" w:color="auto"/>
              <w:left w:val="single" w:sz="2" w:space="0" w:color="auto"/>
              <w:bottom w:val="single" w:sz="2" w:space="0" w:color="auto"/>
              <w:right w:val="single" w:sz="2" w:space="0" w:color="auto"/>
            </w:tcBorders>
            <w:hideMark/>
          </w:tcPr>
          <w:p w14:paraId="01922674"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No.</w:t>
            </w:r>
          </w:p>
        </w:tc>
        <w:tc>
          <w:tcPr>
            <w:tcW w:w="1976" w:type="dxa"/>
            <w:tcBorders>
              <w:top w:val="single" w:sz="12" w:space="0" w:color="auto"/>
              <w:left w:val="single" w:sz="2" w:space="0" w:color="auto"/>
              <w:bottom w:val="single" w:sz="2" w:space="0" w:color="auto"/>
              <w:right w:val="single" w:sz="2" w:space="0" w:color="auto"/>
            </w:tcBorders>
            <w:hideMark/>
          </w:tcPr>
          <w:p w14:paraId="5ED9E8B6"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kj/m²</w:t>
            </w:r>
          </w:p>
        </w:tc>
        <w:tc>
          <w:tcPr>
            <w:tcW w:w="2102" w:type="dxa"/>
            <w:tcBorders>
              <w:top w:val="single" w:sz="12" w:space="0" w:color="auto"/>
              <w:left w:val="single" w:sz="2" w:space="0" w:color="auto"/>
              <w:bottom w:val="single" w:sz="2" w:space="0" w:color="auto"/>
              <w:right w:val="single" w:sz="2" w:space="0" w:color="auto"/>
            </w:tcBorders>
            <w:hideMark/>
          </w:tcPr>
          <w:p w14:paraId="68C16D46"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kj/m²</w:t>
            </w:r>
          </w:p>
        </w:tc>
      </w:tr>
      <w:tr w:rsidR="00465365" w:rsidRPr="00B40654" w14:paraId="315866B2" w14:textId="77777777" w:rsidTr="0074242F">
        <w:tc>
          <w:tcPr>
            <w:tcW w:w="1153" w:type="dxa"/>
            <w:tcBorders>
              <w:top w:val="single" w:sz="2" w:space="0" w:color="auto"/>
              <w:left w:val="single" w:sz="2" w:space="0" w:color="auto"/>
              <w:bottom w:val="single" w:sz="2" w:space="0" w:color="auto"/>
              <w:right w:val="single" w:sz="2" w:space="0" w:color="auto"/>
            </w:tcBorders>
            <w:hideMark/>
          </w:tcPr>
          <w:p w14:paraId="4F7937B0"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5</w:t>
            </w:r>
          </w:p>
        </w:tc>
        <w:tc>
          <w:tcPr>
            <w:tcW w:w="2140" w:type="dxa"/>
            <w:tcBorders>
              <w:top w:val="single" w:sz="2" w:space="0" w:color="auto"/>
              <w:left w:val="single" w:sz="2" w:space="0" w:color="auto"/>
              <w:bottom w:val="single" w:sz="2" w:space="0" w:color="auto"/>
              <w:right w:val="single" w:sz="2" w:space="0" w:color="auto"/>
            </w:tcBorders>
            <w:hideMark/>
          </w:tcPr>
          <w:p w14:paraId="785A330D"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L6</w:t>
            </w:r>
          </w:p>
        </w:tc>
        <w:tc>
          <w:tcPr>
            <w:tcW w:w="1976" w:type="dxa"/>
            <w:tcBorders>
              <w:top w:val="single" w:sz="2" w:space="0" w:color="auto"/>
              <w:left w:val="single" w:sz="2" w:space="0" w:color="auto"/>
              <w:bottom w:val="single" w:sz="2" w:space="0" w:color="auto"/>
              <w:right w:val="single" w:sz="2" w:space="0" w:color="auto"/>
            </w:tcBorders>
            <w:hideMark/>
          </w:tcPr>
          <w:p w14:paraId="37656AF1"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340</w:t>
            </w:r>
          </w:p>
        </w:tc>
        <w:tc>
          <w:tcPr>
            <w:tcW w:w="2102" w:type="dxa"/>
            <w:tcBorders>
              <w:top w:val="single" w:sz="2" w:space="0" w:color="auto"/>
              <w:left w:val="single" w:sz="2" w:space="0" w:color="auto"/>
              <w:bottom w:val="single" w:sz="2" w:space="0" w:color="auto"/>
              <w:right w:val="single" w:sz="2" w:space="0" w:color="auto"/>
            </w:tcBorders>
            <w:hideMark/>
          </w:tcPr>
          <w:p w14:paraId="48C464B6"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13824</w:t>
            </w:r>
          </w:p>
        </w:tc>
      </w:tr>
      <w:tr w:rsidR="00465365" w:rsidRPr="00B40654" w14:paraId="783BD840" w14:textId="77777777" w:rsidTr="00B40654">
        <w:tc>
          <w:tcPr>
            <w:tcW w:w="1153" w:type="dxa"/>
            <w:tcBorders>
              <w:top w:val="single" w:sz="2" w:space="0" w:color="auto"/>
              <w:left w:val="single" w:sz="2" w:space="0" w:color="auto"/>
              <w:bottom w:val="single" w:sz="12" w:space="0" w:color="auto"/>
              <w:right w:val="single" w:sz="2" w:space="0" w:color="auto"/>
            </w:tcBorders>
            <w:hideMark/>
          </w:tcPr>
          <w:p w14:paraId="27688691"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7</w:t>
            </w:r>
          </w:p>
        </w:tc>
        <w:tc>
          <w:tcPr>
            <w:tcW w:w="2140" w:type="dxa"/>
            <w:tcBorders>
              <w:top w:val="single" w:sz="2" w:space="0" w:color="auto"/>
              <w:left w:val="single" w:sz="2" w:space="0" w:color="auto"/>
              <w:bottom w:val="single" w:sz="12" w:space="0" w:color="auto"/>
              <w:right w:val="single" w:sz="2" w:space="0" w:color="auto"/>
            </w:tcBorders>
            <w:hideMark/>
          </w:tcPr>
          <w:p w14:paraId="6FFF4296"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L8</w:t>
            </w:r>
          </w:p>
        </w:tc>
        <w:tc>
          <w:tcPr>
            <w:tcW w:w="1976" w:type="dxa"/>
            <w:tcBorders>
              <w:top w:val="single" w:sz="2" w:space="0" w:color="auto"/>
              <w:left w:val="single" w:sz="2" w:space="0" w:color="auto"/>
              <w:bottom w:val="single" w:sz="12" w:space="0" w:color="auto"/>
              <w:right w:val="single" w:sz="2" w:space="0" w:color="auto"/>
            </w:tcBorders>
            <w:hideMark/>
          </w:tcPr>
          <w:p w14:paraId="2EAA737F"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1360</w:t>
            </w:r>
          </w:p>
        </w:tc>
        <w:tc>
          <w:tcPr>
            <w:tcW w:w="2102" w:type="dxa"/>
            <w:tcBorders>
              <w:top w:val="single" w:sz="2" w:space="0" w:color="auto"/>
              <w:left w:val="single" w:sz="2" w:space="0" w:color="auto"/>
              <w:bottom w:val="single" w:sz="12" w:space="0" w:color="auto"/>
              <w:right w:val="single" w:sz="2" w:space="0" w:color="auto"/>
            </w:tcBorders>
            <w:hideMark/>
          </w:tcPr>
          <w:p w14:paraId="5C1DA47B"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55296</w:t>
            </w:r>
          </w:p>
        </w:tc>
      </w:tr>
      <w:tr w:rsidR="00465365" w:rsidRPr="00B40654" w14:paraId="06F00C65" w14:textId="77777777" w:rsidTr="00B40654">
        <w:trPr>
          <w:trHeight w:val="182"/>
        </w:trPr>
        <w:tc>
          <w:tcPr>
            <w:tcW w:w="7371" w:type="dxa"/>
            <w:gridSpan w:val="4"/>
            <w:tcBorders>
              <w:top w:val="single" w:sz="12" w:space="0" w:color="auto"/>
              <w:left w:val="nil"/>
              <w:bottom w:val="nil"/>
              <w:right w:val="nil"/>
            </w:tcBorders>
            <w:hideMark/>
          </w:tcPr>
          <w:p w14:paraId="2AE3F9BA" w14:textId="77777777" w:rsidR="00465365" w:rsidRPr="00B40654" w:rsidRDefault="00465365" w:rsidP="00C051D3">
            <w:pPr>
              <w:spacing w:after="120"/>
              <w:ind w:left="113" w:right="113"/>
              <w:rPr>
                <w:bCs/>
                <w:sz w:val="18"/>
                <w:szCs w:val="18"/>
              </w:rPr>
            </w:pPr>
            <w:r w:rsidRPr="00B40654">
              <w:rPr>
                <w:bCs/>
                <w:sz w:val="18"/>
                <w:szCs w:val="18"/>
              </w:rPr>
              <w:t xml:space="preserve">For colour change of step 4 on the grey scale </w:t>
            </w:r>
          </w:p>
        </w:tc>
      </w:tr>
    </w:tbl>
    <w:p w14:paraId="3723B7F4" w14:textId="2033B57C" w:rsidR="00465365" w:rsidRPr="00C64DE4" w:rsidRDefault="00C051D3" w:rsidP="007049DA">
      <w:pPr>
        <w:pStyle w:val="SingleTxtG"/>
        <w:keepNext/>
        <w:keepLines/>
        <w:ind w:left="2268" w:hanging="1134"/>
        <w:rPr>
          <w:bCs/>
        </w:rPr>
      </w:pPr>
      <w:r w:rsidRPr="00C64DE4">
        <w:rPr>
          <w:bCs/>
        </w:rPr>
        <w:lastRenderedPageBreak/>
        <w:t>6.</w:t>
      </w:r>
      <w:r w:rsidRPr="00C64DE4">
        <w:rPr>
          <w:bCs/>
        </w:rPr>
        <w:tab/>
      </w:r>
      <w:r w:rsidR="00525895" w:rsidRPr="00C64DE4">
        <w:rPr>
          <w:bCs/>
        </w:rPr>
        <w:t>Procedure (blue wool references)</w:t>
      </w:r>
    </w:p>
    <w:p w14:paraId="7054EF98" w14:textId="5A38D63F" w:rsidR="00465365" w:rsidRPr="00C64DE4" w:rsidRDefault="00465365" w:rsidP="007049DA">
      <w:pPr>
        <w:pStyle w:val="SingleTxtG"/>
        <w:keepNext/>
        <w:keepLines/>
        <w:ind w:left="2268" w:hanging="1134"/>
        <w:rPr>
          <w:bCs/>
        </w:rPr>
      </w:pPr>
      <w:r w:rsidRPr="00C64DE4">
        <w:rPr>
          <w:bCs/>
        </w:rPr>
        <w:t>6.1</w:t>
      </w:r>
      <w:r w:rsidR="0033188C">
        <w:rPr>
          <w:bCs/>
        </w:rPr>
        <w:t>.</w:t>
      </w:r>
      <w:r w:rsidRPr="00C64DE4">
        <w:rPr>
          <w:bCs/>
        </w:rPr>
        <w:tab/>
        <w:t>Place the test samples mounted on the holders in the apparatus and expose them continuously to weathering following the method described below.</w:t>
      </w:r>
    </w:p>
    <w:p w14:paraId="05787FE6" w14:textId="6AF52928" w:rsidR="00465365" w:rsidRPr="00C64DE4" w:rsidRDefault="00465365" w:rsidP="00C051D3">
      <w:pPr>
        <w:pStyle w:val="SingleTxtG"/>
        <w:ind w:left="2268" w:hanging="1134"/>
        <w:rPr>
          <w:bCs/>
        </w:rPr>
      </w:pPr>
      <w:r w:rsidRPr="00C64DE4">
        <w:rPr>
          <w:bCs/>
        </w:rPr>
        <w:t>6.2</w:t>
      </w:r>
      <w:r w:rsidR="0033188C">
        <w:rPr>
          <w:bCs/>
        </w:rPr>
        <w:t>.</w:t>
      </w:r>
      <w:r w:rsidRPr="00C64DE4">
        <w:rPr>
          <w:bCs/>
        </w:rPr>
        <w:tab/>
        <w:t>At the same time expose the blue wool references mounted on card-board, cover one-third of each.</w:t>
      </w:r>
    </w:p>
    <w:p w14:paraId="7ACF60C2" w14:textId="6F13F043" w:rsidR="00465365" w:rsidRPr="00C64DE4" w:rsidRDefault="00465365" w:rsidP="00C051D3">
      <w:pPr>
        <w:pStyle w:val="SingleTxtG"/>
        <w:ind w:left="2268" w:hanging="1134"/>
        <w:rPr>
          <w:bCs/>
        </w:rPr>
      </w:pPr>
      <w:r w:rsidRPr="00C64DE4">
        <w:rPr>
          <w:bCs/>
        </w:rPr>
        <w:t>6.3</w:t>
      </w:r>
      <w:r w:rsidR="0033188C">
        <w:rPr>
          <w:bCs/>
        </w:rPr>
        <w:t>.</w:t>
      </w:r>
      <w:r w:rsidRPr="00C64DE4">
        <w:rPr>
          <w:bCs/>
        </w:rPr>
        <w:tab/>
        <w:t>Only one side of the test samples shall be exposed to weathering and light.</w:t>
      </w:r>
    </w:p>
    <w:p w14:paraId="00BFFA40" w14:textId="30CACC7F" w:rsidR="00465365" w:rsidRPr="00C64DE4" w:rsidRDefault="00465365" w:rsidP="00C051D3">
      <w:pPr>
        <w:pStyle w:val="SingleTxtG"/>
        <w:ind w:left="2268" w:hanging="1134"/>
        <w:rPr>
          <w:bCs/>
        </w:rPr>
      </w:pPr>
      <w:r w:rsidRPr="00C64DE4">
        <w:rPr>
          <w:bCs/>
        </w:rPr>
        <w:t>6.4</w:t>
      </w:r>
      <w:r w:rsidR="0033188C">
        <w:rPr>
          <w:bCs/>
        </w:rPr>
        <w:t>.</w:t>
      </w:r>
      <w:r w:rsidRPr="00C64DE4">
        <w:rPr>
          <w:bCs/>
        </w:rPr>
        <w:tab/>
        <w:t>While the specimens are drying, the air in the test chamber shall not be moistened.</w:t>
      </w:r>
    </w:p>
    <w:p w14:paraId="5FF021D2" w14:textId="77777777" w:rsidR="00465365" w:rsidRPr="00C64DE4" w:rsidRDefault="00465365" w:rsidP="0033188C">
      <w:pPr>
        <w:pStyle w:val="SingleTxtG"/>
        <w:ind w:left="2268"/>
        <w:rPr>
          <w:bCs/>
        </w:rPr>
      </w:pPr>
      <w:r w:rsidRPr="00C64DE4">
        <w:rPr>
          <w:bCs/>
        </w:rPr>
        <w:tab/>
      </w:r>
      <w:r w:rsidRPr="00C64DE4">
        <w:rPr>
          <w:bCs/>
          <w:i/>
        </w:rPr>
        <w:t>Note:</w:t>
      </w:r>
      <w:r w:rsidRPr="00C64DE4">
        <w:rPr>
          <w:bCs/>
        </w:rPr>
        <w:t xml:space="preserve"> The actual conditions of the weathering test depend on the kind of test apparatus used.</w:t>
      </w:r>
    </w:p>
    <w:p w14:paraId="1A4E5474" w14:textId="77777777" w:rsidR="00465365" w:rsidRPr="00C64DE4" w:rsidRDefault="00465365" w:rsidP="00C051D3">
      <w:pPr>
        <w:pStyle w:val="SingleTxtG"/>
        <w:ind w:left="2268" w:hanging="1134"/>
        <w:rPr>
          <w:bCs/>
        </w:rPr>
      </w:pPr>
      <w:r w:rsidRPr="00C64DE4">
        <w:rPr>
          <w:bCs/>
        </w:rPr>
        <w:t>6.5.</w:t>
      </w:r>
      <w:r w:rsidRPr="00C64DE4">
        <w:rPr>
          <w:bCs/>
        </w:rPr>
        <w:tab/>
        <w:t>Before mounting the tested specimens for assessment, dry them in air at a temperature not exceeding 60°C.</w:t>
      </w:r>
    </w:p>
    <w:p w14:paraId="4A0A98F1" w14:textId="77777777" w:rsidR="00465365" w:rsidRPr="00C64DE4" w:rsidRDefault="00465365" w:rsidP="00C051D3">
      <w:pPr>
        <w:pStyle w:val="SingleTxtG"/>
        <w:ind w:left="2268" w:hanging="1134"/>
        <w:rPr>
          <w:bCs/>
        </w:rPr>
      </w:pPr>
      <w:r w:rsidRPr="00C64DE4">
        <w:rPr>
          <w:bCs/>
        </w:rPr>
        <w:t>6.6.</w:t>
      </w:r>
      <w:r w:rsidRPr="00C64DE4">
        <w:rPr>
          <w:bCs/>
        </w:rPr>
        <w:tab/>
        <w:t>Trim and mount the exposed blue wool reference so that they measure at least 15 mm x 30 mm, one on each side of a portion of the original which has been trimmed to the same size and shape as the specimens.</w:t>
      </w:r>
    </w:p>
    <w:p w14:paraId="139A353D" w14:textId="77777777" w:rsidR="00465365" w:rsidRPr="00C64DE4" w:rsidRDefault="00465365" w:rsidP="00C051D3">
      <w:pPr>
        <w:pStyle w:val="SingleTxtG"/>
        <w:ind w:left="2268" w:hanging="1134"/>
        <w:rPr>
          <w:bCs/>
        </w:rPr>
      </w:pPr>
      <w:r w:rsidRPr="00C64DE4">
        <w:rPr>
          <w:bCs/>
        </w:rPr>
        <w:t>6.7.</w:t>
      </w:r>
      <w:r w:rsidRPr="00C64DE4">
        <w:rPr>
          <w:bCs/>
        </w:rPr>
        <w:tab/>
        <w:t>Unexposed samples of original fabric identical to those being tested are required as references for comparison with the specimens during weathering.</w:t>
      </w:r>
    </w:p>
    <w:p w14:paraId="1DF916EA" w14:textId="30F1C997" w:rsidR="001B2708" w:rsidRPr="00C64DE4" w:rsidRDefault="001B2708">
      <w:pPr>
        <w:suppressAutoHyphens w:val="0"/>
        <w:spacing w:line="240" w:lineRule="auto"/>
        <w:rPr>
          <w:bCs/>
        </w:rPr>
      </w:pPr>
    </w:p>
    <w:p w14:paraId="2905C28E" w14:textId="77777777" w:rsidR="00A2449A" w:rsidRDefault="00A2449A" w:rsidP="002D2C15">
      <w:pPr>
        <w:pStyle w:val="HChG"/>
        <w:rPr>
          <w:szCs w:val="28"/>
        </w:rPr>
        <w:sectPr w:rsidR="00A2449A" w:rsidSect="00A2449A">
          <w:headerReference w:type="even" r:id="rId115"/>
          <w:headerReference w:type="default" r:id="rId116"/>
          <w:footerReference w:type="even" r:id="rId117"/>
          <w:footerReference w:type="default" r:id="rId118"/>
          <w:endnotePr>
            <w:numFmt w:val="decimal"/>
          </w:endnotePr>
          <w:pgSz w:w="11906" w:h="16838" w:code="9"/>
          <w:pgMar w:top="1701" w:right="1134" w:bottom="2268" w:left="1134" w:header="1134" w:footer="1701" w:gutter="0"/>
          <w:cols w:space="720"/>
          <w:docGrid w:linePitch="272"/>
        </w:sectPr>
      </w:pPr>
    </w:p>
    <w:p w14:paraId="77F0D9DC" w14:textId="1B0EFCD2" w:rsidR="00465365" w:rsidRPr="00C64DE4" w:rsidRDefault="00465365" w:rsidP="002D2C15">
      <w:pPr>
        <w:pStyle w:val="HChG"/>
        <w:rPr>
          <w:szCs w:val="28"/>
        </w:rPr>
      </w:pPr>
      <w:r w:rsidRPr="00C64DE4">
        <w:rPr>
          <w:szCs w:val="28"/>
        </w:rPr>
        <w:lastRenderedPageBreak/>
        <w:t xml:space="preserve">Annex </w:t>
      </w:r>
      <w:r w:rsidR="005A7C25" w:rsidRPr="00C64DE4">
        <w:rPr>
          <w:szCs w:val="28"/>
        </w:rPr>
        <w:t>2</w:t>
      </w:r>
      <w:r w:rsidR="004C7F2A" w:rsidRPr="00C64DE4">
        <w:rPr>
          <w:szCs w:val="28"/>
        </w:rPr>
        <w:t>2</w:t>
      </w:r>
      <w:r w:rsidRPr="00C64DE4">
        <w:rPr>
          <w:szCs w:val="28"/>
        </w:rPr>
        <w:t xml:space="preserve"> - Appendix 1</w:t>
      </w:r>
    </w:p>
    <w:p w14:paraId="6DE2B85E" w14:textId="77777777" w:rsidR="00465365" w:rsidRPr="00C64DE4" w:rsidRDefault="00465365" w:rsidP="00465365">
      <w:pPr>
        <w:pStyle w:val="HChG"/>
        <w:rPr>
          <w:szCs w:val="28"/>
        </w:rPr>
      </w:pPr>
      <w:r w:rsidRPr="00C64DE4">
        <w:rPr>
          <w:szCs w:val="28"/>
        </w:rPr>
        <w:tab/>
      </w:r>
      <w:r w:rsidRPr="00C64DE4">
        <w:rPr>
          <w:szCs w:val="28"/>
        </w:rPr>
        <w:tab/>
        <w:t>Definition of the Grey Scale</w:t>
      </w:r>
    </w:p>
    <w:p w14:paraId="2DC7DA45" w14:textId="77777777" w:rsidR="00465365" w:rsidRPr="00C64DE4" w:rsidRDefault="00465365" w:rsidP="002D2C15">
      <w:pPr>
        <w:pStyle w:val="SingleTxtG"/>
        <w:rPr>
          <w:bCs/>
        </w:rPr>
      </w:pPr>
      <w:r w:rsidRPr="00C64DE4">
        <w:rPr>
          <w:bCs/>
        </w:rPr>
        <w:t>This section describes the grey scale for determining changes in colour of test samples in colour fastness tests, and its use. A precise colorimetric specification of the scale is given as a permanent record against which newly prepared working standards and standards that may have changed can be compared.</w:t>
      </w:r>
    </w:p>
    <w:p w14:paraId="670D6719" w14:textId="77777777" w:rsidR="00465365" w:rsidRPr="00C64DE4" w:rsidRDefault="00465365" w:rsidP="002D2C15">
      <w:pPr>
        <w:pStyle w:val="SingleTxtG"/>
        <w:ind w:left="2268" w:hanging="1134"/>
        <w:rPr>
          <w:bCs/>
        </w:rPr>
      </w:pPr>
      <w:r w:rsidRPr="00C64DE4">
        <w:rPr>
          <w:bCs/>
        </w:rPr>
        <w:t>1.</w:t>
      </w:r>
      <w:r w:rsidRPr="00C64DE4">
        <w:rPr>
          <w:bCs/>
        </w:rPr>
        <w:tab/>
        <w:t>The essential, or 5-step, scale consists of five pairs of non-glossy grey colour chips (or swatches of grey cloth), which illustrate the perceived colour differences corresponding to fastness ratings 5, 4, 3, 2 and 1. This essential scale may be augmented by the provision of similar chips or swatches illustrating the perceived colour differences corresponding to the half-step fastness ratings 4-5, 3-4, 2-3 and 1-2, such scales being termed 9-step scales. The first member of each pair is neutral grey in colour and the second member of the pair illustrating fastness rating 5 is identical with the first member. The second members of the remaining pairs are increasingly lighter in colour so that each pair illustrates increasing contrasts or perceived colour differences which are defined colorimetrically. The full colorimetric specification is given below:</w:t>
      </w:r>
    </w:p>
    <w:p w14:paraId="083928B7" w14:textId="77777777" w:rsidR="00465365" w:rsidRPr="00C64DE4" w:rsidRDefault="00465365" w:rsidP="002D2C15">
      <w:pPr>
        <w:pStyle w:val="SingleTxtG"/>
        <w:ind w:left="2268" w:hanging="1134"/>
        <w:rPr>
          <w:bCs/>
        </w:rPr>
      </w:pPr>
      <w:r w:rsidRPr="00C64DE4">
        <w:rPr>
          <w:bCs/>
        </w:rPr>
        <w:t>1.1.</w:t>
      </w:r>
      <w:r w:rsidRPr="00C64DE4">
        <w:rPr>
          <w:bCs/>
        </w:rPr>
        <w:tab/>
        <w:t>The chips or swatches shall be neutral grey in colour and shall be measured with a spectrophotometer with the specular component included. The colorimetric data shall be calculated using CIE standard colorimetric system for Illuminant D65;</w:t>
      </w:r>
    </w:p>
    <w:p w14:paraId="13DBA6E9" w14:textId="77777777" w:rsidR="00465365" w:rsidRPr="00C64DE4" w:rsidRDefault="00465365" w:rsidP="002D2C15">
      <w:pPr>
        <w:pStyle w:val="SingleTxtG"/>
        <w:ind w:left="2268" w:hanging="1134"/>
        <w:rPr>
          <w:bCs/>
        </w:rPr>
      </w:pPr>
      <w:r w:rsidRPr="00C64DE4">
        <w:rPr>
          <w:bCs/>
        </w:rPr>
        <w:t>1.2.</w:t>
      </w:r>
      <w:r w:rsidRPr="00C64DE4">
        <w:rPr>
          <w:bCs/>
        </w:rPr>
        <w:tab/>
        <w:t>The Y tristimulus value of the first member of each pair shall be 12 ± 1;</w:t>
      </w:r>
    </w:p>
    <w:p w14:paraId="6C9EF57C" w14:textId="77777777" w:rsidR="00465365" w:rsidRPr="00C64DE4" w:rsidRDefault="00465365" w:rsidP="002D2C15">
      <w:pPr>
        <w:pStyle w:val="SingleTxtG"/>
        <w:ind w:left="2268" w:hanging="1134"/>
        <w:rPr>
          <w:bCs/>
        </w:rPr>
      </w:pPr>
      <w:r w:rsidRPr="00C64DE4">
        <w:rPr>
          <w:bCs/>
        </w:rPr>
        <w:t>1.3.</w:t>
      </w:r>
      <w:r w:rsidRPr="00C64DE4">
        <w:rPr>
          <w:bCs/>
        </w:rPr>
        <w:tab/>
        <w:t>The second member of each pair shall be such that the colour difference between it and the adjacent first member is as follows.</w:t>
      </w:r>
    </w:p>
    <w:p w14:paraId="276D112C" w14:textId="24F123D7" w:rsidR="00525895" w:rsidRDefault="00465365" w:rsidP="00525895">
      <w:pPr>
        <w:pStyle w:val="Heading1"/>
      </w:pPr>
      <w:bookmarkStart w:id="26" w:name="_Toc429642192"/>
      <w:r w:rsidRPr="0033188C">
        <w:t xml:space="preserve">Table </w:t>
      </w:r>
      <w:r w:rsidR="00C763F3" w:rsidRPr="0033188C">
        <w:t>A22-</w:t>
      </w:r>
      <w:bookmarkEnd w:id="26"/>
      <w:r w:rsidR="00BE4A38" w:rsidRPr="0033188C">
        <w:t>5</w:t>
      </w:r>
      <w:bookmarkStart w:id="27" w:name="_Toc429642193"/>
    </w:p>
    <w:p w14:paraId="117188A0" w14:textId="1A00B003" w:rsidR="00465365" w:rsidRPr="00525895" w:rsidRDefault="00465365" w:rsidP="00525895">
      <w:pPr>
        <w:pStyle w:val="Heading1"/>
        <w:spacing w:after="120"/>
        <w:rPr>
          <w:b/>
          <w:bCs/>
        </w:rPr>
      </w:pPr>
      <w:r w:rsidRPr="00525895">
        <w:rPr>
          <w:b/>
          <w:bCs/>
        </w:rPr>
        <w:t>CIE</w:t>
      </w:r>
      <w:r w:rsidR="002004F4" w:rsidRPr="00525895">
        <w:rPr>
          <w:b/>
          <w:bCs/>
        </w:rPr>
        <w:t>-</w:t>
      </w:r>
      <w:r w:rsidRPr="00525895">
        <w:rPr>
          <w:b/>
          <w:bCs/>
        </w:rPr>
        <w:t>Lab difference in relation to the Fastness grade</w:t>
      </w:r>
      <w:bookmarkEnd w:id="27"/>
    </w:p>
    <w:tbl>
      <w:tblPr>
        <w:tblW w:w="736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5"/>
        <w:gridCol w:w="2660"/>
        <w:gridCol w:w="2370"/>
      </w:tblGrid>
      <w:tr w:rsidR="00465365" w:rsidRPr="00B40654" w14:paraId="4364CF3E" w14:textId="77777777" w:rsidTr="00525895">
        <w:trPr>
          <w:cantSplit/>
          <w:trHeight w:val="270"/>
        </w:trPr>
        <w:tc>
          <w:tcPr>
            <w:tcW w:w="2335"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65432005" w14:textId="77777777" w:rsidR="00465365" w:rsidRPr="00B40654" w:rsidRDefault="00465365" w:rsidP="00525895">
            <w:pPr>
              <w:spacing w:before="80" w:after="80" w:line="200" w:lineRule="exact"/>
              <w:ind w:left="113" w:right="113"/>
              <w:rPr>
                <w:i/>
                <w:sz w:val="16"/>
                <w:szCs w:val="16"/>
              </w:rPr>
            </w:pPr>
            <w:r w:rsidRPr="00B40654">
              <w:rPr>
                <w:i/>
                <w:sz w:val="16"/>
                <w:szCs w:val="16"/>
              </w:rPr>
              <w:t>Fastness grade</w:t>
            </w:r>
          </w:p>
        </w:tc>
        <w:tc>
          <w:tcPr>
            <w:tcW w:w="266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5B304D36" w14:textId="77777777" w:rsidR="00465365" w:rsidRPr="00B40654" w:rsidRDefault="00465365" w:rsidP="00525895">
            <w:pPr>
              <w:spacing w:before="80" w:after="80" w:line="200" w:lineRule="exact"/>
              <w:ind w:left="113" w:right="113"/>
              <w:jc w:val="right"/>
              <w:rPr>
                <w:bCs/>
                <w:i/>
                <w:sz w:val="16"/>
                <w:szCs w:val="16"/>
              </w:rPr>
            </w:pPr>
            <w:r w:rsidRPr="00B40654">
              <w:rPr>
                <w:bCs/>
                <w:i/>
                <w:sz w:val="16"/>
                <w:szCs w:val="16"/>
              </w:rPr>
              <w:t>CIE</w:t>
            </w:r>
            <w:r w:rsidR="002004F4" w:rsidRPr="00B40654">
              <w:rPr>
                <w:bCs/>
                <w:i/>
                <w:sz w:val="16"/>
                <w:szCs w:val="16"/>
              </w:rPr>
              <w:t>-</w:t>
            </w:r>
            <w:r w:rsidRPr="00B40654">
              <w:rPr>
                <w:bCs/>
                <w:i/>
                <w:sz w:val="16"/>
                <w:szCs w:val="16"/>
              </w:rPr>
              <w:t>Lab difference</w:t>
            </w:r>
          </w:p>
        </w:tc>
        <w:tc>
          <w:tcPr>
            <w:tcW w:w="237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670EF1F2" w14:textId="77777777" w:rsidR="00465365" w:rsidRPr="00B40654" w:rsidRDefault="00465365" w:rsidP="00525895">
            <w:pPr>
              <w:spacing w:before="80" w:after="80" w:line="200" w:lineRule="exact"/>
              <w:ind w:left="113" w:right="113"/>
              <w:jc w:val="right"/>
              <w:rPr>
                <w:i/>
                <w:sz w:val="16"/>
                <w:szCs w:val="16"/>
              </w:rPr>
            </w:pPr>
            <w:r w:rsidRPr="00B40654">
              <w:rPr>
                <w:i/>
                <w:sz w:val="16"/>
                <w:szCs w:val="16"/>
              </w:rPr>
              <w:t>Tolerance</w:t>
            </w:r>
          </w:p>
        </w:tc>
      </w:tr>
      <w:tr w:rsidR="00465365" w:rsidRPr="00B40654" w14:paraId="12D111F8" w14:textId="77777777" w:rsidTr="0033188C">
        <w:trPr>
          <w:cantSplit/>
          <w:trHeight w:val="255"/>
        </w:trPr>
        <w:tc>
          <w:tcPr>
            <w:tcW w:w="2335"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0D6F60CF" w14:textId="77777777" w:rsidR="00465365" w:rsidRPr="00B40654" w:rsidRDefault="00465365" w:rsidP="00525895">
            <w:pPr>
              <w:spacing w:before="40" w:after="40" w:line="220" w:lineRule="exact"/>
              <w:ind w:left="113" w:right="113"/>
              <w:rPr>
                <w:sz w:val="18"/>
                <w:szCs w:val="18"/>
              </w:rPr>
            </w:pPr>
            <w:r w:rsidRPr="00B40654">
              <w:rPr>
                <w:sz w:val="18"/>
                <w:szCs w:val="18"/>
              </w:rPr>
              <w:t>5</w:t>
            </w:r>
          </w:p>
        </w:tc>
        <w:tc>
          <w:tcPr>
            <w:tcW w:w="266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4E18C2A" w14:textId="77777777" w:rsidR="00465365" w:rsidRPr="00B40654" w:rsidRDefault="00465365" w:rsidP="00525895">
            <w:pPr>
              <w:spacing w:before="40" w:after="40" w:line="220" w:lineRule="exact"/>
              <w:ind w:left="113" w:right="113"/>
              <w:jc w:val="right"/>
              <w:rPr>
                <w:sz w:val="18"/>
                <w:szCs w:val="18"/>
              </w:rPr>
            </w:pPr>
            <w:r w:rsidRPr="00B40654">
              <w:rPr>
                <w:sz w:val="18"/>
                <w:szCs w:val="18"/>
              </w:rPr>
              <w:t>0</w:t>
            </w:r>
          </w:p>
        </w:tc>
        <w:tc>
          <w:tcPr>
            <w:tcW w:w="237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5BCAEC1E" w14:textId="77777777" w:rsidR="00465365" w:rsidRPr="00B40654" w:rsidRDefault="00465365" w:rsidP="00525895">
            <w:pPr>
              <w:spacing w:before="40" w:after="40" w:line="220" w:lineRule="exact"/>
              <w:ind w:left="113" w:right="113"/>
              <w:jc w:val="right"/>
              <w:rPr>
                <w:sz w:val="18"/>
                <w:szCs w:val="18"/>
              </w:rPr>
            </w:pPr>
            <w:r w:rsidRPr="00B40654">
              <w:rPr>
                <w:sz w:val="18"/>
                <w:szCs w:val="18"/>
              </w:rPr>
              <w:t>0.2</w:t>
            </w:r>
          </w:p>
        </w:tc>
      </w:tr>
      <w:tr w:rsidR="00465365" w:rsidRPr="00B40654" w14:paraId="553F2758"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9AB0D1D" w14:textId="77777777" w:rsidR="00465365" w:rsidRPr="00B40654" w:rsidRDefault="00465365" w:rsidP="00525895">
            <w:pPr>
              <w:spacing w:before="40" w:after="40" w:line="220" w:lineRule="exact"/>
              <w:ind w:left="113" w:right="113"/>
              <w:rPr>
                <w:sz w:val="18"/>
                <w:szCs w:val="18"/>
              </w:rPr>
            </w:pPr>
            <w:r w:rsidRPr="00B40654">
              <w:rPr>
                <w:sz w:val="18"/>
                <w:szCs w:val="18"/>
              </w:rPr>
              <w:t>(4-5)</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2231051" w14:textId="77777777" w:rsidR="00465365" w:rsidRPr="00B40654" w:rsidRDefault="00465365" w:rsidP="00525895">
            <w:pPr>
              <w:spacing w:before="40" w:after="40" w:line="220" w:lineRule="exact"/>
              <w:ind w:left="113" w:right="113"/>
              <w:jc w:val="right"/>
              <w:rPr>
                <w:sz w:val="18"/>
                <w:szCs w:val="18"/>
              </w:rPr>
            </w:pPr>
            <w:r w:rsidRPr="00B40654">
              <w:rPr>
                <w:sz w:val="18"/>
                <w:szCs w:val="18"/>
              </w:rPr>
              <w:t>0.8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635B3CB" w14:textId="77777777" w:rsidR="00465365" w:rsidRPr="00B40654" w:rsidRDefault="00465365" w:rsidP="00525895">
            <w:pPr>
              <w:spacing w:before="40" w:after="40" w:line="220" w:lineRule="exact"/>
              <w:ind w:left="113" w:right="113"/>
              <w:jc w:val="right"/>
              <w:rPr>
                <w:sz w:val="18"/>
                <w:szCs w:val="18"/>
              </w:rPr>
            </w:pPr>
            <w:r w:rsidRPr="00B40654">
              <w:rPr>
                <w:sz w:val="18"/>
                <w:szCs w:val="18"/>
              </w:rPr>
              <w:t>±0.2</w:t>
            </w:r>
          </w:p>
        </w:tc>
      </w:tr>
      <w:tr w:rsidR="00465365" w:rsidRPr="00B40654" w14:paraId="405010D8"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2D54870" w14:textId="77777777" w:rsidR="00465365" w:rsidRPr="00B40654" w:rsidRDefault="00465365" w:rsidP="00525895">
            <w:pPr>
              <w:spacing w:before="40" w:after="40" w:line="220" w:lineRule="exact"/>
              <w:ind w:left="113" w:right="113"/>
              <w:rPr>
                <w:sz w:val="18"/>
                <w:szCs w:val="18"/>
              </w:rPr>
            </w:pPr>
            <w:r w:rsidRPr="00B40654">
              <w:rPr>
                <w:sz w:val="18"/>
                <w:szCs w:val="18"/>
              </w:rPr>
              <w:t>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B48D8FC" w14:textId="77777777" w:rsidR="00465365" w:rsidRPr="00B40654" w:rsidRDefault="00465365" w:rsidP="00525895">
            <w:pPr>
              <w:spacing w:before="40" w:after="40" w:line="220" w:lineRule="exact"/>
              <w:ind w:left="113" w:right="113"/>
              <w:jc w:val="right"/>
              <w:rPr>
                <w:sz w:val="18"/>
                <w:szCs w:val="18"/>
              </w:rPr>
            </w:pPr>
            <w:r w:rsidRPr="00B40654">
              <w:rPr>
                <w:sz w:val="18"/>
                <w:szCs w:val="18"/>
              </w:rPr>
              <w:t>1.7</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4B935C2" w14:textId="77777777" w:rsidR="00465365" w:rsidRPr="00B40654" w:rsidRDefault="00465365" w:rsidP="00525895">
            <w:pPr>
              <w:spacing w:before="40" w:after="40" w:line="220" w:lineRule="exact"/>
              <w:ind w:left="113" w:right="113"/>
              <w:jc w:val="right"/>
              <w:rPr>
                <w:sz w:val="18"/>
                <w:szCs w:val="18"/>
              </w:rPr>
            </w:pPr>
            <w:r w:rsidRPr="00B40654">
              <w:rPr>
                <w:sz w:val="18"/>
                <w:szCs w:val="18"/>
              </w:rPr>
              <w:t>±0.3</w:t>
            </w:r>
          </w:p>
        </w:tc>
      </w:tr>
      <w:tr w:rsidR="00465365" w:rsidRPr="00B40654" w14:paraId="77E5349B"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5AA2FF3D" w14:textId="77777777" w:rsidR="00465365" w:rsidRPr="00B40654" w:rsidRDefault="00465365" w:rsidP="00525895">
            <w:pPr>
              <w:spacing w:before="40" w:after="40" w:line="220" w:lineRule="exact"/>
              <w:ind w:left="113" w:right="113"/>
              <w:rPr>
                <w:sz w:val="18"/>
                <w:szCs w:val="18"/>
              </w:rPr>
            </w:pPr>
            <w:r w:rsidRPr="00B40654">
              <w:rPr>
                <w:sz w:val="18"/>
                <w:szCs w:val="18"/>
              </w:rPr>
              <w:t>(3-4)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A26C005" w14:textId="77777777" w:rsidR="00465365" w:rsidRPr="00B40654" w:rsidRDefault="00465365" w:rsidP="00525895">
            <w:pPr>
              <w:spacing w:before="40" w:after="40" w:line="220" w:lineRule="exact"/>
              <w:ind w:left="113" w:right="113"/>
              <w:jc w:val="right"/>
              <w:rPr>
                <w:sz w:val="18"/>
                <w:szCs w:val="18"/>
              </w:rPr>
            </w:pPr>
            <w:r w:rsidRPr="00B40654">
              <w:rPr>
                <w:sz w:val="18"/>
                <w:szCs w:val="18"/>
              </w:rPr>
              <w:t>2.5</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BA15921" w14:textId="77777777" w:rsidR="00465365" w:rsidRPr="00B40654" w:rsidRDefault="00465365" w:rsidP="00525895">
            <w:pPr>
              <w:spacing w:before="40" w:after="40" w:line="220" w:lineRule="exact"/>
              <w:ind w:left="113" w:right="113"/>
              <w:jc w:val="right"/>
              <w:rPr>
                <w:sz w:val="18"/>
                <w:szCs w:val="18"/>
              </w:rPr>
            </w:pPr>
            <w:r w:rsidRPr="00B40654">
              <w:rPr>
                <w:sz w:val="18"/>
                <w:szCs w:val="18"/>
              </w:rPr>
              <w:t>± 0.35</w:t>
            </w:r>
          </w:p>
        </w:tc>
      </w:tr>
      <w:tr w:rsidR="00465365" w:rsidRPr="00B40654" w14:paraId="5E8A3B6F"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2F20149F" w14:textId="77777777" w:rsidR="00465365" w:rsidRPr="00B40654" w:rsidRDefault="00465365" w:rsidP="00525895">
            <w:pPr>
              <w:spacing w:before="40" w:after="40" w:line="220" w:lineRule="exact"/>
              <w:ind w:left="113" w:right="113"/>
              <w:rPr>
                <w:sz w:val="18"/>
                <w:szCs w:val="18"/>
              </w:rPr>
            </w:pPr>
            <w:r w:rsidRPr="00B40654">
              <w:rPr>
                <w:sz w:val="18"/>
                <w:szCs w:val="18"/>
              </w:rPr>
              <w:t>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CC3EA67" w14:textId="77777777" w:rsidR="00465365" w:rsidRPr="00B40654" w:rsidRDefault="00465365" w:rsidP="00525895">
            <w:pPr>
              <w:spacing w:before="40" w:after="40" w:line="220" w:lineRule="exact"/>
              <w:ind w:left="113" w:right="113"/>
              <w:jc w:val="right"/>
              <w:rPr>
                <w:sz w:val="18"/>
                <w:szCs w:val="18"/>
              </w:rPr>
            </w:pPr>
            <w:r w:rsidRPr="00B40654">
              <w:rPr>
                <w:sz w:val="18"/>
                <w:szCs w:val="18"/>
              </w:rPr>
              <w:t>3,4</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3047F09" w14:textId="77777777" w:rsidR="00465365" w:rsidRPr="00B40654" w:rsidRDefault="00465365" w:rsidP="00525895">
            <w:pPr>
              <w:spacing w:before="40" w:after="40" w:line="220" w:lineRule="exact"/>
              <w:ind w:left="113" w:right="113"/>
              <w:jc w:val="right"/>
              <w:rPr>
                <w:sz w:val="18"/>
                <w:szCs w:val="18"/>
              </w:rPr>
            </w:pPr>
            <w:r w:rsidRPr="00B40654">
              <w:rPr>
                <w:sz w:val="18"/>
                <w:szCs w:val="18"/>
              </w:rPr>
              <w:t>±0.4</w:t>
            </w:r>
          </w:p>
        </w:tc>
      </w:tr>
      <w:tr w:rsidR="00465365" w:rsidRPr="00B40654" w14:paraId="702F5CA0"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816EFE2" w14:textId="77777777" w:rsidR="00465365" w:rsidRPr="00B40654" w:rsidRDefault="00465365" w:rsidP="00525895">
            <w:pPr>
              <w:spacing w:before="40" w:after="40" w:line="220" w:lineRule="exact"/>
              <w:ind w:left="113" w:right="113"/>
              <w:rPr>
                <w:sz w:val="18"/>
                <w:szCs w:val="18"/>
              </w:rPr>
            </w:pPr>
            <w:r w:rsidRPr="00B40654">
              <w:rPr>
                <w:sz w:val="18"/>
                <w:szCs w:val="18"/>
              </w:rPr>
              <w:t>(2-3)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2FDAACA" w14:textId="77777777" w:rsidR="00465365" w:rsidRPr="00B40654" w:rsidRDefault="00465365" w:rsidP="00525895">
            <w:pPr>
              <w:spacing w:before="40" w:after="40" w:line="220" w:lineRule="exact"/>
              <w:ind w:left="113" w:right="113"/>
              <w:jc w:val="right"/>
              <w:rPr>
                <w:sz w:val="18"/>
                <w:szCs w:val="18"/>
              </w:rPr>
            </w:pPr>
            <w:r w:rsidRPr="00B40654">
              <w:rPr>
                <w:sz w:val="18"/>
                <w:szCs w:val="18"/>
              </w:rPr>
              <w:t>4.8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88DBA42" w14:textId="77777777" w:rsidR="00465365" w:rsidRPr="00B40654" w:rsidRDefault="00465365" w:rsidP="00525895">
            <w:pPr>
              <w:spacing w:before="40" w:after="40" w:line="220" w:lineRule="exact"/>
              <w:ind w:left="113" w:right="113"/>
              <w:jc w:val="right"/>
              <w:rPr>
                <w:sz w:val="18"/>
                <w:szCs w:val="18"/>
              </w:rPr>
            </w:pPr>
            <w:r w:rsidRPr="00B40654">
              <w:rPr>
                <w:sz w:val="18"/>
                <w:szCs w:val="18"/>
              </w:rPr>
              <w:t>±0.5</w:t>
            </w:r>
          </w:p>
        </w:tc>
      </w:tr>
      <w:tr w:rsidR="00465365" w:rsidRPr="00B40654" w14:paraId="1D0075B9"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640160A2" w14:textId="77777777" w:rsidR="00465365" w:rsidRPr="00B40654" w:rsidRDefault="00465365" w:rsidP="00525895">
            <w:pPr>
              <w:spacing w:before="40" w:after="40" w:line="220" w:lineRule="exact"/>
              <w:ind w:left="113" w:right="113"/>
              <w:rPr>
                <w:sz w:val="18"/>
                <w:szCs w:val="18"/>
              </w:rPr>
            </w:pPr>
            <w:r w:rsidRPr="00B40654">
              <w:rPr>
                <w:sz w:val="18"/>
                <w:szCs w:val="18"/>
              </w:rPr>
              <w:t>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3E50018" w14:textId="77777777" w:rsidR="00465365" w:rsidRPr="00B40654" w:rsidRDefault="00465365" w:rsidP="00525895">
            <w:pPr>
              <w:spacing w:before="40" w:after="40" w:line="220" w:lineRule="exact"/>
              <w:ind w:left="113" w:right="113"/>
              <w:jc w:val="right"/>
              <w:rPr>
                <w:sz w:val="18"/>
                <w:szCs w:val="18"/>
              </w:rPr>
            </w:pPr>
            <w:r w:rsidRPr="00B40654">
              <w:rPr>
                <w:sz w:val="18"/>
                <w:szCs w:val="18"/>
              </w:rPr>
              <w:t>6.8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3415902" w14:textId="77777777" w:rsidR="00465365" w:rsidRPr="00B40654" w:rsidRDefault="00465365" w:rsidP="00525895">
            <w:pPr>
              <w:spacing w:before="40" w:after="40" w:line="220" w:lineRule="exact"/>
              <w:ind w:left="113" w:right="113"/>
              <w:jc w:val="right"/>
              <w:rPr>
                <w:sz w:val="18"/>
                <w:szCs w:val="18"/>
              </w:rPr>
            </w:pPr>
            <w:r w:rsidRPr="00B40654">
              <w:rPr>
                <w:sz w:val="18"/>
                <w:szCs w:val="18"/>
              </w:rPr>
              <w:t>±0.6</w:t>
            </w:r>
          </w:p>
        </w:tc>
      </w:tr>
      <w:tr w:rsidR="00465365" w:rsidRPr="00B40654" w14:paraId="4D0EE84B"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35B10570" w14:textId="77777777" w:rsidR="00465365" w:rsidRPr="00B40654" w:rsidRDefault="00465365" w:rsidP="00525895">
            <w:pPr>
              <w:spacing w:before="40" w:after="40" w:line="220" w:lineRule="exact"/>
              <w:ind w:left="113" w:right="113"/>
              <w:rPr>
                <w:sz w:val="18"/>
                <w:szCs w:val="18"/>
              </w:rPr>
            </w:pPr>
            <w:r w:rsidRPr="00B40654">
              <w:rPr>
                <w:sz w:val="18"/>
                <w:szCs w:val="18"/>
              </w:rPr>
              <w:t>(1-2)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32A5B3F" w14:textId="77777777" w:rsidR="00465365" w:rsidRPr="00B40654" w:rsidRDefault="00465365" w:rsidP="00525895">
            <w:pPr>
              <w:spacing w:before="40" w:after="40" w:line="220" w:lineRule="exact"/>
              <w:ind w:left="113" w:right="113"/>
              <w:jc w:val="right"/>
              <w:rPr>
                <w:sz w:val="18"/>
                <w:szCs w:val="18"/>
              </w:rPr>
            </w:pPr>
            <w:r w:rsidRPr="00B40654">
              <w:rPr>
                <w:sz w:val="18"/>
                <w:szCs w:val="18"/>
              </w:rPr>
              <w:t>9.6</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AFB7D9D" w14:textId="77777777" w:rsidR="00465365" w:rsidRPr="00B40654" w:rsidRDefault="00465365" w:rsidP="00525895">
            <w:pPr>
              <w:spacing w:before="40" w:after="40" w:line="220" w:lineRule="exact"/>
              <w:ind w:left="113" w:right="113"/>
              <w:jc w:val="right"/>
              <w:rPr>
                <w:sz w:val="18"/>
                <w:szCs w:val="18"/>
              </w:rPr>
            </w:pPr>
            <w:r w:rsidRPr="00B40654">
              <w:rPr>
                <w:sz w:val="18"/>
                <w:szCs w:val="18"/>
              </w:rPr>
              <w:t>±0.7</w:t>
            </w:r>
          </w:p>
        </w:tc>
      </w:tr>
      <w:tr w:rsidR="00465365" w:rsidRPr="00B40654" w14:paraId="2F021E97" w14:textId="77777777" w:rsidTr="00B40654">
        <w:trPr>
          <w:cantSplit/>
          <w:trHeight w:val="270"/>
        </w:trPr>
        <w:tc>
          <w:tcPr>
            <w:tcW w:w="2335"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hideMark/>
          </w:tcPr>
          <w:p w14:paraId="4FF2739D" w14:textId="77777777" w:rsidR="00465365" w:rsidRPr="00B40654" w:rsidRDefault="00465365" w:rsidP="00525895">
            <w:pPr>
              <w:spacing w:before="40" w:after="40" w:line="220" w:lineRule="exact"/>
              <w:ind w:left="113" w:right="113"/>
              <w:rPr>
                <w:sz w:val="18"/>
                <w:szCs w:val="18"/>
              </w:rPr>
            </w:pPr>
            <w:r w:rsidRPr="00B40654">
              <w:rPr>
                <w:sz w:val="18"/>
                <w:szCs w:val="18"/>
              </w:rPr>
              <w:t>1</w:t>
            </w:r>
          </w:p>
        </w:tc>
        <w:tc>
          <w:tcPr>
            <w:tcW w:w="266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234A3D3B" w14:textId="77777777" w:rsidR="00465365" w:rsidRPr="00B40654" w:rsidRDefault="00465365" w:rsidP="00525895">
            <w:pPr>
              <w:spacing w:before="40" w:after="40" w:line="220" w:lineRule="exact"/>
              <w:ind w:left="113" w:right="113"/>
              <w:jc w:val="right"/>
              <w:rPr>
                <w:sz w:val="18"/>
                <w:szCs w:val="18"/>
              </w:rPr>
            </w:pPr>
            <w:r w:rsidRPr="00B40654">
              <w:rPr>
                <w:sz w:val="18"/>
                <w:szCs w:val="18"/>
              </w:rPr>
              <w:t>13.6</w:t>
            </w:r>
          </w:p>
        </w:tc>
        <w:tc>
          <w:tcPr>
            <w:tcW w:w="237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721BC930" w14:textId="77777777" w:rsidR="00465365" w:rsidRPr="00B40654" w:rsidRDefault="00465365" w:rsidP="00525895">
            <w:pPr>
              <w:spacing w:before="40" w:after="40" w:line="220" w:lineRule="exact"/>
              <w:ind w:left="113" w:right="113"/>
              <w:jc w:val="right"/>
              <w:rPr>
                <w:sz w:val="18"/>
                <w:szCs w:val="18"/>
              </w:rPr>
            </w:pPr>
            <w:r w:rsidRPr="00B40654">
              <w:rPr>
                <w:sz w:val="18"/>
                <w:szCs w:val="18"/>
              </w:rPr>
              <w:t>±1.0</w:t>
            </w:r>
          </w:p>
        </w:tc>
      </w:tr>
      <w:tr w:rsidR="00465365" w:rsidRPr="00C64DE4" w14:paraId="650992A3" w14:textId="77777777" w:rsidTr="00B40654">
        <w:trPr>
          <w:cantSplit/>
          <w:trHeight w:val="270"/>
        </w:trPr>
        <w:tc>
          <w:tcPr>
            <w:tcW w:w="7365" w:type="dxa"/>
            <w:gridSpan w:val="3"/>
            <w:tcBorders>
              <w:top w:val="single" w:sz="12" w:space="0" w:color="auto"/>
              <w:left w:val="nil"/>
              <w:bottom w:val="nil"/>
              <w:right w:val="nil"/>
            </w:tcBorders>
            <w:noWrap/>
            <w:tcMar>
              <w:top w:w="13" w:type="dxa"/>
              <w:left w:w="13" w:type="dxa"/>
              <w:bottom w:w="0" w:type="dxa"/>
              <w:right w:w="13" w:type="dxa"/>
            </w:tcMar>
            <w:hideMark/>
          </w:tcPr>
          <w:p w14:paraId="7F5C4CE9" w14:textId="77777777" w:rsidR="00465365" w:rsidRPr="00B40654" w:rsidRDefault="00465365" w:rsidP="002D2C15">
            <w:pPr>
              <w:spacing w:after="120"/>
              <w:ind w:left="113" w:right="113"/>
              <w:rPr>
                <w:sz w:val="18"/>
                <w:szCs w:val="18"/>
              </w:rPr>
            </w:pPr>
            <w:r w:rsidRPr="00B40654">
              <w:rPr>
                <w:i/>
                <w:sz w:val="18"/>
                <w:szCs w:val="18"/>
              </w:rPr>
              <w:lastRenderedPageBreak/>
              <w:t>Note 1</w:t>
            </w:r>
            <w:r w:rsidRPr="00B40654">
              <w:rPr>
                <w:sz w:val="18"/>
                <w:szCs w:val="18"/>
              </w:rPr>
              <w:t>: Bracketed values apply only to the 9-step scale.</w:t>
            </w:r>
          </w:p>
          <w:p w14:paraId="12FF807B" w14:textId="77777777" w:rsidR="00465365" w:rsidRPr="00B40654" w:rsidRDefault="00465365" w:rsidP="002D2C15">
            <w:pPr>
              <w:spacing w:after="120"/>
              <w:ind w:left="113" w:right="113"/>
              <w:rPr>
                <w:sz w:val="18"/>
                <w:szCs w:val="18"/>
              </w:rPr>
            </w:pPr>
            <w:r w:rsidRPr="00B40654">
              <w:rPr>
                <w:i/>
                <w:sz w:val="18"/>
                <w:szCs w:val="18"/>
              </w:rPr>
              <w:t>Note 2</w:t>
            </w:r>
            <w:r w:rsidRPr="00B40654">
              <w:rPr>
                <w:sz w:val="18"/>
                <w:szCs w:val="18"/>
              </w:rPr>
              <w:t>: Use of the scale:</w:t>
            </w:r>
          </w:p>
          <w:p w14:paraId="6EF0AFA5" w14:textId="77777777" w:rsidR="00465365" w:rsidRPr="00B40654" w:rsidRDefault="00465365" w:rsidP="00525895">
            <w:pPr>
              <w:spacing w:after="120"/>
              <w:ind w:left="100" w:right="113"/>
              <w:rPr>
                <w:bCs/>
                <w:sz w:val="18"/>
                <w:szCs w:val="18"/>
              </w:rPr>
            </w:pPr>
            <w:r w:rsidRPr="00B40654">
              <w:rPr>
                <w:bCs/>
                <w:sz w:val="18"/>
                <w:szCs w:val="18"/>
              </w:rPr>
              <w:t>Place a piece of the original blue reference and the exposed specimen of it side by side in the same plane and oriented in the same direction. Place the grey scale nearby in the same plane. The surrounding field should be neutral grey colour approximately midway between that illustrating grade 1 and that illustrating grade 2 of the grey scale for assessing change in colour (this is approximately Munsell N5). Illuminate the surfaces with north sky light in the Northern hemisphere, south sky light in the Southern hemisphere, or an equivalent source with an illumination of 600 lx or more. The light should be incident upon the surfaces at approximately 45°, and the direction of viewing approximately perpendicular to the plane of the surfaces. Compare the visual difference between original and exposed blue standard with the differences represented by the grey scale.</w:t>
            </w:r>
          </w:p>
          <w:p w14:paraId="228F394A" w14:textId="77777777" w:rsidR="00465365" w:rsidRPr="00B40654" w:rsidRDefault="00465365" w:rsidP="00525895">
            <w:pPr>
              <w:spacing w:after="120"/>
              <w:ind w:left="100" w:right="113"/>
              <w:rPr>
                <w:bCs/>
                <w:sz w:val="18"/>
                <w:szCs w:val="18"/>
              </w:rPr>
            </w:pPr>
            <w:r w:rsidRPr="00B40654">
              <w:rPr>
                <w:bCs/>
                <w:sz w:val="18"/>
                <w:szCs w:val="18"/>
              </w:rPr>
              <w:t>If the 5-step scale is used, the fairness rating of the specimen is that number of the grey scale which has a perceived colour difference equal in magnitude to the perceived colour difference between the original and the treated specimens; if the latter is judged to be nearer the imaginary contrast lying midway between two adjacent pairs than it is to either, the specimen is given an intermediate assessment, for example 4-5 or 2</w:t>
            </w:r>
            <w:r w:rsidRPr="00B40654">
              <w:rPr>
                <w:bCs/>
                <w:sz w:val="18"/>
                <w:szCs w:val="18"/>
              </w:rPr>
              <w:noBreakHyphen/>
              <w:t>3. A rating of 5 is given only when there is no perceived difference between the tested specimen and the original material.</w:t>
            </w:r>
          </w:p>
          <w:p w14:paraId="6B959888" w14:textId="77777777" w:rsidR="00465365" w:rsidRPr="00C64DE4" w:rsidRDefault="00465365" w:rsidP="00525895">
            <w:pPr>
              <w:spacing w:after="120"/>
              <w:ind w:left="100" w:right="113"/>
            </w:pPr>
            <w:r w:rsidRPr="00B40654">
              <w:rPr>
                <w:bCs/>
                <w:sz w:val="18"/>
                <w:szCs w:val="18"/>
              </w:rPr>
              <w:t>If the 9-step scale is used, the fastness rating of the specimen is that number of the grey scale which has a perceived colour difference nearest in magnitude to the perceived colour difference between the original and the tested specimens. A rating of 5 is given only when there is no perceived difference between the tested specimen and the original material.</w:t>
            </w:r>
          </w:p>
        </w:tc>
      </w:tr>
    </w:tbl>
    <w:p w14:paraId="589B9C44" w14:textId="666A676F" w:rsidR="004C7F2A" w:rsidRPr="00C64DE4" w:rsidRDefault="004C7F2A">
      <w:pPr>
        <w:suppressAutoHyphens w:val="0"/>
        <w:spacing w:line="240" w:lineRule="auto"/>
        <w:rPr>
          <w:b/>
        </w:rPr>
      </w:pPr>
    </w:p>
    <w:p w14:paraId="54B9B079" w14:textId="77777777" w:rsidR="00A2449A" w:rsidRDefault="00A2449A" w:rsidP="002D2C15">
      <w:pPr>
        <w:pStyle w:val="HChG"/>
        <w:rPr>
          <w:szCs w:val="28"/>
        </w:rPr>
        <w:sectPr w:rsidR="00A2449A" w:rsidSect="00A2449A">
          <w:headerReference w:type="even" r:id="rId119"/>
          <w:headerReference w:type="default" r:id="rId120"/>
          <w:footerReference w:type="even" r:id="rId121"/>
          <w:footerReference w:type="default" r:id="rId122"/>
          <w:endnotePr>
            <w:numFmt w:val="decimal"/>
          </w:endnotePr>
          <w:pgSz w:w="11906" w:h="16838" w:code="9"/>
          <w:pgMar w:top="1701" w:right="1134" w:bottom="2268" w:left="1134" w:header="1134" w:footer="1701" w:gutter="0"/>
          <w:cols w:space="720"/>
          <w:docGrid w:linePitch="272"/>
        </w:sectPr>
      </w:pPr>
    </w:p>
    <w:p w14:paraId="64C6CC92" w14:textId="18F39C23" w:rsidR="00465365" w:rsidRPr="00C64DE4" w:rsidRDefault="00465365" w:rsidP="002D2C15">
      <w:pPr>
        <w:pStyle w:val="HChG"/>
        <w:rPr>
          <w:szCs w:val="28"/>
        </w:rPr>
      </w:pPr>
      <w:r w:rsidRPr="00C64DE4">
        <w:rPr>
          <w:szCs w:val="28"/>
        </w:rPr>
        <w:lastRenderedPageBreak/>
        <w:t xml:space="preserve">Annex </w:t>
      </w:r>
      <w:r w:rsidR="005A7C25" w:rsidRPr="00C64DE4">
        <w:rPr>
          <w:szCs w:val="28"/>
        </w:rPr>
        <w:t>2</w:t>
      </w:r>
      <w:r w:rsidR="004C7F2A" w:rsidRPr="00C64DE4">
        <w:rPr>
          <w:szCs w:val="28"/>
        </w:rPr>
        <w:t>3</w:t>
      </w:r>
    </w:p>
    <w:p w14:paraId="39A2DE26" w14:textId="77777777" w:rsidR="00E94215" w:rsidRPr="00C64DE4" w:rsidRDefault="002D2C15" w:rsidP="00525895">
      <w:pPr>
        <w:pStyle w:val="HChG"/>
      </w:pPr>
      <w:bookmarkStart w:id="28" w:name="_Toc386120455"/>
      <w:r w:rsidRPr="00C64DE4">
        <w:tab/>
      </w:r>
      <w:r w:rsidRPr="00C64DE4">
        <w:tab/>
      </w:r>
      <w:r w:rsidR="00E94215" w:rsidRPr="00C64DE4">
        <w:t>Description of the measurement geometry for measurement of the colour and the luminance factor of fluorescent retro-reflective materials</w:t>
      </w:r>
      <w:bookmarkEnd w:id="28"/>
    </w:p>
    <w:p w14:paraId="38311ADE" w14:textId="7C1BC0F6"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 xml:space="preserve">Micro-prismatic materials show the phenomenon of "flares" or "sparkles" (Note 1), which might influence the measured results unless special precautions are taken. A reference method, using the wider apertures of the CIE 45°a:0° (or 0°:45°a) geometry is introduced in paragraph 12. of Annex 5. </w:t>
      </w:r>
    </w:p>
    <w:p w14:paraId="4EE07FED" w14:textId="345920DD" w:rsidR="00E94215" w:rsidRPr="00C64DE4" w:rsidRDefault="00E94215" w:rsidP="002D2C15">
      <w:pPr>
        <w:suppressAutoHyphens w:val="0"/>
        <w:autoSpaceDE w:val="0"/>
        <w:autoSpaceDN w:val="0"/>
        <w:adjustRightInd w:val="0"/>
        <w:spacing w:after="120"/>
        <w:ind w:left="1134" w:right="1134"/>
        <w:jc w:val="both"/>
        <w:rPr>
          <w:rFonts w:eastAsia="MS Mincho"/>
          <w:spacing w:val="-2"/>
          <w:lang w:eastAsia="ja-JP"/>
        </w:rPr>
      </w:pPr>
      <w:r w:rsidRPr="00C64DE4">
        <w:rPr>
          <w:rFonts w:eastAsia="MS Mincho"/>
          <w:spacing w:val="-2"/>
          <w:lang w:eastAsia="ja-JP"/>
        </w:rPr>
        <w:t>Ideally, the measurements shall be made using the CIE 45°a:0° (or 0°:45°a), called the forty-five annular / normal geometry (or the normal/ forty-five annular geometry) defined in CIE 15</w:t>
      </w:r>
      <w:r w:rsidR="00BE4A38">
        <w:rPr>
          <w:rFonts w:eastAsia="MS Mincho"/>
          <w:spacing w:val="-2"/>
          <w:lang w:eastAsia="ja-JP"/>
        </w:rPr>
        <w:t>.</w:t>
      </w:r>
      <w:r w:rsidRPr="00C64DE4">
        <w:rPr>
          <w:rFonts w:eastAsia="MS Mincho"/>
          <w:spacing w:val="-2"/>
          <w:lang w:eastAsia="ja-JP"/>
        </w:rPr>
        <w:t xml:space="preserve"> The measurement area shall be minimum 4.0 cm².</w:t>
      </w:r>
    </w:p>
    <w:p w14:paraId="159899AA"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For this geometry CIE 15 recommends that:</w:t>
      </w:r>
    </w:p>
    <w:p w14:paraId="1A4BDE2F" w14:textId="77777777" w:rsidR="00E94215" w:rsidRPr="00C64DE4" w:rsidRDefault="00E94215" w:rsidP="002D2C15">
      <w:pPr>
        <w:suppressAutoHyphens w:val="0"/>
        <w:autoSpaceDE w:val="0"/>
        <w:autoSpaceDN w:val="0"/>
        <w:adjustRightInd w:val="0"/>
        <w:spacing w:after="120"/>
        <w:ind w:left="1701" w:right="1134" w:hanging="567"/>
        <w:jc w:val="both"/>
        <w:rPr>
          <w:rFonts w:eastAsia="MS Mincho"/>
          <w:lang w:eastAsia="ja-JP"/>
        </w:rPr>
      </w:pPr>
      <w:r w:rsidRPr="00C64DE4">
        <w:rPr>
          <w:rFonts w:eastAsia="MS Mincho"/>
          <w:lang w:eastAsia="ja-JP"/>
        </w:rPr>
        <w:t>(a)</w:t>
      </w:r>
      <w:r w:rsidRPr="00C64DE4">
        <w:rPr>
          <w:rFonts w:eastAsia="MS Mincho"/>
          <w:lang w:eastAsia="ja-JP"/>
        </w:rPr>
        <w:tab/>
        <w:t>The sampling aperture be irradiated uniformly from all directions between two circular cones with their axes normal to the sampling aperture and apices at the centre of the sampling aperture, the smaller of the cones having a half angle of 40° and the larger of 50°</w:t>
      </w:r>
      <w:r w:rsidR="002004F4">
        <w:rPr>
          <w:rFonts w:eastAsia="MS Mincho"/>
          <w:lang w:eastAsia="ja-JP"/>
        </w:rPr>
        <w:t>.</w:t>
      </w:r>
    </w:p>
    <w:p w14:paraId="6B97793A" w14:textId="77777777" w:rsidR="00E94215" w:rsidRPr="00C64DE4" w:rsidRDefault="00E94215" w:rsidP="002D2C15">
      <w:pPr>
        <w:suppressAutoHyphens w:val="0"/>
        <w:autoSpaceDE w:val="0"/>
        <w:autoSpaceDN w:val="0"/>
        <w:adjustRightInd w:val="0"/>
        <w:spacing w:after="120"/>
        <w:ind w:left="1701" w:right="1134" w:hanging="567"/>
        <w:jc w:val="both"/>
        <w:rPr>
          <w:rFonts w:eastAsia="MS Mincho"/>
          <w:lang w:eastAsia="ja-JP"/>
        </w:rPr>
      </w:pPr>
      <w:r w:rsidRPr="00C64DE4">
        <w:rPr>
          <w:rFonts w:eastAsia="MS Mincho"/>
          <w:lang w:eastAsia="ja-JP"/>
        </w:rPr>
        <w:t>(b)</w:t>
      </w:r>
      <w:r w:rsidRPr="00C64DE4">
        <w:rPr>
          <w:rFonts w:eastAsia="MS Mincho"/>
          <w:lang w:eastAsia="ja-JP"/>
        </w:rPr>
        <w:tab/>
        <w:t>The receiver uniformly collects and evaluates all radiation reflected within a cone with its axis on the normal to the sampling aperture, apex at the centre of the sampling aperture, and a half angle of 5°.</w:t>
      </w:r>
    </w:p>
    <w:p w14:paraId="2D12A334"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The annular geometry can be approximated by the use of a number of light sources in a ring or a number of fibre bundles illuminated by a single source and terminated in a ring to obtain the CIE 45°c:0° (circumferential / normal geometry) (Note 2, Note 3).</w:t>
      </w:r>
    </w:p>
    <w:p w14:paraId="3F0BC28E"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An alternative manner of approximation is to use a single light source, but rotate the sample during measurement with a rotational speed that ensures that a number of revolutions takes place during the exposure time interval for a measurement so that all wavelengths are given equal weight (Note 2, Note 3).</w:t>
      </w:r>
    </w:p>
    <w:p w14:paraId="4133920F"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In addition, the apertures of the light source and the receiver shall have sufficient dimensions in proportion to distances to ensure a reasonable compliance with the above-mentioned recommendations.</w:t>
      </w:r>
    </w:p>
    <w:p w14:paraId="7277266F" w14:textId="77777777" w:rsidR="00E94215" w:rsidRPr="00C64DE4" w:rsidRDefault="00E94215" w:rsidP="00525895">
      <w:pPr>
        <w:suppressAutoHyphens w:val="0"/>
        <w:autoSpaceDE w:val="0"/>
        <w:autoSpaceDN w:val="0"/>
        <w:adjustRightInd w:val="0"/>
        <w:spacing w:after="120"/>
        <w:ind w:left="1134" w:right="1134"/>
        <w:jc w:val="both"/>
        <w:rPr>
          <w:rFonts w:eastAsia="MS Mincho"/>
          <w:lang w:eastAsia="ja-JP"/>
        </w:rPr>
      </w:pPr>
      <w:r w:rsidRPr="00C64DE4">
        <w:rPr>
          <w:rFonts w:eastAsia="MS Mincho"/>
          <w:i/>
          <w:lang w:eastAsia="ja-JP"/>
        </w:rPr>
        <w:t>Note 1</w:t>
      </w:r>
      <w:r w:rsidRPr="00C64DE4">
        <w:rPr>
          <w:rFonts w:eastAsia="MS Mincho"/>
          <w:lang w:eastAsia="ja-JP"/>
        </w:rPr>
        <w:t xml:space="preserve">: </w:t>
      </w:r>
      <w:r w:rsidR="005E66F5">
        <w:rPr>
          <w:rFonts w:eastAsia="MS Mincho"/>
          <w:lang w:eastAsia="ja-JP"/>
        </w:rPr>
        <w:t xml:space="preserve"> </w:t>
      </w:r>
      <w:r w:rsidR="005E66F5">
        <w:rPr>
          <w:rFonts w:eastAsia="MS Mincho"/>
          <w:lang w:eastAsia="ja-JP"/>
        </w:rPr>
        <w:tab/>
      </w:r>
      <w:r w:rsidRPr="00C64DE4">
        <w:rPr>
          <w:rFonts w:eastAsia="MS Mincho"/>
          <w:lang w:eastAsia="ja-JP"/>
        </w:rPr>
        <w:t>"Flares" or "sparkles" are caused by characteristic paths of rays that enter and leave the sheeting surface at different angles. A characteristic path will dominate by raising the luminance factor value significantly and possibly distorting the chromaticity co-ordinates if it is included within narrow beams of illumination and measurement. However, the average contribution to the daylight reflection is normally small.</w:t>
      </w:r>
    </w:p>
    <w:p w14:paraId="600A5A1F" w14:textId="77777777" w:rsidR="00E94215" w:rsidRPr="00C64DE4" w:rsidRDefault="00E94215" w:rsidP="00525895">
      <w:pPr>
        <w:suppressAutoHyphens w:val="0"/>
        <w:autoSpaceDE w:val="0"/>
        <w:autoSpaceDN w:val="0"/>
        <w:adjustRightInd w:val="0"/>
        <w:spacing w:after="120"/>
        <w:ind w:left="1134" w:right="1134"/>
        <w:jc w:val="both"/>
        <w:rPr>
          <w:rFonts w:eastAsia="MS Mincho"/>
          <w:lang w:eastAsia="ja-JP"/>
        </w:rPr>
      </w:pPr>
      <w:r w:rsidRPr="00C64DE4">
        <w:rPr>
          <w:rFonts w:eastAsia="MS Mincho"/>
          <w:i/>
          <w:lang w:eastAsia="ja-JP"/>
        </w:rPr>
        <w:t>Note 2</w:t>
      </w:r>
      <w:r w:rsidRPr="00C64DE4">
        <w:rPr>
          <w:rFonts w:eastAsia="MS Mincho"/>
          <w:lang w:eastAsia="ja-JP"/>
        </w:rPr>
        <w:t xml:space="preserve">: </w:t>
      </w:r>
      <w:r w:rsidR="005E66F5">
        <w:rPr>
          <w:rFonts w:eastAsia="MS Mincho"/>
          <w:lang w:eastAsia="ja-JP"/>
        </w:rPr>
        <w:t xml:space="preserve"> </w:t>
      </w:r>
      <w:r w:rsidR="005E66F5">
        <w:rPr>
          <w:rFonts w:eastAsia="MS Mincho"/>
          <w:lang w:eastAsia="ja-JP"/>
        </w:rPr>
        <w:tab/>
      </w:r>
      <w:r w:rsidRPr="00C64DE4">
        <w:rPr>
          <w:rFonts w:eastAsia="MS Mincho"/>
          <w:lang w:eastAsia="ja-JP"/>
        </w:rPr>
        <w:t>In practice the recommendations can be approximated only. The important issue is that the annular principle is applied and that illumination and collection occur in directions forming fairly large solid angles, as this will reduce the influence of the above-mentioned "sparkles" of micro-prismatic materials and of other variations with the precise geometry shown by some of these materials.</w:t>
      </w:r>
    </w:p>
    <w:p w14:paraId="21D25135" w14:textId="49914E01" w:rsidR="00A2449A" w:rsidRDefault="00E94215" w:rsidP="00A2449A">
      <w:pPr>
        <w:suppressAutoHyphens w:val="0"/>
        <w:autoSpaceDE w:val="0"/>
        <w:autoSpaceDN w:val="0"/>
        <w:adjustRightInd w:val="0"/>
        <w:spacing w:after="120"/>
        <w:ind w:left="1134" w:right="1134"/>
        <w:jc w:val="both"/>
        <w:rPr>
          <w:sz w:val="40"/>
          <w:szCs w:val="40"/>
        </w:rPr>
        <w:sectPr w:rsidR="00A2449A" w:rsidSect="00A2449A">
          <w:headerReference w:type="even" r:id="rId123"/>
          <w:headerReference w:type="default" r:id="rId124"/>
          <w:footerReference w:type="even" r:id="rId125"/>
          <w:footerReference w:type="default" r:id="rId126"/>
          <w:endnotePr>
            <w:numFmt w:val="decimal"/>
          </w:endnotePr>
          <w:pgSz w:w="11906" w:h="16838" w:code="9"/>
          <w:pgMar w:top="1701" w:right="1134" w:bottom="2268" w:left="1134" w:header="1134" w:footer="1701" w:gutter="0"/>
          <w:cols w:space="720"/>
          <w:docGrid w:linePitch="272"/>
        </w:sectPr>
      </w:pPr>
      <w:r w:rsidRPr="00C64DE4">
        <w:rPr>
          <w:rFonts w:eastAsia="MS Mincho"/>
          <w:i/>
          <w:lang w:eastAsia="ja-JP"/>
        </w:rPr>
        <w:t>Note 3</w:t>
      </w:r>
      <w:r w:rsidRPr="00C64DE4">
        <w:rPr>
          <w:rFonts w:eastAsia="MS Mincho"/>
          <w:lang w:eastAsia="ja-JP"/>
        </w:rPr>
        <w:t xml:space="preserve">: </w:t>
      </w:r>
      <w:r w:rsidR="005E66F5">
        <w:rPr>
          <w:rFonts w:eastAsia="MS Mincho"/>
          <w:lang w:eastAsia="ja-JP"/>
        </w:rPr>
        <w:t xml:space="preserve"> </w:t>
      </w:r>
      <w:r w:rsidR="005E66F5">
        <w:rPr>
          <w:rFonts w:eastAsia="MS Mincho"/>
          <w:lang w:eastAsia="ja-JP"/>
        </w:rPr>
        <w:tab/>
      </w:r>
      <w:r w:rsidRPr="00C64DE4">
        <w:rPr>
          <w:rFonts w:eastAsia="MS Mincho"/>
          <w:lang w:eastAsia="ja-JP"/>
        </w:rPr>
        <w:t>In spite of such precautions, the practical difficulties of establishing the annular geometry in accordance with the recommendations introduce uncertainty of measurement.</w:t>
      </w:r>
      <w:r w:rsidR="008B431F" w:rsidRPr="00C64DE4">
        <w:rPr>
          <w:sz w:val="40"/>
          <w:szCs w:val="40"/>
        </w:rPr>
        <w:tab/>
      </w:r>
    </w:p>
    <w:p w14:paraId="3E95E490" w14:textId="2F6A7334" w:rsidR="00A8244C" w:rsidRPr="00C64DE4" w:rsidRDefault="00A8244C" w:rsidP="00525895">
      <w:pPr>
        <w:pStyle w:val="HChG"/>
      </w:pPr>
      <w:r w:rsidRPr="00C64DE4">
        <w:lastRenderedPageBreak/>
        <w:t xml:space="preserve">Annex </w:t>
      </w:r>
      <w:bookmarkStart w:id="29" w:name="_Toc369177370"/>
      <w:r w:rsidR="004C7F2A" w:rsidRPr="00C64DE4">
        <w:t>24</w:t>
      </w:r>
    </w:p>
    <w:p w14:paraId="176E399D" w14:textId="77777777" w:rsidR="00452619" w:rsidRPr="00C64DE4" w:rsidRDefault="002D2C15" w:rsidP="00525895">
      <w:pPr>
        <w:pStyle w:val="HChG"/>
      </w:pPr>
      <w:r w:rsidRPr="00C64DE4">
        <w:tab/>
      </w:r>
      <w:r w:rsidRPr="00C64DE4">
        <w:tab/>
      </w:r>
      <w:r w:rsidR="00452619" w:rsidRPr="00C64DE4">
        <w:t>Examples of approval marks</w:t>
      </w:r>
      <w:bookmarkEnd w:id="29"/>
    </w:p>
    <w:p w14:paraId="1A52321F" w14:textId="13E0E5FF" w:rsidR="00525895" w:rsidRDefault="00452619" w:rsidP="00525895">
      <w:pPr>
        <w:pStyle w:val="Heading1"/>
      </w:pPr>
      <w:bookmarkStart w:id="30" w:name="_Toc369177371"/>
      <w:r w:rsidRPr="00C64DE4">
        <w:t xml:space="preserve">Figure </w:t>
      </w:r>
      <w:r w:rsidR="00E50A2A" w:rsidRPr="00C64DE4">
        <w:t>A 24-I</w:t>
      </w:r>
      <w:bookmarkStart w:id="31" w:name="_Toc369177372"/>
      <w:bookmarkEnd w:id="30"/>
    </w:p>
    <w:p w14:paraId="7AA4F294" w14:textId="20E8B41B" w:rsidR="00452619" w:rsidRPr="00525895" w:rsidRDefault="00452619" w:rsidP="00525895">
      <w:pPr>
        <w:pStyle w:val="Heading1"/>
        <w:spacing w:after="120"/>
        <w:rPr>
          <w:b/>
          <w:bCs/>
        </w:rPr>
      </w:pPr>
      <w:r w:rsidRPr="00525895">
        <w:rPr>
          <w:b/>
          <w:bCs/>
        </w:rPr>
        <w:t xml:space="preserve">Marking for single </w:t>
      </w:r>
      <w:bookmarkEnd w:id="31"/>
      <w:r w:rsidR="00C763F3" w:rsidRPr="00525895">
        <w:rPr>
          <w:b/>
          <w:bCs/>
        </w:rPr>
        <w:t>devices</w:t>
      </w:r>
    </w:p>
    <w:p w14:paraId="24FB20F6" w14:textId="4A42D63E" w:rsidR="00452619" w:rsidRPr="00C64DE4" w:rsidRDefault="00565CA5" w:rsidP="00525895">
      <w:pPr>
        <w:pStyle w:val="SingleTxtG"/>
        <w:jc w:val="left"/>
      </w:pPr>
      <w:r>
        <w:rPr>
          <w:noProof/>
          <w:lang w:val="en-US"/>
        </w:rPr>
        <mc:AlternateContent>
          <mc:Choice Requires="wps">
            <w:drawing>
              <wp:anchor distT="0" distB="0" distL="114300" distR="114300" simplePos="0" relativeHeight="251661312" behindDoc="0" locked="0" layoutInCell="1" allowOverlap="1" wp14:anchorId="5512F40B" wp14:editId="101D2C8D">
                <wp:simplePos x="0" y="0"/>
                <wp:positionH relativeFrom="column">
                  <wp:posOffset>4126230</wp:posOffset>
                </wp:positionH>
                <wp:positionV relativeFrom="paragraph">
                  <wp:posOffset>1967230</wp:posOffset>
                </wp:positionV>
                <wp:extent cx="1315085" cy="2438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43840"/>
                        </a:xfrm>
                        <a:prstGeom prst="rect">
                          <a:avLst/>
                        </a:prstGeom>
                        <a:solidFill>
                          <a:srgbClr val="FFFFFF"/>
                        </a:solidFill>
                        <a:ln w="9525">
                          <a:noFill/>
                          <a:miter lim="800000"/>
                          <a:headEnd/>
                          <a:tailEnd/>
                        </a:ln>
                      </wps:spPr>
                      <wps:txbx>
                        <w:txbxContent>
                          <w:p w14:paraId="077B358B" w14:textId="77777777" w:rsidR="00355677" w:rsidRPr="007B1184" w:rsidRDefault="00355677">
                            <w:pPr>
                              <w:rPr>
                                <w:lang w:val="it-IT"/>
                              </w:rPr>
                            </w:pPr>
                            <w:r>
                              <w:rPr>
                                <w:lang w:val="it-IT"/>
                              </w:rPr>
                              <w:t>a = see Table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2F40B" id="Casella di testo 2" o:spid="_x0000_s1386" type="#_x0000_t202" style="position:absolute;left:0;text-align:left;margin-left:324.9pt;margin-top:154.9pt;width:103.55pt;height:19.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" stroked="f">
                <v:textbox style="mso-fit-shape-to-text:t">
                  <w:txbxContent>
                    <w:p w14:paraId="077B358B" w14:textId="77777777" w:rsidR="00355677" w:rsidRPr="007B1184" w:rsidRDefault="00355677">
                      <w:pPr>
                        <w:rPr>
                          <w:lang w:val="it-IT"/>
                        </w:rPr>
                      </w:pPr>
                      <w:r>
                        <w:rPr>
                          <w:lang w:val="it-IT"/>
                        </w:rPr>
                        <w:t>a = see Table 2</w:t>
                      </w:r>
                    </w:p>
                  </w:txbxContent>
                </v:textbox>
              </v:shape>
            </w:pict>
          </mc:Fallback>
        </mc:AlternateContent>
      </w:r>
      <w:r w:rsidR="00D33779" w:rsidRPr="00C64DE4">
        <w:rPr>
          <w:noProof/>
          <w:lang w:val="en-US"/>
        </w:rPr>
        <w:drawing>
          <wp:inline distT="0" distB="0" distL="0" distR="0" wp14:anchorId="53293CEF" wp14:editId="70138F16">
            <wp:extent cx="2819400" cy="28194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2F4BA449" w14:textId="77777777" w:rsidR="00574D28" w:rsidRDefault="00574D28" w:rsidP="00574D28">
      <w:pPr>
        <w:tabs>
          <w:tab w:val="right" w:pos="8100"/>
        </w:tabs>
        <w:spacing w:line="288" w:lineRule="atLeast"/>
        <w:ind w:left="1134" w:right="1133"/>
        <w:jc w:val="center"/>
        <w:rPr>
          <w:rFonts w:ascii="Arial" w:hAnsi="Arial" w:cs="Arial"/>
        </w:rPr>
      </w:pPr>
    </w:p>
    <w:p w14:paraId="512C4752" w14:textId="2429381A" w:rsidR="00452619" w:rsidRDefault="00574D28" w:rsidP="00574D28">
      <w:pPr>
        <w:tabs>
          <w:tab w:val="right" w:pos="8100"/>
        </w:tabs>
        <w:spacing w:line="288" w:lineRule="atLeast"/>
        <w:ind w:left="1134" w:right="1133"/>
        <w:jc w:val="center"/>
        <w:rPr>
          <w:rFonts w:ascii="Arial" w:hAnsi="Arial" w:cs="Arial"/>
        </w:rPr>
      </w:pPr>
      <w:r w:rsidRPr="00574D28">
        <w:rPr>
          <w:rFonts w:ascii="Arial" w:hAnsi="Arial" w:cs="Arial"/>
        </w:rPr>
        <w:t>Model C</w:t>
      </w:r>
    </w:p>
    <w:p w14:paraId="10EB55EA" w14:textId="77777777" w:rsidR="00574D28" w:rsidRPr="00574D28" w:rsidRDefault="00574D28" w:rsidP="00574D28">
      <w:pPr>
        <w:tabs>
          <w:tab w:val="right" w:pos="8100"/>
        </w:tabs>
        <w:spacing w:line="288" w:lineRule="atLeast"/>
        <w:jc w:val="center"/>
        <w:rPr>
          <w:rFonts w:ascii="Arial" w:hAnsi="Arial" w:cs="Arial"/>
        </w:rPr>
      </w:pPr>
    </w:p>
    <w:p w14:paraId="2AB8F958" w14:textId="53A54ABF" w:rsidR="00452619" w:rsidRPr="00C64DE4" w:rsidRDefault="00574D28" w:rsidP="0045261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center"/>
        <w:rPr>
          <w:sz w:val="24"/>
        </w:rPr>
      </w:pPr>
      <w:r>
        <w:rPr>
          <w:noProof/>
          <w:sz w:val="24"/>
          <w:lang w:val="en-US"/>
        </w:rPr>
        <w:drawing>
          <wp:inline distT="0" distB="0" distL="0" distR="0" wp14:anchorId="5C5F53C7" wp14:editId="3D72507D">
            <wp:extent cx="4596426" cy="1508077"/>
            <wp:effectExtent l="0" t="0" r="0" b="0"/>
            <wp:docPr id="29986" name="Immagine 2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06499" cy="1511382"/>
                    </a:xfrm>
                    <a:prstGeom prst="rect">
                      <a:avLst/>
                    </a:prstGeom>
                    <a:noFill/>
                  </pic:spPr>
                </pic:pic>
              </a:graphicData>
            </a:graphic>
          </wp:inline>
        </w:drawing>
      </w:r>
    </w:p>
    <w:p w14:paraId="154275AB" w14:textId="77777777" w:rsidR="00452619" w:rsidRPr="00C64DE4" w:rsidRDefault="00452619" w:rsidP="00452619">
      <w:pPr>
        <w:pStyle w:val="SingleTxtG"/>
        <w:spacing w:before="240"/>
      </w:pPr>
      <w:r w:rsidRPr="00C64DE4">
        <w:rPr>
          <w:i/>
        </w:rPr>
        <w:t>Note</w:t>
      </w:r>
      <w:r w:rsidRPr="00C64DE4">
        <w:t xml:space="preserve">: </w:t>
      </w:r>
      <w:r w:rsidRPr="00C64DE4">
        <w:tab/>
        <w:t xml:space="preserve">The above approval number must be placed close to, but in any position in relation to, the circle surrounding the letter "E". The digits constituting the approval number must face the same way as the "E". The group of symbols indicating the class must be diametrically opposite the approval number. </w:t>
      </w:r>
      <w:r w:rsidRPr="00C64DE4">
        <w:rPr>
          <w:szCs w:val="24"/>
        </w:rPr>
        <w:t>The Type Approval Authorities shall avoid using approval numbers IA, IB, IIIA</w:t>
      </w:r>
      <w:r w:rsidRPr="00C64DE4">
        <w:rPr>
          <w:bCs/>
          <w:szCs w:val="24"/>
        </w:rPr>
        <w:t>,</w:t>
      </w:r>
      <w:r w:rsidRPr="00C64DE4">
        <w:rPr>
          <w:b/>
          <w:bCs/>
          <w:szCs w:val="24"/>
        </w:rPr>
        <w:t xml:space="preserve"> </w:t>
      </w:r>
      <w:r w:rsidRPr="00C64DE4">
        <w:rPr>
          <w:bCs/>
          <w:szCs w:val="24"/>
        </w:rPr>
        <w:t>IIIB</w:t>
      </w:r>
      <w:r w:rsidRPr="00C64DE4">
        <w:rPr>
          <w:szCs w:val="24"/>
        </w:rPr>
        <w:t xml:space="preserve"> and IVA which might be confused with the class symbols IA, IB, </w:t>
      </w:r>
      <w:r w:rsidRPr="00C64DE4">
        <w:t>IIIA,</w:t>
      </w:r>
      <w:r w:rsidRPr="00C64DE4">
        <w:rPr>
          <w:b/>
          <w:bCs/>
          <w:szCs w:val="24"/>
        </w:rPr>
        <w:t xml:space="preserve"> </w:t>
      </w:r>
      <w:r w:rsidRPr="00C64DE4">
        <w:rPr>
          <w:bCs/>
          <w:szCs w:val="24"/>
        </w:rPr>
        <w:t>IIIB</w:t>
      </w:r>
      <w:r w:rsidRPr="00C64DE4">
        <w:rPr>
          <w:szCs w:val="24"/>
        </w:rPr>
        <w:t xml:space="preserve"> and IVA.</w:t>
      </w:r>
    </w:p>
    <w:p w14:paraId="31A8ECA6" w14:textId="77777777" w:rsidR="00452619" w:rsidRPr="00C64DE4" w:rsidRDefault="00452619" w:rsidP="00452619">
      <w:pPr>
        <w:pStyle w:val="SingleTxtG"/>
      </w:pPr>
      <w:r w:rsidRPr="00C64DE4">
        <w:tab/>
        <w:t>These sketches show various possible arrangements and are given as examples only.</w:t>
      </w:r>
    </w:p>
    <w:p w14:paraId="59CA34E8" w14:textId="263CD017" w:rsidR="00452619" w:rsidRPr="00C64DE4" w:rsidRDefault="00452619" w:rsidP="00525895">
      <w:pPr>
        <w:pStyle w:val="SingleTxtG"/>
      </w:pPr>
      <w:r w:rsidRPr="00C64DE4">
        <w:tab/>
        <w:t xml:space="preserve">The above approval mark affixed to a </w:t>
      </w:r>
      <w:r w:rsidR="005A117F" w:rsidRPr="00C64DE4">
        <w:t>retro-reflective device</w:t>
      </w:r>
      <w:r w:rsidRPr="00C64DE4">
        <w:t xml:space="preserve"> shows that the type of device concerned has been approved in the Netherlands (E 4) under approval number </w:t>
      </w:r>
      <w:r w:rsidRPr="00C64DE4">
        <w:lastRenderedPageBreak/>
        <w:t>02216. The approval number shows that approval was granted in accordance with the requirements of the Regulation as modified by the 02 series of amendments.</w:t>
      </w:r>
    </w:p>
    <w:p w14:paraId="733EA25F" w14:textId="626B3305" w:rsidR="00525895" w:rsidRDefault="00452619" w:rsidP="00525895">
      <w:pPr>
        <w:pStyle w:val="Heading1"/>
      </w:pPr>
      <w:r w:rsidRPr="00C64DE4">
        <w:br w:type="page"/>
      </w:r>
      <w:bookmarkStart w:id="32" w:name="_Toc369177373"/>
      <w:r w:rsidRPr="00C64DE4">
        <w:lastRenderedPageBreak/>
        <w:t xml:space="preserve">Figure </w:t>
      </w:r>
      <w:r w:rsidR="00E50A2A" w:rsidRPr="00C64DE4">
        <w:t>A24-II</w:t>
      </w:r>
      <w:bookmarkStart w:id="33" w:name="_Toc369177374"/>
      <w:bookmarkEnd w:id="32"/>
    </w:p>
    <w:p w14:paraId="3D5C7BAD" w14:textId="0607C5DF" w:rsidR="00452619" w:rsidRPr="00525895" w:rsidRDefault="00452619" w:rsidP="00525895">
      <w:pPr>
        <w:pStyle w:val="Heading1"/>
        <w:spacing w:after="120"/>
        <w:rPr>
          <w:b/>
          <w:bCs/>
        </w:rPr>
      </w:pPr>
      <w:r w:rsidRPr="00525895">
        <w:rPr>
          <w:b/>
          <w:bCs/>
        </w:rPr>
        <w:t xml:space="preserve">Simplified marking for grouped, combined or reciprocally incorporated </w:t>
      </w:r>
      <w:bookmarkEnd w:id="33"/>
      <w:r w:rsidR="003416F1" w:rsidRPr="00525895">
        <w:rPr>
          <w:b/>
          <w:bCs/>
        </w:rPr>
        <w:t>devices</w:t>
      </w:r>
    </w:p>
    <w:p w14:paraId="20017C0F" w14:textId="70A4CEB5" w:rsidR="00E50A2A" w:rsidRPr="00C64DE4" w:rsidRDefault="00565CA5" w:rsidP="00AE6B14">
      <w:pPr>
        <w:pStyle w:val="SingleTxtG"/>
      </w:pPr>
      <w:r>
        <w:rPr>
          <w:noProof/>
          <w:lang w:val="en-US"/>
        </w:rPr>
        <mc:AlternateContent>
          <mc:Choice Requires="wpg">
            <w:drawing>
              <wp:anchor distT="0" distB="0" distL="114300" distR="114300" simplePos="0" relativeHeight="251663360" behindDoc="0" locked="0" layoutInCell="1" allowOverlap="1" wp14:anchorId="348F7F06" wp14:editId="32E0AEF5">
                <wp:simplePos x="0" y="0"/>
                <wp:positionH relativeFrom="column">
                  <wp:posOffset>748665</wp:posOffset>
                </wp:positionH>
                <wp:positionV relativeFrom="paragraph">
                  <wp:posOffset>19050</wp:posOffset>
                </wp:positionV>
                <wp:extent cx="4324350" cy="2076450"/>
                <wp:effectExtent l="0" t="0" r="0" b="0"/>
                <wp:wrapTopAndBottom/>
                <wp:docPr id="1107"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2076450"/>
                          <a:chOff x="0" y="0"/>
                          <a:chExt cx="4324078" cy="2076280"/>
                        </a:xfrm>
                      </wpg:grpSpPr>
                      <wpg:grpSp>
                        <wpg:cNvPr id="1108" name="Gruppieren 1108"/>
                        <wpg:cNvGrpSpPr/>
                        <wpg:grpSpPr>
                          <a:xfrm>
                            <a:off x="0" y="630560"/>
                            <a:ext cx="4320120" cy="1445720"/>
                            <a:chOff x="0" y="630560"/>
                            <a:chExt cx="4320120" cy="1445720"/>
                          </a:xfrm>
                        </wpg:grpSpPr>
                        <wps:wsp>
                          <wps:cNvPr id="1109"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E2D7A2" w14:textId="77777777" w:rsidR="00355677" w:rsidRDefault="00355677" w:rsidP="00E50A2A"/>
                            </w:txbxContent>
                          </wps:txbx>
                          <wps:bodyPr rtlCol="0" anchor="ctr"/>
                        </wps:wsp>
                        <wps:wsp>
                          <wps:cNvPr id="1110"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47D75" w14:textId="77777777" w:rsidR="00355677" w:rsidRDefault="00355677" w:rsidP="00E50A2A"/>
                            </w:txbxContent>
                          </wps:txbx>
                          <wps:bodyPr rtlCol="0" anchor="ctr"/>
                        </wps:wsp>
                        <wps:wsp>
                          <wps:cNvPr id="1111"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73F4C" w14:textId="77777777" w:rsidR="00355677" w:rsidRDefault="00355677" w:rsidP="00E50A2A"/>
                            </w:txbxContent>
                          </wps:txbx>
                          <wps:bodyPr rtlCol="0" anchor="ctr"/>
                        </wps:wsp>
                        <wps:wsp>
                          <wps:cNvPr id="1112"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8EC9E" w14:textId="77777777" w:rsidR="00355677" w:rsidRDefault="00355677" w:rsidP="00E50A2A"/>
                            </w:txbxContent>
                          </wps:txbx>
                          <wps:bodyPr rtlCol="0" anchor="ctr"/>
                        </wps:wsp>
                        <wps:wsp>
                          <wps:cNvPr id="1113"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D34FB" w14:textId="77777777" w:rsidR="00355677" w:rsidRDefault="00355677" w:rsidP="00E50A2A"/>
                            </w:txbxContent>
                          </wps:txbx>
                          <wps:bodyPr rtlCol="0" anchor="ctr"/>
                        </wps:wsp>
                        <wps:wsp>
                          <wps:cNvPr id="1114"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77705" w14:textId="77777777" w:rsidR="00355677" w:rsidRDefault="00355677" w:rsidP="00E50A2A"/>
                            </w:txbxContent>
                          </wps:txbx>
                          <wps:bodyPr rtlCol="0" anchor="ctr"/>
                        </wps:wsp>
                        <wps:wsp>
                          <wps:cNvPr id="1115"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8895E" w14:textId="77777777" w:rsidR="00355677" w:rsidRDefault="00355677" w:rsidP="00E50A2A"/>
                            </w:txbxContent>
                          </wps:txbx>
                          <wps:bodyPr rtlCol="0" anchor="ctr"/>
                        </wps:wsp>
                      </wpg:grpSp>
                      <wpg:grpSp>
                        <wpg:cNvPr id="1116" name="Gruppieren 1116"/>
                        <wpg:cNvGrpSpPr/>
                        <wpg:grpSpPr>
                          <a:xfrm>
                            <a:off x="1227841" y="822104"/>
                            <a:ext cx="288000" cy="340988"/>
                            <a:chOff x="1227841" y="822104"/>
                            <a:chExt cx="288000" cy="340988"/>
                          </a:xfrm>
                        </wpg:grpSpPr>
                        <wps:wsp>
                          <wps:cNvPr id="1117"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BF668" w14:textId="77777777" w:rsidR="00355677" w:rsidRDefault="00355677" w:rsidP="00E50A2A"/>
                            </w:txbxContent>
                          </wps:txbx>
                          <wps:bodyPr rtlCol="0" anchor="ctr"/>
                        </wps:wsp>
                        <wps:wsp>
                          <wps:cNvPr id="1118"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9" name="Textfeld 11"/>
                          <wps:cNvSpPr txBox="1"/>
                          <wps:spPr>
                            <a:xfrm>
                              <a:off x="1259525" y="842474"/>
                              <a:ext cx="135890" cy="276860"/>
                            </a:xfrm>
                            <a:prstGeom prst="rect">
                              <a:avLst/>
                            </a:prstGeom>
                            <a:noFill/>
                          </wps:spPr>
                          <wps:txbx>
                            <w:txbxContent>
                              <w:p w14:paraId="7261E34A" w14:textId="77777777" w:rsidR="00355677" w:rsidRDefault="00355677" w:rsidP="00E50A2A">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1152" name="Textfeld 13"/>
                          <wps:cNvSpPr txBox="1"/>
                          <wps:spPr>
                            <a:xfrm>
                              <a:off x="1394013" y="912959"/>
                              <a:ext cx="85090" cy="175260"/>
                            </a:xfrm>
                            <a:prstGeom prst="rect">
                              <a:avLst/>
                            </a:prstGeom>
                            <a:noFill/>
                          </wps:spPr>
                          <wps:txbx>
                            <w:txbxContent>
                              <w:p w14:paraId="74680DDC" w14:textId="77777777" w:rsidR="00355677" w:rsidRDefault="00355677" w:rsidP="00E50A2A">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1153" name="Textfeld 16383"/>
                        <wps:cNvSpPr txBox="1"/>
                        <wps:spPr>
                          <a:xfrm>
                            <a:off x="1266387" y="704408"/>
                            <a:ext cx="360045" cy="116840"/>
                          </a:xfrm>
                          <a:prstGeom prst="rect">
                            <a:avLst/>
                          </a:prstGeom>
                          <a:noFill/>
                        </wps:spPr>
                        <wps:txbx>
                          <w:txbxContent>
                            <w:p w14:paraId="371F52F6" w14:textId="77777777" w:rsidR="00355677" w:rsidRDefault="00355677" w:rsidP="00E50A2A">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1154" name="Textfeld 16384"/>
                        <wps:cNvSpPr txBox="1"/>
                        <wps:spPr>
                          <a:xfrm>
                            <a:off x="1867752" y="1016534"/>
                            <a:ext cx="290195" cy="325120"/>
                          </a:xfrm>
                          <a:prstGeom prst="rect">
                            <a:avLst/>
                          </a:prstGeom>
                          <a:noFill/>
                        </wps:spPr>
                        <wps:txbx>
                          <w:txbxContent>
                            <w:p w14:paraId="7380B3A3"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IA</w:t>
                              </w:r>
                            </w:p>
                            <w:p w14:paraId="2B786C1A"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1155" name="Textfeld 55"/>
                        <wps:cNvSpPr txBox="1"/>
                        <wps:spPr>
                          <a:xfrm>
                            <a:off x="4031288" y="1017498"/>
                            <a:ext cx="285115" cy="325120"/>
                          </a:xfrm>
                          <a:prstGeom prst="rect">
                            <a:avLst/>
                          </a:prstGeom>
                          <a:noFill/>
                        </wps:spPr>
                        <wps:txbx>
                          <w:txbxContent>
                            <w:p w14:paraId="07A80A07"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R</w:t>
                              </w:r>
                            </w:p>
                            <w:p w14:paraId="5495532F"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156" name="Textfeld 56"/>
                        <wps:cNvSpPr txBox="1"/>
                        <wps:spPr>
                          <a:xfrm>
                            <a:off x="2952635" y="1017498"/>
                            <a:ext cx="285115" cy="325120"/>
                          </a:xfrm>
                          <a:prstGeom prst="rect">
                            <a:avLst/>
                          </a:prstGeom>
                          <a:noFill/>
                        </wps:spPr>
                        <wps:txbx>
                          <w:txbxContent>
                            <w:p w14:paraId="78C14D72"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2a</w:t>
                              </w:r>
                            </w:p>
                            <w:p w14:paraId="2AC505A0"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57" name="Textfeld 57"/>
                        <wps:cNvSpPr txBox="1"/>
                        <wps:spPr>
                          <a:xfrm>
                            <a:off x="1875336" y="1737337"/>
                            <a:ext cx="285115" cy="325120"/>
                          </a:xfrm>
                          <a:prstGeom prst="rect">
                            <a:avLst/>
                          </a:prstGeom>
                          <a:noFill/>
                        </wps:spPr>
                        <wps:txbx>
                          <w:txbxContent>
                            <w:p w14:paraId="333AE9EC"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F</w:t>
                              </w:r>
                            </w:p>
                            <w:p w14:paraId="762CC63E"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58" name="Textfeld 58"/>
                        <wps:cNvSpPr txBox="1"/>
                        <wps:spPr>
                          <a:xfrm>
                            <a:off x="4033883" y="1737337"/>
                            <a:ext cx="290195" cy="325120"/>
                          </a:xfrm>
                          <a:prstGeom prst="rect">
                            <a:avLst/>
                          </a:prstGeom>
                          <a:noFill/>
                        </wps:spPr>
                        <wps:txbx>
                          <w:txbxContent>
                            <w:p w14:paraId="509BFFE0"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S2</w:t>
                              </w:r>
                            </w:p>
                            <w:p w14:paraId="0BB4060D"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159" name="Textfeld 59"/>
                        <wps:cNvSpPr txBox="1"/>
                        <wps:spPr>
                          <a:xfrm>
                            <a:off x="2912602" y="1737337"/>
                            <a:ext cx="324485" cy="325120"/>
                          </a:xfrm>
                          <a:prstGeom prst="rect">
                            <a:avLst/>
                          </a:prstGeom>
                          <a:noFill/>
                        </wps:spPr>
                        <wps:txbx>
                          <w:txbxContent>
                            <w:p w14:paraId="2EC03AFA"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AR</w:t>
                              </w:r>
                            </w:p>
                            <w:p w14:paraId="1FA35493"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60" name="Textfeld 9"/>
                        <wps:cNvSpPr txBox="1"/>
                        <wps:spPr>
                          <a:xfrm>
                            <a:off x="1752158" y="0"/>
                            <a:ext cx="939800" cy="325120"/>
                          </a:xfrm>
                          <a:prstGeom prst="rect">
                            <a:avLst/>
                          </a:prstGeom>
                          <a:noFill/>
                        </wps:spPr>
                        <wps:txbx>
                          <w:txbxContent>
                            <w:p w14:paraId="3A55051F" w14:textId="77777777" w:rsidR="00355677" w:rsidRDefault="00355677" w:rsidP="00E50A2A">
                              <w:pPr>
                                <w:pStyle w:val="NormalWeb"/>
                                <w:spacing w:before="0" w:beforeAutospacing="0" w:after="0" w:afterAutospacing="0"/>
                              </w:pPr>
                              <w:r>
                                <w:rPr>
                                  <w:rFonts w:ascii="Arial" w:hAnsi="Arial" w:cs="Arial"/>
                                  <w:color w:val="000000" w:themeColor="text1"/>
                                  <w:kern w:val="24"/>
                                  <w:sz w:val="32"/>
                                  <w:szCs w:val="32"/>
                                  <w:lang w:val="de-DE"/>
                                </w:rPr>
                                <w:t>Model D</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348F7F06" id="Gruppieren 15" o:spid="_x0000_s1387" style="position:absolute;left:0;text-align:left;margin-left:58.95pt;margin-top:1.5pt;width:340.5pt;height:163.5pt;z-index:251663360;mso-position-horizontal-relative:text;mso-position-vertical-relative:text" coordsize="43240,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">
                <v:group id="Gruppieren 1108" o:spid="_x0000_s1388"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Rechteck 1109" o:spid="_x0000_s1389"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" fillcolor="white [3212]" strokecolor="#7f7f7f [1612]" strokeweight="1pt">
                    <v:stroke dashstyle="dash"/>
                    <v:textbox>
                      <w:txbxContent>
                        <w:p w14:paraId="52E2D7A2" w14:textId="77777777" w:rsidR="00355677" w:rsidRDefault="00355677" w:rsidP="00E50A2A"/>
                      </w:txbxContent>
                    </v:textbox>
                  </v:rect>
                  <v:rect id="Rechteck 1110" o:spid="_x0000_s1390"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" fillcolor="white [3212]" strokecolor="#7f7f7f [1612]" strokeweight="1pt">
                    <v:textbox>
                      <w:txbxContent>
                        <w:p w14:paraId="73D47D75" w14:textId="77777777" w:rsidR="00355677" w:rsidRDefault="00355677" w:rsidP="00E50A2A"/>
                      </w:txbxContent>
                    </v:textbox>
                  </v:rect>
                  <v:rect id="Rechteck 1111" o:spid="_x0000_s1391"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" fillcolor="white [3212]" strokecolor="#7f7f7f [1612]" strokeweight="1pt">
                    <v:textbox>
                      <w:txbxContent>
                        <w:p w14:paraId="0FB73F4C" w14:textId="77777777" w:rsidR="00355677" w:rsidRDefault="00355677" w:rsidP="00E50A2A"/>
                      </w:txbxContent>
                    </v:textbox>
                  </v:rect>
                  <v:rect id="Rechteck 1112" o:spid="_x0000_s1392"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" fillcolor="white [3212]" strokecolor="#7f7f7f [1612]" strokeweight="1pt">
                    <v:textbox>
                      <w:txbxContent>
                        <w:p w14:paraId="2AA8EC9E" w14:textId="77777777" w:rsidR="00355677" w:rsidRDefault="00355677" w:rsidP="00E50A2A"/>
                      </w:txbxContent>
                    </v:textbox>
                  </v:rect>
                  <v:rect id="Rechteck 1113" o:spid="_x0000_s1393"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" fillcolor="white [3212]" strokecolor="#7f7f7f [1612]" strokeweight="1pt">
                    <v:textbox>
                      <w:txbxContent>
                        <w:p w14:paraId="2B8D34FB" w14:textId="77777777" w:rsidR="00355677" w:rsidRDefault="00355677" w:rsidP="00E50A2A"/>
                      </w:txbxContent>
                    </v:textbox>
                  </v:rect>
                  <v:rect id="Rechteck 1114" o:spid="_x0000_s1394"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" fillcolor="white [3212]" strokecolor="#7f7f7f [1612]" strokeweight="1pt">
                    <v:textbox>
                      <w:txbxContent>
                        <w:p w14:paraId="35E77705" w14:textId="77777777" w:rsidR="00355677" w:rsidRDefault="00355677" w:rsidP="00E50A2A"/>
                      </w:txbxContent>
                    </v:textbox>
                  </v:rect>
                  <v:rect id="Rechteck 1115" o:spid="_x0000_s1395"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" fillcolor="white [3212]" strokecolor="#7f7f7f [1612]" strokeweight="1pt">
                    <v:textbox>
                      <w:txbxContent>
                        <w:p w14:paraId="6F08895E" w14:textId="77777777" w:rsidR="00355677" w:rsidRDefault="00355677" w:rsidP="00E50A2A"/>
                      </w:txbxContent>
                    </v:textbox>
                  </v:rect>
                </v:group>
                <v:group id="Gruppieren 1116" o:spid="_x0000_s1396"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oval id="Ellipse 1117" o:spid="_x0000_s1397"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" filled="f" strokecolor="black [3213]" strokeweight="1pt">
                    <v:textbox>
                      <w:txbxContent>
                        <w:p w14:paraId="2BABF668" w14:textId="77777777" w:rsidR="00355677" w:rsidRDefault="00355677" w:rsidP="00E50A2A"/>
                      </w:txbxContent>
                    </v:textbox>
                  </v:oval>
                  <v:shape id="Gerade Verbindung mit Pfeil 1118" o:spid="_x0000_s1398"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" strokecolor="black [3213]" strokeweight="1pt">
                    <v:stroke endarrow="block"/>
                  </v:shape>
                  <v:shape id="Textfeld 11" o:spid="_x0000_s1399" type="#_x0000_t202" style="position:absolute;left:12595;top:8424;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" filled="f" stroked="f">
                    <v:textbox inset="0,0,0,0">
                      <w:txbxContent>
                        <w:p w14:paraId="7261E34A" w14:textId="77777777" w:rsidR="00355677" w:rsidRDefault="00355677" w:rsidP="00E50A2A">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13" o:spid="_x0000_s1400" type="#_x0000_t202" style="position:absolute;left:13940;top:912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" filled="f" stroked="f">
                    <v:textbox style="mso-fit-shape-to-text:t" inset="0,0,0,0">
                      <w:txbxContent>
                        <w:p w14:paraId="74680DDC" w14:textId="77777777" w:rsidR="00355677" w:rsidRDefault="00355677" w:rsidP="00E50A2A">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16383" o:spid="_x0000_s1401" type="#_x0000_t202" style="position:absolute;left:12663;top:7044;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" filled="f" stroked="f">
                  <v:textbox style="mso-fit-shape-to-text:t" inset="0,0,0,0">
                    <w:txbxContent>
                      <w:p w14:paraId="371F52F6" w14:textId="77777777" w:rsidR="00355677" w:rsidRDefault="00355677" w:rsidP="00E50A2A">
                        <w:pPr>
                          <w:pStyle w:val="NormalWeb"/>
                          <w:spacing w:before="0" w:beforeAutospacing="0" w:after="0" w:afterAutospacing="0"/>
                        </w:pPr>
                        <w:r>
                          <w:rPr>
                            <w:color w:val="000000" w:themeColor="text1"/>
                            <w:kern w:val="24"/>
                            <w:sz w:val="16"/>
                            <w:szCs w:val="16"/>
                            <w:lang w:val="de-DE"/>
                          </w:rPr>
                          <w:t>3333</w:t>
                        </w:r>
                      </w:p>
                    </w:txbxContent>
                  </v:textbox>
                </v:shape>
                <v:shape id="Textfeld 16384" o:spid="_x0000_s1402" type="#_x0000_t202" style="position:absolute;left:18677;top:10165;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" filled="f" stroked="f">
                  <v:textbox style="mso-fit-shape-to-text:t">
                    <w:txbxContent>
                      <w:p w14:paraId="7380B3A3"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IA</w:t>
                        </w:r>
                      </w:p>
                      <w:p w14:paraId="2B786C1A"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02</w:t>
                        </w:r>
                      </w:p>
                    </w:txbxContent>
                  </v:textbox>
                </v:shape>
                <v:shape id="Textfeld 55" o:spid="_x0000_s1403" type="#_x0000_t202" style="position:absolute;left:40312;top:10174;width:285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" filled="f" stroked="f">
                  <v:textbox style="mso-fit-shape-to-text:t">
                    <w:txbxContent>
                      <w:p w14:paraId="07A80A07"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R</w:t>
                        </w:r>
                      </w:p>
                      <w:p w14:paraId="5495532F"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56" o:spid="_x0000_s1404" type="#_x0000_t202" style="position:absolute;left:29526;top:10174;width:2851;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" filled="f" stroked="f">
                  <v:textbox style="mso-fit-shape-to-text:t">
                    <w:txbxContent>
                      <w:p w14:paraId="78C14D72"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2a</w:t>
                        </w:r>
                      </w:p>
                      <w:p w14:paraId="2AC505A0"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57" o:spid="_x0000_s1405" type="#_x0000_t202" style="position:absolute;left:18753;top:17373;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" filled="f" stroked="f">
                  <v:textbox style="mso-fit-shape-to-text:t">
                    <w:txbxContent>
                      <w:p w14:paraId="333AE9EC"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F</w:t>
                        </w:r>
                      </w:p>
                      <w:p w14:paraId="762CC63E"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58" o:spid="_x0000_s1406" type="#_x0000_t202" style="position:absolute;left:40338;top:17373;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" filled="f" stroked="f">
                  <v:textbox style="mso-fit-shape-to-text:t">
                    <w:txbxContent>
                      <w:p w14:paraId="509BFFE0"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S2</w:t>
                        </w:r>
                      </w:p>
                      <w:p w14:paraId="0BB4060D"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59" o:spid="_x0000_s1407" type="#_x0000_t202" style="position:absolute;left:29126;top:17373;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" filled="f" stroked="f">
                  <v:textbox style="mso-fit-shape-to-text:t">
                    <w:txbxContent>
                      <w:p w14:paraId="2EC03AFA"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AR</w:t>
                        </w:r>
                      </w:p>
                      <w:p w14:paraId="1FA35493"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9" o:spid="_x0000_s1408" type="#_x0000_t202" style="position:absolute;left:17521;width:9398;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" filled="f" stroked="f">
                  <v:textbox style="mso-fit-shape-to-text:t">
                    <w:txbxContent>
                      <w:p w14:paraId="3A55051F" w14:textId="77777777" w:rsidR="00355677" w:rsidRDefault="00355677" w:rsidP="00E50A2A">
                        <w:pPr>
                          <w:pStyle w:val="NormalWeb"/>
                          <w:spacing w:before="0" w:beforeAutospacing="0" w:after="0" w:afterAutospacing="0"/>
                        </w:pPr>
                        <w:r>
                          <w:rPr>
                            <w:rFonts w:ascii="Arial" w:hAnsi="Arial" w:cs="Arial"/>
                            <w:color w:val="000000" w:themeColor="text1"/>
                            <w:kern w:val="24"/>
                            <w:sz w:val="32"/>
                            <w:szCs w:val="32"/>
                            <w:lang w:val="de-DE"/>
                          </w:rPr>
                          <w:t>Model D</w:t>
                        </w:r>
                      </w:p>
                    </w:txbxContent>
                  </v:textbox>
                </v:shape>
                <w10:wrap type="topAndBottom"/>
              </v:group>
            </w:pict>
          </mc:Fallback>
        </mc:AlternateContent>
      </w:r>
    </w:p>
    <w:p w14:paraId="7401079D" w14:textId="7D584DC0" w:rsidR="00452619" w:rsidRPr="00C64DE4" w:rsidRDefault="00565CA5" w:rsidP="00AE6B14">
      <w:pPr>
        <w:pStyle w:val="SingleTxtG"/>
        <w:rPr>
          <w:i/>
        </w:rPr>
      </w:pPr>
      <w:r>
        <w:rPr>
          <w:noProof/>
          <w:lang w:val="en-US"/>
        </w:rPr>
        <mc:AlternateContent>
          <mc:Choice Requires="wpg">
            <w:drawing>
              <wp:anchor distT="0" distB="0" distL="114300" distR="114300" simplePos="0" relativeHeight="251667456" behindDoc="0" locked="0" layoutInCell="1" allowOverlap="1" wp14:anchorId="0008D7EF" wp14:editId="2AE70FDD">
                <wp:simplePos x="0" y="0"/>
                <wp:positionH relativeFrom="column">
                  <wp:posOffset>807085</wp:posOffset>
                </wp:positionH>
                <wp:positionV relativeFrom="paragraph">
                  <wp:posOffset>2720975</wp:posOffset>
                </wp:positionV>
                <wp:extent cx="4319905" cy="2237740"/>
                <wp:effectExtent l="0" t="0" r="4445" b="0"/>
                <wp:wrapTopAndBottom/>
                <wp:docPr id="29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237740"/>
                          <a:chOff x="0" y="0"/>
                          <a:chExt cx="4320120" cy="2237808"/>
                        </a:xfrm>
                      </wpg:grpSpPr>
                      <wpg:grpSp>
                        <wpg:cNvPr id="299" name="Gruppieren 299"/>
                        <wpg:cNvGrpSpPr/>
                        <wpg:grpSpPr>
                          <a:xfrm>
                            <a:off x="0" y="792088"/>
                            <a:ext cx="4320120" cy="1445720"/>
                            <a:chOff x="0" y="792088"/>
                            <a:chExt cx="4320120" cy="1445720"/>
                          </a:xfrm>
                        </wpg:grpSpPr>
                        <wps:wsp>
                          <wps:cNvPr id="300"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4EBB04C" w14:textId="77777777" w:rsidR="00355677" w:rsidRDefault="00355677" w:rsidP="00E50A2A"/>
                            </w:txbxContent>
                          </wps:txbx>
                          <wps:bodyPr rtlCol="0" anchor="ctr"/>
                        </wps:wsp>
                        <wps:wsp>
                          <wps:cNvPr id="301"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0DDB7" w14:textId="77777777" w:rsidR="00355677" w:rsidRDefault="00355677" w:rsidP="00E50A2A"/>
                            </w:txbxContent>
                          </wps:txbx>
                          <wps:bodyPr rtlCol="0" anchor="ctr"/>
                        </wps:wsp>
                        <wps:wsp>
                          <wps:cNvPr id="302"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58697" w14:textId="77777777" w:rsidR="00355677" w:rsidRDefault="00355677" w:rsidP="00E50A2A"/>
                            </w:txbxContent>
                          </wps:txbx>
                          <wps:bodyPr rtlCol="0" anchor="ctr"/>
                        </wps:wsp>
                        <wps:wsp>
                          <wps:cNvPr id="303"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C2034" w14:textId="77777777" w:rsidR="00355677" w:rsidRDefault="00355677" w:rsidP="00E50A2A"/>
                            </w:txbxContent>
                          </wps:txbx>
                          <wps:bodyPr rtlCol="0" anchor="ctr"/>
                        </wps:wsp>
                        <wps:wsp>
                          <wps:cNvPr id="304"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6E86" w14:textId="77777777" w:rsidR="00355677" w:rsidRDefault="00355677" w:rsidP="00E50A2A"/>
                            </w:txbxContent>
                          </wps:txbx>
                          <wps:bodyPr rtlCol="0" anchor="ctr"/>
                        </wps:wsp>
                        <wps:wsp>
                          <wps:cNvPr id="305"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11482" w14:textId="77777777" w:rsidR="00355677" w:rsidRDefault="00355677" w:rsidP="00E50A2A"/>
                            </w:txbxContent>
                          </wps:txbx>
                          <wps:bodyPr rtlCol="0" anchor="ctr"/>
                        </wps:wsp>
                        <wps:wsp>
                          <wps:cNvPr id="306"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05963" w14:textId="77777777" w:rsidR="00355677" w:rsidRDefault="00355677" w:rsidP="00E50A2A"/>
                            </w:txbxContent>
                          </wps:txbx>
                          <wps:bodyPr rtlCol="0" anchor="ctr"/>
                        </wps:wsp>
                      </wpg:grpSp>
                      <wpg:grpSp>
                        <wpg:cNvPr id="308" name="Gruppieren 308"/>
                        <wpg:cNvGrpSpPr/>
                        <wpg:grpSpPr>
                          <a:xfrm>
                            <a:off x="388442" y="1712285"/>
                            <a:ext cx="288000" cy="340988"/>
                            <a:chOff x="388442" y="1712285"/>
                            <a:chExt cx="288000" cy="340988"/>
                          </a:xfrm>
                        </wpg:grpSpPr>
                        <wps:wsp>
                          <wps:cNvPr id="309"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F2482" w14:textId="77777777" w:rsidR="00355677" w:rsidRDefault="00355677" w:rsidP="00E50A2A"/>
                            </w:txbxContent>
                          </wps:txbx>
                          <wps:bodyPr rtlCol="0" anchor="ctr"/>
                        </wps:wsp>
                        <wps:wsp>
                          <wps:cNvPr id="310"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Textfeld 40"/>
                          <wps:cNvSpPr txBox="1"/>
                          <wps:spPr>
                            <a:xfrm>
                              <a:off x="420227" y="1732791"/>
                              <a:ext cx="135890" cy="276860"/>
                            </a:xfrm>
                            <a:prstGeom prst="rect">
                              <a:avLst/>
                            </a:prstGeom>
                            <a:noFill/>
                          </wps:spPr>
                          <wps:txbx>
                            <w:txbxContent>
                              <w:p w14:paraId="5F82439F" w14:textId="77777777" w:rsidR="00355677" w:rsidRDefault="00355677" w:rsidP="00E50A2A">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312" name="Textfeld 41"/>
                          <wps:cNvSpPr txBox="1"/>
                          <wps:spPr>
                            <a:xfrm>
                              <a:off x="554721" y="1803290"/>
                              <a:ext cx="85090" cy="175260"/>
                            </a:xfrm>
                            <a:prstGeom prst="rect">
                              <a:avLst/>
                            </a:prstGeom>
                            <a:noFill/>
                          </wps:spPr>
                          <wps:txbx>
                            <w:txbxContent>
                              <w:p w14:paraId="1285AFB8" w14:textId="77777777" w:rsidR="00355677" w:rsidRDefault="00355677" w:rsidP="00E50A2A">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g:grpSp>
                        <wpg:cNvPr id="313" name="Gruppieren 313"/>
                        <wpg:cNvGrpSpPr/>
                        <wpg:grpSpPr>
                          <a:xfrm>
                            <a:off x="136278" y="872508"/>
                            <a:ext cx="792327" cy="554223"/>
                            <a:chOff x="136278" y="872508"/>
                            <a:chExt cx="2376984" cy="1442809"/>
                          </a:xfrm>
                        </wpg:grpSpPr>
                        <wps:wsp>
                          <wps:cNvPr id="314"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6244E" w14:textId="77777777" w:rsidR="00355677" w:rsidRDefault="00355677" w:rsidP="00E50A2A"/>
                            </w:txbxContent>
                          </wps:txbx>
                          <wps:bodyPr rtlCol="0" anchor="ctr"/>
                        </wps:wsp>
                        <wps:wsp>
                          <wps:cNvPr id="315"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EFD44" w14:textId="77777777" w:rsidR="00355677" w:rsidRDefault="00355677" w:rsidP="00E50A2A"/>
                            </w:txbxContent>
                          </wps:txbx>
                          <wps:bodyPr rtlCol="0" anchor="ctr"/>
                        </wps:wsp>
                        <wps:wsp>
                          <wps:cNvPr id="316"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5AEDE" w14:textId="77777777" w:rsidR="00355677" w:rsidRDefault="00355677" w:rsidP="00E50A2A"/>
                            </w:txbxContent>
                          </wps:txbx>
                          <wps:bodyPr rtlCol="0" anchor="ctr"/>
                        </wps:wsp>
                        <wps:wsp>
                          <wps:cNvPr id="317"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66E50" w14:textId="77777777" w:rsidR="00355677" w:rsidRDefault="00355677" w:rsidP="00E50A2A"/>
                            </w:txbxContent>
                          </wps:txbx>
                          <wps:bodyPr rtlCol="0" anchor="ctr"/>
                        </wps:wsp>
                        <wps:wsp>
                          <wps:cNvPr id="318"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2BC38" w14:textId="77777777" w:rsidR="00355677" w:rsidRDefault="00355677" w:rsidP="00E50A2A"/>
                            </w:txbxContent>
                          </wps:txbx>
                          <wps:bodyPr rtlCol="0" anchor="ctr"/>
                        </wps:wsp>
                        <wps:wsp>
                          <wps:cNvPr id="319"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EE7E0" w14:textId="77777777" w:rsidR="00355677" w:rsidRDefault="00355677" w:rsidP="00E50A2A"/>
                            </w:txbxContent>
                          </wps:txbx>
                          <wps:bodyPr rtlCol="0" anchor="ctr"/>
                        </wps:wsp>
                      </wpg:grpSp>
                      <wps:wsp>
                        <wps:cNvPr id="1242" name="Textfeld 53"/>
                        <wps:cNvSpPr txBox="1"/>
                        <wps:spPr>
                          <a:xfrm>
                            <a:off x="436761" y="1589126"/>
                            <a:ext cx="360045" cy="116840"/>
                          </a:xfrm>
                          <a:prstGeom prst="rect">
                            <a:avLst/>
                          </a:prstGeom>
                          <a:noFill/>
                        </wps:spPr>
                        <wps:txbx>
                          <w:txbxContent>
                            <w:p w14:paraId="40B4D240" w14:textId="77777777" w:rsidR="00355677" w:rsidRDefault="00355677" w:rsidP="00E50A2A">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1243" name="Textfeld 72"/>
                        <wps:cNvSpPr txBox="1"/>
                        <wps:spPr>
                          <a:xfrm>
                            <a:off x="122292" y="840299"/>
                            <a:ext cx="290195" cy="325120"/>
                          </a:xfrm>
                          <a:prstGeom prst="rect">
                            <a:avLst/>
                          </a:prstGeom>
                          <a:noFill/>
                        </wps:spPr>
                        <wps:txbx>
                          <w:txbxContent>
                            <w:p w14:paraId="443C394B"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IA</w:t>
                              </w:r>
                            </w:p>
                            <w:p w14:paraId="556EBD40"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1244" name="Textfeld 73"/>
                        <wps:cNvSpPr txBox="1"/>
                        <wps:spPr>
                          <a:xfrm>
                            <a:off x="652627" y="846736"/>
                            <a:ext cx="285115" cy="325120"/>
                          </a:xfrm>
                          <a:prstGeom prst="rect">
                            <a:avLst/>
                          </a:prstGeom>
                          <a:noFill/>
                        </wps:spPr>
                        <wps:txbx>
                          <w:txbxContent>
                            <w:p w14:paraId="1E7321CC"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R</w:t>
                              </w:r>
                            </w:p>
                            <w:p w14:paraId="41E45FE2"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245" name="Textfeld 74"/>
                        <wps:cNvSpPr txBox="1"/>
                        <wps:spPr>
                          <a:xfrm>
                            <a:off x="389165" y="842055"/>
                            <a:ext cx="285115" cy="325120"/>
                          </a:xfrm>
                          <a:prstGeom prst="rect">
                            <a:avLst/>
                          </a:prstGeom>
                          <a:noFill/>
                        </wps:spPr>
                        <wps:txbx>
                          <w:txbxContent>
                            <w:p w14:paraId="20AB4DE6"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2a</w:t>
                              </w:r>
                            </w:p>
                            <w:p w14:paraId="66D837CF"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246" name="Textfeld 75"/>
                        <wps:cNvSpPr txBox="1"/>
                        <wps:spPr>
                          <a:xfrm>
                            <a:off x="132983" y="1119135"/>
                            <a:ext cx="285115" cy="325120"/>
                          </a:xfrm>
                          <a:prstGeom prst="rect">
                            <a:avLst/>
                          </a:prstGeom>
                          <a:noFill/>
                        </wps:spPr>
                        <wps:txbx>
                          <w:txbxContent>
                            <w:p w14:paraId="6AB7F24A"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F</w:t>
                              </w:r>
                            </w:p>
                            <w:p w14:paraId="2DD6E54A"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247" name="Textfeld 76"/>
                        <wps:cNvSpPr txBox="1"/>
                        <wps:spPr>
                          <a:xfrm>
                            <a:off x="649421" y="1127097"/>
                            <a:ext cx="290195" cy="325120"/>
                          </a:xfrm>
                          <a:prstGeom prst="rect">
                            <a:avLst/>
                          </a:prstGeom>
                          <a:noFill/>
                        </wps:spPr>
                        <wps:txbx>
                          <w:txbxContent>
                            <w:p w14:paraId="7CD02FB5"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S2</w:t>
                              </w:r>
                            </w:p>
                            <w:p w14:paraId="59C335CD"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312" name="Textfeld 77"/>
                        <wps:cNvSpPr txBox="1"/>
                        <wps:spPr>
                          <a:xfrm>
                            <a:off x="376314" y="1123116"/>
                            <a:ext cx="324485" cy="325120"/>
                          </a:xfrm>
                          <a:prstGeom prst="rect">
                            <a:avLst/>
                          </a:prstGeom>
                          <a:noFill/>
                        </wps:spPr>
                        <wps:txbx>
                          <w:txbxContent>
                            <w:p w14:paraId="18F807F5"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AR</w:t>
                              </w:r>
                            </w:p>
                            <w:p w14:paraId="7E55F3FA"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313" name="Textfeld 79"/>
                        <wps:cNvSpPr txBox="1"/>
                        <wps:spPr>
                          <a:xfrm>
                            <a:off x="1697409" y="0"/>
                            <a:ext cx="916940" cy="325120"/>
                          </a:xfrm>
                          <a:prstGeom prst="rect">
                            <a:avLst/>
                          </a:prstGeom>
                          <a:noFill/>
                        </wps:spPr>
                        <wps:txbx>
                          <w:txbxContent>
                            <w:p w14:paraId="6DD2D3C8" w14:textId="77777777" w:rsidR="00355677" w:rsidRDefault="00355677" w:rsidP="00E50A2A">
                              <w:pPr>
                                <w:pStyle w:val="NormalWeb"/>
                                <w:spacing w:before="0" w:beforeAutospacing="0" w:after="0" w:afterAutospacing="0"/>
                              </w:pPr>
                              <w:r>
                                <w:rPr>
                                  <w:rFonts w:ascii="Arial" w:hAnsi="Arial" w:cs="Arial"/>
                                  <w:color w:val="000000" w:themeColor="text1"/>
                                  <w:kern w:val="24"/>
                                  <w:sz w:val="32"/>
                                  <w:szCs w:val="32"/>
                                  <w:lang w:val="de-DE"/>
                                </w:rPr>
                                <w:t>Model F</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0008D7EF" id="Gruppieren 1" o:spid="_x0000_s1409" style="position:absolute;left:0;text-align:left;margin-left:63.55pt;margin-top:214.25pt;width:340.15pt;height:176.2pt;z-index:251667456;mso-position-horizontal-relative:text;mso-position-vertical-relative:text" coordsize="43201,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">
                <v:group id="Gruppieren 299" o:spid="_x0000_s1410"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hteck 300" o:spid="_x0000_s1411"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" fillcolor="white [3212]" strokecolor="#7f7f7f [1612]" strokeweight="1pt">
                    <v:stroke dashstyle="dash"/>
                    <v:textbox>
                      <w:txbxContent>
                        <w:p w14:paraId="54EBB04C" w14:textId="77777777" w:rsidR="00355677" w:rsidRDefault="00355677" w:rsidP="00E50A2A"/>
                      </w:txbxContent>
                    </v:textbox>
                  </v:rect>
                  <v:rect id="Rechteck 301" o:spid="_x0000_s1412"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" fillcolor="white [3212]" strokecolor="#7f7f7f [1612]" strokeweight="1pt">
                    <v:textbox>
                      <w:txbxContent>
                        <w:p w14:paraId="0D80DDB7" w14:textId="77777777" w:rsidR="00355677" w:rsidRDefault="00355677" w:rsidP="00E50A2A"/>
                      </w:txbxContent>
                    </v:textbox>
                  </v:rect>
                  <v:rect id="Rechteck 302" o:spid="_x0000_s1413"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" fillcolor="white [3212]" strokecolor="#7f7f7f [1612]" strokeweight="1pt">
                    <v:textbox>
                      <w:txbxContent>
                        <w:p w14:paraId="0E958697" w14:textId="77777777" w:rsidR="00355677" w:rsidRDefault="00355677" w:rsidP="00E50A2A"/>
                      </w:txbxContent>
                    </v:textbox>
                  </v:rect>
                  <v:rect id="Rechteck 303" o:spid="_x0000_s1414"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" fillcolor="white [3212]" strokecolor="#7f7f7f [1612]" strokeweight="1pt">
                    <v:textbox>
                      <w:txbxContent>
                        <w:p w14:paraId="0A3C2034" w14:textId="77777777" w:rsidR="00355677" w:rsidRDefault="00355677" w:rsidP="00E50A2A"/>
                      </w:txbxContent>
                    </v:textbox>
                  </v:rect>
                  <v:rect id="Rechteck 304" o:spid="_x0000_s1415"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" fillcolor="white [3212]" strokecolor="#7f7f7f [1612]" strokeweight="1pt">
                    <v:textbox>
                      <w:txbxContent>
                        <w:p w14:paraId="4BCD6E86" w14:textId="77777777" w:rsidR="00355677" w:rsidRDefault="00355677" w:rsidP="00E50A2A"/>
                      </w:txbxContent>
                    </v:textbox>
                  </v:rect>
                  <v:rect id="Rechteck 305" o:spid="_x0000_s1416"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" fillcolor="white [3212]" strokecolor="#7f7f7f [1612]" strokeweight="1pt">
                    <v:textbox>
                      <w:txbxContent>
                        <w:p w14:paraId="19E11482" w14:textId="77777777" w:rsidR="00355677" w:rsidRDefault="00355677" w:rsidP="00E50A2A"/>
                      </w:txbxContent>
                    </v:textbox>
                  </v:rect>
                  <v:rect id="Rechteck 306" o:spid="_x0000_s1417"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" fillcolor="white [3212]" strokecolor="#7f7f7f [1612]" strokeweight="1pt">
                    <v:textbox>
                      <w:txbxContent>
                        <w:p w14:paraId="28905963" w14:textId="77777777" w:rsidR="00355677" w:rsidRDefault="00355677" w:rsidP="00E50A2A"/>
                      </w:txbxContent>
                    </v:textbox>
                  </v:rect>
                </v:group>
                <v:group id="Gruppieren 308" o:spid="_x0000_s1418"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oval id="Ellipse 309" o:spid="_x0000_s1419"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" filled="f" strokecolor="black [3213]" strokeweight="1pt">
                    <v:textbox>
                      <w:txbxContent>
                        <w:p w14:paraId="623F2482" w14:textId="77777777" w:rsidR="00355677" w:rsidRDefault="00355677" w:rsidP="00E50A2A"/>
                      </w:txbxContent>
                    </v:textbox>
                  </v:oval>
                  <v:shape id="Gerade Verbindung mit Pfeil 310" o:spid="_x0000_s1420"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" strokecolor="black [3213]" strokeweight="1pt">
                    <v:stroke endarrow="block"/>
                  </v:shape>
                  <v:shape id="Textfeld 40" o:spid="_x0000_s1421" type="#_x0000_t202" style="position:absolute;left:4202;top:17327;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" filled="f" stroked="f">
                    <v:textbox inset="0,0,0,0">
                      <w:txbxContent>
                        <w:p w14:paraId="5F82439F" w14:textId="77777777" w:rsidR="00355677" w:rsidRDefault="00355677" w:rsidP="00E50A2A">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41" o:spid="_x0000_s1422" type="#_x0000_t202" style="position:absolute;left:5547;top:1803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" filled="f" stroked="f">
                    <v:textbox style="mso-fit-shape-to-text:t" inset="0,0,0,0">
                      <w:txbxContent>
                        <w:p w14:paraId="1285AFB8" w14:textId="77777777" w:rsidR="00355677" w:rsidRDefault="00355677" w:rsidP="00E50A2A">
                          <w:pPr>
                            <w:pStyle w:val="NormalWeb"/>
                            <w:spacing w:before="0" w:beforeAutospacing="0" w:after="0" w:afterAutospacing="0"/>
                          </w:pPr>
                          <w:r>
                            <w:rPr>
                              <w:rFonts w:ascii="Arial" w:hAnsi="Arial" w:cs="Arial"/>
                              <w:color w:val="000000" w:themeColor="text1"/>
                              <w:kern w:val="24"/>
                              <w:lang w:val="de-DE"/>
                            </w:rPr>
                            <w:t>4</w:t>
                          </w:r>
                        </w:p>
                      </w:txbxContent>
                    </v:textbox>
                  </v:shape>
                </v:group>
                <v:group id="Gruppieren 313" o:spid="_x0000_s1423"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hteck 314" o:spid="_x0000_s1424"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" fillcolor="white [3212]" strokecolor="#7f7f7f [1612]" strokeweight="1pt">
                    <v:textbox>
                      <w:txbxContent>
                        <w:p w14:paraId="4256244E" w14:textId="77777777" w:rsidR="00355677" w:rsidRDefault="00355677" w:rsidP="00E50A2A"/>
                      </w:txbxContent>
                    </v:textbox>
                  </v:rect>
                  <v:rect id="Rechteck 315" o:spid="_x0000_s1425"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" fillcolor="white [3212]" strokecolor="#7f7f7f [1612]" strokeweight="1pt">
                    <v:textbox>
                      <w:txbxContent>
                        <w:p w14:paraId="210EFD44" w14:textId="77777777" w:rsidR="00355677" w:rsidRDefault="00355677" w:rsidP="00E50A2A"/>
                      </w:txbxContent>
                    </v:textbox>
                  </v:rect>
                  <v:rect id="Rechteck 316" o:spid="_x0000_s1426"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" fillcolor="white [3212]" strokecolor="#7f7f7f [1612]" strokeweight="1pt">
                    <v:textbox>
                      <w:txbxContent>
                        <w:p w14:paraId="20D5AEDE" w14:textId="77777777" w:rsidR="00355677" w:rsidRDefault="00355677" w:rsidP="00E50A2A"/>
                      </w:txbxContent>
                    </v:textbox>
                  </v:rect>
                  <v:rect id="Rechteck 317" o:spid="_x0000_s1427"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" fillcolor="white [3212]" strokecolor="#7f7f7f [1612]" strokeweight="1pt">
                    <v:textbox>
                      <w:txbxContent>
                        <w:p w14:paraId="2C066E50" w14:textId="77777777" w:rsidR="00355677" w:rsidRDefault="00355677" w:rsidP="00E50A2A"/>
                      </w:txbxContent>
                    </v:textbox>
                  </v:rect>
                  <v:rect id="Rechteck 318" o:spid="_x0000_s1428"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" fillcolor="white [3212]" strokecolor="#7f7f7f [1612]" strokeweight="1pt">
                    <v:textbox>
                      <w:txbxContent>
                        <w:p w14:paraId="0102BC38" w14:textId="77777777" w:rsidR="00355677" w:rsidRDefault="00355677" w:rsidP="00E50A2A"/>
                      </w:txbxContent>
                    </v:textbox>
                  </v:rect>
                  <v:rect id="Rechteck 319" o:spid="_x0000_s1429"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" fillcolor="white [3212]" strokecolor="#7f7f7f [1612]" strokeweight="1pt">
                    <v:textbox>
                      <w:txbxContent>
                        <w:p w14:paraId="295EE7E0" w14:textId="77777777" w:rsidR="00355677" w:rsidRDefault="00355677" w:rsidP="00E50A2A"/>
                      </w:txbxContent>
                    </v:textbox>
                  </v:rect>
                </v:group>
                <v:shape id="Textfeld 53" o:spid="_x0000_s1430" type="#_x0000_t202" style="position:absolute;left:4367;top:15891;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" filled="f" stroked="f">
                  <v:textbox style="mso-fit-shape-to-text:t" inset="0,0,0,0">
                    <w:txbxContent>
                      <w:p w14:paraId="40B4D240" w14:textId="77777777" w:rsidR="00355677" w:rsidRDefault="00355677" w:rsidP="00E50A2A">
                        <w:pPr>
                          <w:pStyle w:val="NormalWeb"/>
                          <w:spacing w:before="0" w:beforeAutospacing="0" w:after="0" w:afterAutospacing="0"/>
                        </w:pPr>
                        <w:r>
                          <w:rPr>
                            <w:color w:val="000000" w:themeColor="text1"/>
                            <w:kern w:val="24"/>
                            <w:sz w:val="16"/>
                            <w:szCs w:val="16"/>
                            <w:lang w:val="de-DE"/>
                          </w:rPr>
                          <w:t>3333</w:t>
                        </w:r>
                      </w:p>
                    </w:txbxContent>
                  </v:textbox>
                </v:shape>
                <v:shape id="Textfeld 72" o:spid="_x0000_s1431" type="#_x0000_t202" style="position:absolute;left:1222;top:8402;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" filled="f" stroked="f">
                  <v:textbox style="mso-fit-shape-to-text:t">
                    <w:txbxContent>
                      <w:p w14:paraId="443C394B"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IA</w:t>
                        </w:r>
                      </w:p>
                      <w:p w14:paraId="556EBD40"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02</w:t>
                        </w:r>
                      </w:p>
                    </w:txbxContent>
                  </v:textbox>
                </v:shape>
                <v:shape id="Textfeld 73" o:spid="_x0000_s1432" type="#_x0000_t202" style="position:absolute;left:6526;top:8467;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" filled="f" stroked="f">
                  <v:textbox style="mso-fit-shape-to-text:t">
                    <w:txbxContent>
                      <w:p w14:paraId="1E7321CC"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R</w:t>
                        </w:r>
                      </w:p>
                      <w:p w14:paraId="41E45FE2"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74" o:spid="_x0000_s1433" type="#_x0000_t202" style="position:absolute;left:3891;top:8420;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" filled="f" stroked="f">
                  <v:textbox style="mso-fit-shape-to-text:t">
                    <w:txbxContent>
                      <w:p w14:paraId="20AB4DE6"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2a</w:t>
                        </w:r>
                      </w:p>
                      <w:p w14:paraId="66D837CF"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5" o:spid="_x0000_s1434" type="#_x0000_t202" style="position:absolute;left:1329;top:1119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" filled="f" stroked="f">
                  <v:textbox style="mso-fit-shape-to-text:t">
                    <w:txbxContent>
                      <w:p w14:paraId="6AB7F24A"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F</w:t>
                        </w:r>
                      </w:p>
                      <w:p w14:paraId="2DD6E54A"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6" o:spid="_x0000_s1435" type="#_x0000_t202" style="position:absolute;left:6494;top:11270;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" filled="f" stroked="f">
                  <v:textbox style="mso-fit-shape-to-text:t">
                    <w:txbxContent>
                      <w:p w14:paraId="7CD02FB5"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S2</w:t>
                        </w:r>
                      </w:p>
                      <w:p w14:paraId="59C335CD"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77" o:spid="_x0000_s1436" type="#_x0000_t202" style="position:absolute;left:3763;top:11231;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" filled="f" stroked="f">
                  <v:textbox style="mso-fit-shape-to-text:t">
                    <w:txbxContent>
                      <w:p w14:paraId="18F807F5"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AR</w:t>
                        </w:r>
                      </w:p>
                      <w:p w14:paraId="7E55F3FA"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9" o:spid="_x0000_s1437" type="#_x0000_t202" style="position:absolute;left:16974;width:9169;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" filled="f" stroked="f">
                  <v:textbox style="mso-fit-shape-to-text:t">
                    <w:txbxContent>
                      <w:p w14:paraId="6DD2D3C8" w14:textId="77777777" w:rsidR="00355677" w:rsidRDefault="00355677" w:rsidP="00E50A2A">
                        <w:pPr>
                          <w:pStyle w:val="NormalWeb"/>
                          <w:spacing w:before="0" w:beforeAutospacing="0" w:after="0" w:afterAutospacing="0"/>
                        </w:pPr>
                        <w:r>
                          <w:rPr>
                            <w:rFonts w:ascii="Arial" w:hAnsi="Arial" w:cs="Arial"/>
                            <w:color w:val="000000" w:themeColor="text1"/>
                            <w:kern w:val="24"/>
                            <w:sz w:val="32"/>
                            <w:szCs w:val="32"/>
                            <w:lang w:val="de-DE"/>
                          </w:rPr>
                          <w:t>Model F</w:t>
                        </w:r>
                      </w:p>
                    </w:txbxContent>
                  </v:textbox>
                </v:shape>
                <w10:wrap type="topAndBottom"/>
              </v:group>
            </w:pict>
          </mc:Fallback>
        </mc:AlternateContent>
      </w:r>
      <w:r>
        <w:rPr>
          <w:noProof/>
          <w:lang w:val="en-US"/>
        </w:rPr>
        <mc:AlternateContent>
          <mc:Choice Requires="wpg">
            <w:drawing>
              <wp:anchor distT="0" distB="0" distL="114300" distR="114300" simplePos="0" relativeHeight="251665408" behindDoc="0" locked="0" layoutInCell="1" allowOverlap="1" wp14:anchorId="6E509BA0" wp14:editId="49A42C72">
                <wp:simplePos x="0" y="0"/>
                <wp:positionH relativeFrom="column">
                  <wp:posOffset>806450</wp:posOffset>
                </wp:positionH>
                <wp:positionV relativeFrom="paragraph">
                  <wp:posOffset>162560</wp:posOffset>
                </wp:positionV>
                <wp:extent cx="4319905" cy="2148205"/>
                <wp:effectExtent l="0" t="0" r="4445" b="4445"/>
                <wp:wrapTopAndBottom/>
                <wp:docPr id="116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148205"/>
                          <a:chOff x="0" y="0"/>
                          <a:chExt cx="4320120" cy="2148208"/>
                        </a:xfrm>
                      </wpg:grpSpPr>
                      <wpg:grpSp>
                        <wpg:cNvPr id="1162" name="Gruppieren 1162"/>
                        <wpg:cNvGrpSpPr/>
                        <wpg:grpSpPr>
                          <a:xfrm>
                            <a:off x="0" y="702488"/>
                            <a:ext cx="4320120" cy="1445720"/>
                            <a:chOff x="0" y="702488"/>
                            <a:chExt cx="4320120" cy="1445720"/>
                          </a:xfrm>
                        </wpg:grpSpPr>
                        <wps:wsp>
                          <wps:cNvPr id="1163" name="Rechteck 1163"/>
                          <wps:cNvSpPr/>
                          <wps:spPr>
                            <a:xfrm>
                              <a:off x="0" y="7024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2235AB" w14:textId="77777777" w:rsidR="00355677" w:rsidRDefault="00355677" w:rsidP="00E50A2A"/>
                            </w:txbxContent>
                          </wps:txbx>
                          <wps:bodyPr rtlCol="0" anchor="ctr"/>
                        </wps:wsp>
                        <wps:wsp>
                          <wps:cNvPr id="1164" name="Rechteck 1164"/>
                          <wps:cNvSpPr/>
                          <wps:spPr>
                            <a:xfrm>
                              <a:off x="324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270B0" w14:textId="77777777" w:rsidR="00355677" w:rsidRDefault="00355677" w:rsidP="00E50A2A"/>
                            </w:txbxContent>
                          </wps:txbx>
                          <wps:bodyPr rtlCol="0" anchor="ctr"/>
                        </wps:wsp>
                        <wps:wsp>
                          <wps:cNvPr id="1165" name="Rechteck 1165"/>
                          <wps:cNvSpPr/>
                          <wps:spPr>
                            <a:xfrm>
                              <a:off x="3238937"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629DF" w14:textId="77777777" w:rsidR="00355677" w:rsidRDefault="00355677" w:rsidP="00E50A2A"/>
                            </w:txbxContent>
                          </wps:txbx>
                          <wps:bodyPr rtlCol="0" anchor="ctr"/>
                        </wps:wsp>
                        <wps:wsp>
                          <wps:cNvPr id="1166" name="Rechteck 1166"/>
                          <wps:cNvSpPr/>
                          <wps:spPr>
                            <a:xfrm>
                              <a:off x="216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11312" w14:textId="77777777" w:rsidR="00355677" w:rsidRDefault="00355677" w:rsidP="00E50A2A"/>
                            </w:txbxContent>
                          </wps:txbx>
                          <wps:bodyPr rtlCol="0" anchor="ctr"/>
                        </wps:wsp>
                        <wps:wsp>
                          <wps:cNvPr id="1167" name="Rechteck 1167"/>
                          <wps:cNvSpPr/>
                          <wps:spPr>
                            <a:xfrm>
                              <a:off x="108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DB1E4" w14:textId="77777777" w:rsidR="00355677" w:rsidRDefault="00355677" w:rsidP="00E50A2A"/>
                            </w:txbxContent>
                          </wps:txbx>
                          <wps:bodyPr rtlCol="0" anchor="ctr"/>
                        </wps:wsp>
                        <wps:wsp>
                          <wps:cNvPr id="1168" name="Rechteck 1168"/>
                          <wps:cNvSpPr/>
                          <wps:spPr>
                            <a:xfrm>
                              <a:off x="108000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70945" w14:textId="77777777" w:rsidR="00355677" w:rsidRDefault="00355677" w:rsidP="00E50A2A"/>
                            </w:txbxContent>
                          </wps:txbx>
                          <wps:bodyPr rtlCol="0" anchor="ctr"/>
                        </wps:wsp>
                        <wps:wsp>
                          <wps:cNvPr id="1169" name="Rechteck 1169"/>
                          <wps:cNvSpPr/>
                          <wps:spPr>
                            <a:xfrm>
                              <a:off x="216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E0B84" w14:textId="77777777" w:rsidR="00355677" w:rsidRDefault="00355677" w:rsidP="00E50A2A"/>
                            </w:txbxContent>
                          </wps:txbx>
                          <wps:bodyPr rtlCol="0" anchor="ctr"/>
                        </wps:wsp>
                      </wpg:grpSp>
                      <wpg:grpSp>
                        <wpg:cNvPr id="1170" name="Gruppieren 1170"/>
                        <wpg:cNvGrpSpPr/>
                        <wpg:grpSpPr>
                          <a:xfrm>
                            <a:off x="2555940" y="1455689"/>
                            <a:ext cx="288000" cy="340988"/>
                            <a:chOff x="2555940" y="1455689"/>
                            <a:chExt cx="288000" cy="340988"/>
                          </a:xfrm>
                        </wpg:grpSpPr>
                        <wps:wsp>
                          <wps:cNvPr id="1171"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5F8E5" w14:textId="77777777" w:rsidR="00355677" w:rsidRDefault="00355677" w:rsidP="00E50A2A"/>
                            </w:txbxContent>
                          </wps:txbx>
                          <wps:bodyPr rtlCol="0" anchor="ctr"/>
                        </wps:wsp>
                        <wps:wsp>
                          <wps:cNvPr id="1172"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feld 35"/>
                          <wps:cNvSpPr txBox="1"/>
                          <wps:spPr>
                            <a:xfrm>
                              <a:off x="2587617" y="1476246"/>
                              <a:ext cx="135890" cy="276860"/>
                            </a:xfrm>
                            <a:prstGeom prst="rect">
                              <a:avLst/>
                            </a:prstGeom>
                            <a:noFill/>
                          </wps:spPr>
                          <wps:txbx>
                            <w:txbxContent>
                              <w:p w14:paraId="3F3AEEAA" w14:textId="77777777" w:rsidR="00355677" w:rsidRDefault="00355677" w:rsidP="00E50A2A">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89" name="Textfeld 36"/>
                          <wps:cNvSpPr txBox="1"/>
                          <wps:spPr>
                            <a:xfrm>
                              <a:off x="2722112" y="1546747"/>
                              <a:ext cx="85090" cy="175260"/>
                            </a:xfrm>
                            <a:prstGeom prst="rect">
                              <a:avLst/>
                            </a:prstGeom>
                            <a:noFill/>
                          </wps:spPr>
                          <wps:txbx>
                            <w:txbxContent>
                              <w:p w14:paraId="5E070AAA" w14:textId="77777777" w:rsidR="00355677" w:rsidRDefault="00355677" w:rsidP="00E50A2A">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290" name="Textfeld 52"/>
                        <wps:cNvSpPr txBox="1"/>
                        <wps:spPr>
                          <a:xfrm>
                            <a:off x="2604035" y="1257728"/>
                            <a:ext cx="360045" cy="116840"/>
                          </a:xfrm>
                          <a:prstGeom prst="rect">
                            <a:avLst/>
                          </a:prstGeom>
                          <a:noFill/>
                        </wps:spPr>
                        <wps:txbx>
                          <w:txbxContent>
                            <w:p w14:paraId="23ACA75E" w14:textId="77777777" w:rsidR="00355677" w:rsidRDefault="00355677" w:rsidP="00E50A2A">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1" name="Textfeld 66"/>
                        <wps:cNvSpPr txBox="1"/>
                        <wps:spPr>
                          <a:xfrm>
                            <a:off x="2195093" y="677956"/>
                            <a:ext cx="290195" cy="325120"/>
                          </a:xfrm>
                          <a:prstGeom prst="rect">
                            <a:avLst/>
                          </a:prstGeom>
                          <a:noFill/>
                        </wps:spPr>
                        <wps:txbx>
                          <w:txbxContent>
                            <w:p w14:paraId="05B75471"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IA</w:t>
                              </w:r>
                            </w:p>
                            <w:p w14:paraId="652F1A50"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2" name="Textfeld 67"/>
                        <wps:cNvSpPr txBox="1"/>
                        <wps:spPr>
                          <a:xfrm>
                            <a:off x="2851135" y="677107"/>
                            <a:ext cx="285115" cy="325120"/>
                          </a:xfrm>
                          <a:prstGeom prst="rect">
                            <a:avLst/>
                          </a:prstGeom>
                          <a:noFill/>
                        </wps:spPr>
                        <wps:txbx>
                          <w:txbxContent>
                            <w:p w14:paraId="422F0BB1"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R</w:t>
                              </w:r>
                            </w:p>
                            <w:p w14:paraId="21E06330"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 name="Textfeld 68"/>
                        <wps:cNvSpPr txBox="1"/>
                        <wps:spPr>
                          <a:xfrm>
                            <a:off x="2526716" y="677107"/>
                            <a:ext cx="285115" cy="325120"/>
                          </a:xfrm>
                          <a:prstGeom prst="rect">
                            <a:avLst/>
                          </a:prstGeom>
                          <a:noFill/>
                        </wps:spPr>
                        <wps:txbx>
                          <w:txbxContent>
                            <w:p w14:paraId="07F32A3D"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2a</w:t>
                              </w:r>
                            </w:p>
                            <w:p w14:paraId="16A82241"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4" name="Textfeld 69"/>
                        <wps:cNvSpPr txBox="1"/>
                        <wps:spPr>
                          <a:xfrm>
                            <a:off x="2197497" y="942755"/>
                            <a:ext cx="285115" cy="325120"/>
                          </a:xfrm>
                          <a:prstGeom prst="rect">
                            <a:avLst/>
                          </a:prstGeom>
                          <a:noFill/>
                        </wps:spPr>
                        <wps:txbx>
                          <w:txbxContent>
                            <w:p w14:paraId="13FC9649"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F</w:t>
                              </w:r>
                            </w:p>
                            <w:p w14:paraId="5C1E1B1A"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5" name="Textfeld 70"/>
                        <wps:cNvSpPr txBox="1"/>
                        <wps:spPr>
                          <a:xfrm>
                            <a:off x="2847929" y="940069"/>
                            <a:ext cx="290195" cy="325120"/>
                          </a:xfrm>
                          <a:prstGeom prst="rect">
                            <a:avLst/>
                          </a:prstGeom>
                          <a:noFill/>
                        </wps:spPr>
                        <wps:txbx>
                          <w:txbxContent>
                            <w:p w14:paraId="1F897326"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S2</w:t>
                              </w:r>
                            </w:p>
                            <w:p w14:paraId="77134AEC"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6" name="Textfeld 71"/>
                        <wps:cNvSpPr txBox="1"/>
                        <wps:spPr>
                          <a:xfrm>
                            <a:off x="2506680" y="942755"/>
                            <a:ext cx="324485" cy="325120"/>
                          </a:xfrm>
                          <a:prstGeom prst="rect">
                            <a:avLst/>
                          </a:prstGeom>
                          <a:noFill/>
                        </wps:spPr>
                        <wps:txbx>
                          <w:txbxContent>
                            <w:p w14:paraId="1BCAA6C4"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AR</w:t>
                              </w:r>
                            </w:p>
                            <w:p w14:paraId="486C5BCF"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7" name="Textfeld 78"/>
                        <wps:cNvSpPr txBox="1"/>
                        <wps:spPr>
                          <a:xfrm>
                            <a:off x="1667607" y="0"/>
                            <a:ext cx="928370" cy="325120"/>
                          </a:xfrm>
                          <a:prstGeom prst="rect">
                            <a:avLst/>
                          </a:prstGeom>
                          <a:noFill/>
                        </wps:spPr>
                        <wps:txbx>
                          <w:txbxContent>
                            <w:p w14:paraId="3E3E0899" w14:textId="77777777" w:rsidR="00355677" w:rsidRDefault="00355677" w:rsidP="00E50A2A">
                              <w:pPr>
                                <w:pStyle w:val="NormalWeb"/>
                                <w:spacing w:before="0" w:beforeAutospacing="0" w:after="0" w:afterAutospacing="0"/>
                              </w:pPr>
                              <w:r>
                                <w:rPr>
                                  <w:rFonts w:ascii="Arial" w:hAnsi="Arial" w:cs="Arial"/>
                                  <w:color w:val="000000" w:themeColor="text1"/>
                                  <w:kern w:val="24"/>
                                  <w:sz w:val="32"/>
                                  <w:szCs w:val="32"/>
                                  <w:lang w:val="de-DE"/>
                                </w:rPr>
                                <w:t>Model E</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6E509BA0" id="_x0000_s1438" style="position:absolute;left:0;text-align:left;margin-left:63.5pt;margin-top:12.8pt;width:340.15pt;height:169.15pt;z-index:251665408;mso-position-horizontal-relative:text;mso-position-vertical-relative:text" coordsize="43201,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">
                <v:group id="Gruppieren 1162" o:spid="_x0000_s1439" style="position:absolute;top:7024;width:43201;height:14458" coordorigin=",7024"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rect id="Rechteck 1163" o:spid="_x0000_s1440" style="position:absolute;top:7024;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" fillcolor="white [3212]" strokecolor="#7f7f7f [1612]" strokeweight="1pt">
                    <v:stroke dashstyle="dash"/>
                    <v:textbox>
                      <w:txbxContent>
                        <w:p w14:paraId="272235AB" w14:textId="77777777" w:rsidR="00355677" w:rsidRDefault="00355677" w:rsidP="00E50A2A"/>
                      </w:txbxContent>
                    </v:textbox>
                  </v:rect>
                  <v:rect id="Rechteck 1164" o:spid="_x0000_s1441" style="position:absolute;left:324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" fillcolor="white [3212]" strokecolor="#7f7f7f [1612]" strokeweight="1pt">
                    <v:textbox>
                      <w:txbxContent>
                        <w:p w14:paraId="32C270B0" w14:textId="77777777" w:rsidR="00355677" w:rsidRDefault="00355677" w:rsidP="00E50A2A"/>
                      </w:txbxContent>
                    </v:textbox>
                  </v:rect>
                  <v:rect id="Rechteck 1165" o:spid="_x0000_s1442" style="position:absolute;left:32389;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" fillcolor="white [3212]" strokecolor="#7f7f7f [1612]" strokeweight="1pt">
                    <v:textbox>
                      <w:txbxContent>
                        <w:p w14:paraId="422629DF" w14:textId="77777777" w:rsidR="00355677" w:rsidRDefault="00355677" w:rsidP="00E50A2A"/>
                      </w:txbxContent>
                    </v:textbox>
                  </v:rect>
                  <v:rect id="Rechteck 1166" o:spid="_x0000_s1443" style="position:absolute;left:216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" fillcolor="white [3212]" strokecolor="#7f7f7f [1612]" strokeweight="1pt">
                    <v:textbox>
                      <w:txbxContent>
                        <w:p w14:paraId="0AD11312" w14:textId="77777777" w:rsidR="00355677" w:rsidRDefault="00355677" w:rsidP="00E50A2A"/>
                      </w:txbxContent>
                    </v:textbox>
                  </v:rect>
                  <v:rect id="Rechteck 1167" o:spid="_x0000_s1444" style="position:absolute;left:108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" fillcolor="white [3212]" strokecolor="#7f7f7f [1612]" strokeweight="1pt">
                    <v:textbox>
                      <w:txbxContent>
                        <w:p w14:paraId="408DB1E4" w14:textId="77777777" w:rsidR="00355677" w:rsidRDefault="00355677" w:rsidP="00E50A2A"/>
                      </w:txbxContent>
                    </v:textbox>
                  </v:rect>
                  <v:rect id="Rechteck 1168" o:spid="_x0000_s1445" style="position:absolute;left:10800;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" fillcolor="white [3212]" strokecolor="#7f7f7f [1612]" strokeweight="1pt">
                    <v:textbox>
                      <w:txbxContent>
                        <w:p w14:paraId="4ED70945" w14:textId="77777777" w:rsidR="00355677" w:rsidRDefault="00355677" w:rsidP="00E50A2A"/>
                      </w:txbxContent>
                    </v:textbox>
                  </v:rect>
                  <v:rect id="Rechteck 1169" o:spid="_x0000_s1446" style="position:absolute;left:216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" fillcolor="white [3212]" strokecolor="#7f7f7f [1612]" strokeweight="1pt">
                    <v:textbox>
                      <w:txbxContent>
                        <w:p w14:paraId="416E0B84" w14:textId="77777777" w:rsidR="00355677" w:rsidRDefault="00355677" w:rsidP="00E50A2A"/>
                      </w:txbxContent>
                    </v:textbox>
                  </v:rect>
                </v:group>
                <v:group id="Gruppieren 1170" o:spid="_x0000_s1447"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oval id="Ellipse 1171" o:spid="_x0000_s1448"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" filled="f" strokecolor="black [3213]" strokeweight="1pt">
                    <v:textbox>
                      <w:txbxContent>
                        <w:p w14:paraId="20D5F8E5" w14:textId="77777777" w:rsidR="00355677" w:rsidRDefault="00355677" w:rsidP="00E50A2A"/>
                      </w:txbxContent>
                    </v:textbox>
                  </v:oval>
                  <v:shape id="Gerade Verbindung mit Pfeil 1172" o:spid="_x0000_s1449"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" strokecolor="black [3213]" strokeweight="1pt">
                    <v:stroke endarrow="block"/>
                  </v:shape>
                  <v:shape id="Textfeld 35" o:spid="_x0000_s1450" type="#_x0000_t202" style="position:absolute;left:25876;top:14762;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" filled="f" stroked="f">
                    <v:textbox inset="0,0,0,0">
                      <w:txbxContent>
                        <w:p w14:paraId="3F3AEEAA" w14:textId="77777777" w:rsidR="00355677" w:rsidRDefault="00355677" w:rsidP="00E50A2A">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36" o:spid="_x0000_s1451" type="#_x0000_t202" style="position:absolute;left:27221;top:1546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" filled="f" stroked="f">
                    <v:textbox style="mso-fit-shape-to-text:t" inset="0,0,0,0">
                      <w:txbxContent>
                        <w:p w14:paraId="5E070AAA" w14:textId="77777777" w:rsidR="00355677" w:rsidRDefault="00355677" w:rsidP="00E50A2A">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52" o:spid="_x0000_s1452" type="#_x0000_t202" style="position:absolute;left:26040;top:12577;width:360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" filled="f" stroked="f">
                  <v:textbox style="mso-fit-shape-to-text:t" inset="0,0,0,0">
                    <w:txbxContent>
                      <w:p w14:paraId="23ACA75E" w14:textId="77777777" w:rsidR="00355677" w:rsidRDefault="00355677" w:rsidP="00E50A2A">
                        <w:pPr>
                          <w:pStyle w:val="NormalWeb"/>
                          <w:spacing w:before="0" w:beforeAutospacing="0" w:after="0" w:afterAutospacing="0"/>
                        </w:pPr>
                        <w:r>
                          <w:rPr>
                            <w:color w:val="000000" w:themeColor="text1"/>
                            <w:kern w:val="24"/>
                            <w:sz w:val="16"/>
                            <w:szCs w:val="16"/>
                            <w:lang w:val="de-DE"/>
                          </w:rPr>
                          <w:t>3333</w:t>
                        </w:r>
                      </w:p>
                    </w:txbxContent>
                  </v:textbox>
                </v:shape>
                <v:shape id="Textfeld 66" o:spid="_x0000_s1453" type="#_x0000_t202" style="position:absolute;left:21950;top:6779;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" filled="f" stroked="f">
                  <v:textbox style="mso-fit-shape-to-text:t">
                    <w:txbxContent>
                      <w:p w14:paraId="05B75471"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IA</w:t>
                        </w:r>
                      </w:p>
                      <w:p w14:paraId="652F1A50"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02</w:t>
                        </w:r>
                      </w:p>
                    </w:txbxContent>
                  </v:textbox>
                </v:shape>
                <v:shape id="Textfeld 67" o:spid="_x0000_s1454" type="#_x0000_t202" style="position:absolute;left:28511;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" filled="f" stroked="f">
                  <v:textbox style="mso-fit-shape-to-text:t">
                    <w:txbxContent>
                      <w:p w14:paraId="422F0BB1"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R</w:t>
                        </w:r>
                      </w:p>
                      <w:p w14:paraId="21E06330"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68" o:spid="_x0000_s1455" type="#_x0000_t202" style="position:absolute;left:25267;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" filled="f" stroked="f">
                  <v:textbox style="mso-fit-shape-to-text:t">
                    <w:txbxContent>
                      <w:p w14:paraId="07F32A3D"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2a</w:t>
                        </w:r>
                      </w:p>
                      <w:p w14:paraId="16A82241"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69" o:spid="_x0000_s1456" type="#_x0000_t202" style="position:absolute;left:21974;top:9427;width:285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" filled="f" stroked="f">
                  <v:textbox style="mso-fit-shape-to-text:t">
                    <w:txbxContent>
                      <w:p w14:paraId="13FC9649"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F</w:t>
                        </w:r>
                      </w:p>
                      <w:p w14:paraId="5C1E1B1A"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0" o:spid="_x0000_s1457" type="#_x0000_t202" style="position:absolute;left:28479;top:9400;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14:paraId="1F897326"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S2</w:t>
                        </w:r>
                      </w:p>
                      <w:p w14:paraId="77134AEC"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71" o:spid="_x0000_s1458" type="#_x0000_t202" style="position:absolute;left:25066;top:9427;width:324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14:paraId="1BCAA6C4"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AR</w:t>
                        </w:r>
                      </w:p>
                      <w:p w14:paraId="486C5BCF" w14:textId="77777777" w:rsidR="00355677" w:rsidRDefault="00355677"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8" o:spid="_x0000_s1459" type="#_x0000_t202" style="position:absolute;left:16676;width:9283;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" filled="f" stroked="f">
                  <v:textbox style="mso-fit-shape-to-text:t">
                    <w:txbxContent>
                      <w:p w14:paraId="3E3E0899" w14:textId="77777777" w:rsidR="00355677" w:rsidRDefault="00355677" w:rsidP="00E50A2A">
                        <w:pPr>
                          <w:pStyle w:val="NormalWeb"/>
                          <w:spacing w:before="0" w:beforeAutospacing="0" w:after="0" w:afterAutospacing="0"/>
                        </w:pPr>
                        <w:r>
                          <w:rPr>
                            <w:rFonts w:ascii="Arial" w:hAnsi="Arial" w:cs="Arial"/>
                            <w:color w:val="000000" w:themeColor="text1"/>
                            <w:kern w:val="24"/>
                            <w:sz w:val="32"/>
                            <w:szCs w:val="32"/>
                            <w:lang w:val="de-DE"/>
                          </w:rPr>
                          <w:t>Model E</w:t>
                        </w:r>
                      </w:p>
                    </w:txbxContent>
                  </v:textbox>
                </v:shape>
                <w10:wrap type="topAndBottom"/>
              </v:group>
            </w:pict>
          </mc:Fallback>
        </mc:AlternateContent>
      </w:r>
    </w:p>
    <w:p w14:paraId="668E0CC4" w14:textId="6B51A4B2" w:rsidR="009D6A85" w:rsidRPr="00C64DE4" w:rsidRDefault="00452619" w:rsidP="00C763BF">
      <w:pPr>
        <w:pStyle w:val="SingleTxtG"/>
        <w:spacing w:before="240"/>
        <w:rPr>
          <w:b/>
          <w:sz w:val="28"/>
        </w:rPr>
      </w:pPr>
      <w:r w:rsidRPr="00C64DE4">
        <w:rPr>
          <w:i/>
        </w:rPr>
        <w:lastRenderedPageBreak/>
        <w:t>Note</w:t>
      </w:r>
      <w:r w:rsidRPr="00C64DE4">
        <w:t xml:space="preserve">: </w:t>
      </w:r>
      <w:r w:rsidRPr="00C64DE4">
        <w:tab/>
        <w:t xml:space="preserve">The three examples of approval marks, models D, E and F, represent three possible variants of the marking of a lighting device when two or more lamps are part of the same unit of grouped, combined or reciprocally incorporated lamps. </w:t>
      </w:r>
    </w:p>
    <w:p w14:paraId="4061A100" w14:textId="5B095370" w:rsidR="00525895" w:rsidRDefault="00756AFF" w:rsidP="00525895">
      <w:pPr>
        <w:pStyle w:val="Heading1"/>
      </w:pPr>
      <w:r w:rsidRPr="00C64DE4">
        <w:t>Figure A24-III</w:t>
      </w:r>
    </w:p>
    <w:p w14:paraId="728CA96B" w14:textId="36283AB9" w:rsidR="00756AFF" w:rsidRPr="00525895" w:rsidRDefault="00680495" w:rsidP="00525895">
      <w:pPr>
        <w:pStyle w:val="Heading1"/>
        <w:rPr>
          <w:b/>
          <w:bCs/>
        </w:rPr>
      </w:pPr>
      <w:r w:rsidRPr="00525895">
        <w:rPr>
          <w:b/>
          <w:bCs/>
        </w:rPr>
        <w:t>Arrangement of the approval mark for retro-reflective marking material</w:t>
      </w:r>
    </w:p>
    <w:p w14:paraId="194C757E" w14:textId="77777777" w:rsidR="00E50A2A" w:rsidRPr="00C64DE4" w:rsidRDefault="00E50A2A" w:rsidP="00AE6B14"/>
    <w:p w14:paraId="254433EC" w14:textId="77505CF1" w:rsidR="00E50A2A" w:rsidRPr="00C64DE4" w:rsidRDefault="00A126C6" w:rsidP="00525895">
      <w:pPr>
        <w:ind w:left="1134"/>
      </w:pPr>
      <w:r>
        <w:rPr>
          <w:noProof/>
          <w:lang w:val="en-US"/>
        </w:rPr>
        <w:drawing>
          <wp:inline distT="0" distB="0" distL="0" distR="0" wp14:anchorId="7183E035" wp14:editId="318993E3">
            <wp:extent cx="3582538" cy="1992791"/>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81483" cy="1992204"/>
                    </a:xfrm>
                    <a:prstGeom prst="rect">
                      <a:avLst/>
                    </a:prstGeom>
                    <a:noFill/>
                  </pic:spPr>
                </pic:pic>
              </a:graphicData>
            </a:graphic>
          </wp:inline>
        </w:drawing>
      </w:r>
    </w:p>
    <w:p w14:paraId="4488B3B5" w14:textId="77777777" w:rsidR="00E50A2A" w:rsidRPr="00C64DE4" w:rsidRDefault="00E50A2A" w:rsidP="00AE6B14"/>
    <w:p w14:paraId="4B6311D3" w14:textId="77777777" w:rsidR="00756AFF" w:rsidRPr="00C64DE4" w:rsidRDefault="00756AFF" w:rsidP="00525895">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120" w:line="266" w:lineRule="auto"/>
        <w:ind w:firstLine="5557"/>
      </w:pPr>
      <w:r w:rsidRPr="00C64DE4">
        <w:t xml:space="preserve">a = </w:t>
      </w:r>
      <w:r w:rsidR="00C763F3" w:rsidRPr="00C64DE4">
        <w:t>see Table 2</w:t>
      </w:r>
    </w:p>
    <w:p w14:paraId="5B43B63A" w14:textId="42D3AA1B" w:rsidR="00525895" w:rsidRDefault="009D6A85" w:rsidP="00525895">
      <w:pPr>
        <w:pStyle w:val="Heading1"/>
      </w:pPr>
      <w:r w:rsidRPr="00C64DE4">
        <w:t>Figure A24-IV</w:t>
      </w:r>
    </w:p>
    <w:p w14:paraId="32AFBB26" w14:textId="75DA8596" w:rsidR="00756AFF" w:rsidRPr="00525895" w:rsidRDefault="00680495" w:rsidP="00525895">
      <w:pPr>
        <w:pStyle w:val="Heading1"/>
        <w:rPr>
          <w:b/>
          <w:bCs/>
          <w:u w:val="single"/>
        </w:rPr>
      </w:pPr>
      <w:r w:rsidRPr="00525895">
        <w:rPr>
          <w:b/>
          <w:bCs/>
        </w:rPr>
        <w:t>Arrangement of the approval mark for rear marking plates and SMV</w:t>
      </w:r>
    </w:p>
    <w:p w14:paraId="1AAB5F13" w14:textId="08D3373E" w:rsidR="00756AFF" w:rsidRDefault="00A126C6" w:rsidP="00525895">
      <w:pPr>
        <w:spacing w:before="240"/>
        <w:ind w:left="1134" w:right="1134"/>
        <w:rPr>
          <w:u w:val="single"/>
        </w:rPr>
      </w:pPr>
      <w:r>
        <w:rPr>
          <w:noProof/>
          <w:u w:val="single"/>
          <w:lang w:val="en-US"/>
        </w:rPr>
        <w:drawing>
          <wp:inline distT="0" distB="0" distL="0" distR="0" wp14:anchorId="73CF28FF" wp14:editId="071913B9">
            <wp:extent cx="3746310" cy="1971562"/>
            <wp:effectExtent l="0" t="0" r="6985" b="0"/>
            <wp:docPr id="29960" name="Immagine 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43422" cy="1970042"/>
                    </a:xfrm>
                    <a:prstGeom prst="rect">
                      <a:avLst/>
                    </a:prstGeom>
                    <a:noFill/>
                  </pic:spPr>
                </pic:pic>
              </a:graphicData>
            </a:graphic>
          </wp:inline>
        </w:drawing>
      </w:r>
    </w:p>
    <w:p w14:paraId="622D7FDA" w14:textId="77777777" w:rsidR="00A126C6" w:rsidRPr="00C64DE4" w:rsidRDefault="00A126C6" w:rsidP="00A126C6">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rsidRPr="00C64DE4">
        <w:t>a = see Table 2</w:t>
      </w:r>
    </w:p>
    <w:p w14:paraId="3B6B0D35" w14:textId="77777777" w:rsidR="00755B3A" w:rsidRDefault="00755B3A" w:rsidP="00755B3A">
      <w:pPr>
        <w:suppressAutoHyphens w:val="0"/>
        <w:spacing w:line="240" w:lineRule="auto"/>
      </w:pPr>
    </w:p>
    <w:p w14:paraId="6C4E634C" w14:textId="484C3E19" w:rsidR="00525895" w:rsidRDefault="00525895" w:rsidP="00525895">
      <w:pPr>
        <w:pStyle w:val="Heading1"/>
      </w:pPr>
      <w:r>
        <w:t>Figure A24-V</w:t>
      </w:r>
    </w:p>
    <w:p w14:paraId="14E671AA" w14:textId="6A5F7D14" w:rsidR="00680495" w:rsidRPr="00525895" w:rsidRDefault="00680495" w:rsidP="00525895">
      <w:pPr>
        <w:pStyle w:val="Heading1"/>
        <w:rPr>
          <w:b/>
          <w:bCs/>
          <w:u w:val="single"/>
        </w:rPr>
      </w:pPr>
      <w:r w:rsidRPr="00525895">
        <w:rPr>
          <w:b/>
          <w:bCs/>
        </w:rPr>
        <w:t>Arrangement of the approval mark for advance warning triangle</w:t>
      </w:r>
    </w:p>
    <w:p w14:paraId="1ECF1BD7" w14:textId="2FF713C2" w:rsidR="002762C7" w:rsidRDefault="00A126C6" w:rsidP="00525895">
      <w:pPr>
        <w:spacing w:before="240"/>
        <w:ind w:left="1134" w:right="1134"/>
      </w:pPr>
      <w:r>
        <w:rPr>
          <w:noProof/>
          <w:u w:val="single"/>
          <w:lang w:val="en-US"/>
        </w:rPr>
        <w:drawing>
          <wp:inline distT="0" distB="0" distL="0" distR="0" wp14:anchorId="34BC3C53" wp14:editId="3BA0B1BB">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r w:rsidR="002762C7" w:rsidRPr="00C64DE4">
        <w:t>a = see Table 2</w:t>
      </w:r>
    </w:p>
    <w:p w14:paraId="6D78951C" w14:textId="77777777" w:rsidR="00A2449A" w:rsidRDefault="00A2449A" w:rsidP="00525895">
      <w:pPr>
        <w:pStyle w:val="HChG"/>
        <w:sectPr w:rsidR="00A2449A" w:rsidSect="007049DA">
          <w:headerReference w:type="even" r:id="rId132"/>
          <w:headerReference w:type="default" r:id="rId133"/>
          <w:footerReference w:type="even" r:id="rId134"/>
          <w:footerReference w:type="default" r:id="rId135"/>
          <w:endnotePr>
            <w:numFmt w:val="decimal"/>
          </w:endnotePr>
          <w:pgSz w:w="11906" w:h="16838" w:code="9"/>
          <w:pgMar w:top="1701" w:right="1134" w:bottom="2268" w:left="1134" w:header="1134" w:footer="1701" w:gutter="0"/>
          <w:cols w:space="720"/>
          <w:docGrid w:linePitch="272"/>
        </w:sectPr>
      </w:pPr>
    </w:p>
    <w:p w14:paraId="6A7A6AC6" w14:textId="5F30C814" w:rsidR="00FF1C0D" w:rsidRPr="00C64DE4" w:rsidRDefault="00FF1C0D" w:rsidP="00525895">
      <w:pPr>
        <w:pStyle w:val="HChG"/>
      </w:pPr>
      <w:r w:rsidRPr="00C64DE4">
        <w:lastRenderedPageBreak/>
        <w:t>Annex 2</w:t>
      </w:r>
      <w:r>
        <w:t>5</w:t>
      </w:r>
    </w:p>
    <w:p w14:paraId="755F0D63" w14:textId="50EE4A86" w:rsidR="00FF1C0D" w:rsidRDefault="00FF1C0D" w:rsidP="00525895">
      <w:pPr>
        <w:pStyle w:val="HChG"/>
      </w:pPr>
      <w:r w:rsidRPr="00C64DE4">
        <w:tab/>
      </w:r>
      <w:r w:rsidRPr="00C64DE4">
        <w:tab/>
      </w:r>
      <w:r w:rsidRPr="00FF1C0D">
        <w:t>Guidelines for installation of rear marking plates on slow-moving vehicles (by construction) and their trailers</w:t>
      </w:r>
    </w:p>
    <w:p w14:paraId="707534F6" w14:textId="77777777" w:rsidR="00FF1C0D" w:rsidRPr="00FF1C0D" w:rsidRDefault="00FF1C0D" w:rsidP="00525895">
      <w:pPr>
        <w:pStyle w:val="SingleTxtG"/>
        <w:ind w:left="2268" w:hanging="1134"/>
        <w:rPr>
          <w:iCs/>
          <w:kern w:val="2"/>
          <w:lang w:eastAsia="ja-JP"/>
        </w:rPr>
      </w:pPr>
      <w:r w:rsidRPr="00FF1C0D">
        <w:rPr>
          <w:iCs/>
          <w:kern w:val="2"/>
          <w:lang w:eastAsia="ja-JP"/>
        </w:rPr>
        <w:t>1.</w:t>
      </w:r>
      <w:r w:rsidRPr="00FF1C0D">
        <w:rPr>
          <w:iCs/>
          <w:kern w:val="2"/>
          <w:lang w:eastAsia="ja-JP"/>
        </w:rPr>
        <w:tab/>
        <w:t>It is recommended to the Governments to require on slow</w:t>
      </w:r>
      <w:r w:rsidRPr="00FF1C0D">
        <w:rPr>
          <w:iCs/>
          <w:kern w:val="2"/>
          <w:lang w:eastAsia="ja-JP"/>
        </w:rPr>
        <w:noBreakHyphen/>
        <w:t>moving vehicles which, by construction, cannot travel faster than 30 km/h, "Rear marking plates for slow</w:t>
      </w:r>
      <w:r w:rsidRPr="00FF1C0D">
        <w:rPr>
          <w:iCs/>
          <w:kern w:val="2"/>
          <w:lang w:eastAsia="ja-JP"/>
        </w:rPr>
        <w:noBreakHyphen/>
        <w:t>moving vehicles and their trailers" conforming to this Regulation and the specific requirements relating to its scope in accordance with the guidelines given in this annex.</w:t>
      </w:r>
    </w:p>
    <w:p w14:paraId="01EDD5FF" w14:textId="1E1132C8" w:rsidR="00FF1C0D" w:rsidRPr="00FF1C0D" w:rsidRDefault="00FF1C0D" w:rsidP="00525895">
      <w:pPr>
        <w:pStyle w:val="SingleTxtG"/>
        <w:ind w:left="2268" w:hanging="1134"/>
        <w:rPr>
          <w:iCs/>
          <w:kern w:val="2"/>
          <w:u w:val="single"/>
          <w:lang w:eastAsia="ja-JP"/>
        </w:rPr>
      </w:pPr>
      <w:r w:rsidRPr="00FF1C0D">
        <w:rPr>
          <w:iCs/>
          <w:kern w:val="2"/>
          <w:lang w:eastAsia="ja-JP"/>
        </w:rPr>
        <w:t>2.</w:t>
      </w:r>
      <w:r w:rsidRPr="00FF1C0D">
        <w:rPr>
          <w:iCs/>
          <w:kern w:val="2"/>
          <w:lang w:eastAsia="ja-JP"/>
        </w:rPr>
        <w:tab/>
      </w:r>
      <w:r w:rsidR="00525895" w:rsidRPr="001044CC">
        <w:rPr>
          <w:iCs/>
          <w:kern w:val="2"/>
          <w:lang w:eastAsia="ja-JP"/>
        </w:rPr>
        <w:t>Scope</w:t>
      </w:r>
    </w:p>
    <w:p w14:paraId="1C3757A1" w14:textId="77777777" w:rsidR="00FF1C0D" w:rsidRPr="00FF1C0D" w:rsidRDefault="00FF1C0D" w:rsidP="00525895">
      <w:pPr>
        <w:pStyle w:val="SingleTxtG"/>
        <w:ind w:left="2268"/>
        <w:rPr>
          <w:iCs/>
          <w:kern w:val="2"/>
          <w:lang w:eastAsia="ja-JP"/>
        </w:rPr>
      </w:pPr>
      <w:r w:rsidRPr="00FF1C0D">
        <w:rPr>
          <w:iCs/>
          <w:kern w:val="2"/>
          <w:lang w:eastAsia="ja-JP"/>
        </w:rPr>
        <w:t>The main purpose of these guidelines is to establish requirements for installation, arrangement, position and geometric visibility of rear marking plates on slow</w:t>
      </w:r>
      <w:r w:rsidRPr="00FF1C0D">
        <w:rPr>
          <w:iCs/>
          <w:kern w:val="2"/>
          <w:lang w:eastAsia="ja-JP"/>
        </w:rPr>
        <w:noBreakHyphen/>
        <w:t>moving vehicles and their trailers which, by construction, cannot travel faster than 30 km/h.  It increases the visibility and permits an easy identification of these vehicles.</w:t>
      </w:r>
    </w:p>
    <w:p w14:paraId="5B451A63" w14:textId="01CECB6A" w:rsidR="00FF1C0D" w:rsidRPr="00FF1C0D" w:rsidRDefault="00FF1C0D" w:rsidP="00FF1C0D">
      <w:pPr>
        <w:pStyle w:val="SingleTxtG"/>
        <w:ind w:left="2268" w:right="1133" w:hanging="1134"/>
        <w:rPr>
          <w:iCs/>
          <w:kern w:val="2"/>
          <w:lang w:eastAsia="ja-JP"/>
        </w:rPr>
      </w:pPr>
      <w:r w:rsidRPr="00FF1C0D">
        <w:rPr>
          <w:iCs/>
          <w:kern w:val="2"/>
          <w:lang w:eastAsia="ja-JP"/>
        </w:rPr>
        <w:t>3.</w:t>
      </w:r>
      <w:r w:rsidRPr="00FF1C0D">
        <w:rPr>
          <w:iCs/>
          <w:kern w:val="2"/>
          <w:lang w:eastAsia="ja-JP"/>
        </w:rPr>
        <w:tab/>
      </w:r>
      <w:r w:rsidR="00525895" w:rsidRPr="001044CC">
        <w:rPr>
          <w:iCs/>
          <w:kern w:val="2"/>
          <w:lang w:eastAsia="ja-JP"/>
        </w:rPr>
        <w:t>Number</w:t>
      </w:r>
    </w:p>
    <w:p w14:paraId="05122554" w14:textId="77777777" w:rsidR="00FF1C0D" w:rsidRPr="00FF1C0D" w:rsidRDefault="00FF1C0D" w:rsidP="00525895">
      <w:pPr>
        <w:pStyle w:val="SingleTxtG"/>
        <w:ind w:left="2268"/>
        <w:rPr>
          <w:iCs/>
          <w:kern w:val="2"/>
          <w:lang w:eastAsia="ja-JP"/>
        </w:rPr>
      </w:pPr>
      <w:r w:rsidRPr="00FF1C0D">
        <w:rPr>
          <w:iCs/>
          <w:kern w:val="2"/>
          <w:lang w:eastAsia="ja-JP"/>
        </w:rPr>
        <w:t>At least one.</w:t>
      </w:r>
    </w:p>
    <w:p w14:paraId="31A59E7A" w14:textId="0E740341" w:rsidR="00FF1C0D" w:rsidRPr="00FF1C0D" w:rsidRDefault="00FF1C0D" w:rsidP="00FF1C0D">
      <w:pPr>
        <w:pStyle w:val="SingleTxtG"/>
        <w:ind w:left="2268" w:right="1133" w:hanging="1134"/>
        <w:rPr>
          <w:iCs/>
          <w:kern w:val="2"/>
          <w:lang w:eastAsia="ja-JP"/>
        </w:rPr>
      </w:pPr>
      <w:r w:rsidRPr="00FF1C0D">
        <w:rPr>
          <w:iCs/>
          <w:kern w:val="2"/>
          <w:lang w:eastAsia="ja-JP"/>
        </w:rPr>
        <w:t>4.</w:t>
      </w:r>
      <w:r w:rsidRPr="00FF1C0D">
        <w:rPr>
          <w:iCs/>
          <w:kern w:val="2"/>
          <w:lang w:eastAsia="ja-JP"/>
        </w:rPr>
        <w:tab/>
      </w:r>
      <w:r w:rsidR="00525895" w:rsidRPr="001044CC">
        <w:rPr>
          <w:iCs/>
          <w:kern w:val="2"/>
          <w:lang w:eastAsia="ja-JP"/>
        </w:rPr>
        <w:t>Arrangement</w:t>
      </w:r>
    </w:p>
    <w:p w14:paraId="39BD8E28" w14:textId="40CDE9BF" w:rsidR="00FF1C0D" w:rsidRPr="00FF1C0D" w:rsidRDefault="00FF1C0D" w:rsidP="00FF1C0D">
      <w:pPr>
        <w:pStyle w:val="SingleTxtG"/>
        <w:ind w:left="2268" w:right="1133"/>
        <w:rPr>
          <w:iCs/>
          <w:kern w:val="2"/>
          <w:lang w:eastAsia="ja-JP"/>
        </w:rPr>
      </w:pPr>
      <w:r w:rsidRPr="00FF1C0D">
        <w:rPr>
          <w:iCs/>
          <w:kern w:val="2"/>
          <w:lang w:eastAsia="ja-JP"/>
        </w:rPr>
        <w:t xml:space="preserve">The rear marking plate(s) shall be type approved and meet the requirements of </w:t>
      </w:r>
      <w:r w:rsidR="006211BB">
        <w:rPr>
          <w:iCs/>
          <w:kern w:val="2"/>
          <w:lang w:eastAsia="ja-JP"/>
        </w:rPr>
        <w:t>this Regulation</w:t>
      </w:r>
      <w:r w:rsidRPr="00FF1C0D">
        <w:rPr>
          <w:iCs/>
          <w:kern w:val="2"/>
          <w:lang w:eastAsia="ja-JP"/>
        </w:rPr>
        <w:t>.</w:t>
      </w:r>
    </w:p>
    <w:p w14:paraId="38035439" w14:textId="77777777" w:rsidR="00FF1C0D" w:rsidRPr="00FF1C0D" w:rsidRDefault="00FF1C0D" w:rsidP="00FF1C0D">
      <w:pPr>
        <w:pStyle w:val="SingleTxtG"/>
        <w:ind w:left="2268" w:right="1133"/>
        <w:rPr>
          <w:iCs/>
          <w:kern w:val="2"/>
          <w:lang w:eastAsia="ja-JP"/>
        </w:rPr>
      </w:pPr>
      <w:r w:rsidRPr="00FF1C0D">
        <w:rPr>
          <w:iCs/>
          <w:kern w:val="2"/>
          <w:lang w:eastAsia="ja-JP"/>
        </w:rPr>
        <w:t>The apex of a rear marking plate shall be directed upwards.</w:t>
      </w:r>
    </w:p>
    <w:p w14:paraId="72C2D151" w14:textId="77777777" w:rsidR="00FF1C0D" w:rsidRPr="00FF1C0D" w:rsidRDefault="00FF1C0D" w:rsidP="00821F3C">
      <w:pPr>
        <w:pStyle w:val="SingleTxtG"/>
        <w:ind w:left="2268"/>
        <w:rPr>
          <w:iCs/>
          <w:kern w:val="2"/>
          <w:lang w:eastAsia="ja-JP"/>
        </w:rPr>
      </w:pPr>
      <w:r w:rsidRPr="00FF1C0D">
        <w:rPr>
          <w:iCs/>
          <w:kern w:val="2"/>
          <w:lang w:eastAsia="ja-JP"/>
        </w:rPr>
        <w:t>Every part of a rear marking plate shall lie within 5</w:t>
      </w:r>
      <w:r w:rsidRPr="00FF1C0D">
        <w:rPr>
          <w:iCs/>
          <w:kern w:val="2"/>
          <w:lang w:eastAsia="ja-JP"/>
        </w:rPr>
        <w:sym w:font="Symbol" w:char="F0B0"/>
      </w:r>
      <w:r w:rsidRPr="00FF1C0D">
        <w:rPr>
          <w:iCs/>
          <w:kern w:val="2"/>
          <w:lang w:eastAsia="ja-JP"/>
        </w:rPr>
        <w:t xml:space="preserve"> of a transverse vertical plane at right angles to the longitudinal axis of the vehicle and shall face to the rear.</w:t>
      </w:r>
    </w:p>
    <w:p w14:paraId="09BC44B2" w14:textId="64263DEC" w:rsidR="00FF1C0D" w:rsidRPr="00FF1C0D" w:rsidRDefault="00FF1C0D" w:rsidP="00FF1C0D">
      <w:pPr>
        <w:pStyle w:val="SingleTxtG"/>
        <w:ind w:left="2268" w:right="1133" w:hanging="1134"/>
        <w:rPr>
          <w:iCs/>
          <w:kern w:val="2"/>
          <w:lang w:eastAsia="ja-JP"/>
        </w:rPr>
      </w:pPr>
      <w:r w:rsidRPr="00FF1C0D">
        <w:rPr>
          <w:iCs/>
          <w:kern w:val="2"/>
          <w:lang w:eastAsia="ja-JP"/>
        </w:rPr>
        <w:t>5.</w:t>
      </w:r>
      <w:r w:rsidRPr="00FF1C0D">
        <w:rPr>
          <w:iCs/>
          <w:kern w:val="2"/>
          <w:lang w:eastAsia="ja-JP"/>
        </w:rPr>
        <w:tab/>
      </w:r>
      <w:r w:rsidR="00821F3C" w:rsidRPr="001044CC">
        <w:rPr>
          <w:iCs/>
          <w:kern w:val="2"/>
          <w:lang w:eastAsia="ja-JP"/>
        </w:rPr>
        <w:t>Position</w:t>
      </w:r>
    </w:p>
    <w:p w14:paraId="16A4077B" w14:textId="77777777" w:rsidR="00FF1C0D" w:rsidRPr="00FF1C0D" w:rsidRDefault="00FF1C0D" w:rsidP="00FF1C0D">
      <w:pPr>
        <w:pStyle w:val="SingleTxtG"/>
        <w:ind w:left="3544" w:right="1133" w:hanging="1276"/>
        <w:rPr>
          <w:iCs/>
          <w:kern w:val="2"/>
          <w:lang w:eastAsia="ja-JP"/>
        </w:rPr>
      </w:pPr>
      <w:r w:rsidRPr="00FF1C0D">
        <w:rPr>
          <w:iCs/>
          <w:kern w:val="2"/>
          <w:lang w:eastAsia="ja-JP"/>
        </w:rPr>
        <w:t>In width:</w:t>
      </w:r>
      <w:r w:rsidRPr="00FF1C0D">
        <w:rPr>
          <w:iCs/>
          <w:kern w:val="2"/>
          <w:lang w:eastAsia="ja-JP"/>
        </w:rPr>
        <w:tab/>
        <w:t>If there is only one rear marking plate, it must be on the opposite side of the median longitudinal plane of the vehicle to the direction of traffic prescribed in the country of registration.</w:t>
      </w:r>
    </w:p>
    <w:p w14:paraId="2DBFB09C" w14:textId="77777777" w:rsidR="00FF1C0D" w:rsidRPr="00FF1C0D" w:rsidRDefault="00FF1C0D" w:rsidP="00FF1C0D">
      <w:pPr>
        <w:pStyle w:val="SingleTxtG"/>
        <w:ind w:left="3544" w:right="1133" w:hanging="1276"/>
        <w:rPr>
          <w:iCs/>
          <w:kern w:val="2"/>
          <w:lang w:eastAsia="ja-JP"/>
        </w:rPr>
      </w:pPr>
      <w:r w:rsidRPr="00FF1C0D">
        <w:rPr>
          <w:iCs/>
          <w:kern w:val="2"/>
          <w:lang w:eastAsia="ja-JP"/>
        </w:rPr>
        <w:t>In height:</w:t>
      </w:r>
      <w:r w:rsidRPr="00FF1C0D">
        <w:rPr>
          <w:iCs/>
          <w:kern w:val="2"/>
          <w:lang w:eastAsia="ja-JP"/>
        </w:rPr>
        <w:tab/>
        <w:t>Above the ground, not less than 250 mm (lower edge), not more than 1,500 mm (upper edge).</w:t>
      </w:r>
    </w:p>
    <w:p w14:paraId="2DE7099E" w14:textId="77777777" w:rsidR="00FF1C0D" w:rsidRPr="00FF1C0D" w:rsidRDefault="00FF1C0D" w:rsidP="00821F3C">
      <w:pPr>
        <w:pStyle w:val="SingleTxtG"/>
        <w:ind w:left="3544" w:hanging="1276"/>
        <w:rPr>
          <w:iCs/>
          <w:kern w:val="2"/>
          <w:lang w:eastAsia="ja-JP"/>
        </w:rPr>
      </w:pPr>
      <w:r w:rsidRPr="00FF1C0D">
        <w:rPr>
          <w:iCs/>
          <w:kern w:val="2"/>
          <w:lang w:eastAsia="ja-JP"/>
        </w:rPr>
        <w:t>In length:</w:t>
      </w:r>
      <w:r w:rsidRPr="00FF1C0D">
        <w:rPr>
          <w:iCs/>
          <w:kern w:val="2"/>
          <w:lang w:eastAsia="ja-JP"/>
        </w:rPr>
        <w:tab/>
        <w:t>At the rear of the vehicle.</w:t>
      </w:r>
    </w:p>
    <w:p w14:paraId="36B50EBB" w14:textId="72F82534" w:rsidR="00FF1C0D" w:rsidRPr="00FF1C0D" w:rsidRDefault="00FF1C0D" w:rsidP="00FF1C0D">
      <w:pPr>
        <w:pStyle w:val="SingleTxtG"/>
        <w:ind w:left="2268" w:right="1133" w:hanging="1134"/>
        <w:rPr>
          <w:iCs/>
          <w:kern w:val="2"/>
          <w:lang w:eastAsia="ja-JP"/>
        </w:rPr>
      </w:pPr>
      <w:r w:rsidRPr="00FF1C0D">
        <w:rPr>
          <w:iCs/>
          <w:kern w:val="2"/>
          <w:lang w:eastAsia="ja-JP"/>
        </w:rPr>
        <w:t>6.</w:t>
      </w:r>
      <w:r w:rsidRPr="00FF1C0D">
        <w:rPr>
          <w:iCs/>
          <w:kern w:val="2"/>
          <w:lang w:eastAsia="ja-JP"/>
        </w:rPr>
        <w:tab/>
      </w:r>
      <w:r w:rsidR="00821F3C" w:rsidRPr="001044CC">
        <w:rPr>
          <w:iCs/>
          <w:kern w:val="2"/>
          <w:lang w:eastAsia="ja-JP"/>
        </w:rPr>
        <w:t>Geometric visibility</w:t>
      </w:r>
    </w:p>
    <w:p w14:paraId="5B02DF25" w14:textId="77777777" w:rsidR="00FF1C0D" w:rsidRPr="00FF1C0D" w:rsidRDefault="00FF1C0D" w:rsidP="001044CC">
      <w:pPr>
        <w:pStyle w:val="SingleTxtG"/>
        <w:ind w:left="3969" w:right="1133" w:hanging="1701"/>
        <w:rPr>
          <w:iCs/>
          <w:kern w:val="2"/>
          <w:lang w:eastAsia="ja-JP"/>
        </w:rPr>
      </w:pPr>
      <w:r w:rsidRPr="00FF1C0D">
        <w:rPr>
          <w:iCs/>
          <w:kern w:val="2"/>
          <w:lang w:eastAsia="ja-JP"/>
        </w:rPr>
        <w:t>Horizontal angle:</w:t>
      </w:r>
      <w:r w:rsidRPr="00FF1C0D">
        <w:rPr>
          <w:iCs/>
          <w:kern w:val="2"/>
          <w:lang w:eastAsia="ja-JP"/>
        </w:rPr>
        <w:tab/>
        <w:t>30</w:t>
      </w:r>
      <w:r w:rsidRPr="00FF1C0D">
        <w:rPr>
          <w:iCs/>
          <w:kern w:val="2"/>
          <w:lang w:eastAsia="ja-JP"/>
        </w:rPr>
        <w:sym w:font="Symbol" w:char="F0B0"/>
      </w:r>
      <w:r w:rsidRPr="00FF1C0D">
        <w:rPr>
          <w:iCs/>
          <w:kern w:val="2"/>
          <w:lang w:eastAsia="ja-JP"/>
        </w:rPr>
        <w:t xml:space="preserve"> inwards and outwards, covering by indispensable constructional parts of the vehicle up to 10 per cent of the rear marking plate surface is permitted;</w:t>
      </w:r>
    </w:p>
    <w:p w14:paraId="183765A9" w14:textId="77777777" w:rsidR="00FF1C0D" w:rsidRPr="00FF1C0D" w:rsidRDefault="00FF1C0D" w:rsidP="00FF1C0D">
      <w:pPr>
        <w:pStyle w:val="SingleTxtG"/>
        <w:ind w:left="3544" w:right="1133" w:hanging="1276"/>
        <w:rPr>
          <w:iCs/>
          <w:kern w:val="2"/>
          <w:lang w:eastAsia="ja-JP"/>
        </w:rPr>
      </w:pPr>
      <w:r w:rsidRPr="00FF1C0D">
        <w:rPr>
          <w:iCs/>
          <w:kern w:val="2"/>
          <w:lang w:eastAsia="ja-JP"/>
        </w:rPr>
        <w:t>Vertical angle:</w:t>
      </w:r>
      <w:r w:rsidRPr="00FF1C0D">
        <w:rPr>
          <w:iCs/>
          <w:kern w:val="2"/>
          <w:lang w:eastAsia="ja-JP"/>
        </w:rPr>
        <w:tab/>
      </w:r>
      <w:r w:rsidRPr="00FF1C0D">
        <w:rPr>
          <w:iCs/>
          <w:kern w:val="2"/>
          <w:lang w:eastAsia="ja-JP"/>
        </w:rPr>
        <w:tab/>
        <w:t>15</w:t>
      </w:r>
      <w:r w:rsidRPr="00FF1C0D">
        <w:rPr>
          <w:iCs/>
          <w:kern w:val="2"/>
          <w:lang w:eastAsia="ja-JP"/>
        </w:rPr>
        <w:sym w:font="Symbol" w:char="F0B0"/>
      </w:r>
      <w:r w:rsidRPr="00FF1C0D">
        <w:rPr>
          <w:iCs/>
          <w:kern w:val="2"/>
          <w:lang w:eastAsia="ja-JP"/>
        </w:rPr>
        <w:t xml:space="preserve"> above and below the horizontal;</w:t>
      </w:r>
    </w:p>
    <w:p w14:paraId="627DC413" w14:textId="39F35FB6" w:rsidR="00CE64B5" w:rsidRDefault="00FF1C0D" w:rsidP="00821F3C">
      <w:pPr>
        <w:pStyle w:val="SingleTxtG"/>
        <w:ind w:left="3544" w:right="1133" w:hanging="1276"/>
        <w:rPr>
          <w:iCs/>
          <w:kern w:val="2"/>
          <w:lang w:eastAsia="ja-JP"/>
        </w:rPr>
      </w:pPr>
      <w:r w:rsidRPr="00FF1C0D">
        <w:rPr>
          <w:iCs/>
          <w:kern w:val="2"/>
          <w:lang w:eastAsia="ja-JP"/>
        </w:rPr>
        <w:t>Orientation:</w:t>
      </w:r>
      <w:r w:rsidRPr="00FF1C0D">
        <w:rPr>
          <w:iCs/>
          <w:kern w:val="2"/>
          <w:lang w:eastAsia="ja-JP"/>
        </w:rPr>
        <w:tab/>
      </w:r>
      <w:r w:rsidRPr="00FF1C0D">
        <w:rPr>
          <w:iCs/>
          <w:kern w:val="2"/>
          <w:lang w:eastAsia="ja-JP"/>
        </w:rPr>
        <w:tab/>
        <w:t>rearwards.</w:t>
      </w:r>
    </w:p>
    <w:p w14:paraId="48AB9F49" w14:textId="7B0A8902" w:rsidR="00821F3C" w:rsidRPr="00821F3C" w:rsidRDefault="00821F3C" w:rsidP="00821F3C">
      <w:pPr>
        <w:pStyle w:val="SingleTxtG"/>
        <w:spacing w:before="240" w:after="0"/>
        <w:jc w:val="center"/>
        <w:rPr>
          <w:u w:val="single"/>
        </w:rPr>
      </w:pPr>
      <w:r>
        <w:rPr>
          <w:u w:val="single"/>
        </w:rPr>
        <w:tab/>
      </w:r>
      <w:r>
        <w:rPr>
          <w:u w:val="single"/>
        </w:rPr>
        <w:tab/>
      </w:r>
      <w:r>
        <w:rPr>
          <w:u w:val="single"/>
        </w:rPr>
        <w:tab/>
      </w:r>
    </w:p>
    <w:sectPr w:rsidR="00821F3C" w:rsidRPr="00821F3C" w:rsidSect="00A2449A">
      <w:headerReference w:type="even" r:id="rId136"/>
      <w:footerReference w:type="even" r:id="rId137"/>
      <w:endnotePr>
        <w:numFmt w:val="decimal"/>
      </w:endnotePr>
      <w:pgSz w:w="11906" w:h="16838"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4058E" w14:textId="77777777" w:rsidR="00355677" w:rsidRDefault="00355677"/>
  </w:endnote>
  <w:endnote w:type="continuationSeparator" w:id="0">
    <w:p w14:paraId="38AC454D" w14:textId="77777777" w:rsidR="00355677" w:rsidRDefault="00355677"/>
  </w:endnote>
  <w:endnote w:type="continuationNotice" w:id="1">
    <w:p w14:paraId="3AF5C0D9" w14:textId="77777777" w:rsidR="00355677" w:rsidRDefault="003556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D3C30" w14:textId="77777777" w:rsidR="00355677" w:rsidRPr="00841273" w:rsidRDefault="00355677" w:rsidP="00744B12">
    <w:pPr>
      <w:pStyle w:val="Footer"/>
      <w:tabs>
        <w:tab w:val="right" w:pos="9638"/>
      </w:tabs>
      <w:rPr>
        <w:sz w:val="18"/>
      </w:rPr>
    </w:pPr>
    <w:r w:rsidRPr="00841273">
      <w:rPr>
        <w:b/>
        <w:sz w:val="18"/>
      </w:rPr>
      <w:fldChar w:fldCharType="begin"/>
    </w:r>
    <w:r w:rsidRPr="00841273">
      <w:rPr>
        <w:b/>
        <w:sz w:val="18"/>
      </w:rPr>
      <w:instrText xml:space="preserve"> PAGE  \* MERGEFORMAT </w:instrText>
    </w:r>
    <w:r w:rsidRPr="00841273">
      <w:rPr>
        <w:b/>
        <w:sz w:val="18"/>
      </w:rPr>
      <w:fldChar w:fldCharType="separate"/>
    </w:r>
    <w:r>
      <w:rPr>
        <w:b/>
        <w:noProof/>
        <w:sz w:val="18"/>
      </w:rPr>
      <w:t>2</w:t>
    </w:r>
    <w:r w:rsidRPr="00841273">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E65AC" w14:textId="77777777"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55</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E55E8" w14:textId="77777777"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64</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22D3F" w14:textId="77777777"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63</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B3E1C" w14:textId="77777777"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B7B3D" w14:textId="77777777"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65</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40932" w14:textId="77777777"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66</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FD725" w14:textId="77777777"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67</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8A6B" w14:textId="77777777"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68</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A364D" w14:textId="77777777"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69</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A90A" w14:textId="77777777"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70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543757"/>
      <w:docPartObj>
        <w:docPartGallery w:val="Page Numbers (Bottom of Page)"/>
        <w:docPartUnique/>
      </w:docPartObj>
    </w:sdtPr>
    <w:sdtEndPr>
      <w:rPr>
        <w:noProof/>
      </w:rPr>
    </w:sdtEndPr>
    <w:sdtContent>
      <w:p w14:paraId="097AB6DD" w14:textId="77777777" w:rsidR="00355677" w:rsidRDefault="00355677" w:rsidP="00744B12">
        <w:pPr>
          <w:pStyle w:val="Footer"/>
          <w:jc w:val="right"/>
        </w:pPr>
        <w:r>
          <w:fldChar w:fldCharType="begin"/>
        </w:r>
        <w:r>
          <w:instrText xml:space="preserve"> PAGE   \* MERGEFORMAT </w:instrText>
        </w:r>
        <w:r>
          <w:fldChar w:fldCharType="separate"/>
        </w:r>
        <w:r w:rsidRPr="00FB0BFE">
          <w:rPr>
            <w:b/>
            <w:noProof/>
          </w:rPr>
          <w:t>57</w:t>
        </w:r>
        <w:r>
          <w:rPr>
            <w:b/>
            <w:noProof/>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3AAA" w14:textId="77777777"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71</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11880" w14:textId="77777777"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72</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0708C" w14:textId="77777777"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73</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63C2B" w14:textId="77777777"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74</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38506" w14:textId="77777777"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75</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7E5C0" w14:textId="77777777"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76</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801F4" w14:textId="77777777"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77</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85C99" w14:textId="77777777"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78</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A74BD" w14:textId="77777777"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79</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654A" w14:textId="77777777"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80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5A7F" w14:textId="77777777" w:rsidR="008010ED" w:rsidRDefault="008010E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8174" w14:textId="77777777"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81</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8C499" w14:textId="77777777"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84</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67BBC" w14:textId="77777777"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83</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38C4B" w14:textId="153B25F1" w:rsidR="00355677" w:rsidRPr="007608AC" w:rsidRDefault="00355677"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94</w:t>
    </w:r>
    <w:r w:rsidRPr="007608AC">
      <w:rPr>
        <w:b/>
        <w:sz w:val="18"/>
      </w:rPr>
      <w:fldChar w:fldCharType="end"/>
    </w:r>
    <w:r>
      <w:rPr>
        <w:sz w:val="18"/>
      </w:rPr>
      <w:tab/>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3A91E" w14:textId="2EBB73BF" w:rsidR="00355677" w:rsidRPr="007608AC" w:rsidRDefault="00355677"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4C4592">
      <w:rPr>
        <w:b/>
        <w:noProof/>
        <w:sz w:val="18"/>
      </w:rPr>
      <w:t>85</w:t>
    </w:r>
    <w:r w:rsidRPr="007608AC">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FD371" w14:textId="77777777" w:rsidR="00355677" w:rsidRPr="007608AC" w:rsidRDefault="00355677">
    <w:r>
      <w:rPr>
        <w:noProof/>
        <w:lang w:val="en-US"/>
      </w:rPr>
      <w:drawing>
        <wp:anchor distT="0" distB="0" distL="114300" distR="114300" simplePos="0" relativeHeight="251659776" behindDoc="0" locked="1" layoutInCell="1" allowOverlap="1" wp14:anchorId="6F8E27F0" wp14:editId="3B9F0B76">
          <wp:simplePos x="0" y="0"/>
          <wp:positionH relativeFrom="column">
            <wp:posOffset>5148580</wp:posOffset>
          </wp:positionH>
          <wp:positionV relativeFrom="paragraph">
            <wp:posOffset>-79375</wp:posOffset>
          </wp:positionV>
          <wp:extent cx="930275" cy="230505"/>
          <wp:effectExtent l="0" t="0" r="3175" b="0"/>
          <wp:wrapNone/>
          <wp:docPr id="1" name="Bild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anchor>
      </w:drawing>
    </w:r>
    <w:r>
      <w:t>GE. 11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D8252" w14:textId="77777777" w:rsidR="00355677" w:rsidRPr="007608AC" w:rsidRDefault="00355677"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4C4592">
      <w:rPr>
        <w:b/>
        <w:noProof/>
        <w:sz w:val="18"/>
      </w:rPr>
      <w:t>88</w:t>
    </w:r>
    <w:r w:rsidRPr="007608AC">
      <w:rPr>
        <w:b/>
        <w:sz w:val="18"/>
      </w:rPr>
      <w:fldChar w:fldCharType="end"/>
    </w:r>
    <w:r>
      <w:rPr>
        <w:sz w:val="18"/>
      </w:rPr>
      <w:tab/>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1CCC2" w14:textId="77777777" w:rsidR="00355677" w:rsidRPr="007608AC" w:rsidRDefault="00355677"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4C4592">
      <w:rPr>
        <w:b/>
        <w:noProof/>
        <w:sz w:val="18"/>
      </w:rPr>
      <w:t>89</w:t>
    </w:r>
    <w:r w:rsidRPr="007608AC">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91750" w14:textId="77777777" w:rsidR="00355677" w:rsidRPr="007608AC" w:rsidRDefault="00355677"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4C4592">
      <w:rPr>
        <w:b/>
        <w:noProof/>
        <w:sz w:val="18"/>
      </w:rPr>
      <w:t>90</w:t>
    </w:r>
    <w:r w:rsidRPr="007608AC">
      <w:rPr>
        <w:b/>
        <w:sz w:val="18"/>
      </w:rPr>
      <w:fldChar w:fldCharType="end"/>
    </w:r>
    <w:r>
      <w:rPr>
        <w:sz w:val="18"/>
      </w:rPr>
      <w:tab/>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D520E" w14:textId="77777777" w:rsidR="00355677" w:rsidRPr="007608AC" w:rsidRDefault="00355677"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4C4592">
      <w:rPr>
        <w:b/>
        <w:noProof/>
        <w:sz w:val="18"/>
      </w:rPr>
      <w:t>91</w:t>
    </w:r>
    <w:r w:rsidRPr="007608AC">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B8C6" w14:textId="169EFE8E"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44</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AF282" w14:textId="77777777" w:rsidR="00355677" w:rsidRPr="007608AC" w:rsidRDefault="00355677"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4C4592">
      <w:rPr>
        <w:b/>
        <w:noProof/>
        <w:sz w:val="18"/>
      </w:rPr>
      <w:t>92</w:t>
    </w:r>
    <w:r w:rsidRPr="007608AC">
      <w:rPr>
        <w:b/>
        <w:sz w:val="18"/>
      </w:rPr>
      <w:fldChar w:fldCharType="end"/>
    </w:r>
    <w:r>
      <w:rPr>
        <w:sz w:val="18"/>
      </w:rPr>
      <w:tab/>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F7AA8" w14:textId="77777777" w:rsidR="00355677" w:rsidRPr="007608AC" w:rsidRDefault="00355677"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95</w:t>
    </w:r>
    <w:r w:rsidRPr="007608AC">
      <w:rPr>
        <w:b/>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2EA4E" w14:textId="77777777" w:rsidR="00355677" w:rsidRPr="007608AC" w:rsidRDefault="00355677"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4C4592">
      <w:rPr>
        <w:b/>
        <w:noProof/>
        <w:sz w:val="18"/>
      </w:rPr>
      <w:t>96</w:t>
    </w:r>
    <w:r w:rsidRPr="007608AC">
      <w:rPr>
        <w:b/>
        <w:sz w:val="18"/>
      </w:rPr>
      <w:fldChar w:fldCharType="end"/>
    </w:r>
    <w:r>
      <w:rPr>
        <w:sz w:val="18"/>
      </w:rPr>
      <w:tab/>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AE75C" w14:textId="77777777" w:rsidR="00355677" w:rsidRPr="007608AC" w:rsidRDefault="00355677"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4C4592">
      <w:rPr>
        <w:b/>
        <w:noProof/>
        <w:sz w:val="18"/>
      </w:rPr>
      <w:t>97</w:t>
    </w:r>
    <w:r w:rsidRPr="007608AC">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27A4C" w14:textId="77777777" w:rsidR="00355677" w:rsidRPr="007608AC" w:rsidRDefault="00355677"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94</w:t>
    </w:r>
    <w:r w:rsidRPr="007608AC">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9A2E2" w14:textId="62DAC7B8"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45</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1A162" w14:textId="38D2BE1A" w:rsidR="00355677" w:rsidRDefault="00355677" w:rsidP="00E202B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2</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E5D28" w14:textId="77777777"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46</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02868" w14:textId="77777777" w:rsidR="00355677" w:rsidRDefault="00355677"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47</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9371E" w14:textId="77777777" w:rsidR="00355677" w:rsidRDefault="003556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4C4592">
      <w:rPr>
        <w:rStyle w:val="PageNumber"/>
        <w:noProof/>
      </w:rPr>
      <w:t>54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32E64" w14:textId="77777777" w:rsidR="00355677" w:rsidRPr="000B175B" w:rsidRDefault="00355677" w:rsidP="000B175B">
      <w:pPr>
        <w:tabs>
          <w:tab w:val="right" w:pos="2155"/>
        </w:tabs>
        <w:spacing w:after="80"/>
        <w:ind w:left="680"/>
        <w:rPr>
          <w:u w:val="single"/>
        </w:rPr>
      </w:pPr>
      <w:r>
        <w:rPr>
          <w:u w:val="single"/>
        </w:rPr>
        <w:tab/>
      </w:r>
    </w:p>
  </w:footnote>
  <w:footnote w:type="continuationSeparator" w:id="0">
    <w:p w14:paraId="66023F89" w14:textId="77777777" w:rsidR="00355677" w:rsidRPr="00FC68B7" w:rsidRDefault="00355677" w:rsidP="00FC68B7">
      <w:pPr>
        <w:tabs>
          <w:tab w:val="left" w:pos="2155"/>
        </w:tabs>
        <w:spacing w:after="80"/>
        <w:ind w:left="680"/>
        <w:rPr>
          <w:u w:val="single"/>
        </w:rPr>
      </w:pPr>
      <w:r>
        <w:rPr>
          <w:u w:val="single"/>
        </w:rPr>
        <w:tab/>
      </w:r>
    </w:p>
  </w:footnote>
  <w:footnote w:type="continuationNotice" w:id="1">
    <w:p w14:paraId="2C1C0468" w14:textId="77777777" w:rsidR="00355677" w:rsidRDefault="00355677"/>
  </w:footnote>
  <w:footnote w:id="2">
    <w:p w14:paraId="28FB7503" w14:textId="15932A24" w:rsidR="00355677" w:rsidRPr="00706101" w:rsidRDefault="00355677" w:rsidP="00505CE7">
      <w:pPr>
        <w:pStyle w:val="FootnoteText"/>
      </w:pPr>
      <w:r w:rsidRPr="00A90EA8">
        <w:tab/>
      </w:r>
      <w:r w:rsidRPr="00DE7053">
        <w:rPr>
          <w:rStyle w:val="FootnoteReference"/>
          <w:sz w:val="20"/>
          <w:lang w:val="en-US"/>
        </w:rPr>
        <w:t>*</w:t>
      </w:r>
      <w:r w:rsidRPr="002232AF">
        <w:rPr>
          <w:sz w:val="20"/>
          <w:lang w:val="en-US"/>
        </w:rPr>
        <w:tab/>
      </w:r>
      <w:r w:rsidRPr="00B43EDE">
        <w:rPr>
          <w:szCs w:val="18"/>
          <w:lang w:val="en-US"/>
        </w:rPr>
        <w:t>In accordance with the programme of work of the Inland Transport Committee for 2018–2019 (ECE/TRANS/274, para. 123 and ECE/TRANS/2018/21/Add.1, cluster 3.1), the World Forum will develop, harmonize and update UN Regulations in order to enhance the performance of vehicles. The present document is submitted in conformity with that mandate.</w:t>
      </w:r>
    </w:p>
  </w:footnote>
  <w:footnote w:id="3">
    <w:p w14:paraId="511FB93D" w14:textId="0F4FBBD7" w:rsidR="00355677" w:rsidRPr="008A4F4A" w:rsidRDefault="00355677" w:rsidP="0030423A">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w:t>
      </w:r>
      <w:r>
        <w:t>°</w:t>
      </w:r>
      <w:r w:rsidRPr="008A4F4A">
        <w:t>C ± 2</w:t>
      </w:r>
      <w:r>
        <w:t>°</w:t>
      </w:r>
      <w:r w:rsidRPr="008A4F4A">
        <w:t>C at 50% ± 5% relative humidity prior to testing.</w:t>
      </w:r>
    </w:p>
  </w:footnote>
  <w:footnote w:id="4">
    <w:p w14:paraId="29C95254" w14:textId="5B12D888" w:rsidR="00355677" w:rsidRPr="008A4F4A" w:rsidRDefault="00355677" w:rsidP="0030423A">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w:t>
      </w:r>
      <w:r>
        <w:t>°</w:t>
      </w:r>
      <w:r w:rsidRPr="008A4F4A">
        <w:t>C ± 2</w:t>
      </w:r>
      <w:r>
        <w:t>°</w:t>
      </w:r>
      <w:r w:rsidRPr="008A4F4A">
        <w:t>C at 50% ± 5% relative humidity prior to testing.</w:t>
      </w:r>
    </w:p>
  </w:footnote>
  <w:footnote w:id="5">
    <w:p w14:paraId="0678CFC5" w14:textId="2394CD5B" w:rsidR="00355677" w:rsidRPr="008A4F4A" w:rsidRDefault="00355677">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23°C ± 2°C at 50% ± 5% relative humidity prior to testing.</w:t>
      </w:r>
    </w:p>
  </w:footnote>
  <w:footnote w:id="6">
    <w:p w14:paraId="7C7CDDC7" w14:textId="34806037" w:rsidR="00355677" w:rsidRPr="008A4F4A" w:rsidRDefault="00355677" w:rsidP="000728E7">
      <w:pPr>
        <w:pStyle w:val="FootnoteText"/>
      </w:pPr>
      <w:r>
        <w:tab/>
      </w:r>
      <w:r>
        <w:rPr>
          <w:rStyle w:val="FootnoteReference"/>
        </w:rPr>
        <w:footnoteRef/>
      </w:r>
      <w:r>
        <w:tab/>
      </w:r>
      <w:r w:rsidRPr="008A4F4A">
        <w:t xml:space="preserve">Nothing in </w:t>
      </w:r>
      <w:r>
        <w:t>this Regulation</w:t>
      </w:r>
      <w:r w:rsidRPr="008A4F4A">
        <w:t xml:space="preserve"> shall preclude the national authorities to prohibit the use of retro-reflective advertising, logos, distinctive markings, letters/characters as defined in paragraph 2.1.2.</w:t>
      </w:r>
    </w:p>
  </w:footnote>
  <w:footnote w:id="7">
    <w:p w14:paraId="0B27D505" w14:textId="63923F7A" w:rsidR="00355677" w:rsidRPr="008A4F4A" w:rsidRDefault="00355677">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23°C ± 2°C at 50% ± 5% relative humidity prior to testing.</w:t>
      </w:r>
    </w:p>
  </w:footnote>
  <w:footnote w:id="8">
    <w:p w14:paraId="73CE638A" w14:textId="0F37FBEA" w:rsidR="00355677" w:rsidRPr="00D05908" w:rsidRDefault="00355677" w:rsidP="0077597B">
      <w:pPr>
        <w:pStyle w:val="FootnoteText"/>
        <w:widowControl w:val="0"/>
        <w:tabs>
          <w:tab w:val="clear" w:pos="1021"/>
          <w:tab w:val="right" w:pos="1020"/>
        </w:tabs>
      </w:pPr>
      <w:r>
        <w:tab/>
      </w:r>
      <w:r>
        <w:rPr>
          <w:rStyle w:val="FootnoteReference"/>
        </w:rPr>
        <w:footnoteRef/>
      </w:r>
      <w:r>
        <w:tab/>
      </w:r>
      <w:r w:rsidRPr="00D05908">
        <w:t xml:space="preserve">Distinguishing number of the country which has granted/extended/refused/withdrawn approval (see </w:t>
      </w:r>
      <w:r>
        <w:t>approval provisions in the R</w:t>
      </w:r>
      <w:r w:rsidRPr="00D05908">
        <w:t>egulation).</w:t>
      </w:r>
    </w:p>
  </w:footnote>
  <w:footnote w:id="9">
    <w:p w14:paraId="493407FA" w14:textId="2AF9DEA9" w:rsidR="00355677" w:rsidRPr="00D05908" w:rsidRDefault="00355677" w:rsidP="00D05908">
      <w:pPr>
        <w:pStyle w:val="FootnoteText"/>
        <w:widowControl w:val="0"/>
      </w:pPr>
      <w:r>
        <w:tab/>
      </w:r>
      <w:r>
        <w:rPr>
          <w:rStyle w:val="FootnoteReference"/>
        </w:rPr>
        <w:footnoteRef/>
      </w:r>
      <w:r>
        <w:tab/>
      </w:r>
      <w:r w:rsidRPr="00D05908">
        <w:t>Strike out what does not apply.</w:t>
      </w:r>
    </w:p>
  </w:footnote>
  <w:footnote w:id="10">
    <w:p w14:paraId="758D9B78" w14:textId="77777777" w:rsidR="00355677" w:rsidRPr="002A30CB" w:rsidRDefault="00355677" w:rsidP="00C76B9E">
      <w:pPr>
        <w:pStyle w:val="FootnoteText"/>
        <w:rPr>
          <w:lang w:val="en-US"/>
        </w:rPr>
      </w:pPr>
      <w:r>
        <w:rPr>
          <w:rStyle w:val="FootnoteReference"/>
        </w:rPr>
        <w:tab/>
      </w:r>
      <w:r w:rsidRPr="002A30CB">
        <w:rPr>
          <w:rStyle w:val="FootnoteReference"/>
          <w:sz w:val="20"/>
          <w:vertAlign w:val="baseline"/>
        </w:rPr>
        <w:t>*</w:t>
      </w:r>
      <w:r>
        <w:rPr>
          <w:rStyle w:val="FootnoteReference"/>
          <w:sz w:val="20"/>
          <w:vertAlign w:val="baseline"/>
        </w:rPr>
        <w:tab/>
      </w:r>
      <w:r>
        <w:t>American Society for Testing and Materials</w:t>
      </w:r>
    </w:p>
  </w:footnote>
  <w:footnote w:id="11">
    <w:p w14:paraId="644F2DC5" w14:textId="37DBB778" w:rsidR="00355677" w:rsidRPr="006F0352" w:rsidRDefault="00355677">
      <w:pPr>
        <w:pStyle w:val="FootnoteText"/>
      </w:pPr>
      <w:r>
        <w:rPr>
          <w:rStyle w:val="FootnoteReference"/>
        </w:rPr>
        <w:tab/>
        <w:t>**</w:t>
      </w:r>
      <w:r>
        <w:rPr>
          <w:rStyle w:val="FootnoteReference"/>
        </w:rPr>
        <w:tab/>
      </w:r>
      <w:r w:rsidRPr="006F0352">
        <w:t>FEPA: Federation of European Producers of Abrasives, 20 Avenue Reille, 75014 Paris, France.</w:t>
      </w:r>
    </w:p>
  </w:footnote>
  <w:footnote w:id="12">
    <w:p w14:paraId="0D898751" w14:textId="2BB1BB23" w:rsidR="00355677" w:rsidRPr="006F0352" w:rsidRDefault="00355677">
      <w:pPr>
        <w:pStyle w:val="FootnoteText"/>
      </w:pPr>
      <w:r>
        <w:rPr>
          <w:rStyle w:val="FootnoteReference"/>
        </w:rPr>
        <w:tab/>
        <w:t>1</w:t>
      </w:r>
      <w:r>
        <w:rPr>
          <w:rStyle w:val="FootnoteReference"/>
        </w:rPr>
        <w:tab/>
      </w:r>
      <w:r w:rsidRPr="006F0352">
        <w:t>Despite the importance of tests to check the colour-fastness of retro-reflective devices, it is in the present state of the art not yet possible to assess colour-fastness by laboratory tests of limited duration.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2FD2A" w14:textId="77777777" w:rsidR="00355677" w:rsidRPr="00A225B5" w:rsidRDefault="00355677" w:rsidP="00744B12">
    <w:pPr>
      <w:pStyle w:val="Header"/>
      <w:rPr>
        <w:lang w:val="it-IT"/>
      </w:rPr>
    </w:pPr>
    <w:r w:rsidRPr="00A225B5">
      <w:rPr>
        <w:lang w:val="it-IT"/>
      </w:rPr>
      <w:t>E/ECE/324/Rev.2/Add.xx</w:t>
    </w:r>
    <w:r w:rsidRPr="00A225B5">
      <w:rPr>
        <w:lang w:val="it-IT"/>
      </w:rPr>
      <w:br/>
      <w:t>E/ECE/TRANS/505/Rev.2/Add.xx</w:t>
    </w:r>
    <w:r w:rsidRPr="00A225B5">
      <w:rPr>
        <w:lang w:val="it-IT"/>
      </w:rPr>
      <w:br/>
      <w:t>Annex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426B7" w14:textId="3B61D10B" w:rsidR="00355677" w:rsidRDefault="00355677" w:rsidP="001E5AE1">
    <w:pPr>
      <w:pStyle w:val="Header"/>
      <w:pBdr>
        <w:bottom w:val="single" w:sz="4" w:space="1" w:color="auto"/>
      </w:pBdr>
      <w:jc w:val="right"/>
    </w:pPr>
    <w:r w:rsidRPr="00EB1488">
      <w:t>ECE/TRANS/WP.29/2018/</w:t>
    </w:r>
    <w:r>
      <w:t>159</w:t>
    </w:r>
    <w:r w:rsidR="00A80471" w:rsidRPr="00A80471">
      <w:t>/Rev.1</w:t>
    </w:r>
  </w:p>
  <w:p w14:paraId="511AEB15" w14:textId="77777777" w:rsidR="00355677" w:rsidRDefault="0035567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6914B" w14:textId="35273864" w:rsidR="00355677" w:rsidRDefault="00355677" w:rsidP="0045772D">
    <w:pPr>
      <w:pStyle w:val="Header"/>
      <w:pBdr>
        <w:bottom w:val="single" w:sz="4" w:space="1" w:color="auto"/>
      </w:pBdr>
    </w:pPr>
    <w:r>
      <w:t>ECE/TRANS/WP.29/2018/159</w:t>
    </w:r>
    <w:r w:rsidR="00A80471" w:rsidRPr="00A80471">
      <w:t>/Rev.1</w:t>
    </w:r>
  </w:p>
  <w:p w14:paraId="2CF0B733" w14:textId="77777777" w:rsidR="00355677" w:rsidRDefault="0035567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DADF" w14:textId="7886FB1B" w:rsidR="00355677" w:rsidRDefault="00355677" w:rsidP="001E5AE1">
    <w:pPr>
      <w:pStyle w:val="Header"/>
      <w:pBdr>
        <w:bottom w:val="single" w:sz="4" w:space="1" w:color="auto"/>
      </w:pBdr>
      <w:jc w:val="right"/>
    </w:pPr>
    <w:r w:rsidRPr="00EB1488">
      <w:t>ECE/TRANS/WP.29/2018/</w:t>
    </w:r>
    <w:r>
      <w:t>159</w:t>
    </w:r>
    <w:r w:rsidR="00A80471" w:rsidRPr="00A80471">
      <w:t>/Rev.1</w:t>
    </w:r>
  </w:p>
  <w:p w14:paraId="42A87ABF" w14:textId="77777777" w:rsidR="00355677" w:rsidRDefault="0035567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4D20C" w14:textId="3B6315F0" w:rsidR="00355677" w:rsidRDefault="00355677" w:rsidP="0045772D">
    <w:pPr>
      <w:pStyle w:val="Header"/>
      <w:pBdr>
        <w:bottom w:val="single" w:sz="4" w:space="1" w:color="auto"/>
      </w:pBdr>
    </w:pPr>
    <w:r>
      <w:t>ECE/TRANS/WP.29/2018/159</w:t>
    </w:r>
    <w:r w:rsidR="00A80471" w:rsidRPr="00A80471">
      <w:t>/Rev.1</w:t>
    </w:r>
  </w:p>
  <w:p w14:paraId="026AE8A2" w14:textId="77777777" w:rsidR="00355677" w:rsidRDefault="0035567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1F567" w14:textId="17D0C236" w:rsidR="00355677" w:rsidRDefault="00355677" w:rsidP="001E5AE1">
    <w:pPr>
      <w:pStyle w:val="Header"/>
      <w:pBdr>
        <w:bottom w:val="single" w:sz="4" w:space="1" w:color="auto"/>
      </w:pBdr>
      <w:jc w:val="right"/>
    </w:pPr>
    <w:r w:rsidRPr="00EB1488">
      <w:t>ECE/TRANS/WP.29/2018/</w:t>
    </w:r>
    <w:r>
      <w:t>159</w:t>
    </w:r>
    <w:r w:rsidR="00A80471" w:rsidRPr="00A80471">
      <w:t>/Rev.1</w:t>
    </w:r>
  </w:p>
  <w:p w14:paraId="0440294B" w14:textId="77777777" w:rsidR="00355677" w:rsidRDefault="0035567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14064" w14:textId="2BE4FD01" w:rsidR="00355677" w:rsidRDefault="00355677" w:rsidP="0045772D">
    <w:pPr>
      <w:pStyle w:val="Header"/>
      <w:pBdr>
        <w:bottom w:val="single" w:sz="4" w:space="1" w:color="auto"/>
      </w:pBdr>
    </w:pPr>
    <w:r>
      <w:t>ECE/TRANS/WP.29/2018/159</w:t>
    </w:r>
    <w:r w:rsidR="00A80471" w:rsidRPr="00A80471">
      <w:t>/Rev.1</w:t>
    </w:r>
  </w:p>
  <w:p w14:paraId="26801D5D" w14:textId="77777777" w:rsidR="00355677" w:rsidRDefault="0035567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FDC4B" w14:textId="3C8063F3" w:rsidR="00355677" w:rsidRDefault="00355677" w:rsidP="001E5AE1">
    <w:pPr>
      <w:pStyle w:val="Header"/>
      <w:pBdr>
        <w:bottom w:val="single" w:sz="4" w:space="1" w:color="auto"/>
      </w:pBdr>
      <w:jc w:val="right"/>
    </w:pPr>
    <w:r w:rsidRPr="00EB1488">
      <w:t>ECE/TRANS/WP.29/2018/</w:t>
    </w:r>
    <w:r>
      <w:t>159</w:t>
    </w:r>
    <w:r w:rsidR="00A80471" w:rsidRPr="00A80471">
      <w:t>/Rev.1</w:t>
    </w:r>
  </w:p>
  <w:p w14:paraId="20A2FDFE" w14:textId="77777777" w:rsidR="00355677" w:rsidRDefault="0035567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40740" w14:textId="53C75BE1" w:rsidR="00355677" w:rsidRDefault="00355677" w:rsidP="000C0EE8">
    <w:pPr>
      <w:pStyle w:val="Header"/>
      <w:pBdr>
        <w:bottom w:val="single" w:sz="4" w:space="1" w:color="auto"/>
      </w:pBdr>
    </w:pPr>
    <w:r>
      <w:t>ECE/TRANS/WP.29/2018/159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3852" w14:textId="5026E0F5" w:rsidR="00355677" w:rsidRDefault="00355677" w:rsidP="001E5AE1">
    <w:pPr>
      <w:pStyle w:val="Header"/>
      <w:pBdr>
        <w:bottom w:val="single" w:sz="4" w:space="1" w:color="auto"/>
      </w:pBdr>
      <w:jc w:val="right"/>
    </w:pPr>
    <w:r w:rsidRPr="00EB1488">
      <w:t>ECE/TRANS/WP.29/2018/</w:t>
    </w:r>
    <w:r>
      <w:t>159</w:t>
    </w:r>
    <w:r w:rsidR="00A80471" w:rsidRPr="00A80471">
      <w:t>/Rev.1</w:t>
    </w:r>
  </w:p>
  <w:p w14:paraId="1745B9A4" w14:textId="77777777" w:rsidR="00355677" w:rsidRDefault="0035567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F2895" w14:textId="5C36CE63" w:rsidR="00355677" w:rsidRDefault="00355677" w:rsidP="000C0EE8">
    <w:pPr>
      <w:pStyle w:val="Header"/>
      <w:pBdr>
        <w:bottom w:val="single" w:sz="4" w:space="1" w:color="auto"/>
      </w:pBdr>
    </w:pPr>
    <w:r>
      <w:t>ECE/TRANS/WP.29/2018/159</w:t>
    </w:r>
    <w:r w:rsidR="00A80471" w:rsidRPr="00A80471">
      <w:t>/Rev.1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EACDA" w14:textId="77777777" w:rsidR="00355677" w:rsidRPr="00A225B5" w:rsidRDefault="00355677" w:rsidP="00744B12">
    <w:pPr>
      <w:pStyle w:val="Header"/>
      <w:rPr>
        <w:lang w:val="it-IT"/>
      </w:rPr>
    </w:pPr>
    <w:r w:rsidRPr="00A225B5">
      <w:rPr>
        <w:lang w:val="it-IT"/>
      </w:rPr>
      <w:t>E/ECE/324/Rev.2/Add.xx</w:t>
    </w:r>
    <w:r w:rsidRPr="00A225B5">
      <w:rPr>
        <w:lang w:val="it-IT"/>
      </w:rPr>
      <w:br/>
      <w:t>E/ECE/TRANS/505/Rev.2/Add.xx</w:t>
    </w:r>
    <w:r w:rsidRPr="00A225B5">
      <w:rPr>
        <w:lang w:val="it-IT"/>
      </w:rPr>
      <w:br/>
      <w:t>Annex 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5CE77" w14:textId="0EB88814" w:rsidR="00355677" w:rsidRDefault="00355677" w:rsidP="001E5AE1">
    <w:pPr>
      <w:pStyle w:val="Header"/>
      <w:pBdr>
        <w:bottom w:val="single" w:sz="4" w:space="1" w:color="auto"/>
      </w:pBdr>
      <w:jc w:val="right"/>
    </w:pPr>
    <w:r w:rsidRPr="00EB1488">
      <w:t>ECE/TRANS/WP.29/2018/</w:t>
    </w:r>
    <w:r>
      <w:t>159</w:t>
    </w:r>
    <w:r w:rsidR="00A80471" w:rsidRPr="00A80471">
      <w:t>/Rev.1</w:t>
    </w:r>
  </w:p>
  <w:p w14:paraId="1F2E7A0F" w14:textId="77777777" w:rsidR="00355677" w:rsidRDefault="0035567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0BF1B" w14:textId="39BCFC11" w:rsidR="00355677" w:rsidRDefault="00355677" w:rsidP="000C0EE8">
    <w:pPr>
      <w:pStyle w:val="Header"/>
      <w:pBdr>
        <w:bottom w:val="single" w:sz="4" w:space="1" w:color="auto"/>
      </w:pBdr>
    </w:pPr>
    <w:r>
      <w:t>ECE/TRANS/WP.29/2018/159</w:t>
    </w:r>
    <w:r w:rsidR="00A80471" w:rsidRPr="00A80471">
      <w:t>/Rev.1</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932AE" w14:textId="5BC1F674" w:rsidR="00355677" w:rsidRDefault="00355677" w:rsidP="001E5AE1">
    <w:pPr>
      <w:pStyle w:val="Header"/>
      <w:pBdr>
        <w:bottom w:val="single" w:sz="4" w:space="1" w:color="auto"/>
      </w:pBdr>
      <w:jc w:val="right"/>
    </w:pPr>
    <w:r w:rsidRPr="00EB1488">
      <w:t>ECE/TRANS/WP.29/2018/</w:t>
    </w:r>
    <w:r>
      <w:t>159</w:t>
    </w:r>
    <w:r w:rsidR="00A80471" w:rsidRPr="00A80471">
      <w:t>/Rev.1</w:t>
    </w:r>
  </w:p>
  <w:p w14:paraId="03B9E78D" w14:textId="77777777" w:rsidR="00355677" w:rsidRDefault="0035567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7791B" w14:textId="6181D7B2" w:rsidR="00355677" w:rsidRDefault="00355677" w:rsidP="000C0EE8">
    <w:pPr>
      <w:pStyle w:val="Header"/>
      <w:pBdr>
        <w:bottom w:val="single" w:sz="4" w:space="1" w:color="auto"/>
      </w:pBdr>
    </w:pPr>
    <w:r>
      <w:t>ECE/TRANS/WP.29/2018/159</w:t>
    </w:r>
    <w:r w:rsidR="00A80471" w:rsidRPr="00A80471">
      <w:t>/Rev.1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4350" w14:textId="4A5AFBFF" w:rsidR="00355677" w:rsidRDefault="00355677" w:rsidP="001E5AE1">
    <w:pPr>
      <w:pStyle w:val="Header"/>
      <w:pBdr>
        <w:bottom w:val="single" w:sz="4" w:space="1" w:color="auto"/>
      </w:pBdr>
      <w:jc w:val="right"/>
    </w:pPr>
    <w:r w:rsidRPr="00EB1488">
      <w:t>ECE/TRANS/WP.29/2018/</w:t>
    </w:r>
    <w:r>
      <w:t>159</w:t>
    </w:r>
    <w:r w:rsidR="00A80471" w:rsidRPr="00A80471">
      <w:t>/Rev.1</w:t>
    </w:r>
  </w:p>
  <w:p w14:paraId="779C4042" w14:textId="77777777" w:rsidR="00355677" w:rsidRDefault="0035567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34924" w14:textId="68360869" w:rsidR="00355677" w:rsidRDefault="00355677" w:rsidP="000C0EE8">
    <w:pPr>
      <w:pStyle w:val="Header"/>
      <w:pBdr>
        <w:bottom w:val="single" w:sz="4" w:space="1" w:color="auto"/>
      </w:pBdr>
    </w:pPr>
    <w:r>
      <w:t>ECE/TRANS/WP.29/2018/159</w:t>
    </w:r>
    <w:r w:rsidR="00A80471" w:rsidRPr="00A80471">
      <w:t>/Rev.1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A7BF0" w14:textId="2C5A0B6F" w:rsidR="00355677" w:rsidRDefault="00355677" w:rsidP="001E5AE1">
    <w:pPr>
      <w:pStyle w:val="Header"/>
      <w:pBdr>
        <w:bottom w:val="single" w:sz="4" w:space="1" w:color="auto"/>
      </w:pBdr>
      <w:jc w:val="right"/>
    </w:pPr>
    <w:r w:rsidRPr="00EB1488">
      <w:t>ECE/TRANS/WP.29/2018/</w:t>
    </w:r>
    <w:r>
      <w:t>159</w:t>
    </w:r>
    <w:r w:rsidR="00A80471" w:rsidRPr="00A80471">
      <w:t>/Rev.1</w:t>
    </w:r>
  </w:p>
  <w:p w14:paraId="3C419096" w14:textId="77777777" w:rsidR="00355677" w:rsidRDefault="00355677"/>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AF14D" w14:textId="65A43A26" w:rsidR="00355677" w:rsidRDefault="00355677" w:rsidP="000C0EE8">
    <w:pPr>
      <w:pStyle w:val="Header"/>
      <w:pBdr>
        <w:bottom w:val="single" w:sz="4" w:space="1" w:color="auto"/>
      </w:pBdr>
    </w:pPr>
    <w:r>
      <w:t>ECE/TRANS/WP.29/2018/159</w:t>
    </w:r>
    <w:r w:rsidR="00A80471" w:rsidRPr="00A80471">
      <w:t>/Rev.1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F52DB" w14:textId="69C4E3A8" w:rsidR="00355677" w:rsidRDefault="00355677" w:rsidP="001E5AE1">
    <w:pPr>
      <w:pStyle w:val="Header"/>
      <w:pBdr>
        <w:bottom w:val="single" w:sz="4" w:space="1" w:color="auto"/>
      </w:pBdr>
      <w:jc w:val="right"/>
    </w:pPr>
    <w:r w:rsidRPr="00EB1488">
      <w:t>ECE/TRANS/WP.29/2018/</w:t>
    </w:r>
    <w:r>
      <w:t>159</w:t>
    </w:r>
    <w:r w:rsidR="00A80471" w:rsidRPr="00A80471">
      <w:t>/Rev.1</w:t>
    </w:r>
  </w:p>
  <w:p w14:paraId="55CA8EB9" w14:textId="77777777" w:rsidR="00355677" w:rsidRDefault="00355677"/>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E26E8" w14:textId="0F5762F1" w:rsidR="00355677" w:rsidRDefault="00355677" w:rsidP="000C0EE8">
    <w:pPr>
      <w:pStyle w:val="Header"/>
      <w:pBdr>
        <w:bottom w:val="single" w:sz="4" w:space="1" w:color="auto"/>
      </w:pBdr>
    </w:pPr>
    <w:r>
      <w:t>ECE/TRANS/WP.29/2018/159</w:t>
    </w:r>
    <w:r w:rsidR="00A80471" w:rsidRPr="00A80471">
      <w:t>/Rev.1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F023" w14:textId="77777777" w:rsidR="00355677" w:rsidRPr="000C29EE" w:rsidRDefault="00355677" w:rsidP="00744B12">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A5A4F" w14:textId="50A7A51C" w:rsidR="00355677" w:rsidRDefault="00355677" w:rsidP="001E5AE1">
    <w:pPr>
      <w:pStyle w:val="Header"/>
      <w:pBdr>
        <w:bottom w:val="single" w:sz="4" w:space="1" w:color="auto"/>
      </w:pBdr>
      <w:jc w:val="right"/>
    </w:pPr>
    <w:r w:rsidRPr="00EB1488">
      <w:t>ECE/TRANS/WP.29/2018/</w:t>
    </w:r>
    <w:r>
      <w:t>159</w:t>
    </w:r>
    <w:r w:rsidR="00A80471" w:rsidRPr="00A80471">
      <w:t>/Rev.1</w:t>
    </w:r>
  </w:p>
  <w:p w14:paraId="4A774E75" w14:textId="77777777" w:rsidR="00355677" w:rsidRDefault="00355677"/>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90CF2" w14:textId="0B59F466" w:rsidR="00355677" w:rsidRDefault="00355677" w:rsidP="000C0EE8">
    <w:pPr>
      <w:pStyle w:val="Header"/>
      <w:pBdr>
        <w:bottom w:val="single" w:sz="4" w:space="1" w:color="auto"/>
      </w:pBdr>
    </w:pPr>
    <w:r>
      <w:t>ECE/TRANS/WP.29/2018/159</w:t>
    </w:r>
    <w:r w:rsidR="00A80471" w:rsidRPr="00A80471">
      <w:t>/Rev.1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2FF9B" w14:textId="33D94C3B" w:rsidR="00355677" w:rsidRDefault="00355677" w:rsidP="001E5AE1">
    <w:pPr>
      <w:pStyle w:val="Header"/>
      <w:pBdr>
        <w:bottom w:val="single" w:sz="4" w:space="1" w:color="auto"/>
      </w:pBdr>
      <w:jc w:val="right"/>
    </w:pPr>
    <w:r w:rsidRPr="00EB1488">
      <w:t>ECE/TRANS/WP.29/2018/</w:t>
    </w:r>
    <w:r>
      <w:t>159</w:t>
    </w:r>
    <w:r w:rsidR="00A80471" w:rsidRPr="00A80471">
      <w:t>/Rev.1</w:t>
    </w:r>
  </w:p>
  <w:p w14:paraId="5124EAB3" w14:textId="77777777" w:rsidR="00355677" w:rsidRDefault="00355677"/>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BDF44" w14:textId="3FF3C476" w:rsidR="00355677" w:rsidRDefault="00355677" w:rsidP="000C0EE8">
    <w:pPr>
      <w:pStyle w:val="Header"/>
      <w:pBdr>
        <w:bottom w:val="single" w:sz="4" w:space="1" w:color="auto"/>
      </w:pBdr>
    </w:pPr>
    <w:r>
      <w:t>ECE/TRANS/WP.29/2018/159</w:t>
    </w:r>
    <w:r w:rsidR="00A80471" w:rsidRPr="00A80471">
      <w:t>/Rev.1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D161B" w14:textId="69DFAF7B" w:rsidR="00355677" w:rsidRDefault="00355677" w:rsidP="001E5AE1">
    <w:pPr>
      <w:pStyle w:val="Header"/>
      <w:pBdr>
        <w:bottom w:val="single" w:sz="4" w:space="1" w:color="auto"/>
      </w:pBdr>
      <w:jc w:val="right"/>
    </w:pPr>
    <w:r w:rsidRPr="00EB1488">
      <w:t>ECE/TRANS/WP.29/2018/</w:t>
    </w:r>
    <w:r>
      <w:t>159</w:t>
    </w:r>
    <w:r w:rsidR="00A80471" w:rsidRPr="00A80471">
      <w:t>/Rev.1</w:t>
    </w:r>
  </w:p>
  <w:p w14:paraId="4265D928" w14:textId="77777777" w:rsidR="00355677" w:rsidRDefault="00355677"/>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B6298" w14:textId="1078577E" w:rsidR="00355677" w:rsidRDefault="00355677" w:rsidP="000C0EE8">
    <w:pPr>
      <w:pStyle w:val="Header"/>
      <w:pBdr>
        <w:bottom w:val="single" w:sz="4" w:space="1" w:color="auto"/>
      </w:pBdr>
    </w:pPr>
    <w:r>
      <w:t>ECE/TRANS/WP.29/2018/159</w:t>
    </w:r>
    <w:r w:rsidR="00A80471" w:rsidRPr="00A80471">
      <w:t>/Rev.1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C2ADA" w14:textId="3DCF8C69" w:rsidR="00355677" w:rsidRDefault="00355677" w:rsidP="001E5AE1">
    <w:pPr>
      <w:pStyle w:val="Header"/>
      <w:pBdr>
        <w:bottom w:val="single" w:sz="4" w:space="1" w:color="auto"/>
      </w:pBdr>
      <w:jc w:val="right"/>
    </w:pPr>
    <w:r w:rsidRPr="00EB1488">
      <w:t>ECE/TRANS/WP.29/2018/</w:t>
    </w:r>
    <w:r>
      <w:t>159</w:t>
    </w:r>
    <w:r w:rsidR="00A80471" w:rsidRPr="00A80471">
      <w:t>/Rev.1</w:t>
    </w:r>
  </w:p>
  <w:p w14:paraId="47D4A564" w14:textId="77777777" w:rsidR="00355677" w:rsidRDefault="00355677"/>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6D403" w14:textId="069A5265" w:rsidR="00355677" w:rsidRDefault="00355677" w:rsidP="0033188C">
    <w:pPr>
      <w:pStyle w:val="Header"/>
      <w:pBdr>
        <w:bottom w:val="single" w:sz="4" w:space="1" w:color="auto"/>
      </w:pBdr>
    </w:pPr>
    <w:r>
      <w:t>ECE/TRANS/WP.29/2018/159</w:t>
    </w:r>
  </w:p>
  <w:p w14:paraId="36E046AA" w14:textId="77777777" w:rsidR="00355677" w:rsidRDefault="00355677" w:rsidP="0033188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BD478" w14:textId="7F197594" w:rsidR="00355677" w:rsidRDefault="00355677" w:rsidP="0033188C">
    <w:pPr>
      <w:pStyle w:val="Header"/>
      <w:pBdr>
        <w:bottom w:val="single" w:sz="4" w:space="1" w:color="auto"/>
      </w:pBdr>
      <w:jc w:val="right"/>
    </w:pPr>
    <w:r w:rsidRPr="00EB1488">
      <w:t>ECE/TRANS/WP.29/2018/</w:t>
    </w:r>
    <w:r>
      <w:t>159</w:t>
    </w:r>
    <w:r w:rsidR="00A80471" w:rsidRPr="00A80471">
      <w:t>/Rev.1</w:t>
    </w:r>
  </w:p>
  <w:p w14:paraId="06B2E174" w14:textId="77777777" w:rsidR="00355677" w:rsidRDefault="00355677" w:rsidP="0033188C"/>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8E639" w14:textId="77777777" w:rsidR="00355677" w:rsidRDefault="00355677" w:rsidP="005A43B1">
    <w:pPr>
      <w:pStyle w:val="Header"/>
    </w:pPr>
    <w:r w:rsidRPr="00C077F7">
      <w:rPr>
        <w:lang w:val="en-US"/>
      </w:rPr>
      <w:t>E/ECE/324/Add.</w:t>
    </w:r>
    <w:r>
      <w:rPr>
        <w:lang w:val="en-US"/>
      </w:rPr>
      <w:t>5</w:t>
    </w:r>
    <w:r w:rsidRPr="00C077F7">
      <w:rPr>
        <w:lang w:val="en-US"/>
      </w:rPr>
      <w:t>/Rev.</w:t>
    </w:r>
    <w:r>
      <w:rPr>
        <w:lang w:val="en-US"/>
      </w:rPr>
      <w:t>5</w:t>
    </w:r>
    <w:r w:rsidRPr="00C077F7">
      <w:rPr>
        <w:lang w:val="en-US"/>
      </w:rPr>
      <w:br/>
      <w:t>E/ECE/TRANS/505/Add.</w:t>
    </w:r>
    <w:r>
      <w:rPr>
        <w:lang w:val="en-US"/>
      </w:rPr>
      <w:t>5</w:t>
    </w:r>
    <w:r w:rsidRPr="00C077F7">
      <w:rPr>
        <w:lang w:val="en-US"/>
      </w:rPr>
      <w:t>/Rev.</w:t>
    </w:r>
    <w:r>
      <w:rPr>
        <w:lang w:val="en-US"/>
      </w:rP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A3C80" w14:textId="3B10CF43" w:rsidR="00355677" w:rsidRPr="006C395D" w:rsidRDefault="00355677" w:rsidP="00744B12">
    <w:pPr>
      <w:pStyle w:val="Header"/>
    </w:pPr>
    <w:r>
      <w:t>ECE/TRANS/WP.29/2018/159</w:t>
    </w:r>
    <w:r w:rsidR="00A80471" w:rsidRPr="00A80471">
      <w:t>/Rev.1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3414F" w14:textId="4D2A5BC0" w:rsidR="00355677" w:rsidRDefault="00355677" w:rsidP="0033188C">
    <w:pPr>
      <w:pStyle w:val="Header"/>
      <w:pBdr>
        <w:bottom w:val="single" w:sz="4" w:space="1" w:color="auto"/>
      </w:pBdr>
    </w:pPr>
    <w:r>
      <w:t>ECE/TRANS/WP.29/2018/159</w:t>
    </w:r>
    <w:r w:rsidR="00A80471" w:rsidRPr="00A80471">
      <w:t>/Rev.1</w:t>
    </w:r>
  </w:p>
  <w:p w14:paraId="5D5D48BE" w14:textId="77777777" w:rsidR="00355677" w:rsidRDefault="00355677" w:rsidP="0033188C"/>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262FB" w14:textId="3A077EF2" w:rsidR="00355677" w:rsidRDefault="00355677" w:rsidP="0033188C">
    <w:pPr>
      <w:pStyle w:val="Header"/>
      <w:pBdr>
        <w:bottom w:val="single" w:sz="4" w:space="1" w:color="auto"/>
      </w:pBdr>
      <w:jc w:val="right"/>
    </w:pPr>
    <w:r w:rsidRPr="00EB1488">
      <w:t>ECE/TRANS/WP.29/2018/</w:t>
    </w:r>
    <w:r>
      <w:t>159</w:t>
    </w:r>
    <w:r w:rsidR="00A80471" w:rsidRPr="00A80471">
      <w:t>/Rev.1</w:t>
    </w:r>
  </w:p>
  <w:p w14:paraId="2D2BEC16" w14:textId="77777777" w:rsidR="00355677" w:rsidRDefault="00355677" w:rsidP="0033188C"/>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150A1" w14:textId="61D5C29D" w:rsidR="00355677" w:rsidRDefault="00355677" w:rsidP="0033188C">
    <w:pPr>
      <w:pStyle w:val="Header"/>
      <w:pBdr>
        <w:bottom w:val="single" w:sz="4" w:space="1" w:color="auto"/>
      </w:pBdr>
    </w:pPr>
    <w:r>
      <w:t>ECE/TRANS/WP.29/2018/159</w:t>
    </w:r>
    <w:r w:rsidR="00A80471" w:rsidRPr="00A80471">
      <w:t>/Rev.1</w:t>
    </w:r>
  </w:p>
  <w:p w14:paraId="79EF017C" w14:textId="77777777" w:rsidR="00355677" w:rsidRDefault="00355677" w:rsidP="0033188C"/>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23D5F" w14:textId="2EC74F55" w:rsidR="00355677" w:rsidRDefault="00355677" w:rsidP="0033188C">
    <w:pPr>
      <w:pStyle w:val="Header"/>
      <w:pBdr>
        <w:bottom w:val="single" w:sz="4" w:space="1" w:color="auto"/>
      </w:pBdr>
      <w:jc w:val="right"/>
    </w:pPr>
    <w:r w:rsidRPr="00EB1488">
      <w:t>ECE/TRANS/WP.29/2018/</w:t>
    </w:r>
    <w:r>
      <w:t>159</w:t>
    </w:r>
    <w:r w:rsidR="00A80471" w:rsidRPr="00A80471">
      <w:t>/Rev.1</w:t>
    </w:r>
  </w:p>
  <w:p w14:paraId="5679371C" w14:textId="77777777" w:rsidR="00355677" w:rsidRDefault="00355677" w:rsidP="0033188C"/>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A2AD0" w14:textId="46B127A6" w:rsidR="00355677" w:rsidRDefault="00355677" w:rsidP="0033188C">
    <w:pPr>
      <w:pStyle w:val="Header"/>
      <w:pBdr>
        <w:bottom w:val="single" w:sz="4" w:space="1" w:color="auto"/>
      </w:pBdr>
    </w:pPr>
    <w:r>
      <w:t>ECE/TRANS/WP.29/2018/159</w:t>
    </w:r>
    <w:r w:rsidR="00A80471" w:rsidRPr="00A80471">
      <w:t>/Rev.1</w:t>
    </w:r>
  </w:p>
  <w:p w14:paraId="1B593F3D" w14:textId="77777777" w:rsidR="00355677" w:rsidRDefault="00355677" w:rsidP="0033188C"/>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313C" w14:textId="77777777" w:rsidR="00355677" w:rsidRDefault="00355677" w:rsidP="0033188C">
    <w:pPr>
      <w:pStyle w:val="Header"/>
      <w:pBdr>
        <w:bottom w:val="single" w:sz="4" w:space="1" w:color="auto"/>
      </w:pBdr>
      <w:jc w:val="right"/>
    </w:pPr>
    <w:r w:rsidRPr="00EB1488">
      <w:t>ECE/TRANS/WP.29/2018/</w:t>
    </w:r>
    <w:r>
      <w:t>159</w:t>
    </w:r>
  </w:p>
  <w:p w14:paraId="61B0BC3D" w14:textId="77777777" w:rsidR="00355677" w:rsidRDefault="00355677" w:rsidP="0033188C"/>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E85E9" w14:textId="1079603D" w:rsidR="00355677" w:rsidRDefault="00355677" w:rsidP="0033188C">
    <w:pPr>
      <w:pStyle w:val="Header"/>
      <w:pBdr>
        <w:bottom w:val="single" w:sz="4" w:space="1" w:color="auto"/>
      </w:pBdr>
    </w:pPr>
    <w:r>
      <w:t>ECE/TRANS/WP.29/2018/159</w:t>
    </w:r>
    <w:r w:rsidR="00A80471" w:rsidRPr="00A80471">
      <w:t>/Rev.1</w:t>
    </w:r>
  </w:p>
  <w:p w14:paraId="28A438C7" w14:textId="77777777" w:rsidR="00355677" w:rsidRDefault="00355677" w:rsidP="0033188C"/>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CC6D5" w14:textId="09643F81" w:rsidR="00355677" w:rsidRDefault="00355677" w:rsidP="0033188C">
    <w:pPr>
      <w:pStyle w:val="Header"/>
      <w:pBdr>
        <w:bottom w:val="single" w:sz="4" w:space="1" w:color="auto"/>
      </w:pBdr>
      <w:jc w:val="right"/>
    </w:pPr>
    <w:r w:rsidRPr="00EB1488">
      <w:t>ECE/TRANS/WP.29/2018/</w:t>
    </w:r>
    <w:r>
      <w:t>159</w:t>
    </w:r>
    <w:r w:rsidR="00A80471" w:rsidRPr="00A80471">
      <w:t>/Rev.1</w:t>
    </w:r>
  </w:p>
  <w:p w14:paraId="144499F8" w14:textId="77777777" w:rsidR="00355677" w:rsidRDefault="00355677" w:rsidP="0033188C"/>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9D47E" w14:textId="77777777" w:rsidR="00355677" w:rsidRDefault="00355677" w:rsidP="0033188C">
    <w:pPr>
      <w:pStyle w:val="Header"/>
      <w:pBdr>
        <w:bottom w:val="single" w:sz="4" w:space="1" w:color="auto"/>
      </w:pBdr>
    </w:pPr>
    <w:r>
      <w:t>ECE/TRANS/WP.29/2018/159</w:t>
    </w:r>
  </w:p>
  <w:p w14:paraId="76E9B6FE" w14:textId="77777777" w:rsidR="00355677" w:rsidRDefault="00355677" w:rsidP="0033188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78924" w14:textId="1E2ABD99" w:rsidR="00355677" w:rsidRPr="00EB1488" w:rsidRDefault="00355677" w:rsidP="00B94AD9">
    <w:pPr>
      <w:pStyle w:val="Header"/>
      <w:jc w:val="right"/>
    </w:pPr>
    <w:r w:rsidRPr="00EB1488">
      <w:t>ECE/TRANS/WP.29/2018/</w:t>
    </w:r>
    <w:r>
      <w:t>159</w:t>
    </w:r>
    <w:r w:rsidR="00A80471" w:rsidRPr="00A80471">
      <w:t>/Rev.1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22A22" w14:textId="13FD0FE5" w:rsidR="00355677" w:rsidRPr="006C395D" w:rsidRDefault="00355677" w:rsidP="00B94AD9">
    <w:pPr>
      <w:pStyle w:val="Header"/>
    </w:pPr>
    <w:r>
      <w:t>ECE/TRANS/WP.29/2018/159</w:t>
    </w:r>
    <w:r w:rsidR="00A80471">
      <w:t>/Rev.1</w:t>
    </w:r>
  </w:p>
  <w:p w14:paraId="7AC61679" w14:textId="77777777" w:rsidR="00355677" w:rsidRPr="005A43B1" w:rsidRDefault="00355677" w:rsidP="005A43B1">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EAE8A" w14:textId="0E7836E7" w:rsidR="00355677" w:rsidRDefault="00355677" w:rsidP="004754CB">
    <w:pPr>
      <w:pStyle w:val="Header"/>
      <w:pBdr>
        <w:bottom w:val="single" w:sz="4" w:space="1" w:color="auto"/>
      </w:pBdr>
    </w:pPr>
    <w:r>
      <w:t>ECE/TRANS/WP.29/2018/159</w:t>
    </w:r>
    <w:r w:rsidR="00A80471" w:rsidRPr="00A80471">
      <w:t>/Rev.1</w:t>
    </w:r>
  </w:p>
  <w:p w14:paraId="4D6029AF" w14:textId="77777777" w:rsidR="00355677" w:rsidRPr="006C395D" w:rsidRDefault="00355677" w:rsidP="004754CB">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7A55D" w14:textId="74BF1E28" w:rsidR="00355677" w:rsidRDefault="00355677" w:rsidP="00EC1AED">
    <w:pPr>
      <w:pStyle w:val="Header"/>
      <w:pBdr>
        <w:bottom w:val="single" w:sz="4" w:space="1" w:color="auto"/>
      </w:pBdr>
      <w:jc w:val="right"/>
    </w:pPr>
    <w:r w:rsidRPr="00EB1488">
      <w:t>ECE/TRANS/WP.29/2018/</w:t>
    </w:r>
    <w:r>
      <w:t>159</w:t>
    </w:r>
    <w:r w:rsidR="00A80471" w:rsidRPr="00A80471">
      <w:t>/Rev.1</w:t>
    </w:r>
  </w:p>
  <w:p w14:paraId="7D2BFBDB" w14:textId="77777777" w:rsidR="00355677" w:rsidRPr="00EB1488" w:rsidRDefault="00355677" w:rsidP="004754CB">
    <w:pPr>
      <w:pStyle w:val="Header"/>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3E94" w14:textId="1DBC1798" w:rsidR="00355677" w:rsidRDefault="00355677" w:rsidP="0045772D">
    <w:pPr>
      <w:pStyle w:val="Header"/>
      <w:pBdr>
        <w:bottom w:val="single" w:sz="4" w:space="1" w:color="auto"/>
      </w:pBdr>
    </w:pPr>
    <w:r>
      <w:t>ECE/TRANS/WP.29/2018/159</w:t>
    </w:r>
    <w:r w:rsidR="00A80471" w:rsidRPr="00A80471">
      <w:t>/Rev.1</w:t>
    </w:r>
  </w:p>
  <w:p w14:paraId="236C585E" w14:textId="77777777" w:rsidR="00355677" w:rsidRDefault="003556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32AC0"/>
    <w:multiLevelType w:val="hybridMultilevel"/>
    <w:tmpl w:val="AA94954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52B49"/>
    <w:multiLevelType w:val="hybridMultilevel"/>
    <w:tmpl w:val="7F0C611C"/>
    <w:lvl w:ilvl="0" w:tplc="04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3" w15:restartNumberingAfterBreak="0">
    <w:nsid w:val="07C132C7"/>
    <w:multiLevelType w:val="hybridMultilevel"/>
    <w:tmpl w:val="1326FDD0"/>
    <w:lvl w:ilvl="0" w:tplc="75FCD41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15:restartNumberingAfterBreak="0">
    <w:nsid w:val="0D680B07"/>
    <w:multiLevelType w:val="hybridMultilevel"/>
    <w:tmpl w:val="5B88CF50"/>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055309D"/>
    <w:multiLevelType w:val="multilevel"/>
    <w:tmpl w:val="527266DC"/>
    <w:lvl w:ilvl="0">
      <w:start w:val="1"/>
      <w:numFmt w:val="decimal"/>
      <w:lvlText w:val="%1."/>
      <w:lvlJc w:val="left"/>
      <w:pPr>
        <w:ind w:left="1494"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6" w15:restartNumberingAfterBreak="0">
    <w:nsid w:val="10D31415"/>
    <w:multiLevelType w:val="hybridMultilevel"/>
    <w:tmpl w:val="20EC3F3A"/>
    <w:lvl w:ilvl="0" w:tplc="AA225ADC">
      <w:start w:val="1"/>
      <w:numFmt w:val="decimal"/>
      <w:lvlText w:val="%1."/>
      <w:lvlJc w:val="left"/>
      <w:pPr>
        <w:ind w:left="1494" w:hanging="360"/>
      </w:pPr>
      <w:rPr>
        <w:rFonts w:hint="default"/>
        <w:u w:val="none"/>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 w15:restartNumberingAfterBreak="0">
    <w:nsid w:val="12503B5E"/>
    <w:multiLevelType w:val="hybridMultilevel"/>
    <w:tmpl w:val="63FE9D72"/>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8" w15:restartNumberingAfterBreak="0">
    <w:nsid w:val="13427760"/>
    <w:multiLevelType w:val="hybridMultilevel"/>
    <w:tmpl w:val="BC86EFFC"/>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B067C5E"/>
    <w:multiLevelType w:val="hybridMultilevel"/>
    <w:tmpl w:val="D7485E8E"/>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C7B4EF9"/>
    <w:multiLevelType w:val="hybridMultilevel"/>
    <w:tmpl w:val="1DC80798"/>
    <w:lvl w:ilvl="0" w:tplc="3EEE905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A27CCF"/>
    <w:multiLevelType w:val="multilevel"/>
    <w:tmpl w:val="4DB22BCA"/>
    <w:lvl w:ilvl="0">
      <w:start w:val="1"/>
      <w:numFmt w:val="decimal"/>
      <w:lvlText w:val="%1."/>
      <w:lvlJc w:val="left"/>
      <w:pPr>
        <w:ind w:left="2260" w:hanging="1125"/>
      </w:pPr>
      <w:rPr>
        <w:rFonts w:hint="default"/>
      </w:rPr>
    </w:lvl>
    <w:lvl w:ilvl="1">
      <w:start w:val="1"/>
      <w:numFmt w:val="decimal"/>
      <w:isLgl/>
      <w:lvlText w:val="%2."/>
      <w:lvlJc w:val="left"/>
      <w:pPr>
        <w:ind w:left="2619" w:hanging="360"/>
      </w:pPr>
      <w:rPr>
        <w:rFonts w:ascii="Times New Roman" w:eastAsia="Times New Roman" w:hAnsi="Times New Roman" w:cs="Times New Roman"/>
      </w:rPr>
    </w:lvl>
    <w:lvl w:ilvl="2">
      <w:start w:val="1"/>
      <w:numFmt w:val="decimal"/>
      <w:isLgl/>
      <w:lvlText w:val="%1.%2.%3."/>
      <w:lvlJc w:val="left"/>
      <w:pPr>
        <w:ind w:left="4104" w:hanging="720"/>
      </w:pPr>
      <w:rPr>
        <w:rFonts w:hint="default"/>
      </w:rPr>
    </w:lvl>
    <w:lvl w:ilvl="3">
      <w:start w:val="1"/>
      <w:numFmt w:val="decimal"/>
      <w:isLgl/>
      <w:lvlText w:val="%1.%2.%3.%4."/>
      <w:lvlJc w:val="left"/>
      <w:pPr>
        <w:ind w:left="5229" w:hanging="720"/>
      </w:pPr>
      <w:rPr>
        <w:rFonts w:hint="default"/>
      </w:rPr>
    </w:lvl>
    <w:lvl w:ilvl="4">
      <w:start w:val="1"/>
      <w:numFmt w:val="decimal"/>
      <w:isLgl/>
      <w:lvlText w:val="%1.%2.%3.%4.%5."/>
      <w:lvlJc w:val="left"/>
      <w:pPr>
        <w:ind w:left="6714" w:hanging="1080"/>
      </w:pPr>
      <w:rPr>
        <w:rFonts w:hint="default"/>
      </w:rPr>
    </w:lvl>
    <w:lvl w:ilvl="5">
      <w:start w:val="1"/>
      <w:numFmt w:val="decimal"/>
      <w:isLgl/>
      <w:lvlText w:val="%1.%2.%3.%4.%5.%6."/>
      <w:lvlJc w:val="left"/>
      <w:pPr>
        <w:ind w:left="7839" w:hanging="1080"/>
      </w:pPr>
      <w:rPr>
        <w:rFonts w:hint="default"/>
      </w:rPr>
    </w:lvl>
    <w:lvl w:ilvl="6">
      <w:start w:val="1"/>
      <w:numFmt w:val="decimal"/>
      <w:isLgl/>
      <w:lvlText w:val="%1.%2.%3.%4.%5.%6.%7."/>
      <w:lvlJc w:val="left"/>
      <w:pPr>
        <w:ind w:left="8964" w:hanging="1080"/>
      </w:pPr>
      <w:rPr>
        <w:rFonts w:hint="default"/>
      </w:rPr>
    </w:lvl>
    <w:lvl w:ilvl="7">
      <w:start w:val="1"/>
      <w:numFmt w:val="decimal"/>
      <w:isLgl/>
      <w:lvlText w:val="%1.%2.%3.%4.%5.%6.%7.%8."/>
      <w:lvlJc w:val="left"/>
      <w:pPr>
        <w:ind w:left="10449" w:hanging="1440"/>
      </w:pPr>
      <w:rPr>
        <w:rFonts w:hint="default"/>
      </w:rPr>
    </w:lvl>
    <w:lvl w:ilvl="8">
      <w:start w:val="1"/>
      <w:numFmt w:val="decimal"/>
      <w:isLgl/>
      <w:lvlText w:val="%1.%2.%3.%4.%5.%6.%7.%8.%9."/>
      <w:lvlJc w:val="left"/>
      <w:pPr>
        <w:ind w:left="11574" w:hanging="1440"/>
      </w:pPr>
      <w:rPr>
        <w:rFonts w:hint="default"/>
      </w:rPr>
    </w:lvl>
  </w:abstractNum>
  <w:abstractNum w:abstractNumId="12" w15:restartNumberingAfterBreak="0">
    <w:nsid w:val="239967FC"/>
    <w:multiLevelType w:val="multilevel"/>
    <w:tmpl w:val="55DA254E"/>
    <w:lvl w:ilvl="0">
      <w:start w:val="2"/>
      <w:numFmt w:val="decimal"/>
      <w:lvlText w:val="%1"/>
      <w:lvlJc w:val="left"/>
      <w:pPr>
        <w:ind w:left="360" w:hanging="360"/>
      </w:pPr>
      <w:rPr>
        <w:rFonts w:hint="default"/>
      </w:rPr>
    </w:lvl>
    <w:lvl w:ilvl="1">
      <w:start w:val="5"/>
      <w:numFmt w:val="decimal"/>
      <w:lvlText w:val="%1.%2"/>
      <w:lvlJc w:val="left"/>
      <w:pPr>
        <w:ind w:left="360" w:hanging="360"/>
      </w:pPr>
      <w:rPr>
        <w:rFonts w:ascii="Times New Roman" w:hAnsi="Times New Roman" w:cs="Times New Roman"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7D680A"/>
    <w:multiLevelType w:val="hybridMultilevel"/>
    <w:tmpl w:val="164A970C"/>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4" w15:restartNumberingAfterBreak="0">
    <w:nsid w:val="2596367D"/>
    <w:multiLevelType w:val="multilevel"/>
    <w:tmpl w:val="5442F10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66E7845"/>
    <w:multiLevelType w:val="multilevel"/>
    <w:tmpl w:val="A87079A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AB630BA"/>
    <w:multiLevelType w:val="hybridMultilevel"/>
    <w:tmpl w:val="30E2A0B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7" w15:restartNumberingAfterBreak="0">
    <w:nsid w:val="2AC17BE1"/>
    <w:multiLevelType w:val="hybridMultilevel"/>
    <w:tmpl w:val="6298E446"/>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8" w15:restartNumberingAfterBreak="0">
    <w:nsid w:val="2D74650A"/>
    <w:multiLevelType w:val="multilevel"/>
    <w:tmpl w:val="1C4E24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37E27CE"/>
    <w:multiLevelType w:val="hybridMultilevel"/>
    <w:tmpl w:val="8ABAAB6A"/>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376A2BE5"/>
    <w:multiLevelType w:val="hybridMultilevel"/>
    <w:tmpl w:val="4DA87650"/>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1"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22" w15:restartNumberingAfterBreak="0">
    <w:nsid w:val="40960AB6"/>
    <w:multiLevelType w:val="hybridMultilevel"/>
    <w:tmpl w:val="21E4A86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3" w15:restartNumberingAfterBreak="0">
    <w:nsid w:val="42656ED8"/>
    <w:multiLevelType w:val="hybridMultilevel"/>
    <w:tmpl w:val="1AAECE9C"/>
    <w:lvl w:ilvl="0" w:tplc="50380C1E">
      <w:numFmt w:val="bullet"/>
      <w:lvlText w:val="-"/>
      <w:lvlJc w:val="left"/>
      <w:pPr>
        <w:ind w:left="3408" w:hanging="570"/>
      </w:pPr>
      <w:rPr>
        <w:rFonts w:ascii="Times New Roman" w:eastAsia="Times New Roman" w:hAnsi="Times New Roman" w:cs="Times New Roman" w:hint="default"/>
      </w:rPr>
    </w:lvl>
    <w:lvl w:ilvl="1" w:tplc="08090003" w:tentative="1">
      <w:start w:val="1"/>
      <w:numFmt w:val="bullet"/>
      <w:lvlText w:val="o"/>
      <w:lvlJc w:val="left"/>
      <w:pPr>
        <w:ind w:left="3918" w:hanging="360"/>
      </w:pPr>
      <w:rPr>
        <w:rFonts w:ascii="Courier New" w:hAnsi="Courier New" w:cs="Courier New" w:hint="default"/>
      </w:rPr>
    </w:lvl>
    <w:lvl w:ilvl="2" w:tplc="08090005" w:tentative="1">
      <w:start w:val="1"/>
      <w:numFmt w:val="bullet"/>
      <w:lvlText w:val=""/>
      <w:lvlJc w:val="left"/>
      <w:pPr>
        <w:ind w:left="4638" w:hanging="360"/>
      </w:pPr>
      <w:rPr>
        <w:rFonts w:ascii="Wingdings" w:hAnsi="Wingdings" w:hint="default"/>
      </w:rPr>
    </w:lvl>
    <w:lvl w:ilvl="3" w:tplc="08090001" w:tentative="1">
      <w:start w:val="1"/>
      <w:numFmt w:val="bullet"/>
      <w:lvlText w:val=""/>
      <w:lvlJc w:val="left"/>
      <w:pPr>
        <w:ind w:left="5358" w:hanging="360"/>
      </w:pPr>
      <w:rPr>
        <w:rFonts w:ascii="Symbol" w:hAnsi="Symbol" w:hint="default"/>
      </w:rPr>
    </w:lvl>
    <w:lvl w:ilvl="4" w:tplc="08090003" w:tentative="1">
      <w:start w:val="1"/>
      <w:numFmt w:val="bullet"/>
      <w:lvlText w:val="o"/>
      <w:lvlJc w:val="left"/>
      <w:pPr>
        <w:ind w:left="6078" w:hanging="360"/>
      </w:pPr>
      <w:rPr>
        <w:rFonts w:ascii="Courier New" w:hAnsi="Courier New" w:cs="Courier New" w:hint="default"/>
      </w:rPr>
    </w:lvl>
    <w:lvl w:ilvl="5" w:tplc="08090005" w:tentative="1">
      <w:start w:val="1"/>
      <w:numFmt w:val="bullet"/>
      <w:lvlText w:val=""/>
      <w:lvlJc w:val="left"/>
      <w:pPr>
        <w:ind w:left="6798" w:hanging="360"/>
      </w:pPr>
      <w:rPr>
        <w:rFonts w:ascii="Wingdings" w:hAnsi="Wingdings" w:hint="default"/>
      </w:rPr>
    </w:lvl>
    <w:lvl w:ilvl="6" w:tplc="08090001" w:tentative="1">
      <w:start w:val="1"/>
      <w:numFmt w:val="bullet"/>
      <w:lvlText w:val=""/>
      <w:lvlJc w:val="left"/>
      <w:pPr>
        <w:ind w:left="7518" w:hanging="360"/>
      </w:pPr>
      <w:rPr>
        <w:rFonts w:ascii="Symbol" w:hAnsi="Symbol" w:hint="default"/>
      </w:rPr>
    </w:lvl>
    <w:lvl w:ilvl="7" w:tplc="08090003" w:tentative="1">
      <w:start w:val="1"/>
      <w:numFmt w:val="bullet"/>
      <w:lvlText w:val="o"/>
      <w:lvlJc w:val="left"/>
      <w:pPr>
        <w:ind w:left="8238" w:hanging="360"/>
      </w:pPr>
      <w:rPr>
        <w:rFonts w:ascii="Courier New" w:hAnsi="Courier New" w:cs="Courier New" w:hint="default"/>
      </w:rPr>
    </w:lvl>
    <w:lvl w:ilvl="8" w:tplc="08090005" w:tentative="1">
      <w:start w:val="1"/>
      <w:numFmt w:val="bullet"/>
      <w:lvlText w:val=""/>
      <w:lvlJc w:val="left"/>
      <w:pPr>
        <w:ind w:left="8958" w:hanging="360"/>
      </w:pPr>
      <w:rPr>
        <w:rFonts w:ascii="Wingdings" w:hAnsi="Wingdings" w:hint="default"/>
      </w:rPr>
    </w:lvl>
  </w:abstractNum>
  <w:abstractNum w:abstractNumId="24" w15:restartNumberingAfterBreak="0">
    <w:nsid w:val="47496FB5"/>
    <w:multiLevelType w:val="hybridMultilevel"/>
    <w:tmpl w:val="7B48D9E4"/>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4A3352F2"/>
    <w:multiLevelType w:val="multilevel"/>
    <w:tmpl w:val="26F4CFE2"/>
    <w:lvl w:ilvl="0">
      <w:start w:val="1"/>
      <w:numFmt w:val="decimal"/>
      <w:lvlText w:val="%1."/>
      <w:lvlJc w:val="left"/>
      <w:pPr>
        <w:ind w:left="502" w:hanging="360"/>
      </w:pPr>
      <w:rPr>
        <w:rFonts w:ascii="Times New Roman" w:eastAsia="Times New Roman" w:hAnsi="Times New Roman" w:cs="Times New Roman"/>
      </w:rPr>
    </w:lvl>
    <w:lvl w:ilvl="1">
      <w:start w:val="1"/>
      <w:numFmt w:val="decimal"/>
      <w:isLgl/>
      <w:lvlText w:val="%1.%2."/>
      <w:lvlJc w:val="left"/>
      <w:pPr>
        <w:ind w:left="1282" w:hanging="1140"/>
      </w:pPr>
      <w:rPr>
        <w:rFonts w:hint="default"/>
      </w:rPr>
    </w:lvl>
    <w:lvl w:ilvl="2">
      <w:start w:val="1"/>
      <w:numFmt w:val="decimal"/>
      <w:isLgl/>
      <w:lvlText w:val="%1.%2.%3."/>
      <w:lvlJc w:val="left"/>
      <w:pPr>
        <w:ind w:left="1282" w:hanging="1140"/>
      </w:pPr>
      <w:rPr>
        <w:rFonts w:hint="default"/>
      </w:rPr>
    </w:lvl>
    <w:lvl w:ilvl="3">
      <w:start w:val="1"/>
      <w:numFmt w:val="decimal"/>
      <w:isLgl/>
      <w:lvlText w:val="%1.%2.%3.%4."/>
      <w:lvlJc w:val="left"/>
      <w:pPr>
        <w:ind w:left="1282" w:hanging="1140"/>
      </w:pPr>
      <w:rPr>
        <w:rFonts w:hint="default"/>
      </w:rPr>
    </w:lvl>
    <w:lvl w:ilvl="4">
      <w:start w:val="1"/>
      <w:numFmt w:val="decimal"/>
      <w:isLgl/>
      <w:lvlText w:val="%1.%2.%3.%4.%5."/>
      <w:lvlJc w:val="left"/>
      <w:pPr>
        <w:ind w:left="1282" w:hanging="1140"/>
      </w:pPr>
      <w:rPr>
        <w:rFonts w:hint="default"/>
      </w:rPr>
    </w:lvl>
    <w:lvl w:ilvl="5">
      <w:start w:val="1"/>
      <w:numFmt w:val="decimal"/>
      <w:isLgl/>
      <w:lvlText w:val="%1.%2.%3.%4.%5.%6."/>
      <w:lvlJc w:val="left"/>
      <w:pPr>
        <w:ind w:left="1282" w:hanging="1140"/>
      </w:pPr>
      <w:rPr>
        <w:rFonts w:hint="default"/>
      </w:rPr>
    </w:lvl>
    <w:lvl w:ilvl="6">
      <w:start w:val="1"/>
      <w:numFmt w:val="decimal"/>
      <w:isLgl/>
      <w:lvlText w:val="%1.%2.%3.%4.%5.%6.%7."/>
      <w:lvlJc w:val="left"/>
      <w:pPr>
        <w:ind w:left="1282" w:hanging="11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6" w15:restartNumberingAfterBreak="0">
    <w:nsid w:val="4B5B3486"/>
    <w:multiLevelType w:val="hybridMultilevel"/>
    <w:tmpl w:val="2730CD22"/>
    <w:lvl w:ilvl="0" w:tplc="174E82C4">
      <w:start w:val="1"/>
      <w:numFmt w:val="lowerRoman"/>
      <w:lvlText w:val="%1.)"/>
      <w:lvlJc w:val="right"/>
      <w:pPr>
        <w:ind w:left="2988" w:hanging="360"/>
      </w:pPr>
      <w:rPr>
        <w:rFonts w:ascii="Times New Roman" w:eastAsia="Times New Roman" w:hAnsi="Times New Roman" w:cs="Times New Roman"/>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7" w15:restartNumberingAfterBreak="0">
    <w:nsid w:val="4F246B8E"/>
    <w:multiLevelType w:val="multilevel"/>
    <w:tmpl w:val="99BADC6C"/>
    <w:lvl w:ilvl="0">
      <w:start w:val="1"/>
      <w:numFmt w:val="decimal"/>
      <w:lvlText w:val="%1."/>
      <w:lvlJc w:val="left"/>
      <w:pPr>
        <w:ind w:left="1494" w:hanging="360"/>
      </w:pPr>
      <w:rPr>
        <w:rFonts w:hint="default"/>
      </w:rPr>
    </w:lvl>
    <w:lvl w:ilvl="1">
      <w:start w:val="5"/>
      <w:numFmt w:val="decimal"/>
      <w:isLgl/>
      <w:lvlText w:val="%1.%2"/>
      <w:lvlJc w:val="left"/>
      <w:pPr>
        <w:ind w:left="2203"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690" w:hanging="720"/>
      </w:pPr>
      <w:rPr>
        <w:rFonts w:hint="default"/>
      </w:rPr>
    </w:lvl>
    <w:lvl w:ilvl="5">
      <w:start w:val="1"/>
      <w:numFmt w:val="decimal"/>
      <w:isLgl/>
      <w:lvlText w:val="%1.%2.%3.%4.%5.%6"/>
      <w:lvlJc w:val="left"/>
      <w:pPr>
        <w:ind w:left="5759" w:hanging="1080"/>
      </w:pPr>
      <w:rPr>
        <w:rFonts w:hint="default"/>
      </w:rPr>
    </w:lvl>
    <w:lvl w:ilvl="6">
      <w:start w:val="1"/>
      <w:numFmt w:val="decimal"/>
      <w:isLgl/>
      <w:lvlText w:val="%1.%2.%3.%4.%5.%6.%7"/>
      <w:lvlJc w:val="left"/>
      <w:pPr>
        <w:ind w:left="6468" w:hanging="1080"/>
      </w:pPr>
      <w:rPr>
        <w:rFonts w:hint="default"/>
      </w:rPr>
    </w:lvl>
    <w:lvl w:ilvl="7">
      <w:start w:val="1"/>
      <w:numFmt w:val="decimal"/>
      <w:isLgl/>
      <w:lvlText w:val="%1.%2.%3.%4.%5.%6.%7.%8"/>
      <w:lvlJc w:val="left"/>
      <w:pPr>
        <w:ind w:left="7537" w:hanging="1440"/>
      </w:pPr>
      <w:rPr>
        <w:rFonts w:hint="default"/>
      </w:rPr>
    </w:lvl>
    <w:lvl w:ilvl="8">
      <w:start w:val="1"/>
      <w:numFmt w:val="decimal"/>
      <w:isLgl/>
      <w:lvlText w:val="%1.%2.%3.%4.%5.%6.%7.%8.%9"/>
      <w:lvlJc w:val="left"/>
      <w:pPr>
        <w:ind w:left="8246" w:hanging="1440"/>
      </w:pPr>
      <w:rPr>
        <w:rFonts w:hint="default"/>
      </w:rPr>
    </w:lvl>
  </w:abstractNum>
  <w:abstractNum w:abstractNumId="28" w15:restartNumberingAfterBreak="0">
    <w:nsid w:val="54F20209"/>
    <w:multiLevelType w:val="hybridMultilevel"/>
    <w:tmpl w:val="C9FEA6C8"/>
    <w:lvl w:ilvl="0" w:tplc="CF663C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171C59"/>
    <w:multiLevelType w:val="multilevel"/>
    <w:tmpl w:val="95D8F9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9124C6C"/>
    <w:multiLevelType w:val="hybridMultilevel"/>
    <w:tmpl w:val="34CAB73C"/>
    <w:lvl w:ilvl="0" w:tplc="BE681EDC">
      <w:start w:val="1"/>
      <w:numFmt w:val="upperRoman"/>
      <w:lvlText w:val="%1."/>
      <w:lvlJc w:val="left"/>
      <w:pPr>
        <w:ind w:left="795" w:hanging="72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31" w15:restartNumberingAfterBreak="0">
    <w:nsid w:val="5AFE1193"/>
    <w:multiLevelType w:val="hybridMultilevel"/>
    <w:tmpl w:val="F364C9E4"/>
    <w:lvl w:ilvl="0" w:tplc="04090001">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2" w15:restartNumberingAfterBreak="0">
    <w:nsid w:val="5C21391E"/>
    <w:multiLevelType w:val="hybridMultilevel"/>
    <w:tmpl w:val="749ACBCC"/>
    <w:lvl w:ilvl="0" w:tplc="DB608E9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5D9D0E69"/>
    <w:multiLevelType w:val="hybridMultilevel"/>
    <w:tmpl w:val="FAD8E986"/>
    <w:lvl w:ilvl="0" w:tplc="D5303050">
      <w:numFmt w:val="bullet"/>
      <w:lvlText w:val="-"/>
      <w:lvlJc w:val="left"/>
      <w:pPr>
        <w:ind w:left="1860" w:hanging="360"/>
      </w:pPr>
      <w:rPr>
        <w:rFonts w:ascii="Times New Roman" w:eastAsia="Times New Roman" w:hAnsi="Times New Roman" w:cs="Times New Roman" w:hint="default"/>
        <w:b w:val="0"/>
      </w:rPr>
    </w:lvl>
    <w:lvl w:ilvl="1" w:tplc="04100003" w:tentative="1">
      <w:start w:val="1"/>
      <w:numFmt w:val="bullet"/>
      <w:lvlText w:val="o"/>
      <w:lvlJc w:val="left"/>
      <w:pPr>
        <w:ind w:left="2580" w:hanging="360"/>
      </w:pPr>
      <w:rPr>
        <w:rFonts w:ascii="Courier New" w:hAnsi="Courier New" w:cs="Courier New" w:hint="default"/>
      </w:rPr>
    </w:lvl>
    <w:lvl w:ilvl="2" w:tplc="04100005" w:tentative="1">
      <w:start w:val="1"/>
      <w:numFmt w:val="bullet"/>
      <w:lvlText w:val=""/>
      <w:lvlJc w:val="left"/>
      <w:pPr>
        <w:ind w:left="3300" w:hanging="360"/>
      </w:pPr>
      <w:rPr>
        <w:rFonts w:ascii="Wingdings" w:hAnsi="Wingdings" w:hint="default"/>
      </w:rPr>
    </w:lvl>
    <w:lvl w:ilvl="3" w:tplc="04100001" w:tentative="1">
      <w:start w:val="1"/>
      <w:numFmt w:val="bullet"/>
      <w:lvlText w:val=""/>
      <w:lvlJc w:val="left"/>
      <w:pPr>
        <w:ind w:left="4020" w:hanging="360"/>
      </w:pPr>
      <w:rPr>
        <w:rFonts w:ascii="Symbol" w:hAnsi="Symbol" w:hint="default"/>
      </w:rPr>
    </w:lvl>
    <w:lvl w:ilvl="4" w:tplc="04100003" w:tentative="1">
      <w:start w:val="1"/>
      <w:numFmt w:val="bullet"/>
      <w:lvlText w:val="o"/>
      <w:lvlJc w:val="left"/>
      <w:pPr>
        <w:ind w:left="4740" w:hanging="360"/>
      </w:pPr>
      <w:rPr>
        <w:rFonts w:ascii="Courier New" w:hAnsi="Courier New" w:cs="Courier New" w:hint="default"/>
      </w:rPr>
    </w:lvl>
    <w:lvl w:ilvl="5" w:tplc="04100005" w:tentative="1">
      <w:start w:val="1"/>
      <w:numFmt w:val="bullet"/>
      <w:lvlText w:val=""/>
      <w:lvlJc w:val="left"/>
      <w:pPr>
        <w:ind w:left="5460" w:hanging="360"/>
      </w:pPr>
      <w:rPr>
        <w:rFonts w:ascii="Wingdings" w:hAnsi="Wingdings" w:hint="default"/>
      </w:rPr>
    </w:lvl>
    <w:lvl w:ilvl="6" w:tplc="04100001" w:tentative="1">
      <w:start w:val="1"/>
      <w:numFmt w:val="bullet"/>
      <w:lvlText w:val=""/>
      <w:lvlJc w:val="left"/>
      <w:pPr>
        <w:ind w:left="6180" w:hanging="360"/>
      </w:pPr>
      <w:rPr>
        <w:rFonts w:ascii="Symbol" w:hAnsi="Symbol" w:hint="default"/>
      </w:rPr>
    </w:lvl>
    <w:lvl w:ilvl="7" w:tplc="04100003" w:tentative="1">
      <w:start w:val="1"/>
      <w:numFmt w:val="bullet"/>
      <w:lvlText w:val="o"/>
      <w:lvlJc w:val="left"/>
      <w:pPr>
        <w:ind w:left="6900" w:hanging="360"/>
      </w:pPr>
      <w:rPr>
        <w:rFonts w:ascii="Courier New" w:hAnsi="Courier New" w:cs="Courier New" w:hint="default"/>
      </w:rPr>
    </w:lvl>
    <w:lvl w:ilvl="8" w:tplc="04100005" w:tentative="1">
      <w:start w:val="1"/>
      <w:numFmt w:val="bullet"/>
      <w:lvlText w:val=""/>
      <w:lvlJc w:val="left"/>
      <w:pPr>
        <w:ind w:left="7620" w:hanging="360"/>
      </w:pPr>
      <w:rPr>
        <w:rFonts w:ascii="Wingdings" w:hAnsi="Wingdings" w:hint="default"/>
      </w:rPr>
    </w:lvl>
  </w:abstractNum>
  <w:abstractNum w:abstractNumId="34" w15:restartNumberingAfterBreak="0">
    <w:nsid w:val="6377202B"/>
    <w:multiLevelType w:val="hybridMultilevel"/>
    <w:tmpl w:val="7AF82068"/>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5" w15:restartNumberingAfterBreak="0">
    <w:nsid w:val="660D49ED"/>
    <w:multiLevelType w:val="multilevel"/>
    <w:tmpl w:val="EE863930"/>
    <w:lvl w:ilvl="0">
      <w:start w:val="1"/>
      <w:numFmt w:val="decimal"/>
      <w:lvlText w:val="%1."/>
      <w:lvlJc w:val="left"/>
      <w:pPr>
        <w:ind w:left="1494" w:hanging="360"/>
      </w:pPr>
      <w:rPr>
        <w:rFonts w:hint="default"/>
      </w:rPr>
    </w:lvl>
    <w:lvl w:ilvl="1">
      <w:start w:val="1"/>
      <w:numFmt w:val="decimal"/>
      <w:isLgl/>
      <w:lvlText w:val="%1.%2"/>
      <w:lvlJc w:val="left"/>
      <w:pPr>
        <w:ind w:left="2259" w:hanging="1125"/>
      </w:pPr>
      <w:rPr>
        <w:rFonts w:hint="default"/>
      </w:rPr>
    </w:lvl>
    <w:lvl w:ilvl="2">
      <w:start w:val="1"/>
      <w:numFmt w:val="decimal"/>
      <w:isLgl/>
      <w:lvlText w:val="%1.%2.%3"/>
      <w:lvlJc w:val="left"/>
      <w:pPr>
        <w:ind w:left="2259" w:hanging="1125"/>
      </w:pPr>
      <w:rPr>
        <w:rFonts w:hint="default"/>
      </w:rPr>
    </w:lvl>
    <w:lvl w:ilvl="3">
      <w:start w:val="1"/>
      <w:numFmt w:val="decimal"/>
      <w:isLgl/>
      <w:lvlText w:val="%1.%2.%3.%4"/>
      <w:lvlJc w:val="left"/>
      <w:pPr>
        <w:ind w:left="2259" w:hanging="1125"/>
      </w:pPr>
      <w:rPr>
        <w:rFonts w:hint="default"/>
      </w:rPr>
    </w:lvl>
    <w:lvl w:ilvl="4">
      <w:start w:val="1"/>
      <w:numFmt w:val="decimal"/>
      <w:isLgl/>
      <w:lvlText w:val="%1.%2.%3.%4.%5"/>
      <w:lvlJc w:val="left"/>
      <w:pPr>
        <w:ind w:left="2259" w:hanging="1125"/>
      </w:pPr>
      <w:rPr>
        <w:rFonts w:hint="default"/>
      </w:rPr>
    </w:lvl>
    <w:lvl w:ilvl="5">
      <w:start w:val="1"/>
      <w:numFmt w:val="decimal"/>
      <w:isLgl/>
      <w:lvlText w:val="%1.%2.%3.%4.%5.%6"/>
      <w:lvlJc w:val="left"/>
      <w:pPr>
        <w:ind w:left="2259" w:hanging="1125"/>
      </w:pPr>
      <w:rPr>
        <w:rFonts w:hint="default"/>
      </w:rPr>
    </w:lvl>
    <w:lvl w:ilvl="6">
      <w:start w:val="1"/>
      <w:numFmt w:val="decimal"/>
      <w:isLgl/>
      <w:lvlText w:val="%1.%2.%3.%4.%5.%6.%7"/>
      <w:lvlJc w:val="left"/>
      <w:pPr>
        <w:ind w:left="2259" w:hanging="1125"/>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676603"/>
    <w:multiLevelType w:val="multilevel"/>
    <w:tmpl w:val="D78244F2"/>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8" w15:restartNumberingAfterBreak="0">
    <w:nsid w:val="6B8474E6"/>
    <w:multiLevelType w:val="hybridMultilevel"/>
    <w:tmpl w:val="E6366D56"/>
    <w:lvl w:ilvl="0" w:tplc="B072A5A4">
      <w:start w:val="1"/>
      <w:numFmt w:val="lowerLetter"/>
      <w:lvlText w:val="%1)"/>
      <w:lvlJc w:val="left"/>
      <w:pPr>
        <w:ind w:left="2988" w:hanging="360"/>
      </w:pPr>
    </w:lvl>
    <w:lvl w:ilvl="1" w:tplc="259A0A9E" w:tentative="1">
      <w:start w:val="1"/>
      <w:numFmt w:val="lowerLetter"/>
      <w:lvlText w:val="%2."/>
      <w:lvlJc w:val="left"/>
      <w:pPr>
        <w:ind w:left="3708" w:hanging="360"/>
      </w:pPr>
    </w:lvl>
    <w:lvl w:ilvl="2" w:tplc="96D4E92C" w:tentative="1">
      <w:start w:val="1"/>
      <w:numFmt w:val="lowerRoman"/>
      <w:lvlText w:val="%3."/>
      <w:lvlJc w:val="right"/>
      <w:pPr>
        <w:ind w:left="4428" w:hanging="180"/>
      </w:pPr>
    </w:lvl>
    <w:lvl w:ilvl="3" w:tplc="BCB0426A" w:tentative="1">
      <w:start w:val="1"/>
      <w:numFmt w:val="decimal"/>
      <w:lvlText w:val="%4."/>
      <w:lvlJc w:val="left"/>
      <w:pPr>
        <w:ind w:left="5148" w:hanging="360"/>
      </w:pPr>
    </w:lvl>
    <w:lvl w:ilvl="4" w:tplc="49B0410E" w:tentative="1">
      <w:start w:val="1"/>
      <w:numFmt w:val="lowerLetter"/>
      <w:lvlText w:val="%5."/>
      <w:lvlJc w:val="left"/>
      <w:pPr>
        <w:ind w:left="5868" w:hanging="360"/>
      </w:pPr>
    </w:lvl>
    <w:lvl w:ilvl="5" w:tplc="41C6B820" w:tentative="1">
      <w:start w:val="1"/>
      <w:numFmt w:val="lowerRoman"/>
      <w:lvlText w:val="%6."/>
      <w:lvlJc w:val="right"/>
      <w:pPr>
        <w:ind w:left="6588" w:hanging="180"/>
      </w:pPr>
    </w:lvl>
    <w:lvl w:ilvl="6" w:tplc="47063A28" w:tentative="1">
      <w:start w:val="1"/>
      <w:numFmt w:val="decimal"/>
      <w:lvlText w:val="%7."/>
      <w:lvlJc w:val="left"/>
      <w:pPr>
        <w:ind w:left="7308" w:hanging="360"/>
      </w:pPr>
    </w:lvl>
    <w:lvl w:ilvl="7" w:tplc="A29CDEE2" w:tentative="1">
      <w:start w:val="1"/>
      <w:numFmt w:val="lowerLetter"/>
      <w:lvlText w:val="%8."/>
      <w:lvlJc w:val="left"/>
      <w:pPr>
        <w:ind w:left="8028" w:hanging="360"/>
      </w:pPr>
    </w:lvl>
    <w:lvl w:ilvl="8" w:tplc="49804686" w:tentative="1">
      <w:start w:val="1"/>
      <w:numFmt w:val="lowerRoman"/>
      <w:lvlText w:val="%9."/>
      <w:lvlJc w:val="right"/>
      <w:pPr>
        <w:ind w:left="8748" w:hanging="180"/>
      </w:pPr>
    </w:lvl>
  </w:abstractNum>
  <w:abstractNum w:abstractNumId="39" w15:restartNumberingAfterBreak="0">
    <w:nsid w:val="6EC0180D"/>
    <w:multiLevelType w:val="multilevel"/>
    <w:tmpl w:val="A704BB4E"/>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40" w15:restartNumberingAfterBreak="0">
    <w:nsid w:val="7A5A2467"/>
    <w:multiLevelType w:val="hybridMultilevel"/>
    <w:tmpl w:val="9BE63A7C"/>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1" w15:restartNumberingAfterBreak="0">
    <w:nsid w:val="7B123950"/>
    <w:multiLevelType w:val="hybridMultilevel"/>
    <w:tmpl w:val="B4665972"/>
    <w:lvl w:ilvl="0" w:tplc="E97E3698">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2" w15:restartNumberingAfterBreak="0">
    <w:nsid w:val="7B8A1DFE"/>
    <w:multiLevelType w:val="hybridMultilevel"/>
    <w:tmpl w:val="9D9840E2"/>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num w:numId="1">
    <w:abstractNumId w:val="0"/>
  </w:num>
  <w:num w:numId="2">
    <w:abstractNumId w:val="36"/>
  </w:num>
  <w:num w:numId="3">
    <w:abstractNumId w:val="37"/>
  </w:num>
  <w:num w:numId="4">
    <w:abstractNumId w:val="14"/>
  </w:num>
  <w:num w:numId="5">
    <w:abstractNumId w:val="33"/>
  </w:num>
  <w:num w:numId="6">
    <w:abstractNumId w:val="25"/>
  </w:num>
  <w:num w:numId="7">
    <w:abstractNumId w:val="11"/>
  </w:num>
  <w:num w:numId="8">
    <w:abstractNumId w:val="21"/>
  </w:num>
  <w:num w:numId="9">
    <w:abstractNumId w:val="5"/>
  </w:num>
  <w:num w:numId="10">
    <w:abstractNumId w:val="42"/>
  </w:num>
  <w:num w:numId="11">
    <w:abstractNumId w:val="16"/>
  </w:num>
  <w:num w:numId="12">
    <w:abstractNumId w:val="2"/>
  </w:num>
  <w:num w:numId="13">
    <w:abstractNumId w:val="20"/>
  </w:num>
  <w:num w:numId="14">
    <w:abstractNumId w:val="7"/>
  </w:num>
  <w:num w:numId="15">
    <w:abstractNumId w:val="40"/>
  </w:num>
  <w:num w:numId="16">
    <w:abstractNumId w:val="38"/>
  </w:num>
  <w:num w:numId="17">
    <w:abstractNumId w:val="13"/>
  </w:num>
  <w:num w:numId="18">
    <w:abstractNumId w:val="22"/>
  </w:num>
  <w:num w:numId="19">
    <w:abstractNumId w:val="10"/>
  </w:num>
  <w:num w:numId="20">
    <w:abstractNumId w:val="30"/>
  </w:num>
  <w:num w:numId="21">
    <w:abstractNumId w:val="28"/>
  </w:num>
  <w:num w:numId="22">
    <w:abstractNumId w:val="34"/>
  </w:num>
  <w:num w:numId="23">
    <w:abstractNumId w:val="23"/>
  </w:num>
  <w:num w:numId="24">
    <w:abstractNumId w:val="26"/>
  </w:num>
  <w:num w:numId="25">
    <w:abstractNumId w:val="17"/>
  </w:num>
  <w:num w:numId="26">
    <w:abstractNumId w:val="12"/>
  </w:num>
  <w:num w:numId="27">
    <w:abstractNumId w:val="29"/>
  </w:num>
  <w:num w:numId="28">
    <w:abstractNumId w:val="39"/>
  </w:num>
  <w:num w:numId="29">
    <w:abstractNumId w:val="15"/>
  </w:num>
  <w:num w:numId="30">
    <w:abstractNumId w:val="18"/>
  </w:num>
  <w:num w:numId="31">
    <w:abstractNumId w:val="35"/>
  </w:num>
  <w:num w:numId="32">
    <w:abstractNumId w:val="27"/>
  </w:num>
  <w:num w:numId="33">
    <w:abstractNumId w:val="6"/>
  </w:num>
  <w:num w:numId="34">
    <w:abstractNumId w:val="32"/>
  </w:num>
  <w:num w:numId="35">
    <w:abstractNumId w:val="3"/>
  </w:num>
  <w:num w:numId="36">
    <w:abstractNumId w:val="41"/>
  </w:num>
  <w:num w:numId="37">
    <w:abstractNumId w:val="1"/>
  </w:num>
  <w:num w:numId="38">
    <w:abstractNumId w:val="9"/>
  </w:num>
  <w:num w:numId="39">
    <w:abstractNumId w:val="24"/>
  </w:num>
  <w:num w:numId="40">
    <w:abstractNumId w:val="8"/>
  </w:num>
  <w:num w:numId="41">
    <w:abstractNumId w:val="4"/>
  </w:num>
  <w:num w:numId="42">
    <w:abstractNumId w:val="19"/>
  </w:num>
  <w:num w:numId="43">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fr-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806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7A9F"/>
    <w:rsid w:val="00001199"/>
    <w:rsid w:val="0000145F"/>
    <w:rsid w:val="0000156D"/>
    <w:rsid w:val="00001CE8"/>
    <w:rsid w:val="00002939"/>
    <w:rsid w:val="00004804"/>
    <w:rsid w:val="00005A95"/>
    <w:rsid w:val="000064EF"/>
    <w:rsid w:val="000067C9"/>
    <w:rsid w:val="00006F97"/>
    <w:rsid w:val="00010CB4"/>
    <w:rsid w:val="000112EE"/>
    <w:rsid w:val="00011FB9"/>
    <w:rsid w:val="000123E7"/>
    <w:rsid w:val="0001279B"/>
    <w:rsid w:val="00013517"/>
    <w:rsid w:val="00013A8C"/>
    <w:rsid w:val="00013C0D"/>
    <w:rsid w:val="00013DA8"/>
    <w:rsid w:val="0001406C"/>
    <w:rsid w:val="00015F2C"/>
    <w:rsid w:val="000167B6"/>
    <w:rsid w:val="00016C3C"/>
    <w:rsid w:val="0001714F"/>
    <w:rsid w:val="00017FDC"/>
    <w:rsid w:val="00021A99"/>
    <w:rsid w:val="000229E6"/>
    <w:rsid w:val="0002331A"/>
    <w:rsid w:val="000244CF"/>
    <w:rsid w:val="000246AE"/>
    <w:rsid w:val="000248C6"/>
    <w:rsid w:val="00025573"/>
    <w:rsid w:val="00027374"/>
    <w:rsid w:val="00027663"/>
    <w:rsid w:val="00027E4B"/>
    <w:rsid w:val="00032EBC"/>
    <w:rsid w:val="0003354E"/>
    <w:rsid w:val="00033FCC"/>
    <w:rsid w:val="0003427D"/>
    <w:rsid w:val="000375F5"/>
    <w:rsid w:val="00037B84"/>
    <w:rsid w:val="00041F39"/>
    <w:rsid w:val="00042060"/>
    <w:rsid w:val="00042451"/>
    <w:rsid w:val="00042713"/>
    <w:rsid w:val="0004371C"/>
    <w:rsid w:val="00043E55"/>
    <w:rsid w:val="000440FD"/>
    <w:rsid w:val="000479F6"/>
    <w:rsid w:val="00047C52"/>
    <w:rsid w:val="00047D27"/>
    <w:rsid w:val="00050726"/>
    <w:rsid w:val="0005088F"/>
    <w:rsid w:val="00050F6B"/>
    <w:rsid w:val="00050FA5"/>
    <w:rsid w:val="00053006"/>
    <w:rsid w:val="00053E83"/>
    <w:rsid w:val="00054416"/>
    <w:rsid w:val="00055B44"/>
    <w:rsid w:val="000563FE"/>
    <w:rsid w:val="00056B12"/>
    <w:rsid w:val="00056C5F"/>
    <w:rsid w:val="000574EA"/>
    <w:rsid w:val="00057F29"/>
    <w:rsid w:val="000602E8"/>
    <w:rsid w:val="00061A3C"/>
    <w:rsid w:val="000621D9"/>
    <w:rsid w:val="0006616B"/>
    <w:rsid w:val="00066483"/>
    <w:rsid w:val="00067959"/>
    <w:rsid w:val="00070317"/>
    <w:rsid w:val="00071679"/>
    <w:rsid w:val="000728E7"/>
    <w:rsid w:val="00072A21"/>
    <w:rsid w:val="00072C8C"/>
    <w:rsid w:val="00074573"/>
    <w:rsid w:val="00074677"/>
    <w:rsid w:val="000754B2"/>
    <w:rsid w:val="0007586A"/>
    <w:rsid w:val="0007592A"/>
    <w:rsid w:val="00075C4E"/>
    <w:rsid w:val="000771BB"/>
    <w:rsid w:val="00077D14"/>
    <w:rsid w:val="00080C7C"/>
    <w:rsid w:val="00081BC3"/>
    <w:rsid w:val="00081C73"/>
    <w:rsid w:val="00082820"/>
    <w:rsid w:val="0008509D"/>
    <w:rsid w:val="00085AAD"/>
    <w:rsid w:val="000862D6"/>
    <w:rsid w:val="00086EEB"/>
    <w:rsid w:val="00087264"/>
    <w:rsid w:val="000908E8"/>
    <w:rsid w:val="0009246A"/>
    <w:rsid w:val="00092D0F"/>
    <w:rsid w:val="000931C0"/>
    <w:rsid w:val="00093A94"/>
    <w:rsid w:val="000943B4"/>
    <w:rsid w:val="00096244"/>
    <w:rsid w:val="000962D8"/>
    <w:rsid w:val="000967D4"/>
    <w:rsid w:val="00096D1A"/>
    <w:rsid w:val="00097BB1"/>
    <w:rsid w:val="000A3427"/>
    <w:rsid w:val="000A4C53"/>
    <w:rsid w:val="000A4F9D"/>
    <w:rsid w:val="000A5328"/>
    <w:rsid w:val="000A5EB8"/>
    <w:rsid w:val="000A6548"/>
    <w:rsid w:val="000A6C08"/>
    <w:rsid w:val="000A78FF"/>
    <w:rsid w:val="000B0541"/>
    <w:rsid w:val="000B0EF6"/>
    <w:rsid w:val="000B150A"/>
    <w:rsid w:val="000B175B"/>
    <w:rsid w:val="000B36AE"/>
    <w:rsid w:val="000B3A0F"/>
    <w:rsid w:val="000B3D8D"/>
    <w:rsid w:val="000B4162"/>
    <w:rsid w:val="000B6C49"/>
    <w:rsid w:val="000C0EE8"/>
    <w:rsid w:val="000C4798"/>
    <w:rsid w:val="000C5CFD"/>
    <w:rsid w:val="000C73CB"/>
    <w:rsid w:val="000C7B6E"/>
    <w:rsid w:val="000D2072"/>
    <w:rsid w:val="000D279A"/>
    <w:rsid w:val="000D28EB"/>
    <w:rsid w:val="000D4155"/>
    <w:rsid w:val="000D6B27"/>
    <w:rsid w:val="000E0415"/>
    <w:rsid w:val="000E08B1"/>
    <w:rsid w:val="000E091F"/>
    <w:rsid w:val="000E0EAD"/>
    <w:rsid w:val="000E1270"/>
    <w:rsid w:val="000E1EC1"/>
    <w:rsid w:val="000E3970"/>
    <w:rsid w:val="000E4942"/>
    <w:rsid w:val="000E7644"/>
    <w:rsid w:val="000E7A04"/>
    <w:rsid w:val="000F090B"/>
    <w:rsid w:val="000F410B"/>
    <w:rsid w:val="000F4D09"/>
    <w:rsid w:val="000F7324"/>
    <w:rsid w:val="00101596"/>
    <w:rsid w:val="00101961"/>
    <w:rsid w:val="0010340D"/>
    <w:rsid w:val="0010383C"/>
    <w:rsid w:val="00103F1C"/>
    <w:rsid w:val="00103FAC"/>
    <w:rsid w:val="00104366"/>
    <w:rsid w:val="001044CC"/>
    <w:rsid w:val="001053EA"/>
    <w:rsid w:val="00105C74"/>
    <w:rsid w:val="001062C5"/>
    <w:rsid w:val="001075C0"/>
    <w:rsid w:val="0010790C"/>
    <w:rsid w:val="001101BE"/>
    <w:rsid w:val="00110768"/>
    <w:rsid w:val="00110C25"/>
    <w:rsid w:val="00111FEC"/>
    <w:rsid w:val="00113021"/>
    <w:rsid w:val="0011379E"/>
    <w:rsid w:val="001161C6"/>
    <w:rsid w:val="001165E8"/>
    <w:rsid w:val="00116718"/>
    <w:rsid w:val="001175D4"/>
    <w:rsid w:val="001178E2"/>
    <w:rsid w:val="001206D4"/>
    <w:rsid w:val="00121393"/>
    <w:rsid w:val="001220B8"/>
    <w:rsid w:val="001269BA"/>
    <w:rsid w:val="00126ACB"/>
    <w:rsid w:val="00134E07"/>
    <w:rsid w:val="00136269"/>
    <w:rsid w:val="00136850"/>
    <w:rsid w:val="00137498"/>
    <w:rsid w:val="00140127"/>
    <w:rsid w:val="0014066F"/>
    <w:rsid w:val="00140FAA"/>
    <w:rsid w:val="001412A8"/>
    <w:rsid w:val="00141FB6"/>
    <w:rsid w:val="001426D1"/>
    <w:rsid w:val="00143B27"/>
    <w:rsid w:val="00143CC6"/>
    <w:rsid w:val="001449C1"/>
    <w:rsid w:val="00144C84"/>
    <w:rsid w:val="0014513E"/>
    <w:rsid w:val="0014559D"/>
    <w:rsid w:val="0014689A"/>
    <w:rsid w:val="00147457"/>
    <w:rsid w:val="001478C2"/>
    <w:rsid w:val="0015070F"/>
    <w:rsid w:val="001508A5"/>
    <w:rsid w:val="001512F0"/>
    <w:rsid w:val="00151E9E"/>
    <w:rsid w:val="001521DB"/>
    <w:rsid w:val="00152426"/>
    <w:rsid w:val="00152C25"/>
    <w:rsid w:val="0015477A"/>
    <w:rsid w:val="00156257"/>
    <w:rsid w:val="0015631C"/>
    <w:rsid w:val="001579B5"/>
    <w:rsid w:val="00160C30"/>
    <w:rsid w:val="00165BD7"/>
    <w:rsid w:val="00166122"/>
    <w:rsid w:val="00167707"/>
    <w:rsid w:val="001677DB"/>
    <w:rsid w:val="00171120"/>
    <w:rsid w:val="00171429"/>
    <w:rsid w:val="001720F5"/>
    <w:rsid w:val="00175A1F"/>
    <w:rsid w:val="00175DBF"/>
    <w:rsid w:val="001767B6"/>
    <w:rsid w:val="00176E90"/>
    <w:rsid w:val="0017742A"/>
    <w:rsid w:val="00177E00"/>
    <w:rsid w:val="00180203"/>
    <w:rsid w:val="00183483"/>
    <w:rsid w:val="00184AEB"/>
    <w:rsid w:val="0018662E"/>
    <w:rsid w:val="001903BF"/>
    <w:rsid w:val="001923A2"/>
    <w:rsid w:val="00195492"/>
    <w:rsid w:val="001962C3"/>
    <w:rsid w:val="0019721B"/>
    <w:rsid w:val="00197600"/>
    <w:rsid w:val="00197737"/>
    <w:rsid w:val="00197C34"/>
    <w:rsid w:val="001A0371"/>
    <w:rsid w:val="001A1F63"/>
    <w:rsid w:val="001A2674"/>
    <w:rsid w:val="001A2BE8"/>
    <w:rsid w:val="001A36AF"/>
    <w:rsid w:val="001A426E"/>
    <w:rsid w:val="001A42FF"/>
    <w:rsid w:val="001A7AC8"/>
    <w:rsid w:val="001A7F72"/>
    <w:rsid w:val="001B1BE0"/>
    <w:rsid w:val="001B221D"/>
    <w:rsid w:val="001B2708"/>
    <w:rsid w:val="001B28DC"/>
    <w:rsid w:val="001B2946"/>
    <w:rsid w:val="001B4796"/>
    <w:rsid w:val="001B4B04"/>
    <w:rsid w:val="001B620D"/>
    <w:rsid w:val="001B76AD"/>
    <w:rsid w:val="001B7EFE"/>
    <w:rsid w:val="001C2D8A"/>
    <w:rsid w:val="001C3E14"/>
    <w:rsid w:val="001C46DC"/>
    <w:rsid w:val="001C5676"/>
    <w:rsid w:val="001C6663"/>
    <w:rsid w:val="001C7895"/>
    <w:rsid w:val="001C7CF9"/>
    <w:rsid w:val="001D0BCA"/>
    <w:rsid w:val="001D26DF"/>
    <w:rsid w:val="001D351F"/>
    <w:rsid w:val="001D6D2A"/>
    <w:rsid w:val="001E05B3"/>
    <w:rsid w:val="001E0872"/>
    <w:rsid w:val="001E112A"/>
    <w:rsid w:val="001E2DCC"/>
    <w:rsid w:val="001E33A8"/>
    <w:rsid w:val="001E3A92"/>
    <w:rsid w:val="001E44A8"/>
    <w:rsid w:val="001E48DF"/>
    <w:rsid w:val="001E5AE1"/>
    <w:rsid w:val="001E7E8E"/>
    <w:rsid w:val="001F2ECA"/>
    <w:rsid w:val="001F374F"/>
    <w:rsid w:val="001F3FCC"/>
    <w:rsid w:val="001F49AC"/>
    <w:rsid w:val="001F507C"/>
    <w:rsid w:val="001F57DC"/>
    <w:rsid w:val="001F6E2F"/>
    <w:rsid w:val="002004F4"/>
    <w:rsid w:val="00202D07"/>
    <w:rsid w:val="00202F8F"/>
    <w:rsid w:val="00203656"/>
    <w:rsid w:val="00204869"/>
    <w:rsid w:val="00204C05"/>
    <w:rsid w:val="002055B5"/>
    <w:rsid w:val="002066B2"/>
    <w:rsid w:val="00206CD9"/>
    <w:rsid w:val="00207907"/>
    <w:rsid w:val="00210B48"/>
    <w:rsid w:val="00210FE3"/>
    <w:rsid w:val="00211E0B"/>
    <w:rsid w:val="00212408"/>
    <w:rsid w:val="00213AA8"/>
    <w:rsid w:val="0021444F"/>
    <w:rsid w:val="00214F84"/>
    <w:rsid w:val="0021547E"/>
    <w:rsid w:val="00216BB0"/>
    <w:rsid w:val="002176DD"/>
    <w:rsid w:val="00220447"/>
    <w:rsid w:val="00220CE5"/>
    <w:rsid w:val="002217E6"/>
    <w:rsid w:val="00221A2B"/>
    <w:rsid w:val="00221C06"/>
    <w:rsid w:val="0022241B"/>
    <w:rsid w:val="00223CFC"/>
    <w:rsid w:val="00224602"/>
    <w:rsid w:val="00225D26"/>
    <w:rsid w:val="00226B29"/>
    <w:rsid w:val="00227972"/>
    <w:rsid w:val="00227AA4"/>
    <w:rsid w:val="00227DB5"/>
    <w:rsid w:val="00230986"/>
    <w:rsid w:val="00231858"/>
    <w:rsid w:val="002318DE"/>
    <w:rsid w:val="00231C61"/>
    <w:rsid w:val="00233C86"/>
    <w:rsid w:val="00235C7B"/>
    <w:rsid w:val="00236D92"/>
    <w:rsid w:val="002405A7"/>
    <w:rsid w:val="00241287"/>
    <w:rsid w:val="00241A82"/>
    <w:rsid w:val="00241D1C"/>
    <w:rsid w:val="002428E2"/>
    <w:rsid w:val="00242C48"/>
    <w:rsid w:val="00242DFD"/>
    <w:rsid w:val="002439B9"/>
    <w:rsid w:val="00244AA8"/>
    <w:rsid w:val="002450FB"/>
    <w:rsid w:val="00245F6D"/>
    <w:rsid w:val="00246933"/>
    <w:rsid w:val="002476F7"/>
    <w:rsid w:val="002510CC"/>
    <w:rsid w:val="00251E26"/>
    <w:rsid w:val="0025243B"/>
    <w:rsid w:val="0025303F"/>
    <w:rsid w:val="002533CF"/>
    <w:rsid w:val="00253AA4"/>
    <w:rsid w:val="00254549"/>
    <w:rsid w:val="00254661"/>
    <w:rsid w:val="00254E1B"/>
    <w:rsid w:val="00255EBA"/>
    <w:rsid w:val="002572E5"/>
    <w:rsid w:val="0026130A"/>
    <w:rsid w:val="00261774"/>
    <w:rsid w:val="0026214C"/>
    <w:rsid w:val="002624D6"/>
    <w:rsid w:val="00264C72"/>
    <w:rsid w:val="00266825"/>
    <w:rsid w:val="00270222"/>
    <w:rsid w:val="0027028E"/>
    <w:rsid w:val="002706F8"/>
    <w:rsid w:val="00272AEA"/>
    <w:rsid w:val="00274BAB"/>
    <w:rsid w:val="002751C7"/>
    <w:rsid w:val="00275B01"/>
    <w:rsid w:val="002762C7"/>
    <w:rsid w:val="0027752D"/>
    <w:rsid w:val="00282D37"/>
    <w:rsid w:val="0028319D"/>
    <w:rsid w:val="0028362D"/>
    <w:rsid w:val="00290888"/>
    <w:rsid w:val="00291D86"/>
    <w:rsid w:val="00294D3B"/>
    <w:rsid w:val="00296495"/>
    <w:rsid w:val="0029707A"/>
    <w:rsid w:val="002A0904"/>
    <w:rsid w:val="002A171D"/>
    <w:rsid w:val="002A1A16"/>
    <w:rsid w:val="002A1A50"/>
    <w:rsid w:val="002A2FD0"/>
    <w:rsid w:val="002A49FE"/>
    <w:rsid w:val="002A4F72"/>
    <w:rsid w:val="002A7A47"/>
    <w:rsid w:val="002A7C9A"/>
    <w:rsid w:val="002B23BC"/>
    <w:rsid w:val="002B35CE"/>
    <w:rsid w:val="002B3E59"/>
    <w:rsid w:val="002B5741"/>
    <w:rsid w:val="002B5B56"/>
    <w:rsid w:val="002B5F9A"/>
    <w:rsid w:val="002B6F23"/>
    <w:rsid w:val="002B7CE6"/>
    <w:rsid w:val="002C1C20"/>
    <w:rsid w:val="002C47F2"/>
    <w:rsid w:val="002C4A48"/>
    <w:rsid w:val="002C4AE4"/>
    <w:rsid w:val="002C6D87"/>
    <w:rsid w:val="002D0E16"/>
    <w:rsid w:val="002D0E4A"/>
    <w:rsid w:val="002D165C"/>
    <w:rsid w:val="002D2A70"/>
    <w:rsid w:val="002D2C15"/>
    <w:rsid w:val="002D2E3E"/>
    <w:rsid w:val="002D4D2C"/>
    <w:rsid w:val="002E001A"/>
    <w:rsid w:val="002E01A6"/>
    <w:rsid w:val="002E140D"/>
    <w:rsid w:val="002E1944"/>
    <w:rsid w:val="002E28F5"/>
    <w:rsid w:val="002E595A"/>
    <w:rsid w:val="002E5B5E"/>
    <w:rsid w:val="002E6AFC"/>
    <w:rsid w:val="002E7F6C"/>
    <w:rsid w:val="002F093A"/>
    <w:rsid w:val="002F1747"/>
    <w:rsid w:val="002F22EF"/>
    <w:rsid w:val="002F4566"/>
    <w:rsid w:val="002F7227"/>
    <w:rsid w:val="002F7323"/>
    <w:rsid w:val="002F7AF5"/>
    <w:rsid w:val="0030203D"/>
    <w:rsid w:val="003022F9"/>
    <w:rsid w:val="00302D08"/>
    <w:rsid w:val="00303ECC"/>
    <w:rsid w:val="0030423A"/>
    <w:rsid w:val="00305AEA"/>
    <w:rsid w:val="003070FE"/>
    <w:rsid w:val="0031006B"/>
    <w:rsid w:val="00310560"/>
    <w:rsid w:val="003107FA"/>
    <w:rsid w:val="00311A6C"/>
    <w:rsid w:val="00313679"/>
    <w:rsid w:val="003139A0"/>
    <w:rsid w:val="00313A00"/>
    <w:rsid w:val="003146A3"/>
    <w:rsid w:val="00314CAC"/>
    <w:rsid w:val="0031500B"/>
    <w:rsid w:val="003156CF"/>
    <w:rsid w:val="003171AB"/>
    <w:rsid w:val="00317DF0"/>
    <w:rsid w:val="00320011"/>
    <w:rsid w:val="00320693"/>
    <w:rsid w:val="003229D8"/>
    <w:rsid w:val="00323B9B"/>
    <w:rsid w:val="00324138"/>
    <w:rsid w:val="003246BA"/>
    <w:rsid w:val="003257D6"/>
    <w:rsid w:val="00325BB6"/>
    <w:rsid w:val="0033188C"/>
    <w:rsid w:val="00333920"/>
    <w:rsid w:val="003360A3"/>
    <w:rsid w:val="0033745A"/>
    <w:rsid w:val="00340125"/>
    <w:rsid w:val="00340E1F"/>
    <w:rsid w:val="0034105B"/>
    <w:rsid w:val="003416F1"/>
    <w:rsid w:val="0034378E"/>
    <w:rsid w:val="00345A47"/>
    <w:rsid w:val="00345AB4"/>
    <w:rsid w:val="00346801"/>
    <w:rsid w:val="00347565"/>
    <w:rsid w:val="00351402"/>
    <w:rsid w:val="00351F3A"/>
    <w:rsid w:val="0035211F"/>
    <w:rsid w:val="0035249A"/>
    <w:rsid w:val="0035263C"/>
    <w:rsid w:val="00353F13"/>
    <w:rsid w:val="003540B3"/>
    <w:rsid w:val="00355677"/>
    <w:rsid w:val="00356F80"/>
    <w:rsid w:val="0035754C"/>
    <w:rsid w:val="003575B0"/>
    <w:rsid w:val="00361008"/>
    <w:rsid w:val="003610C3"/>
    <w:rsid w:val="00361F8D"/>
    <w:rsid w:val="0036281B"/>
    <w:rsid w:val="00363263"/>
    <w:rsid w:val="003644D2"/>
    <w:rsid w:val="00365D3A"/>
    <w:rsid w:val="00365DE9"/>
    <w:rsid w:val="00366920"/>
    <w:rsid w:val="00367568"/>
    <w:rsid w:val="0036764D"/>
    <w:rsid w:val="00367C00"/>
    <w:rsid w:val="00370444"/>
    <w:rsid w:val="00371130"/>
    <w:rsid w:val="0037169F"/>
    <w:rsid w:val="003721F2"/>
    <w:rsid w:val="00374C3A"/>
    <w:rsid w:val="00375019"/>
    <w:rsid w:val="0037516C"/>
    <w:rsid w:val="003763C3"/>
    <w:rsid w:val="00376462"/>
    <w:rsid w:val="003768D3"/>
    <w:rsid w:val="00377BCC"/>
    <w:rsid w:val="00382706"/>
    <w:rsid w:val="00383834"/>
    <w:rsid w:val="00383971"/>
    <w:rsid w:val="00384EF8"/>
    <w:rsid w:val="0038645F"/>
    <w:rsid w:val="00386785"/>
    <w:rsid w:val="00386AF0"/>
    <w:rsid w:val="00386FD9"/>
    <w:rsid w:val="00387ADE"/>
    <w:rsid w:val="003902E2"/>
    <w:rsid w:val="00390412"/>
    <w:rsid w:val="00390C46"/>
    <w:rsid w:val="0039277A"/>
    <w:rsid w:val="00394DF8"/>
    <w:rsid w:val="003954E8"/>
    <w:rsid w:val="0039566F"/>
    <w:rsid w:val="00395B3F"/>
    <w:rsid w:val="003966F6"/>
    <w:rsid w:val="003972E0"/>
    <w:rsid w:val="0039789D"/>
    <w:rsid w:val="003A00EB"/>
    <w:rsid w:val="003A0A5C"/>
    <w:rsid w:val="003A0D2D"/>
    <w:rsid w:val="003A2E3E"/>
    <w:rsid w:val="003A5512"/>
    <w:rsid w:val="003A6EB8"/>
    <w:rsid w:val="003B07FE"/>
    <w:rsid w:val="003B3AF1"/>
    <w:rsid w:val="003B6BE5"/>
    <w:rsid w:val="003C021A"/>
    <w:rsid w:val="003C2CC4"/>
    <w:rsid w:val="003C3936"/>
    <w:rsid w:val="003C4878"/>
    <w:rsid w:val="003C5A99"/>
    <w:rsid w:val="003C6F39"/>
    <w:rsid w:val="003D0596"/>
    <w:rsid w:val="003D0C7C"/>
    <w:rsid w:val="003D165A"/>
    <w:rsid w:val="003D3BB8"/>
    <w:rsid w:val="003D49D3"/>
    <w:rsid w:val="003D4B23"/>
    <w:rsid w:val="003D4BC7"/>
    <w:rsid w:val="003D738D"/>
    <w:rsid w:val="003D7F12"/>
    <w:rsid w:val="003E0D4F"/>
    <w:rsid w:val="003E14D1"/>
    <w:rsid w:val="003E1A3A"/>
    <w:rsid w:val="003E220A"/>
    <w:rsid w:val="003E3832"/>
    <w:rsid w:val="003E4028"/>
    <w:rsid w:val="003E51AD"/>
    <w:rsid w:val="003E575B"/>
    <w:rsid w:val="003E6DA0"/>
    <w:rsid w:val="003F0CE5"/>
    <w:rsid w:val="003F1ED3"/>
    <w:rsid w:val="003F38C5"/>
    <w:rsid w:val="003F5C32"/>
    <w:rsid w:val="003F7DD4"/>
    <w:rsid w:val="00400001"/>
    <w:rsid w:val="0040018F"/>
    <w:rsid w:val="004005BE"/>
    <w:rsid w:val="0040198F"/>
    <w:rsid w:val="00401BAC"/>
    <w:rsid w:val="00401FC8"/>
    <w:rsid w:val="004023FE"/>
    <w:rsid w:val="004025B0"/>
    <w:rsid w:val="00402B0E"/>
    <w:rsid w:val="00403DCA"/>
    <w:rsid w:val="0040420C"/>
    <w:rsid w:val="004051EB"/>
    <w:rsid w:val="0040541C"/>
    <w:rsid w:val="00405685"/>
    <w:rsid w:val="0040604F"/>
    <w:rsid w:val="00406A3E"/>
    <w:rsid w:val="00407C6C"/>
    <w:rsid w:val="00412043"/>
    <w:rsid w:val="0041216C"/>
    <w:rsid w:val="00416F08"/>
    <w:rsid w:val="00423F27"/>
    <w:rsid w:val="00424229"/>
    <w:rsid w:val="004247D1"/>
    <w:rsid w:val="00425E0F"/>
    <w:rsid w:val="00427C2D"/>
    <w:rsid w:val="00432002"/>
    <w:rsid w:val="004325CB"/>
    <w:rsid w:val="0043349A"/>
    <w:rsid w:val="0043397B"/>
    <w:rsid w:val="00433A8A"/>
    <w:rsid w:val="00433AF7"/>
    <w:rsid w:val="00434A91"/>
    <w:rsid w:val="00435591"/>
    <w:rsid w:val="00436F10"/>
    <w:rsid w:val="0043719D"/>
    <w:rsid w:val="00437944"/>
    <w:rsid w:val="00437BF3"/>
    <w:rsid w:val="004407EC"/>
    <w:rsid w:val="00442942"/>
    <w:rsid w:val="00445074"/>
    <w:rsid w:val="00445CE3"/>
    <w:rsid w:val="00446459"/>
    <w:rsid w:val="00446DE4"/>
    <w:rsid w:val="00450C25"/>
    <w:rsid w:val="00451C59"/>
    <w:rsid w:val="00452619"/>
    <w:rsid w:val="00453A1D"/>
    <w:rsid w:val="004558B0"/>
    <w:rsid w:val="00455EFD"/>
    <w:rsid w:val="0045772D"/>
    <w:rsid w:val="0046018A"/>
    <w:rsid w:val="0046027E"/>
    <w:rsid w:val="00461F02"/>
    <w:rsid w:val="00465365"/>
    <w:rsid w:val="004676F1"/>
    <w:rsid w:val="00470965"/>
    <w:rsid w:val="00470DEE"/>
    <w:rsid w:val="004711BA"/>
    <w:rsid w:val="00471916"/>
    <w:rsid w:val="00471E08"/>
    <w:rsid w:val="00472C09"/>
    <w:rsid w:val="00473303"/>
    <w:rsid w:val="004754CB"/>
    <w:rsid w:val="0047553C"/>
    <w:rsid w:val="004758E5"/>
    <w:rsid w:val="0048122B"/>
    <w:rsid w:val="00481CCB"/>
    <w:rsid w:val="00481FC0"/>
    <w:rsid w:val="00482DD4"/>
    <w:rsid w:val="0048357F"/>
    <w:rsid w:val="0048478C"/>
    <w:rsid w:val="0048478D"/>
    <w:rsid w:val="004849E5"/>
    <w:rsid w:val="00484BB9"/>
    <w:rsid w:val="00485535"/>
    <w:rsid w:val="00485B63"/>
    <w:rsid w:val="00486A52"/>
    <w:rsid w:val="00486D4E"/>
    <w:rsid w:val="00486EE1"/>
    <w:rsid w:val="004875F3"/>
    <w:rsid w:val="00487868"/>
    <w:rsid w:val="00487D75"/>
    <w:rsid w:val="00490A08"/>
    <w:rsid w:val="00491531"/>
    <w:rsid w:val="0049399F"/>
    <w:rsid w:val="0049552F"/>
    <w:rsid w:val="00496421"/>
    <w:rsid w:val="00496650"/>
    <w:rsid w:val="00496F8A"/>
    <w:rsid w:val="00497FCC"/>
    <w:rsid w:val="004A0E55"/>
    <w:rsid w:val="004A19A5"/>
    <w:rsid w:val="004A3758"/>
    <w:rsid w:val="004A41CA"/>
    <w:rsid w:val="004A475E"/>
    <w:rsid w:val="004A4934"/>
    <w:rsid w:val="004A5468"/>
    <w:rsid w:val="004A5739"/>
    <w:rsid w:val="004A72D6"/>
    <w:rsid w:val="004A7741"/>
    <w:rsid w:val="004B139F"/>
    <w:rsid w:val="004B16C4"/>
    <w:rsid w:val="004B2E3B"/>
    <w:rsid w:val="004B457C"/>
    <w:rsid w:val="004B51E0"/>
    <w:rsid w:val="004B6950"/>
    <w:rsid w:val="004B6CD7"/>
    <w:rsid w:val="004C1DA6"/>
    <w:rsid w:val="004C2C3A"/>
    <w:rsid w:val="004C40E5"/>
    <w:rsid w:val="004C4592"/>
    <w:rsid w:val="004C5A48"/>
    <w:rsid w:val="004C6CB5"/>
    <w:rsid w:val="004C71EB"/>
    <w:rsid w:val="004C7F2A"/>
    <w:rsid w:val="004D0A44"/>
    <w:rsid w:val="004D1EBF"/>
    <w:rsid w:val="004D2DCE"/>
    <w:rsid w:val="004D4941"/>
    <w:rsid w:val="004D51C2"/>
    <w:rsid w:val="004D53CF"/>
    <w:rsid w:val="004D580B"/>
    <w:rsid w:val="004D6A2F"/>
    <w:rsid w:val="004D6CE7"/>
    <w:rsid w:val="004D6DF0"/>
    <w:rsid w:val="004D6DF5"/>
    <w:rsid w:val="004D780E"/>
    <w:rsid w:val="004E14DE"/>
    <w:rsid w:val="004E312E"/>
    <w:rsid w:val="004E4363"/>
    <w:rsid w:val="004E464C"/>
    <w:rsid w:val="004E4C38"/>
    <w:rsid w:val="004E4C5C"/>
    <w:rsid w:val="004E5022"/>
    <w:rsid w:val="004E57D2"/>
    <w:rsid w:val="004E75A3"/>
    <w:rsid w:val="004E7857"/>
    <w:rsid w:val="004F15AE"/>
    <w:rsid w:val="004F15B0"/>
    <w:rsid w:val="004F3185"/>
    <w:rsid w:val="004F5ED8"/>
    <w:rsid w:val="00502875"/>
    <w:rsid w:val="00503228"/>
    <w:rsid w:val="005043F7"/>
    <w:rsid w:val="0050452D"/>
    <w:rsid w:val="005047AC"/>
    <w:rsid w:val="00505384"/>
    <w:rsid w:val="00505CE7"/>
    <w:rsid w:val="0050616A"/>
    <w:rsid w:val="00507334"/>
    <w:rsid w:val="00510B70"/>
    <w:rsid w:val="00512503"/>
    <w:rsid w:val="0051482F"/>
    <w:rsid w:val="005161FD"/>
    <w:rsid w:val="00516614"/>
    <w:rsid w:val="00517FAA"/>
    <w:rsid w:val="00520FA6"/>
    <w:rsid w:val="00524A46"/>
    <w:rsid w:val="00524F01"/>
    <w:rsid w:val="005256AF"/>
    <w:rsid w:val="00525895"/>
    <w:rsid w:val="005301B2"/>
    <w:rsid w:val="0053040D"/>
    <w:rsid w:val="00531620"/>
    <w:rsid w:val="00533520"/>
    <w:rsid w:val="00533B9B"/>
    <w:rsid w:val="00534A1C"/>
    <w:rsid w:val="005361F9"/>
    <w:rsid w:val="00537068"/>
    <w:rsid w:val="00540B07"/>
    <w:rsid w:val="00542001"/>
    <w:rsid w:val="005420F2"/>
    <w:rsid w:val="005432C0"/>
    <w:rsid w:val="005439BA"/>
    <w:rsid w:val="00543B98"/>
    <w:rsid w:val="00544278"/>
    <w:rsid w:val="0054476D"/>
    <w:rsid w:val="005463D7"/>
    <w:rsid w:val="00546F47"/>
    <w:rsid w:val="00547E02"/>
    <w:rsid w:val="00547E3B"/>
    <w:rsid w:val="00547F29"/>
    <w:rsid w:val="005507F7"/>
    <w:rsid w:val="00552D5F"/>
    <w:rsid w:val="0055728C"/>
    <w:rsid w:val="00557543"/>
    <w:rsid w:val="00557C50"/>
    <w:rsid w:val="00557C69"/>
    <w:rsid w:val="00560AA0"/>
    <w:rsid w:val="0056138A"/>
    <w:rsid w:val="00564E32"/>
    <w:rsid w:val="00565CA5"/>
    <w:rsid w:val="00566395"/>
    <w:rsid w:val="00566899"/>
    <w:rsid w:val="00570059"/>
    <w:rsid w:val="005709F9"/>
    <w:rsid w:val="00570A74"/>
    <w:rsid w:val="00571339"/>
    <w:rsid w:val="0057265F"/>
    <w:rsid w:val="0057375B"/>
    <w:rsid w:val="00573DA0"/>
    <w:rsid w:val="00574A04"/>
    <w:rsid w:val="00574D28"/>
    <w:rsid w:val="0057528F"/>
    <w:rsid w:val="00575D8D"/>
    <w:rsid w:val="00576C04"/>
    <w:rsid w:val="00577496"/>
    <w:rsid w:val="0057786A"/>
    <w:rsid w:val="00577A26"/>
    <w:rsid w:val="00577C7D"/>
    <w:rsid w:val="00581150"/>
    <w:rsid w:val="00582682"/>
    <w:rsid w:val="005826DC"/>
    <w:rsid w:val="00582EB2"/>
    <w:rsid w:val="00583813"/>
    <w:rsid w:val="0058421D"/>
    <w:rsid w:val="005851EF"/>
    <w:rsid w:val="005855C0"/>
    <w:rsid w:val="00586632"/>
    <w:rsid w:val="00586B49"/>
    <w:rsid w:val="005919D0"/>
    <w:rsid w:val="0059304D"/>
    <w:rsid w:val="00593693"/>
    <w:rsid w:val="005947FE"/>
    <w:rsid w:val="00594E3B"/>
    <w:rsid w:val="00595E37"/>
    <w:rsid w:val="00596D89"/>
    <w:rsid w:val="00596E18"/>
    <w:rsid w:val="0059727C"/>
    <w:rsid w:val="005977B2"/>
    <w:rsid w:val="005978C9"/>
    <w:rsid w:val="005A0A40"/>
    <w:rsid w:val="005A0F9D"/>
    <w:rsid w:val="005A117F"/>
    <w:rsid w:val="005A21B6"/>
    <w:rsid w:val="005A3438"/>
    <w:rsid w:val="005A43B1"/>
    <w:rsid w:val="005A4587"/>
    <w:rsid w:val="005A50BB"/>
    <w:rsid w:val="005A5BEB"/>
    <w:rsid w:val="005A5C98"/>
    <w:rsid w:val="005A61CF"/>
    <w:rsid w:val="005A7734"/>
    <w:rsid w:val="005A7C25"/>
    <w:rsid w:val="005B177B"/>
    <w:rsid w:val="005B3384"/>
    <w:rsid w:val="005B3846"/>
    <w:rsid w:val="005B3DB3"/>
    <w:rsid w:val="005B438A"/>
    <w:rsid w:val="005B527E"/>
    <w:rsid w:val="005B6063"/>
    <w:rsid w:val="005C0466"/>
    <w:rsid w:val="005C1C3E"/>
    <w:rsid w:val="005C298C"/>
    <w:rsid w:val="005C3142"/>
    <w:rsid w:val="005C3D08"/>
    <w:rsid w:val="005C4257"/>
    <w:rsid w:val="005C6221"/>
    <w:rsid w:val="005C6389"/>
    <w:rsid w:val="005D0FCC"/>
    <w:rsid w:val="005D19CB"/>
    <w:rsid w:val="005D22C8"/>
    <w:rsid w:val="005D2F9E"/>
    <w:rsid w:val="005D4A9F"/>
    <w:rsid w:val="005D6245"/>
    <w:rsid w:val="005D66D1"/>
    <w:rsid w:val="005D68ED"/>
    <w:rsid w:val="005D6A55"/>
    <w:rsid w:val="005D751D"/>
    <w:rsid w:val="005E0198"/>
    <w:rsid w:val="005E07F8"/>
    <w:rsid w:val="005E2D45"/>
    <w:rsid w:val="005E351E"/>
    <w:rsid w:val="005E66F5"/>
    <w:rsid w:val="005E6C66"/>
    <w:rsid w:val="005E7B4A"/>
    <w:rsid w:val="005E7C1F"/>
    <w:rsid w:val="005F3914"/>
    <w:rsid w:val="005F5530"/>
    <w:rsid w:val="005F6047"/>
    <w:rsid w:val="005F7AA7"/>
    <w:rsid w:val="006015C2"/>
    <w:rsid w:val="00601D6D"/>
    <w:rsid w:val="00603598"/>
    <w:rsid w:val="00603611"/>
    <w:rsid w:val="00603C3A"/>
    <w:rsid w:val="00604585"/>
    <w:rsid w:val="00604664"/>
    <w:rsid w:val="006055F5"/>
    <w:rsid w:val="00607B21"/>
    <w:rsid w:val="00610A0E"/>
    <w:rsid w:val="006117C8"/>
    <w:rsid w:val="00611A34"/>
    <w:rsid w:val="00611FC4"/>
    <w:rsid w:val="0061239E"/>
    <w:rsid w:val="006123A3"/>
    <w:rsid w:val="0061245A"/>
    <w:rsid w:val="00612525"/>
    <w:rsid w:val="00613303"/>
    <w:rsid w:val="00613FC5"/>
    <w:rsid w:val="0061431E"/>
    <w:rsid w:val="00614A4F"/>
    <w:rsid w:val="00616DBB"/>
    <w:rsid w:val="00616E95"/>
    <w:rsid w:val="006176FB"/>
    <w:rsid w:val="00620436"/>
    <w:rsid w:val="0062056F"/>
    <w:rsid w:val="00620EE9"/>
    <w:rsid w:val="006211BB"/>
    <w:rsid w:val="00622685"/>
    <w:rsid w:val="006244B4"/>
    <w:rsid w:val="006253CA"/>
    <w:rsid w:val="00625A65"/>
    <w:rsid w:val="00625CFB"/>
    <w:rsid w:val="006262D6"/>
    <w:rsid w:val="006278DF"/>
    <w:rsid w:val="00627C33"/>
    <w:rsid w:val="00627ED0"/>
    <w:rsid w:val="00630CEC"/>
    <w:rsid w:val="006324E3"/>
    <w:rsid w:val="006338E6"/>
    <w:rsid w:val="00634380"/>
    <w:rsid w:val="00635413"/>
    <w:rsid w:val="00636480"/>
    <w:rsid w:val="006367C6"/>
    <w:rsid w:val="006378D2"/>
    <w:rsid w:val="006405C8"/>
    <w:rsid w:val="00640B26"/>
    <w:rsid w:val="00642365"/>
    <w:rsid w:val="006426BB"/>
    <w:rsid w:val="006427B3"/>
    <w:rsid w:val="00642FB0"/>
    <w:rsid w:val="0064627B"/>
    <w:rsid w:val="00646301"/>
    <w:rsid w:val="006467D2"/>
    <w:rsid w:val="00647776"/>
    <w:rsid w:val="0065023C"/>
    <w:rsid w:val="006508CA"/>
    <w:rsid w:val="006509BD"/>
    <w:rsid w:val="00650B27"/>
    <w:rsid w:val="006513A6"/>
    <w:rsid w:val="00651F1D"/>
    <w:rsid w:val="0066092F"/>
    <w:rsid w:val="00660CA1"/>
    <w:rsid w:val="006616B0"/>
    <w:rsid w:val="00663078"/>
    <w:rsid w:val="00665595"/>
    <w:rsid w:val="00666DDA"/>
    <w:rsid w:val="006675C9"/>
    <w:rsid w:val="00667E8F"/>
    <w:rsid w:val="00671585"/>
    <w:rsid w:val="00672EC4"/>
    <w:rsid w:val="00673C42"/>
    <w:rsid w:val="006743CC"/>
    <w:rsid w:val="006769A7"/>
    <w:rsid w:val="00680495"/>
    <w:rsid w:val="00680B0E"/>
    <w:rsid w:val="0068108A"/>
    <w:rsid w:val="006816ED"/>
    <w:rsid w:val="0068475B"/>
    <w:rsid w:val="00685E76"/>
    <w:rsid w:val="00685F19"/>
    <w:rsid w:val="00685F23"/>
    <w:rsid w:val="00686E0D"/>
    <w:rsid w:val="00686E9B"/>
    <w:rsid w:val="00691327"/>
    <w:rsid w:val="00692B6C"/>
    <w:rsid w:val="00695C5C"/>
    <w:rsid w:val="00697A47"/>
    <w:rsid w:val="006A025C"/>
    <w:rsid w:val="006A09FB"/>
    <w:rsid w:val="006A0A27"/>
    <w:rsid w:val="006A0C70"/>
    <w:rsid w:val="006A25D1"/>
    <w:rsid w:val="006A29D8"/>
    <w:rsid w:val="006A4860"/>
    <w:rsid w:val="006A49B3"/>
    <w:rsid w:val="006A7392"/>
    <w:rsid w:val="006A7731"/>
    <w:rsid w:val="006A7855"/>
    <w:rsid w:val="006B0DE1"/>
    <w:rsid w:val="006B0F98"/>
    <w:rsid w:val="006B0FA1"/>
    <w:rsid w:val="006B34F6"/>
    <w:rsid w:val="006B4246"/>
    <w:rsid w:val="006B4412"/>
    <w:rsid w:val="006B5B92"/>
    <w:rsid w:val="006B5C25"/>
    <w:rsid w:val="006B602D"/>
    <w:rsid w:val="006B6A2E"/>
    <w:rsid w:val="006C4D6D"/>
    <w:rsid w:val="006C6C45"/>
    <w:rsid w:val="006D01BE"/>
    <w:rsid w:val="006D0789"/>
    <w:rsid w:val="006D162A"/>
    <w:rsid w:val="006D1920"/>
    <w:rsid w:val="006D2052"/>
    <w:rsid w:val="006D2F2F"/>
    <w:rsid w:val="006D4341"/>
    <w:rsid w:val="006D628B"/>
    <w:rsid w:val="006D66EB"/>
    <w:rsid w:val="006D7FA3"/>
    <w:rsid w:val="006E19B7"/>
    <w:rsid w:val="006E1A4E"/>
    <w:rsid w:val="006E1E02"/>
    <w:rsid w:val="006E2266"/>
    <w:rsid w:val="006E2754"/>
    <w:rsid w:val="006E4A8B"/>
    <w:rsid w:val="006E564B"/>
    <w:rsid w:val="006E5FDA"/>
    <w:rsid w:val="006E6C3F"/>
    <w:rsid w:val="006F01BA"/>
    <w:rsid w:val="006F0352"/>
    <w:rsid w:val="006F33FE"/>
    <w:rsid w:val="006F4A03"/>
    <w:rsid w:val="006F5124"/>
    <w:rsid w:val="006F6A36"/>
    <w:rsid w:val="006F6E1D"/>
    <w:rsid w:val="007022AB"/>
    <w:rsid w:val="00702BC2"/>
    <w:rsid w:val="00703051"/>
    <w:rsid w:val="00703C66"/>
    <w:rsid w:val="007045F1"/>
    <w:rsid w:val="007049DA"/>
    <w:rsid w:val="00705D8C"/>
    <w:rsid w:val="00705FF7"/>
    <w:rsid w:val="0071275F"/>
    <w:rsid w:val="00712C8B"/>
    <w:rsid w:val="00713223"/>
    <w:rsid w:val="007132A7"/>
    <w:rsid w:val="00713D8D"/>
    <w:rsid w:val="0071562F"/>
    <w:rsid w:val="00716589"/>
    <w:rsid w:val="007166E2"/>
    <w:rsid w:val="007205FB"/>
    <w:rsid w:val="00720B86"/>
    <w:rsid w:val="007210BB"/>
    <w:rsid w:val="007214DF"/>
    <w:rsid w:val="00722C3F"/>
    <w:rsid w:val="00723B34"/>
    <w:rsid w:val="00724EC7"/>
    <w:rsid w:val="007256EA"/>
    <w:rsid w:val="00725A90"/>
    <w:rsid w:val="00725F93"/>
    <w:rsid w:val="00726043"/>
    <w:rsid w:val="0072632A"/>
    <w:rsid w:val="00727627"/>
    <w:rsid w:val="00727EB7"/>
    <w:rsid w:val="00730104"/>
    <w:rsid w:val="00730446"/>
    <w:rsid w:val="00730ABC"/>
    <w:rsid w:val="00730BEA"/>
    <w:rsid w:val="00730DD1"/>
    <w:rsid w:val="007315E3"/>
    <w:rsid w:val="00731746"/>
    <w:rsid w:val="0073229F"/>
    <w:rsid w:val="00733BF1"/>
    <w:rsid w:val="0073468C"/>
    <w:rsid w:val="007366E7"/>
    <w:rsid w:val="00737D3D"/>
    <w:rsid w:val="00740687"/>
    <w:rsid w:val="00740AE1"/>
    <w:rsid w:val="0074242F"/>
    <w:rsid w:val="0074424B"/>
    <w:rsid w:val="00744B12"/>
    <w:rsid w:val="0074505A"/>
    <w:rsid w:val="00745398"/>
    <w:rsid w:val="00750640"/>
    <w:rsid w:val="00751776"/>
    <w:rsid w:val="007525B2"/>
    <w:rsid w:val="007527DA"/>
    <w:rsid w:val="0075299E"/>
    <w:rsid w:val="0075344A"/>
    <w:rsid w:val="007536D8"/>
    <w:rsid w:val="0075513E"/>
    <w:rsid w:val="007558CE"/>
    <w:rsid w:val="00755B3A"/>
    <w:rsid w:val="007564B8"/>
    <w:rsid w:val="00756AFF"/>
    <w:rsid w:val="00757181"/>
    <w:rsid w:val="00757564"/>
    <w:rsid w:val="007608AC"/>
    <w:rsid w:val="00764399"/>
    <w:rsid w:val="00765BBC"/>
    <w:rsid w:val="00766BB8"/>
    <w:rsid w:val="00767B75"/>
    <w:rsid w:val="00771623"/>
    <w:rsid w:val="00771D59"/>
    <w:rsid w:val="00771DF4"/>
    <w:rsid w:val="00773DC5"/>
    <w:rsid w:val="00775005"/>
    <w:rsid w:val="0077597B"/>
    <w:rsid w:val="00777BC4"/>
    <w:rsid w:val="007807D8"/>
    <w:rsid w:val="00781B7F"/>
    <w:rsid w:val="00781D45"/>
    <w:rsid w:val="007821B5"/>
    <w:rsid w:val="00783A6E"/>
    <w:rsid w:val="00783A7B"/>
    <w:rsid w:val="00785267"/>
    <w:rsid w:val="007853AF"/>
    <w:rsid w:val="00785D50"/>
    <w:rsid w:val="007870C7"/>
    <w:rsid w:val="00787B35"/>
    <w:rsid w:val="00790B32"/>
    <w:rsid w:val="00793E22"/>
    <w:rsid w:val="00796977"/>
    <w:rsid w:val="00796ADB"/>
    <w:rsid w:val="00797909"/>
    <w:rsid w:val="007A077A"/>
    <w:rsid w:val="007A5BDF"/>
    <w:rsid w:val="007A67FC"/>
    <w:rsid w:val="007A6A8C"/>
    <w:rsid w:val="007A6D77"/>
    <w:rsid w:val="007B04F4"/>
    <w:rsid w:val="007B1184"/>
    <w:rsid w:val="007B1AF0"/>
    <w:rsid w:val="007B1BC7"/>
    <w:rsid w:val="007B1BF4"/>
    <w:rsid w:val="007B2DDA"/>
    <w:rsid w:val="007B43ED"/>
    <w:rsid w:val="007B4467"/>
    <w:rsid w:val="007B54D9"/>
    <w:rsid w:val="007B6211"/>
    <w:rsid w:val="007B6BA5"/>
    <w:rsid w:val="007B7218"/>
    <w:rsid w:val="007B7528"/>
    <w:rsid w:val="007C0435"/>
    <w:rsid w:val="007C13EA"/>
    <w:rsid w:val="007C3390"/>
    <w:rsid w:val="007C3423"/>
    <w:rsid w:val="007C3967"/>
    <w:rsid w:val="007C40C0"/>
    <w:rsid w:val="007C4F4B"/>
    <w:rsid w:val="007C5462"/>
    <w:rsid w:val="007C623A"/>
    <w:rsid w:val="007C792A"/>
    <w:rsid w:val="007D0543"/>
    <w:rsid w:val="007D0B41"/>
    <w:rsid w:val="007D3198"/>
    <w:rsid w:val="007D3EDF"/>
    <w:rsid w:val="007D40C9"/>
    <w:rsid w:val="007D4F2B"/>
    <w:rsid w:val="007F05F9"/>
    <w:rsid w:val="007F0B83"/>
    <w:rsid w:val="007F15FA"/>
    <w:rsid w:val="007F1CBE"/>
    <w:rsid w:val="007F23D5"/>
    <w:rsid w:val="007F272D"/>
    <w:rsid w:val="007F3721"/>
    <w:rsid w:val="007F425B"/>
    <w:rsid w:val="007F5C69"/>
    <w:rsid w:val="007F6611"/>
    <w:rsid w:val="008006E4"/>
    <w:rsid w:val="008008FE"/>
    <w:rsid w:val="00800FC7"/>
    <w:rsid w:val="008010ED"/>
    <w:rsid w:val="00802939"/>
    <w:rsid w:val="00803996"/>
    <w:rsid w:val="00803BCF"/>
    <w:rsid w:val="008048A8"/>
    <w:rsid w:val="008057CC"/>
    <w:rsid w:val="00805977"/>
    <w:rsid w:val="00806416"/>
    <w:rsid w:val="00807816"/>
    <w:rsid w:val="00810A26"/>
    <w:rsid w:val="00811A67"/>
    <w:rsid w:val="00811B70"/>
    <w:rsid w:val="00812330"/>
    <w:rsid w:val="008125A4"/>
    <w:rsid w:val="00813D44"/>
    <w:rsid w:val="00814323"/>
    <w:rsid w:val="0081592B"/>
    <w:rsid w:val="008172EE"/>
    <w:rsid w:val="008175E9"/>
    <w:rsid w:val="00817680"/>
    <w:rsid w:val="00821F21"/>
    <w:rsid w:val="00821F3C"/>
    <w:rsid w:val="00822213"/>
    <w:rsid w:val="00822793"/>
    <w:rsid w:val="00822AEF"/>
    <w:rsid w:val="00822B08"/>
    <w:rsid w:val="00822EA8"/>
    <w:rsid w:val="008242D7"/>
    <w:rsid w:val="00824D6F"/>
    <w:rsid w:val="0082655C"/>
    <w:rsid w:val="00827DB4"/>
    <w:rsid w:val="00827E05"/>
    <w:rsid w:val="00830798"/>
    <w:rsid w:val="008311A3"/>
    <w:rsid w:val="00834A6C"/>
    <w:rsid w:val="00835B6A"/>
    <w:rsid w:val="008369FD"/>
    <w:rsid w:val="0084050E"/>
    <w:rsid w:val="008418D6"/>
    <w:rsid w:val="008422C9"/>
    <w:rsid w:val="00843581"/>
    <w:rsid w:val="008439BD"/>
    <w:rsid w:val="00844AE7"/>
    <w:rsid w:val="00844F3F"/>
    <w:rsid w:val="00847883"/>
    <w:rsid w:val="00847897"/>
    <w:rsid w:val="00850072"/>
    <w:rsid w:val="008503D0"/>
    <w:rsid w:val="00850480"/>
    <w:rsid w:val="008505FE"/>
    <w:rsid w:val="00850806"/>
    <w:rsid w:val="0085152F"/>
    <w:rsid w:val="00855C97"/>
    <w:rsid w:val="00855DDA"/>
    <w:rsid w:val="008564C7"/>
    <w:rsid w:val="00856A24"/>
    <w:rsid w:val="0085783C"/>
    <w:rsid w:val="00857BE2"/>
    <w:rsid w:val="008604F9"/>
    <w:rsid w:val="00861F44"/>
    <w:rsid w:val="008630D2"/>
    <w:rsid w:val="00864B57"/>
    <w:rsid w:val="00865392"/>
    <w:rsid w:val="00865C79"/>
    <w:rsid w:val="0086740F"/>
    <w:rsid w:val="00867855"/>
    <w:rsid w:val="00870F24"/>
    <w:rsid w:val="00871D3C"/>
    <w:rsid w:val="00871FD5"/>
    <w:rsid w:val="008721C8"/>
    <w:rsid w:val="00872652"/>
    <w:rsid w:val="00872CAB"/>
    <w:rsid w:val="00872E6C"/>
    <w:rsid w:val="008748DF"/>
    <w:rsid w:val="00874986"/>
    <w:rsid w:val="00874A68"/>
    <w:rsid w:val="008758C0"/>
    <w:rsid w:val="008761B4"/>
    <w:rsid w:val="00876B67"/>
    <w:rsid w:val="00876E2A"/>
    <w:rsid w:val="0087716D"/>
    <w:rsid w:val="00881491"/>
    <w:rsid w:val="00881662"/>
    <w:rsid w:val="008859F6"/>
    <w:rsid w:val="0088710B"/>
    <w:rsid w:val="008874DA"/>
    <w:rsid w:val="00890F58"/>
    <w:rsid w:val="0089108D"/>
    <w:rsid w:val="00893EF5"/>
    <w:rsid w:val="00894B61"/>
    <w:rsid w:val="008953F0"/>
    <w:rsid w:val="00896919"/>
    <w:rsid w:val="00896E68"/>
    <w:rsid w:val="008979B1"/>
    <w:rsid w:val="008979B4"/>
    <w:rsid w:val="00897CDC"/>
    <w:rsid w:val="008A0E2D"/>
    <w:rsid w:val="008A2421"/>
    <w:rsid w:val="008A2773"/>
    <w:rsid w:val="008A3EB8"/>
    <w:rsid w:val="008A4169"/>
    <w:rsid w:val="008A4F4A"/>
    <w:rsid w:val="008A4FA5"/>
    <w:rsid w:val="008A6B25"/>
    <w:rsid w:val="008A6C4F"/>
    <w:rsid w:val="008B0764"/>
    <w:rsid w:val="008B1252"/>
    <w:rsid w:val="008B3F3A"/>
    <w:rsid w:val="008B431F"/>
    <w:rsid w:val="008B44A9"/>
    <w:rsid w:val="008B6605"/>
    <w:rsid w:val="008B6750"/>
    <w:rsid w:val="008B7DD4"/>
    <w:rsid w:val="008C0737"/>
    <w:rsid w:val="008C0E24"/>
    <w:rsid w:val="008C1A55"/>
    <w:rsid w:val="008C23B0"/>
    <w:rsid w:val="008C248F"/>
    <w:rsid w:val="008C2C24"/>
    <w:rsid w:val="008C2D27"/>
    <w:rsid w:val="008C49AD"/>
    <w:rsid w:val="008C58D6"/>
    <w:rsid w:val="008C6A85"/>
    <w:rsid w:val="008C76C8"/>
    <w:rsid w:val="008D0BF8"/>
    <w:rsid w:val="008D19D4"/>
    <w:rsid w:val="008D1D65"/>
    <w:rsid w:val="008D32AB"/>
    <w:rsid w:val="008D46D4"/>
    <w:rsid w:val="008D520B"/>
    <w:rsid w:val="008D5BFC"/>
    <w:rsid w:val="008D6065"/>
    <w:rsid w:val="008D6723"/>
    <w:rsid w:val="008E0E46"/>
    <w:rsid w:val="008E2312"/>
    <w:rsid w:val="008E381C"/>
    <w:rsid w:val="008E4AD6"/>
    <w:rsid w:val="008E5899"/>
    <w:rsid w:val="008E5C5D"/>
    <w:rsid w:val="008E68B2"/>
    <w:rsid w:val="008E7790"/>
    <w:rsid w:val="008F0B3A"/>
    <w:rsid w:val="008F15EE"/>
    <w:rsid w:val="008F2502"/>
    <w:rsid w:val="008F2F3D"/>
    <w:rsid w:val="008F3080"/>
    <w:rsid w:val="008F3233"/>
    <w:rsid w:val="008F3BF0"/>
    <w:rsid w:val="008F6CD7"/>
    <w:rsid w:val="00900121"/>
    <w:rsid w:val="009024FD"/>
    <w:rsid w:val="00902EC2"/>
    <w:rsid w:val="009035CE"/>
    <w:rsid w:val="00903A2B"/>
    <w:rsid w:val="009044B3"/>
    <w:rsid w:val="009049B9"/>
    <w:rsid w:val="009052EE"/>
    <w:rsid w:val="009058B8"/>
    <w:rsid w:val="00905AD8"/>
    <w:rsid w:val="00906103"/>
    <w:rsid w:val="00906813"/>
    <w:rsid w:val="00906AF2"/>
    <w:rsid w:val="00906B5F"/>
    <w:rsid w:val="009077C3"/>
    <w:rsid w:val="00907AD2"/>
    <w:rsid w:val="009130D4"/>
    <w:rsid w:val="0091448E"/>
    <w:rsid w:val="009149E5"/>
    <w:rsid w:val="0091503E"/>
    <w:rsid w:val="009166F7"/>
    <w:rsid w:val="009171EC"/>
    <w:rsid w:val="00917A9F"/>
    <w:rsid w:val="00917C36"/>
    <w:rsid w:val="00920B16"/>
    <w:rsid w:val="00921AA7"/>
    <w:rsid w:val="0092522A"/>
    <w:rsid w:val="00925DAF"/>
    <w:rsid w:val="00926A6F"/>
    <w:rsid w:val="009301FD"/>
    <w:rsid w:val="00932316"/>
    <w:rsid w:val="00933403"/>
    <w:rsid w:val="00933F63"/>
    <w:rsid w:val="00934EC2"/>
    <w:rsid w:val="009364BC"/>
    <w:rsid w:val="0093695D"/>
    <w:rsid w:val="00936D59"/>
    <w:rsid w:val="00941292"/>
    <w:rsid w:val="009425DF"/>
    <w:rsid w:val="009439B0"/>
    <w:rsid w:val="00945548"/>
    <w:rsid w:val="009459A9"/>
    <w:rsid w:val="00945C94"/>
    <w:rsid w:val="00946B05"/>
    <w:rsid w:val="00946E95"/>
    <w:rsid w:val="00947069"/>
    <w:rsid w:val="009508F5"/>
    <w:rsid w:val="0095222B"/>
    <w:rsid w:val="00952B07"/>
    <w:rsid w:val="00954E0B"/>
    <w:rsid w:val="009564BC"/>
    <w:rsid w:val="00957B4A"/>
    <w:rsid w:val="009602DF"/>
    <w:rsid w:val="009620AC"/>
    <w:rsid w:val="009622FA"/>
    <w:rsid w:val="00963CBA"/>
    <w:rsid w:val="00964470"/>
    <w:rsid w:val="00965033"/>
    <w:rsid w:val="009650BC"/>
    <w:rsid w:val="00965583"/>
    <w:rsid w:val="00966913"/>
    <w:rsid w:val="009669A2"/>
    <w:rsid w:val="00967850"/>
    <w:rsid w:val="00970879"/>
    <w:rsid w:val="009711A6"/>
    <w:rsid w:val="00972970"/>
    <w:rsid w:val="00974864"/>
    <w:rsid w:val="00974A8D"/>
    <w:rsid w:val="00976A83"/>
    <w:rsid w:val="00976DE1"/>
    <w:rsid w:val="00977534"/>
    <w:rsid w:val="00977696"/>
    <w:rsid w:val="009777D0"/>
    <w:rsid w:val="009777E1"/>
    <w:rsid w:val="0098011A"/>
    <w:rsid w:val="00980821"/>
    <w:rsid w:val="00981F3E"/>
    <w:rsid w:val="009822EB"/>
    <w:rsid w:val="009825BF"/>
    <w:rsid w:val="0098344C"/>
    <w:rsid w:val="0098373C"/>
    <w:rsid w:val="009838A8"/>
    <w:rsid w:val="0098454C"/>
    <w:rsid w:val="00985E29"/>
    <w:rsid w:val="009863C3"/>
    <w:rsid w:val="0098735A"/>
    <w:rsid w:val="00987D29"/>
    <w:rsid w:val="00990285"/>
    <w:rsid w:val="00990DEE"/>
    <w:rsid w:val="00991261"/>
    <w:rsid w:val="009913DB"/>
    <w:rsid w:val="00991822"/>
    <w:rsid w:val="00992AA8"/>
    <w:rsid w:val="00992CBD"/>
    <w:rsid w:val="009971D8"/>
    <w:rsid w:val="009A0C0B"/>
    <w:rsid w:val="009A0C92"/>
    <w:rsid w:val="009A2045"/>
    <w:rsid w:val="009A2917"/>
    <w:rsid w:val="009A2E85"/>
    <w:rsid w:val="009A3262"/>
    <w:rsid w:val="009A388A"/>
    <w:rsid w:val="009A592E"/>
    <w:rsid w:val="009A5A10"/>
    <w:rsid w:val="009A6179"/>
    <w:rsid w:val="009A6310"/>
    <w:rsid w:val="009A6F27"/>
    <w:rsid w:val="009A7319"/>
    <w:rsid w:val="009B3DE9"/>
    <w:rsid w:val="009B4B45"/>
    <w:rsid w:val="009B4B6B"/>
    <w:rsid w:val="009B5AEF"/>
    <w:rsid w:val="009B5F24"/>
    <w:rsid w:val="009B6843"/>
    <w:rsid w:val="009C0301"/>
    <w:rsid w:val="009C0922"/>
    <w:rsid w:val="009C1651"/>
    <w:rsid w:val="009C3E7B"/>
    <w:rsid w:val="009C4582"/>
    <w:rsid w:val="009C4913"/>
    <w:rsid w:val="009C55F4"/>
    <w:rsid w:val="009C5A83"/>
    <w:rsid w:val="009C669D"/>
    <w:rsid w:val="009C7F6D"/>
    <w:rsid w:val="009D06D9"/>
    <w:rsid w:val="009D0B9D"/>
    <w:rsid w:val="009D4917"/>
    <w:rsid w:val="009D524C"/>
    <w:rsid w:val="009D5B25"/>
    <w:rsid w:val="009D65B0"/>
    <w:rsid w:val="009D6A85"/>
    <w:rsid w:val="009D6F47"/>
    <w:rsid w:val="009E01FD"/>
    <w:rsid w:val="009E12DD"/>
    <w:rsid w:val="009E1B48"/>
    <w:rsid w:val="009E502B"/>
    <w:rsid w:val="009E6F3F"/>
    <w:rsid w:val="009E7137"/>
    <w:rsid w:val="009F00F2"/>
    <w:rsid w:val="009F022A"/>
    <w:rsid w:val="009F0287"/>
    <w:rsid w:val="009F2AB8"/>
    <w:rsid w:val="009F2ABB"/>
    <w:rsid w:val="009F3A17"/>
    <w:rsid w:val="009F46D0"/>
    <w:rsid w:val="009F4A0B"/>
    <w:rsid w:val="009F6B36"/>
    <w:rsid w:val="009F710F"/>
    <w:rsid w:val="009F72E9"/>
    <w:rsid w:val="00A00B6D"/>
    <w:rsid w:val="00A01D75"/>
    <w:rsid w:val="00A025A3"/>
    <w:rsid w:val="00A02BA6"/>
    <w:rsid w:val="00A0414E"/>
    <w:rsid w:val="00A0495C"/>
    <w:rsid w:val="00A04EA5"/>
    <w:rsid w:val="00A059D8"/>
    <w:rsid w:val="00A0760A"/>
    <w:rsid w:val="00A07E1F"/>
    <w:rsid w:val="00A10C4A"/>
    <w:rsid w:val="00A119EB"/>
    <w:rsid w:val="00A12141"/>
    <w:rsid w:val="00A126C6"/>
    <w:rsid w:val="00A1427D"/>
    <w:rsid w:val="00A1431F"/>
    <w:rsid w:val="00A15378"/>
    <w:rsid w:val="00A1671F"/>
    <w:rsid w:val="00A16FAD"/>
    <w:rsid w:val="00A17890"/>
    <w:rsid w:val="00A209C7"/>
    <w:rsid w:val="00A21102"/>
    <w:rsid w:val="00A21709"/>
    <w:rsid w:val="00A23756"/>
    <w:rsid w:val="00A2421A"/>
    <w:rsid w:val="00A2449A"/>
    <w:rsid w:val="00A273FD"/>
    <w:rsid w:val="00A34105"/>
    <w:rsid w:val="00A34FD8"/>
    <w:rsid w:val="00A376DB"/>
    <w:rsid w:val="00A416D0"/>
    <w:rsid w:val="00A42377"/>
    <w:rsid w:val="00A42558"/>
    <w:rsid w:val="00A43145"/>
    <w:rsid w:val="00A44E02"/>
    <w:rsid w:val="00A45D0D"/>
    <w:rsid w:val="00A4763E"/>
    <w:rsid w:val="00A47E4C"/>
    <w:rsid w:val="00A507EF"/>
    <w:rsid w:val="00A507FC"/>
    <w:rsid w:val="00A53A85"/>
    <w:rsid w:val="00A5415D"/>
    <w:rsid w:val="00A55D85"/>
    <w:rsid w:val="00A61A58"/>
    <w:rsid w:val="00A62B0B"/>
    <w:rsid w:val="00A65A39"/>
    <w:rsid w:val="00A7095C"/>
    <w:rsid w:val="00A71576"/>
    <w:rsid w:val="00A7247E"/>
    <w:rsid w:val="00A725D9"/>
    <w:rsid w:val="00A72F22"/>
    <w:rsid w:val="00A745EF"/>
    <w:rsid w:val="00A748A6"/>
    <w:rsid w:val="00A74940"/>
    <w:rsid w:val="00A751B9"/>
    <w:rsid w:val="00A76E5B"/>
    <w:rsid w:val="00A80441"/>
    <w:rsid w:val="00A80471"/>
    <w:rsid w:val="00A80B5E"/>
    <w:rsid w:val="00A80E50"/>
    <w:rsid w:val="00A81C81"/>
    <w:rsid w:val="00A8244C"/>
    <w:rsid w:val="00A82E01"/>
    <w:rsid w:val="00A84A28"/>
    <w:rsid w:val="00A84E3E"/>
    <w:rsid w:val="00A84F51"/>
    <w:rsid w:val="00A879A4"/>
    <w:rsid w:val="00A90191"/>
    <w:rsid w:val="00A90ED4"/>
    <w:rsid w:val="00A91401"/>
    <w:rsid w:val="00A91C04"/>
    <w:rsid w:val="00A92802"/>
    <w:rsid w:val="00A92910"/>
    <w:rsid w:val="00A94877"/>
    <w:rsid w:val="00A95180"/>
    <w:rsid w:val="00A97482"/>
    <w:rsid w:val="00A9762A"/>
    <w:rsid w:val="00A97655"/>
    <w:rsid w:val="00A97A98"/>
    <w:rsid w:val="00A97B56"/>
    <w:rsid w:val="00AA0D18"/>
    <w:rsid w:val="00AA16DA"/>
    <w:rsid w:val="00AA1A72"/>
    <w:rsid w:val="00AA3979"/>
    <w:rsid w:val="00AA7AD4"/>
    <w:rsid w:val="00AB073B"/>
    <w:rsid w:val="00AB2F10"/>
    <w:rsid w:val="00AB3CEB"/>
    <w:rsid w:val="00AB44DA"/>
    <w:rsid w:val="00AB533A"/>
    <w:rsid w:val="00AB5C78"/>
    <w:rsid w:val="00AB70E5"/>
    <w:rsid w:val="00AC0AEB"/>
    <w:rsid w:val="00AC1003"/>
    <w:rsid w:val="00AC15A1"/>
    <w:rsid w:val="00AC1906"/>
    <w:rsid w:val="00AC21E0"/>
    <w:rsid w:val="00AC2442"/>
    <w:rsid w:val="00AC2724"/>
    <w:rsid w:val="00AC3587"/>
    <w:rsid w:val="00AC48A4"/>
    <w:rsid w:val="00AC506E"/>
    <w:rsid w:val="00AC53AC"/>
    <w:rsid w:val="00AC642D"/>
    <w:rsid w:val="00AC7BD7"/>
    <w:rsid w:val="00AD1622"/>
    <w:rsid w:val="00AD1807"/>
    <w:rsid w:val="00AD2C3A"/>
    <w:rsid w:val="00AD343C"/>
    <w:rsid w:val="00AD453F"/>
    <w:rsid w:val="00AD544A"/>
    <w:rsid w:val="00AD5848"/>
    <w:rsid w:val="00AD67FB"/>
    <w:rsid w:val="00AD6986"/>
    <w:rsid w:val="00AD6A50"/>
    <w:rsid w:val="00AD6FAD"/>
    <w:rsid w:val="00AD74AE"/>
    <w:rsid w:val="00AD7BC9"/>
    <w:rsid w:val="00AD7EFB"/>
    <w:rsid w:val="00AE0E86"/>
    <w:rsid w:val="00AE193C"/>
    <w:rsid w:val="00AE2218"/>
    <w:rsid w:val="00AE4CE2"/>
    <w:rsid w:val="00AE6B14"/>
    <w:rsid w:val="00AF1300"/>
    <w:rsid w:val="00AF2264"/>
    <w:rsid w:val="00AF2601"/>
    <w:rsid w:val="00AF3178"/>
    <w:rsid w:val="00AF381D"/>
    <w:rsid w:val="00AF43BC"/>
    <w:rsid w:val="00AF47D4"/>
    <w:rsid w:val="00AF489A"/>
    <w:rsid w:val="00AF541A"/>
    <w:rsid w:val="00AF5657"/>
    <w:rsid w:val="00AF5C66"/>
    <w:rsid w:val="00AF652A"/>
    <w:rsid w:val="00B0027D"/>
    <w:rsid w:val="00B00CBD"/>
    <w:rsid w:val="00B00EB8"/>
    <w:rsid w:val="00B011D0"/>
    <w:rsid w:val="00B0423C"/>
    <w:rsid w:val="00B10552"/>
    <w:rsid w:val="00B124AA"/>
    <w:rsid w:val="00B12630"/>
    <w:rsid w:val="00B12913"/>
    <w:rsid w:val="00B12988"/>
    <w:rsid w:val="00B14E90"/>
    <w:rsid w:val="00B2247E"/>
    <w:rsid w:val="00B2280C"/>
    <w:rsid w:val="00B22E8C"/>
    <w:rsid w:val="00B232E5"/>
    <w:rsid w:val="00B23FF5"/>
    <w:rsid w:val="00B255E3"/>
    <w:rsid w:val="00B25637"/>
    <w:rsid w:val="00B2629C"/>
    <w:rsid w:val="00B27848"/>
    <w:rsid w:val="00B27A53"/>
    <w:rsid w:val="00B30179"/>
    <w:rsid w:val="00B327F0"/>
    <w:rsid w:val="00B32866"/>
    <w:rsid w:val="00B33EC0"/>
    <w:rsid w:val="00B362D6"/>
    <w:rsid w:val="00B37C4F"/>
    <w:rsid w:val="00B37EB1"/>
    <w:rsid w:val="00B40654"/>
    <w:rsid w:val="00B42399"/>
    <w:rsid w:val="00B43426"/>
    <w:rsid w:val="00B43EDE"/>
    <w:rsid w:val="00B4420F"/>
    <w:rsid w:val="00B4429B"/>
    <w:rsid w:val="00B44BAD"/>
    <w:rsid w:val="00B46A86"/>
    <w:rsid w:val="00B4705B"/>
    <w:rsid w:val="00B53277"/>
    <w:rsid w:val="00B5327C"/>
    <w:rsid w:val="00B540E7"/>
    <w:rsid w:val="00B5454C"/>
    <w:rsid w:val="00B5473E"/>
    <w:rsid w:val="00B560FA"/>
    <w:rsid w:val="00B56D45"/>
    <w:rsid w:val="00B570FB"/>
    <w:rsid w:val="00B5721B"/>
    <w:rsid w:val="00B57236"/>
    <w:rsid w:val="00B60D40"/>
    <w:rsid w:val="00B610D8"/>
    <w:rsid w:val="00B618F5"/>
    <w:rsid w:val="00B61A3A"/>
    <w:rsid w:val="00B61EB4"/>
    <w:rsid w:val="00B63E02"/>
    <w:rsid w:val="00B63F0D"/>
    <w:rsid w:val="00B64664"/>
    <w:rsid w:val="00B65272"/>
    <w:rsid w:val="00B657D5"/>
    <w:rsid w:val="00B66D7E"/>
    <w:rsid w:val="00B67974"/>
    <w:rsid w:val="00B70487"/>
    <w:rsid w:val="00B709A8"/>
    <w:rsid w:val="00B7208B"/>
    <w:rsid w:val="00B72219"/>
    <w:rsid w:val="00B75F45"/>
    <w:rsid w:val="00B76DC9"/>
    <w:rsid w:val="00B80B9C"/>
    <w:rsid w:val="00B81E12"/>
    <w:rsid w:val="00B82B33"/>
    <w:rsid w:val="00B83DA7"/>
    <w:rsid w:val="00B83DDA"/>
    <w:rsid w:val="00B84F6D"/>
    <w:rsid w:val="00B86ABF"/>
    <w:rsid w:val="00B92F77"/>
    <w:rsid w:val="00B93EDF"/>
    <w:rsid w:val="00B94AD9"/>
    <w:rsid w:val="00B95470"/>
    <w:rsid w:val="00B95B0B"/>
    <w:rsid w:val="00B978B6"/>
    <w:rsid w:val="00BA1E59"/>
    <w:rsid w:val="00BA3D6C"/>
    <w:rsid w:val="00BA476F"/>
    <w:rsid w:val="00BA498C"/>
    <w:rsid w:val="00BA52C6"/>
    <w:rsid w:val="00BA6774"/>
    <w:rsid w:val="00BA6A51"/>
    <w:rsid w:val="00BA71AA"/>
    <w:rsid w:val="00BA78BD"/>
    <w:rsid w:val="00BB0A77"/>
    <w:rsid w:val="00BB12F3"/>
    <w:rsid w:val="00BB1421"/>
    <w:rsid w:val="00BB1E18"/>
    <w:rsid w:val="00BB3DB3"/>
    <w:rsid w:val="00BB677A"/>
    <w:rsid w:val="00BC0356"/>
    <w:rsid w:val="00BC2F88"/>
    <w:rsid w:val="00BC2FBF"/>
    <w:rsid w:val="00BC314F"/>
    <w:rsid w:val="00BC4070"/>
    <w:rsid w:val="00BC4089"/>
    <w:rsid w:val="00BC4AD7"/>
    <w:rsid w:val="00BC6828"/>
    <w:rsid w:val="00BC74E9"/>
    <w:rsid w:val="00BC7941"/>
    <w:rsid w:val="00BC799F"/>
    <w:rsid w:val="00BD2146"/>
    <w:rsid w:val="00BD2646"/>
    <w:rsid w:val="00BD26C4"/>
    <w:rsid w:val="00BD2BA4"/>
    <w:rsid w:val="00BD36F3"/>
    <w:rsid w:val="00BD4848"/>
    <w:rsid w:val="00BD4F7C"/>
    <w:rsid w:val="00BD5432"/>
    <w:rsid w:val="00BD6818"/>
    <w:rsid w:val="00BD6AD8"/>
    <w:rsid w:val="00BE1351"/>
    <w:rsid w:val="00BE1C72"/>
    <w:rsid w:val="00BE2C60"/>
    <w:rsid w:val="00BE41DF"/>
    <w:rsid w:val="00BE4A28"/>
    <w:rsid w:val="00BE4A38"/>
    <w:rsid w:val="00BE4F74"/>
    <w:rsid w:val="00BE5944"/>
    <w:rsid w:val="00BE5C2F"/>
    <w:rsid w:val="00BE618E"/>
    <w:rsid w:val="00BF352E"/>
    <w:rsid w:val="00BF4579"/>
    <w:rsid w:val="00BF7574"/>
    <w:rsid w:val="00BF7A6D"/>
    <w:rsid w:val="00C01D30"/>
    <w:rsid w:val="00C02FCE"/>
    <w:rsid w:val="00C03153"/>
    <w:rsid w:val="00C03D7F"/>
    <w:rsid w:val="00C04828"/>
    <w:rsid w:val="00C051D3"/>
    <w:rsid w:val="00C06BEB"/>
    <w:rsid w:val="00C06EE3"/>
    <w:rsid w:val="00C07A5E"/>
    <w:rsid w:val="00C107AD"/>
    <w:rsid w:val="00C126DC"/>
    <w:rsid w:val="00C13153"/>
    <w:rsid w:val="00C1357A"/>
    <w:rsid w:val="00C1408B"/>
    <w:rsid w:val="00C15C9C"/>
    <w:rsid w:val="00C17597"/>
    <w:rsid w:val="00C17699"/>
    <w:rsid w:val="00C17745"/>
    <w:rsid w:val="00C20C5F"/>
    <w:rsid w:val="00C20D95"/>
    <w:rsid w:val="00C22901"/>
    <w:rsid w:val="00C23F3F"/>
    <w:rsid w:val="00C24025"/>
    <w:rsid w:val="00C24607"/>
    <w:rsid w:val="00C25D62"/>
    <w:rsid w:val="00C2663E"/>
    <w:rsid w:val="00C267F0"/>
    <w:rsid w:val="00C268FA"/>
    <w:rsid w:val="00C273A1"/>
    <w:rsid w:val="00C27850"/>
    <w:rsid w:val="00C27969"/>
    <w:rsid w:val="00C27E4A"/>
    <w:rsid w:val="00C30628"/>
    <w:rsid w:val="00C30EF8"/>
    <w:rsid w:val="00C32DCB"/>
    <w:rsid w:val="00C33C80"/>
    <w:rsid w:val="00C342FE"/>
    <w:rsid w:val="00C34C95"/>
    <w:rsid w:val="00C350B6"/>
    <w:rsid w:val="00C35679"/>
    <w:rsid w:val="00C3589F"/>
    <w:rsid w:val="00C37982"/>
    <w:rsid w:val="00C379DE"/>
    <w:rsid w:val="00C37A0E"/>
    <w:rsid w:val="00C40BFA"/>
    <w:rsid w:val="00C415C1"/>
    <w:rsid w:val="00C41A28"/>
    <w:rsid w:val="00C463DD"/>
    <w:rsid w:val="00C46C0F"/>
    <w:rsid w:val="00C47E59"/>
    <w:rsid w:val="00C51A12"/>
    <w:rsid w:val="00C53B79"/>
    <w:rsid w:val="00C6038C"/>
    <w:rsid w:val="00C61501"/>
    <w:rsid w:val="00C623C0"/>
    <w:rsid w:val="00C63BCC"/>
    <w:rsid w:val="00C64DE4"/>
    <w:rsid w:val="00C66158"/>
    <w:rsid w:val="00C745C3"/>
    <w:rsid w:val="00C74AF8"/>
    <w:rsid w:val="00C763BF"/>
    <w:rsid w:val="00C763F3"/>
    <w:rsid w:val="00C76B3E"/>
    <w:rsid w:val="00C76B9E"/>
    <w:rsid w:val="00C80D4E"/>
    <w:rsid w:val="00C818DF"/>
    <w:rsid w:val="00C82681"/>
    <w:rsid w:val="00C83187"/>
    <w:rsid w:val="00C8357D"/>
    <w:rsid w:val="00C84809"/>
    <w:rsid w:val="00C85574"/>
    <w:rsid w:val="00C85706"/>
    <w:rsid w:val="00C859A6"/>
    <w:rsid w:val="00C859E5"/>
    <w:rsid w:val="00C86919"/>
    <w:rsid w:val="00C86F91"/>
    <w:rsid w:val="00C87715"/>
    <w:rsid w:val="00C87EEC"/>
    <w:rsid w:val="00C87F43"/>
    <w:rsid w:val="00C907DF"/>
    <w:rsid w:val="00C90AAC"/>
    <w:rsid w:val="00C92A45"/>
    <w:rsid w:val="00C92DFF"/>
    <w:rsid w:val="00C95B1E"/>
    <w:rsid w:val="00C96DE8"/>
    <w:rsid w:val="00C96E8C"/>
    <w:rsid w:val="00C97E3B"/>
    <w:rsid w:val="00CA01F1"/>
    <w:rsid w:val="00CA0217"/>
    <w:rsid w:val="00CA1E6E"/>
    <w:rsid w:val="00CA250F"/>
    <w:rsid w:val="00CA2625"/>
    <w:rsid w:val="00CA2CAA"/>
    <w:rsid w:val="00CA4295"/>
    <w:rsid w:val="00CA42FE"/>
    <w:rsid w:val="00CA45F0"/>
    <w:rsid w:val="00CA5D75"/>
    <w:rsid w:val="00CA6DD2"/>
    <w:rsid w:val="00CA71B9"/>
    <w:rsid w:val="00CB3583"/>
    <w:rsid w:val="00CB36E9"/>
    <w:rsid w:val="00CB49BD"/>
    <w:rsid w:val="00CB4B2B"/>
    <w:rsid w:val="00CC0E47"/>
    <w:rsid w:val="00CC11E0"/>
    <w:rsid w:val="00CC1C53"/>
    <w:rsid w:val="00CC24A8"/>
    <w:rsid w:val="00CC31C0"/>
    <w:rsid w:val="00CC33F5"/>
    <w:rsid w:val="00CC3AF1"/>
    <w:rsid w:val="00CC58AD"/>
    <w:rsid w:val="00CC5C84"/>
    <w:rsid w:val="00CD053F"/>
    <w:rsid w:val="00CD0FAA"/>
    <w:rsid w:val="00CD32F8"/>
    <w:rsid w:val="00CD3B0F"/>
    <w:rsid w:val="00CD7402"/>
    <w:rsid w:val="00CE11C2"/>
    <w:rsid w:val="00CE21D1"/>
    <w:rsid w:val="00CE23BF"/>
    <w:rsid w:val="00CE248F"/>
    <w:rsid w:val="00CE256B"/>
    <w:rsid w:val="00CE33E6"/>
    <w:rsid w:val="00CE465D"/>
    <w:rsid w:val="00CE4A8F"/>
    <w:rsid w:val="00CE58D5"/>
    <w:rsid w:val="00CE59E9"/>
    <w:rsid w:val="00CE5E3B"/>
    <w:rsid w:val="00CE64B5"/>
    <w:rsid w:val="00CE722D"/>
    <w:rsid w:val="00CF2B60"/>
    <w:rsid w:val="00CF2D35"/>
    <w:rsid w:val="00CF343C"/>
    <w:rsid w:val="00CF3F55"/>
    <w:rsid w:val="00CF4102"/>
    <w:rsid w:val="00CF50ED"/>
    <w:rsid w:val="00CF748F"/>
    <w:rsid w:val="00D0013E"/>
    <w:rsid w:val="00D012A0"/>
    <w:rsid w:val="00D01877"/>
    <w:rsid w:val="00D018D9"/>
    <w:rsid w:val="00D01C67"/>
    <w:rsid w:val="00D01C76"/>
    <w:rsid w:val="00D04AC5"/>
    <w:rsid w:val="00D04D82"/>
    <w:rsid w:val="00D05908"/>
    <w:rsid w:val="00D05F2E"/>
    <w:rsid w:val="00D05F61"/>
    <w:rsid w:val="00D074BD"/>
    <w:rsid w:val="00D077F4"/>
    <w:rsid w:val="00D07F88"/>
    <w:rsid w:val="00D10274"/>
    <w:rsid w:val="00D1381C"/>
    <w:rsid w:val="00D14910"/>
    <w:rsid w:val="00D157F7"/>
    <w:rsid w:val="00D15F80"/>
    <w:rsid w:val="00D16FFF"/>
    <w:rsid w:val="00D2031B"/>
    <w:rsid w:val="00D21B02"/>
    <w:rsid w:val="00D2286B"/>
    <w:rsid w:val="00D23F33"/>
    <w:rsid w:val="00D24D1E"/>
    <w:rsid w:val="00D25FE2"/>
    <w:rsid w:val="00D265DC"/>
    <w:rsid w:val="00D26CCB"/>
    <w:rsid w:val="00D277DA"/>
    <w:rsid w:val="00D31303"/>
    <w:rsid w:val="00D317BB"/>
    <w:rsid w:val="00D318DA"/>
    <w:rsid w:val="00D32299"/>
    <w:rsid w:val="00D32C49"/>
    <w:rsid w:val="00D33779"/>
    <w:rsid w:val="00D33C24"/>
    <w:rsid w:val="00D34F34"/>
    <w:rsid w:val="00D36788"/>
    <w:rsid w:val="00D37F03"/>
    <w:rsid w:val="00D423A7"/>
    <w:rsid w:val="00D43252"/>
    <w:rsid w:val="00D446C3"/>
    <w:rsid w:val="00D45320"/>
    <w:rsid w:val="00D4572E"/>
    <w:rsid w:val="00D46B31"/>
    <w:rsid w:val="00D47433"/>
    <w:rsid w:val="00D510C9"/>
    <w:rsid w:val="00D51278"/>
    <w:rsid w:val="00D52FBB"/>
    <w:rsid w:val="00D537A9"/>
    <w:rsid w:val="00D54F87"/>
    <w:rsid w:val="00D55F7E"/>
    <w:rsid w:val="00D56098"/>
    <w:rsid w:val="00D56855"/>
    <w:rsid w:val="00D57698"/>
    <w:rsid w:val="00D6032F"/>
    <w:rsid w:val="00D60C19"/>
    <w:rsid w:val="00D61A7D"/>
    <w:rsid w:val="00D63BD0"/>
    <w:rsid w:val="00D64721"/>
    <w:rsid w:val="00D64D77"/>
    <w:rsid w:val="00D65CBD"/>
    <w:rsid w:val="00D66111"/>
    <w:rsid w:val="00D6701E"/>
    <w:rsid w:val="00D670EF"/>
    <w:rsid w:val="00D7035D"/>
    <w:rsid w:val="00D7279A"/>
    <w:rsid w:val="00D73CCF"/>
    <w:rsid w:val="00D74074"/>
    <w:rsid w:val="00D75A21"/>
    <w:rsid w:val="00D75B95"/>
    <w:rsid w:val="00D771B6"/>
    <w:rsid w:val="00D7750D"/>
    <w:rsid w:val="00D82C4F"/>
    <w:rsid w:val="00D835DD"/>
    <w:rsid w:val="00D85CC1"/>
    <w:rsid w:val="00D864D0"/>
    <w:rsid w:val="00D86CA6"/>
    <w:rsid w:val="00D87704"/>
    <w:rsid w:val="00D87C59"/>
    <w:rsid w:val="00D9084A"/>
    <w:rsid w:val="00D92C4D"/>
    <w:rsid w:val="00D93306"/>
    <w:rsid w:val="00D95153"/>
    <w:rsid w:val="00D978C6"/>
    <w:rsid w:val="00DA178D"/>
    <w:rsid w:val="00DA1A0E"/>
    <w:rsid w:val="00DA1E84"/>
    <w:rsid w:val="00DA2809"/>
    <w:rsid w:val="00DA450D"/>
    <w:rsid w:val="00DA6268"/>
    <w:rsid w:val="00DA6738"/>
    <w:rsid w:val="00DA67AD"/>
    <w:rsid w:val="00DA6E80"/>
    <w:rsid w:val="00DA70E4"/>
    <w:rsid w:val="00DA777F"/>
    <w:rsid w:val="00DA7EA9"/>
    <w:rsid w:val="00DB03A4"/>
    <w:rsid w:val="00DB174C"/>
    <w:rsid w:val="00DB20E5"/>
    <w:rsid w:val="00DB2D40"/>
    <w:rsid w:val="00DB3FB6"/>
    <w:rsid w:val="00DB5D0F"/>
    <w:rsid w:val="00DB6651"/>
    <w:rsid w:val="00DB6C1B"/>
    <w:rsid w:val="00DB79A7"/>
    <w:rsid w:val="00DB79AD"/>
    <w:rsid w:val="00DC0B83"/>
    <w:rsid w:val="00DC119C"/>
    <w:rsid w:val="00DC237B"/>
    <w:rsid w:val="00DC587B"/>
    <w:rsid w:val="00DC6929"/>
    <w:rsid w:val="00DC69EE"/>
    <w:rsid w:val="00DC7188"/>
    <w:rsid w:val="00DC71CF"/>
    <w:rsid w:val="00DD0175"/>
    <w:rsid w:val="00DD111B"/>
    <w:rsid w:val="00DD318F"/>
    <w:rsid w:val="00DD392A"/>
    <w:rsid w:val="00DD3F57"/>
    <w:rsid w:val="00DD5DFD"/>
    <w:rsid w:val="00DD6471"/>
    <w:rsid w:val="00DD68A9"/>
    <w:rsid w:val="00DD72D9"/>
    <w:rsid w:val="00DE04D2"/>
    <w:rsid w:val="00DE0538"/>
    <w:rsid w:val="00DE1AFC"/>
    <w:rsid w:val="00DE277F"/>
    <w:rsid w:val="00DF0ED2"/>
    <w:rsid w:val="00DF12F7"/>
    <w:rsid w:val="00DF1794"/>
    <w:rsid w:val="00DF2F7E"/>
    <w:rsid w:val="00DF3AF6"/>
    <w:rsid w:val="00DF46A9"/>
    <w:rsid w:val="00DF5451"/>
    <w:rsid w:val="00DF6230"/>
    <w:rsid w:val="00DF7DE0"/>
    <w:rsid w:val="00E00188"/>
    <w:rsid w:val="00E005F2"/>
    <w:rsid w:val="00E02281"/>
    <w:rsid w:val="00E02C81"/>
    <w:rsid w:val="00E03967"/>
    <w:rsid w:val="00E03A55"/>
    <w:rsid w:val="00E03C9D"/>
    <w:rsid w:val="00E05FC6"/>
    <w:rsid w:val="00E06BB9"/>
    <w:rsid w:val="00E06EA4"/>
    <w:rsid w:val="00E10244"/>
    <w:rsid w:val="00E11165"/>
    <w:rsid w:val="00E130AB"/>
    <w:rsid w:val="00E15479"/>
    <w:rsid w:val="00E15F52"/>
    <w:rsid w:val="00E202BF"/>
    <w:rsid w:val="00E203BA"/>
    <w:rsid w:val="00E20D07"/>
    <w:rsid w:val="00E20E30"/>
    <w:rsid w:val="00E21223"/>
    <w:rsid w:val="00E2144C"/>
    <w:rsid w:val="00E21475"/>
    <w:rsid w:val="00E2234B"/>
    <w:rsid w:val="00E224E4"/>
    <w:rsid w:val="00E22B33"/>
    <w:rsid w:val="00E270F8"/>
    <w:rsid w:val="00E275AD"/>
    <w:rsid w:val="00E2790F"/>
    <w:rsid w:val="00E27F86"/>
    <w:rsid w:val="00E301F1"/>
    <w:rsid w:val="00E3028F"/>
    <w:rsid w:val="00E3038D"/>
    <w:rsid w:val="00E313C6"/>
    <w:rsid w:val="00E32248"/>
    <w:rsid w:val="00E377AA"/>
    <w:rsid w:val="00E37949"/>
    <w:rsid w:val="00E401AA"/>
    <w:rsid w:val="00E402B6"/>
    <w:rsid w:val="00E4054D"/>
    <w:rsid w:val="00E405A6"/>
    <w:rsid w:val="00E43165"/>
    <w:rsid w:val="00E43633"/>
    <w:rsid w:val="00E44552"/>
    <w:rsid w:val="00E45482"/>
    <w:rsid w:val="00E45790"/>
    <w:rsid w:val="00E458E9"/>
    <w:rsid w:val="00E45E2B"/>
    <w:rsid w:val="00E47587"/>
    <w:rsid w:val="00E47610"/>
    <w:rsid w:val="00E50A2A"/>
    <w:rsid w:val="00E51673"/>
    <w:rsid w:val="00E55567"/>
    <w:rsid w:val="00E56C1D"/>
    <w:rsid w:val="00E5732A"/>
    <w:rsid w:val="00E61F5E"/>
    <w:rsid w:val="00E6280A"/>
    <w:rsid w:val="00E62AB4"/>
    <w:rsid w:val="00E67182"/>
    <w:rsid w:val="00E674A9"/>
    <w:rsid w:val="00E70DCF"/>
    <w:rsid w:val="00E71D5E"/>
    <w:rsid w:val="00E71DF4"/>
    <w:rsid w:val="00E7260F"/>
    <w:rsid w:val="00E7299F"/>
    <w:rsid w:val="00E72A75"/>
    <w:rsid w:val="00E72E1E"/>
    <w:rsid w:val="00E734B0"/>
    <w:rsid w:val="00E73676"/>
    <w:rsid w:val="00E74356"/>
    <w:rsid w:val="00E74740"/>
    <w:rsid w:val="00E76C93"/>
    <w:rsid w:val="00E80F48"/>
    <w:rsid w:val="00E81C48"/>
    <w:rsid w:val="00E827D7"/>
    <w:rsid w:val="00E8553D"/>
    <w:rsid w:val="00E86BA5"/>
    <w:rsid w:val="00E86C48"/>
    <w:rsid w:val="00E877A0"/>
    <w:rsid w:val="00E87921"/>
    <w:rsid w:val="00E87C61"/>
    <w:rsid w:val="00E9062E"/>
    <w:rsid w:val="00E90B46"/>
    <w:rsid w:val="00E90E81"/>
    <w:rsid w:val="00E91853"/>
    <w:rsid w:val="00E92706"/>
    <w:rsid w:val="00E93E27"/>
    <w:rsid w:val="00E94215"/>
    <w:rsid w:val="00E942F3"/>
    <w:rsid w:val="00E9536C"/>
    <w:rsid w:val="00E954BB"/>
    <w:rsid w:val="00E957D0"/>
    <w:rsid w:val="00E95ABC"/>
    <w:rsid w:val="00E95ED6"/>
    <w:rsid w:val="00E96630"/>
    <w:rsid w:val="00E96CEB"/>
    <w:rsid w:val="00E97DD6"/>
    <w:rsid w:val="00E97E56"/>
    <w:rsid w:val="00EA042E"/>
    <w:rsid w:val="00EA264E"/>
    <w:rsid w:val="00EA4ABA"/>
    <w:rsid w:val="00EA4BC7"/>
    <w:rsid w:val="00EA64A1"/>
    <w:rsid w:val="00EB0526"/>
    <w:rsid w:val="00EB1468"/>
    <w:rsid w:val="00EB196C"/>
    <w:rsid w:val="00EB52CB"/>
    <w:rsid w:val="00EC095B"/>
    <w:rsid w:val="00EC16A8"/>
    <w:rsid w:val="00EC1AED"/>
    <w:rsid w:val="00EC21CE"/>
    <w:rsid w:val="00EC3552"/>
    <w:rsid w:val="00EC3AA6"/>
    <w:rsid w:val="00EC4C2C"/>
    <w:rsid w:val="00EC79B8"/>
    <w:rsid w:val="00ED0472"/>
    <w:rsid w:val="00ED0650"/>
    <w:rsid w:val="00ED2B08"/>
    <w:rsid w:val="00ED47D6"/>
    <w:rsid w:val="00ED5EAD"/>
    <w:rsid w:val="00ED6ECA"/>
    <w:rsid w:val="00ED7A2A"/>
    <w:rsid w:val="00EE18EF"/>
    <w:rsid w:val="00EE22B6"/>
    <w:rsid w:val="00EE2519"/>
    <w:rsid w:val="00EE36D2"/>
    <w:rsid w:val="00EE47DD"/>
    <w:rsid w:val="00EE4B7B"/>
    <w:rsid w:val="00EE4C6F"/>
    <w:rsid w:val="00EE5D5F"/>
    <w:rsid w:val="00EE61AC"/>
    <w:rsid w:val="00EE73DA"/>
    <w:rsid w:val="00EF1D7F"/>
    <w:rsid w:val="00EF287B"/>
    <w:rsid w:val="00EF50DC"/>
    <w:rsid w:val="00EF53D3"/>
    <w:rsid w:val="00F003BC"/>
    <w:rsid w:val="00F00BB5"/>
    <w:rsid w:val="00F00D98"/>
    <w:rsid w:val="00F011DA"/>
    <w:rsid w:val="00F0160B"/>
    <w:rsid w:val="00F029BF"/>
    <w:rsid w:val="00F02C2C"/>
    <w:rsid w:val="00F044C4"/>
    <w:rsid w:val="00F10B4B"/>
    <w:rsid w:val="00F13D40"/>
    <w:rsid w:val="00F151DF"/>
    <w:rsid w:val="00F1575B"/>
    <w:rsid w:val="00F16256"/>
    <w:rsid w:val="00F165A7"/>
    <w:rsid w:val="00F17CA3"/>
    <w:rsid w:val="00F2004C"/>
    <w:rsid w:val="00F20134"/>
    <w:rsid w:val="00F20299"/>
    <w:rsid w:val="00F2473E"/>
    <w:rsid w:val="00F258EF"/>
    <w:rsid w:val="00F260EA"/>
    <w:rsid w:val="00F2729A"/>
    <w:rsid w:val="00F27470"/>
    <w:rsid w:val="00F310D6"/>
    <w:rsid w:val="00F31AD7"/>
    <w:rsid w:val="00F3231E"/>
    <w:rsid w:val="00F33AD4"/>
    <w:rsid w:val="00F3475C"/>
    <w:rsid w:val="00F37B12"/>
    <w:rsid w:val="00F402FF"/>
    <w:rsid w:val="00F4061F"/>
    <w:rsid w:val="00F41FF6"/>
    <w:rsid w:val="00F4356F"/>
    <w:rsid w:val="00F43D69"/>
    <w:rsid w:val="00F43F9C"/>
    <w:rsid w:val="00F456A6"/>
    <w:rsid w:val="00F477F0"/>
    <w:rsid w:val="00F51025"/>
    <w:rsid w:val="00F51588"/>
    <w:rsid w:val="00F531F2"/>
    <w:rsid w:val="00F53EDA"/>
    <w:rsid w:val="00F5471C"/>
    <w:rsid w:val="00F558BA"/>
    <w:rsid w:val="00F56A90"/>
    <w:rsid w:val="00F5709C"/>
    <w:rsid w:val="00F57EDD"/>
    <w:rsid w:val="00F61390"/>
    <w:rsid w:val="00F615D5"/>
    <w:rsid w:val="00F63033"/>
    <w:rsid w:val="00F642DA"/>
    <w:rsid w:val="00F6459E"/>
    <w:rsid w:val="00F64DB5"/>
    <w:rsid w:val="00F66CA7"/>
    <w:rsid w:val="00F673E7"/>
    <w:rsid w:val="00F67723"/>
    <w:rsid w:val="00F7079A"/>
    <w:rsid w:val="00F72751"/>
    <w:rsid w:val="00F72DC0"/>
    <w:rsid w:val="00F7300B"/>
    <w:rsid w:val="00F7367D"/>
    <w:rsid w:val="00F73FAC"/>
    <w:rsid w:val="00F74351"/>
    <w:rsid w:val="00F74FEC"/>
    <w:rsid w:val="00F75D86"/>
    <w:rsid w:val="00F774FB"/>
    <w:rsid w:val="00F7753D"/>
    <w:rsid w:val="00F80F69"/>
    <w:rsid w:val="00F81865"/>
    <w:rsid w:val="00F83865"/>
    <w:rsid w:val="00F83A9C"/>
    <w:rsid w:val="00F84104"/>
    <w:rsid w:val="00F84825"/>
    <w:rsid w:val="00F850E3"/>
    <w:rsid w:val="00F859FF"/>
    <w:rsid w:val="00F85F34"/>
    <w:rsid w:val="00F86CDD"/>
    <w:rsid w:val="00F910E2"/>
    <w:rsid w:val="00F91D26"/>
    <w:rsid w:val="00F91E5E"/>
    <w:rsid w:val="00F92C24"/>
    <w:rsid w:val="00F938A7"/>
    <w:rsid w:val="00F95261"/>
    <w:rsid w:val="00F9671B"/>
    <w:rsid w:val="00F96BD1"/>
    <w:rsid w:val="00F96BE8"/>
    <w:rsid w:val="00F971F3"/>
    <w:rsid w:val="00FA01C2"/>
    <w:rsid w:val="00FA06F7"/>
    <w:rsid w:val="00FA1715"/>
    <w:rsid w:val="00FA1F33"/>
    <w:rsid w:val="00FA213B"/>
    <w:rsid w:val="00FA6F73"/>
    <w:rsid w:val="00FA76D9"/>
    <w:rsid w:val="00FB05C3"/>
    <w:rsid w:val="00FB1586"/>
    <w:rsid w:val="00FB171A"/>
    <w:rsid w:val="00FB1FB6"/>
    <w:rsid w:val="00FB4F24"/>
    <w:rsid w:val="00FB5B16"/>
    <w:rsid w:val="00FB6D53"/>
    <w:rsid w:val="00FB72E6"/>
    <w:rsid w:val="00FC0362"/>
    <w:rsid w:val="00FC06E8"/>
    <w:rsid w:val="00FC1837"/>
    <w:rsid w:val="00FC1BAA"/>
    <w:rsid w:val="00FC2036"/>
    <w:rsid w:val="00FC2760"/>
    <w:rsid w:val="00FC2A2F"/>
    <w:rsid w:val="00FC2EE1"/>
    <w:rsid w:val="00FC3E09"/>
    <w:rsid w:val="00FC42C9"/>
    <w:rsid w:val="00FC486E"/>
    <w:rsid w:val="00FC589D"/>
    <w:rsid w:val="00FC6529"/>
    <w:rsid w:val="00FC68B7"/>
    <w:rsid w:val="00FD0823"/>
    <w:rsid w:val="00FD16FC"/>
    <w:rsid w:val="00FD47AC"/>
    <w:rsid w:val="00FD64C0"/>
    <w:rsid w:val="00FD7BF6"/>
    <w:rsid w:val="00FD7E79"/>
    <w:rsid w:val="00FE0009"/>
    <w:rsid w:val="00FE0034"/>
    <w:rsid w:val="00FE0D61"/>
    <w:rsid w:val="00FE16BB"/>
    <w:rsid w:val="00FE47A4"/>
    <w:rsid w:val="00FE54F5"/>
    <w:rsid w:val="00FE5E00"/>
    <w:rsid w:val="00FE6802"/>
    <w:rsid w:val="00FE7E8F"/>
    <w:rsid w:val="00FF0791"/>
    <w:rsid w:val="00FF0B5C"/>
    <w:rsid w:val="00FF0EC2"/>
    <w:rsid w:val="00FF19A7"/>
    <w:rsid w:val="00FF1AD4"/>
    <w:rsid w:val="00FF1B49"/>
    <w:rsid w:val="00FF1C0D"/>
    <w:rsid w:val="00FF2114"/>
    <w:rsid w:val="00FF6980"/>
    <w:rsid w:val="00FF6FBF"/>
    <w:rsid w:val="00FF77A8"/>
    <w:rsid w:val="00FF77C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124F27D3"/>
  <w15:docId w15:val="{FD23194B-DE73-4D4B-94A9-243DF6F9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228"/>
    <w:pPr>
      <w:suppressAutoHyphens/>
      <w:spacing w:line="240" w:lineRule="atLeast"/>
    </w:pPr>
    <w:rPr>
      <w:lang w:val="en-GB"/>
    </w:rPr>
  </w:style>
  <w:style w:type="paragraph" w:styleId="Heading1">
    <w:name w:val="heading 1"/>
    <w:aliases w:val="Table_G,Heading 1*"/>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A43B1"/>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
    <w:basedOn w:val="Normal"/>
    <w:link w:val="FootnoteTextChar1"/>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semiHidden/>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rsid w:val="008B431F"/>
    <w:pPr>
      <w:suppressAutoHyphens w:val="0"/>
      <w:spacing w:after="120" w:line="240" w:lineRule="auto"/>
      <w:ind w:left="283"/>
    </w:pPr>
    <w:rPr>
      <w:sz w:val="24"/>
      <w:lang w:val="en-US"/>
    </w:rPr>
  </w:style>
  <w:style w:type="paragraph" w:styleId="BodyText2">
    <w:name w:val="Body Text 2"/>
    <w:basedOn w:val="Normal"/>
    <w:rsid w:val="008B431F"/>
    <w:pPr>
      <w:suppressAutoHyphens w:val="0"/>
      <w:spacing w:after="120" w:line="480" w:lineRule="auto"/>
    </w:pPr>
    <w:rPr>
      <w:sz w:val="24"/>
      <w:lang w:val="en-US"/>
    </w:rPr>
  </w:style>
  <w:style w:type="paragraph" w:styleId="BodyText">
    <w:name w:val="Body Text"/>
    <w:basedOn w:val="Normal"/>
    <w:rsid w:val="008B431F"/>
    <w:pPr>
      <w:suppressAutoHyphens w:val="0"/>
      <w:spacing w:after="120" w:line="240" w:lineRule="auto"/>
    </w:pPr>
    <w:rPr>
      <w:sz w:val="24"/>
      <w:lang w:val="en-US"/>
    </w:rPr>
  </w:style>
  <w:style w:type="character" w:styleId="CommentReference">
    <w:name w:val="annotation reference"/>
    <w:rsid w:val="008B431F"/>
    <w:rPr>
      <w:sz w:val="16"/>
      <w:szCs w:val="16"/>
    </w:rPr>
  </w:style>
  <w:style w:type="paragraph" w:styleId="CommentText">
    <w:name w:val="annotation text"/>
    <w:basedOn w:val="Normal"/>
    <w:link w:val="CommentTextChar"/>
    <w:rsid w:val="008B431F"/>
    <w:pPr>
      <w:suppressAutoHyphens w:val="0"/>
      <w:spacing w:line="240" w:lineRule="auto"/>
    </w:pPr>
  </w:style>
  <w:style w:type="paragraph" w:styleId="Title">
    <w:name w:val="Title"/>
    <w:basedOn w:val="Normal"/>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paragraph" w:customStyle="1" w:styleId="a">
    <w:name w:val="a)"/>
    <w:basedOn w:val="Normal"/>
    <w:rsid w:val="00D47433"/>
    <w:pPr>
      <w:suppressAutoHyphens w:val="0"/>
      <w:spacing w:after="120"/>
      <w:ind w:left="2835" w:right="1134" w:hanging="567"/>
      <w:jc w:val="both"/>
    </w:pPr>
    <w:rPr>
      <w:snapToGrid w:val="0"/>
      <w:lang w:val="fr-FR"/>
    </w:rPr>
  </w:style>
  <w:style w:type="character" w:customStyle="1" w:styleId="SingleTxtGChar">
    <w:name w:val="_ Single Txt_G Char"/>
    <w:link w:val="SingleTxtG"/>
    <w:rsid w:val="006675C9"/>
    <w:rPr>
      <w:lang w:val="en-GB" w:eastAsia="en-US" w:bidi="ar-SA"/>
    </w:rPr>
  </w:style>
  <w:style w:type="character" w:customStyle="1" w:styleId="paraChar">
    <w:name w:val="para Char"/>
    <w:link w:val="para"/>
    <w:rsid w:val="006675C9"/>
    <w:rPr>
      <w:lang w:val="fr-CH" w:eastAsia="en-US" w:bidi="ar-SA"/>
    </w:rPr>
  </w:style>
  <w:style w:type="character" w:customStyle="1" w:styleId="FootnoteTextChar1">
    <w:name w:val="Footnote Text Char1"/>
    <w:aliases w:val="5_G Char,PP Char,Footnote Text Char Char,5_G_6 Char"/>
    <w:link w:val="FootnoteText"/>
    <w:rsid w:val="008979B4"/>
    <w:rPr>
      <w:sz w:val="18"/>
      <w:lang w:val="en-GB" w:eastAsia="en-US" w:bidi="ar-SA"/>
    </w:rPr>
  </w:style>
  <w:style w:type="character" w:customStyle="1" w:styleId="HChGChar">
    <w:name w:val="_ H _Ch_G Char"/>
    <w:link w:val="HChG"/>
    <w:rsid w:val="005709F9"/>
    <w:rPr>
      <w:b/>
      <w:sz w:val="28"/>
      <w:lang w:val="en-GB" w:eastAsia="en-US" w:bidi="ar-SA"/>
    </w:rPr>
  </w:style>
  <w:style w:type="paragraph" w:styleId="CommentSubject">
    <w:name w:val="annotation subject"/>
    <w:basedOn w:val="CommentText"/>
    <w:next w:val="CommentText"/>
    <w:semiHidden/>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character" w:customStyle="1" w:styleId="CommentTextChar">
    <w:name w:val="Comment Text Char"/>
    <w:link w:val="CommentText"/>
    <w:rsid w:val="003156CF"/>
    <w:rPr>
      <w:lang w:eastAsia="en-US"/>
    </w:rPr>
  </w:style>
  <w:style w:type="character" w:customStyle="1" w:styleId="HeaderChar">
    <w:name w:val="Header Char"/>
    <w:aliases w:val="6_G Char"/>
    <w:link w:val="Header"/>
    <w:rsid w:val="005A43B1"/>
    <w:rPr>
      <w:b/>
      <w:noProof/>
      <w:sz w:val="18"/>
      <w:lang w:val="en-GB"/>
    </w:rPr>
  </w:style>
  <w:style w:type="paragraph" w:customStyle="1" w:styleId="Annex1">
    <w:name w:val="Annex1"/>
    <w:basedOn w:val="Normal"/>
    <w:qFormat/>
    <w:rsid w:val="00E47587"/>
    <w:pPr>
      <w:tabs>
        <w:tab w:val="left" w:pos="1700"/>
        <w:tab w:val="right" w:leader="dot" w:pos="8505"/>
      </w:tabs>
      <w:spacing w:after="120"/>
      <w:ind w:left="2268" w:right="1134" w:hanging="1134"/>
      <w:jc w:val="both"/>
    </w:pPr>
  </w:style>
  <w:style w:type="character" w:customStyle="1" w:styleId="Heading1Char">
    <w:name w:val="Heading 1 Char"/>
    <w:aliases w:val="Table_G Char,Heading 1* Char"/>
    <w:link w:val="Heading1"/>
    <w:rsid w:val="00465365"/>
    <w:rPr>
      <w:lang w:val="en-GB" w:eastAsia="en-US"/>
    </w:rPr>
  </w:style>
  <w:style w:type="character" w:customStyle="1" w:styleId="H1GChar">
    <w:name w:val="_ H_1_G Char"/>
    <w:link w:val="H1G"/>
    <w:rsid w:val="00C76B3E"/>
    <w:rPr>
      <w:b/>
      <w:sz w:val="24"/>
      <w:lang w:val="en-GB" w:eastAsia="en-US"/>
    </w:rPr>
  </w:style>
  <w:style w:type="character" w:customStyle="1" w:styleId="Heading2Char">
    <w:name w:val="Heading 2 Char"/>
    <w:link w:val="Heading2"/>
    <w:rsid w:val="00C76B3E"/>
    <w:rPr>
      <w:lang w:val="en-GB" w:eastAsia="en-US"/>
    </w:rPr>
  </w:style>
  <w:style w:type="paragraph" w:customStyle="1" w:styleId="a0">
    <w:name w:val="(a)"/>
    <w:basedOn w:val="para"/>
    <w:qFormat/>
    <w:rsid w:val="00A42377"/>
    <w:pPr>
      <w:ind w:left="2835" w:hanging="567"/>
    </w:pPr>
    <w:rPr>
      <w:lang w:val="en-GB"/>
    </w:rPr>
  </w:style>
  <w:style w:type="paragraph" w:styleId="TOC1">
    <w:name w:val="toc 1"/>
    <w:basedOn w:val="Normal"/>
    <w:next w:val="Normal"/>
    <w:autoRedefine/>
    <w:uiPriority w:val="39"/>
    <w:unhideWhenUsed/>
    <w:rsid w:val="005A43B1"/>
    <w:pPr>
      <w:tabs>
        <w:tab w:val="right" w:pos="851"/>
        <w:tab w:val="left" w:pos="1134"/>
        <w:tab w:val="left" w:pos="1701"/>
        <w:tab w:val="right" w:leader="dot" w:pos="8931"/>
        <w:tab w:val="right" w:pos="9639"/>
      </w:tabs>
      <w:spacing w:after="120"/>
      <w:ind w:left="284"/>
    </w:pPr>
  </w:style>
  <w:style w:type="paragraph" w:styleId="ListParagraph">
    <w:name w:val="List Paragraph"/>
    <w:basedOn w:val="Normal"/>
    <w:qFormat/>
    <w:rsid w:val="00497FCC"/>
    <w:pPr>
      <w:suppressAutoHyphens w:val="0"/>
      <w:spacing w:after="200" w:line="276" w:lineRule="auto"/>
      <w:ind w:left="720"/>
      <w:contextualSpacing/>
    </w:pPr>
    <w:rPr>
      <w:rFonts w:ascii="Calibri" w:hAnsi="Calibri"/>
      <w:sz w:val="22"/>
      <w:szCs w:val="22"/>
    </w:rPr>
  </w:style>
  <w:style w:type="character" w:styleId="PlaceholderText">
    <w:name w:val="Placeholder Text"/>
    <w:basedOn w:val="DefaultParagraphFont"/>
    <w:uiPriority w:val="99"/>
    <w:semiHidden/>
    <w:rsid w:val="009825BF"/>
    <w:rPr>
      <w:color w:val="808080"/>
    </w:rPr>
  </w:style>
  <w:style w:type="character" w:customStyle="1" w:styleId="FooterChar">
    <w:name w:val="Footer Char"/>
    <w:aliases w:val="3_G Char"/>
    <w:basedOn w:val="DefaultParagraphFont"/>
    <w:link w:val="Footer"/>
    <w:uiPriority w:val="99"/>
    <w:rsid w:val="002A7C9A"/>
    <w:rPr>
      <w:noProof/>
      <w:sz w:val="16"/>
      <w:lang w:val="en-GB"/>
    </w:rPr>
  </w:style>
  <w:style w:type="paragraph" w:styleId="Revision">
    <w:name w:val="Revision"/>
    <w:hidden/>
    <w:uiPriority w:val="99"/>
    <w:semiHidden/>
    <w:rsid w:val="00D95153"/>
    <w:rPr>
      <w:noProof/>
      <w:lang w:val="en-GB"/>
    </w:rPr>
  </w:style>
  <w:style w:type="paragraph" w:customStyle="1" w:styleId="bloc">
    <w:name w:val="bloc"/>
    <w:basedOn w:val="para"/>
    <w:qFormat/>
    <w:rsid w:val="002F093A"/>
    <w:pPr>
      <w:ind w:firstLine="0"/>
    </w:pPr>
    <w:rPr>
      <w:lang w:val="en-GB"/>
    </w:rPr>
  </w:style>
  <w:style w:type="paragraph" w:customStyle="1" w:styleId="endnotetable">
    <w:name w:val="endnote table"/>
    <w:basedOn w:val="Normal"/>
    <w:link w:val="endnotetableChar"/>
    <w:rsid w:val="00680495"/>
    <w:pPr>
      <w:spacing w:line="220" w:lineRule="exact"/>
      <w:ind w:left="1134" w:right="1134" w:firstLine="170"/>
    </w:pPr>
    <w:rPr>
      <w:sz w:val="18"/>
      <w:szCs w:val="18"/>
    </w:rPr>
  </w:style>
  <w:style w:type="character" w:customStyle="1" w:styleId="endnotetableChar">
    <w:name w:val="endnote table Char"/>
    <w:link w:val="endnotetable"/>
    <w:rsid w:val="00680495"/>
    <w:rPr>
      <w:sz w:val="18"/>
      <w:szCs w:val="18"/>
      <w:lang w:val="en-GB"/>
    </w:rPr>
  </w:style>
  <w:style w:type="paragraph" w:customStyle="1" w:styleId="StyleSingleTxtGLeft2cmHanging206cm">
    <w:name w:val="Style _ Single Txt_G + Left:  2 cm Hanging:  2.06 cm"/>
    <w:basedOn w:val="SingleTxtG"/>
    <w:link w:val="StyleSingleTxtGLeft2cmHanging206cmChar"/>
    <w:rsid w:val="002B23BC"/>
    <w:pPr>
      <w:ind w:left="2268" w:hanging="1134"/>
    </w:pPr>
  </w:style>
  <w:style w:type="character" w:customStyle="1" w:styleId="StyleSingleTxtGLeft2cmHanging206cmChar">
    <w:name w:val="Style _ Single Txt_G + Left:  2 cm Hanging:  2.06 cm Char"/>
    <w:link w:val="StyleSingleTxtGLeft2cmHanging206cm"/>
    <w:rsid w:val="002B23B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88493">
      <w:bodyDiv w:val="1"/>
      <w:marLeft w:val="0"/>
      <w:marRight w:val="0"/>
      <w:marTop w:val="0"/>
      <w:marBottom w:val="0"/>
      <w:divBdr>
        <w:top w:val="none" w:sz="0" w:space="0" w:color="auto"/>
        <w:left w:val="none" w:sz="0" w:space="0" w:color="auto"/>
        <w:bottom w:val="none" w:sz="0" w:space="0" w:color="auto"/>
        <w:right w:val="none" w:sz="0" w:space="0" w:color="auto"/>
      </w:divBdr>
    </w:div>
    <w:div w:id="213857008">
      <w:bodyDiv w:val="1"/>
      <w:marLeft w:val="0"/>
      <w:marRight w:val="0"/>
      <w:marTop w:val="0"/>
      <w:marBottom w:val="0"/>
      <w:divBdr>
        <w:top w:val="none" w:sz="0" w:space="0" w:color="auto"/>
        <w:left w:val="none" w:sz="0" w:space="0" w:color="auto"/>
        <w:bottom w:val="none" w:sz="0" w:space="0" w:color="auto"/>
        <w:right w:val="none" w:sz="0" w:space="0" w:color="auto"/>
      </w:divBdr>
    </w:div>
    <w:div w:id="340354882">
      <w:bodyDiv w:val="1"/>
      <w:marLeft w:val="0"/>
      <w:marRight w:val="0"/>
      <w:marTop w:val="0"/>
      <w:marBottom w:val="0"/>
      <w:divBdr>
        <w:top w:val="none" w:sz="0" w:space="0" w:color="auto"/>
        <w:left w:val="none" w:sz="0" w:space="0" w:color="auto"/>
        <w:bottom w:val="none" w:sz="0" w:space="0" w:color="auto"/>
        <w:right w:val="none" w:sz="0" w:space="0" w:color="auto"/>
      </w:divBdr>
    </w:div>
    <w:div w:id="552886057">
      <w:bodyDiv w:val="1"/>
      <w:marLeft w:val="0"/>
      <w:marRight w:val="0"/>
      <w:marTop w:val="0"/>
      <w:marBottom w:val="0"/>
      <w:divBdr>
        <w:top w:val="none" w:sz="0" w:space="0" w:color="auto"/>
        <w:left w:val="none" w:sz="0" w:space="0" w:color="auto"/>
        <w:bottom w:val="none" w:sz="0" w:space="0" w:color="auto"/>
        <w:right w:val="none" w:sz="0" w:space="0" w:color="auto"/>
      </w:divBdr>
    </w:div>
    <w:div w:id="588853703">
      <w:bodyDiv w:val="1"/>
      <w:marLeft w:val="0"/>
      <w:marRight w:val="0"/>
      <w:marTop w:val="0"/>
      <w:marBottom w:val="0"/>
      <w:divBdr>
        <w:top w:val="none" w:sz="0" w:space="0" w:color="auto"/>
        <w:left w:val="none" w:sz="0" w:space="0" w:color="auto"/>
        <w:bottom w:val="none" w:sz="0" w:space="0" w:color="auto"/>
        <w:right w:val="none" w:sz="0" w:space="0" w:color="auto"/>
      </w:divBdr>
    </w:div>
    <w:div w:id="665324438">
      <w:bodyDiv w:val="1"/>
      <w:marLeft w:val="0"/>
      <w:marRight w:val="0"/>
      <w:marTop w:val="0"/>
      <w:marBottom w:val="0"/>
      <w:divBdr>
        <w:top w:val="none" w:sz="0" w:space="0" w:color="auto"/>
        <w:left w:val="none" w:sz="0" w:space="0" w:color="auto"/>
        <w:bottom w:val="none" w:sz="0" w:space="0" w:color="auto"/>
        <w:right w:val="none" w:sz="0" w:space="0" w:color="auto"/>
      </w:divBdr>
    </w:div>
    <w:div w:id="742525442">
      <w:bodyDiv w:val="1"/>
      <w:marLeft w:val="0"/>
      <w:marRight w:val="0"/>
      <w:marTop w:val="0"/>
      <w:marBottom w:val="0"/>
      <w:divBdr>
        <w:top w:val="none" w:sz="0" w:space="0" w:color="auto"/>
        <w:left w:val="none" w:sz="0" w:space="0" w:color="auto"/>
        <w:bottom w:val="none" w:sz="0" w:space="0" w:color="auto"/>
        <w:right w:val="none" w:sz="0" w:space="0" w:color="auto"/>
      </w:divBdr>
    </w:div>
    <w:div w:id="760566739">
      <w:bodyDiv w:val="1"/>
      <w:marLeft w:val="0"/>
      <w:marRight w:val="0"/>
      <w:marTop w:val="0"/>
      <w:marBottom w:val="0"/>
      <w:divBdr>
        <w:top w:val="none" w:sz="0" w:space="0" w:color="auto"/>
        <w:left w:val="none" w:sz="0" w:space="0" w:color="auto"/>
        <w:bottom w:val="none" w:sz="0" w:space="0" w:color="auto"/>
        <w:right w:val="none" w:sz="0" w:space="0" w:color="auto"/>
      </w:divBdr>
    </w:div>
    <w:div w:id="813638721">
      <w:bodyDiv w:val="1"/>
      <w:marLeft w:val="0"/>
      <w:marRight w:val="0"/>
      <w:marTop w:val="0"/>
      <w:marBottom w:val="0"/>
      <w:divBdr>
        <w:top w:val="none" w:sz="0" w:space="0" w:color="auto"/>
        <w:left w:val="none" w:sz="0" w:space="0" w:color="auto"/>
        <w:bottom w:val="none" w:sz="0" w:space="0" w:color="auto"/>
        <w:right w:val="none" w:sz="0" w:space="0" w:color="auto"/>
      </w:divBdr>
    </w:div>
    <w:div w:id="1116363508">
      <w:bodyDiv w:val="1"/>
      <w:marLeft w:val="0"/>
      <w:marRight w:val="0"/>
      <w:marTop w:val="0"/>
      <w:marBottom w:val="0"/>
      <w:divBdr>
        <w:top w:val="none" w:sz="0" w:space="0" w:color="auto"/>
        <w:left w:val="none" w:sz="0" w:space="0" w:color="auto"/>
        <w:bottom w:val="none" w:sz="0" w:space="0" w:color="auto"/>
        <w:right w:val="none" w:sz="0" w:space="0" w:color="auto"/>
      </w:divBdr>
    </w:div>
    <w:div w:id="1500003799">
      <w:bodyDiv w:val="1"/>
      <w:marLeft w:val="0"/>
      <w:marRight w:val="0"/>
      <w:marTop w:val="0"/>
      <w:marBottom w:val="0"/>
      <w:divBdr>
        <w:top w:val="none" w:sz="0" w:space="0" w:color="auto"/>
        <w:left w:val="none" w:sz="0" w:space="0" w:color="auto"/>
        <w:bottom w:val="none" w:sz="0" w:space="0" w:color="auto"/>
        <w:right w:val="none" w:sz="0" w:space="0" w:color="auto"/>
      </w:divBdr>
    </w:div>
    <w:div w:id="1668439296">
      <w:bodyDiv w:val="1"/>
      <w:marLeft w:val="0"/>
      <w:marRight w:val="0"/>
      <w:marTop w:val="0"/>
      <w:marBottom w:val="0"/>
      <w:divBdr>
        <w:top w:val="none" w:sz="0" w:space="0" w:color="auto"/>
        <w:left w:val="none" w:sz="0" w:space="0" w:color="auto"/>
        <w:bottom w:val="none" w:sz="0" w:space="0" w:color="auto"/>
        <w:right w:val="none" w:sz="0" w:space="0" w:color="auto"/>
      </w:divBdr>
    </w:div>
    <w:div w:id="1756710062">
      <w:bodyDiv w:val="1"/>
      <w:marLeft w:val="0"/>
      <w:marRight w:val="0"/>
      <w:marTop w:val="0"/>
      <w:marBottom w:val="0"/>
      <w:divBdr>
        <w:top w:val="none" w:sz="0" w:space="0" w:color="auto"/>
        <w:left w:val="none" w:sz="0" w:space="0" w:color="auto"/>
        <w:bottom w:val="none" w:sz="0" w:space="0" w:color="auto"/>
        <w:right w:val="none" w:sz="0" w:space="0" w:color="auto"/>
      </w:divBdr>
    </w:div>
    <w:div w:id="1848596394">
      <w:bodyDiv w:val="1"/>
      <w:marLeft w:val="0"/>
      <w:marRight w:val="0"/>
      <w:marTop w:val="0"/>
      <w:marBottom w:val="0"/>
      <w:divBdr>
        <w:top w:val="none" w:sz="0" w:space="0" w:color="auto"/>
        <w:left w:val="none" w:sz="0" w:space="0" w:color="auto"/>
        <w:bottom w:val="none" w:sz="0" w:space="0" w:color="auto"/>
        <w:right w:val="none" w:sz="0" w:space="0" w:color="auto"/>
      </w:divBdr>
    </w:div>
    <w:div w:id="1927304954">
      <w:bodyDiv w:val="1"/>
      <w:marLeft w:val="0"/>
      <w:marRight w:val="0"/>
      <w:marTop w:val="0"/>
      <w:marBottom w:val="0"/>
      <w:divBdr>
        <w:top w:val="none" w:sz="0" w:space="0" w:color="auto"/>
        <w:left w:val="none" w:sz="0" w:space="0" w:color="auto"/>
        <w:bottom w:val="none" w:sz="0" w:space="0" w:color="auto"/>
        <w:right w:val="none" w:sz="0" w:space="0" w:color="auto"/>
      </w:divBdr>
    </w:div>
    <w:div w:id="198450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puglisi\Documents\Lavoro\GTB\AppData\Local\Temp\R003r4e.doc" TargetMode="External"/><Relationship Id="rId117" Type="http://schemas.openxmlformats.org/officeDocument/2006/relationships/footer" Target="footer36.xml"/><Relationship Id="rId21" Type="http://schemas.openxmlformats.org/officeDocument/2006/relationships/oleObject" Target="embeddings/oleObject3.bin"/><Relationship Id="rId42" Type="http://schemas.openxmlformats.org/officeDocument/2006/relationships/footer" Target="footer8.xml"/><Relationship Id="rId47" Type="http://schemas.openxmlformats.org/officeDocument/2006/relationships/image" Target="media/image11.png"/><Relationship Id="rId63" Type="http://schemas.openxmlformats.org/officeDocument/2006/relationships/footer" Target="footer11.xml"/><Relationship Id="rId68" Type="http://schemas.openxmlformats.org/officeDocument/2006/relationships/footer" Target="footer14.xml"/><Relationship Id="rId84" Type="http://schemas.openxmlformats.org/officeDocument/2006/relationships/footer" Target="footer22.xml"/><Relationship Id="rId89" Type="http://schemas.openxmlformats.org/officeDocument/2006/relationships/header" Target="header29.xml"/><Relationship Id="rId112" Type="http://schemas.openxmlformats.org/officeDocument/2006/relationships/footer" Target="footer34.xml"/><Relationship Id="rId133" Type="http://schemas.openxmlformats.org/officeDocument/2006/relationships/header" Target="header47.xml"/><Relationship Id="rId138"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footer" Target="footer31.xml"/><Relationship Id="rId11" Type="http://schemas.openxmlformats.org/officeDocument/2006/relationships/footer" Target="footer1.xml"/><Relationship Id="rId32" Type="http://schemas.openxmlformats.org/officeDocument/2006/relationships/header" Target="header6.xml"/><Relationship Id="rId37" Type="http://schemas.openxmlformats.org/officeDocument/2006/relationships/header" Target="header9.xml"/><Relationship Id="rId53" Type="http://schemas.openxmlformats.org/officeDocument/2006/relationships/footer" Target="footer10.xml"/><Relationship Id="rId58" Type="http://schemas.openxmlformats.org/officeDocument/2006/relationships/image" Target="media/image18.wmf"/><Relationship Id="rId74" Type="http://schemas.openxmlformats.org/officeDocument/2006/relationships/header" Target="header22.xml"/><Relationship Id="rId79" Type="http://schemas.openxmlformats.org/officeDocument/2006/relationships/header" Target="header24.xml"/><Relationship Id="rId102" Type="http://schemas.openxmlformats.org/officeDocument/2006/relationships/oleObject" Target="embeddings/oleObject6.bin"/><Relationship Id="rId123" Type="http://schemas.openxmlformats.org/officeDocument/2006/relationships/header" Target="header44.xml"/><Relationship Id="rId128" Type="http://schemas.openxmlformats.org/officeDocument/2006/relationships/image" Target="media/image25.png"/><Relationship Id="rId5" Type="http://schemas.openxmlformats.org/officeDocument/2006/relationships/webSettings" Target="webSettings.xml"/><Relationship Id="rId90" Type="http://schemas.openxmlformats.org/officeDocument/2006/relationships/footer" Target="footer25.xml"/><Relationship Id="rId95" Type="http://schemas.openxmlformats.org/officeDocument/2006/relationships/header" Target="header32.xml"/><Relationship Id="rId22" Type="http://schemas.openxmlformats.org/officeDocument/2006/relationships/image" Target="media/image6.wmf"/><Relationship Id="rId27" Type="http://schemas.openxmlformats.org/officeDocument/2006/relationships/hyperlink" Target="file:///C:\Users\puglisi\Documents\Lavoro\GTB\AppData\Local\Temp\R003r4e.doc" TargetMode="External"/><Relationship Id="rId43" Type="http://schemas.openxmlformats.org/officeDocument/2006/relationships/image" Target="media/image8.wmf"/><Relationship Id="rId48" Type="http://schemas.openxmlformats.org/officeDocument/2006/relationships/image" Target="media/image12.png"/><Relationship Id="rId64" Type="http://schemas.openxmlformats.org/officeDocument/2006/relationships/footer" Target="footer12.xml"/><Relationship Id="rId69" Type="http://schemas.openxmlformats.org/officeDocument/2006/relationships/header" Target="header19.xml"/><Relationship Id="rId113" Type="http://schemas.openxmlformats.org/officeDocument/2006/relationships/header" Target="header39.xml"/><Relationship Id="rId118" Type="http://schemas.openxmlformats.org/officeDocument/2006/relationships/footer" Target="footer37.xml"/><Relationship Id="rId134" Type="http://schemas.openxmlformats.org/officeDocument/2006/relationships/footer" Target="footer42.xml"/><Relationship Id="rId13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14.xml"/><Relationship Id="rId72" Type="http://schemas.openxmlformats.org/officeDocument/2006/relationships/footer" Target="footer16.xml"/><Relationship Id="rId80" Type="http://schemas.openxmlformats.org/officeDocument/2006/relationships/footer" Target="footer20.xml"/><Relationship Id="rId85" Type="http://schemas.openxmlformats.org/officeDocument/2006/relationships/header" Target="header27.xml"/><Relationship Id="rId93" Type="http://schemas.openxmlformats.org/officeDocument/2006/relationships/header" Target="header31.xml"/><Relationship Id="rId98" Type="http://schemas.openxmlformats.org/officeDocument/2006/relationships/footer" Target="footer29.xml"/><Relationship Id="rId121" Type="http://schemas.openxmlformats.org/officeDocument/2006/relationships/footer" Target="footer3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hyperlink" Target="file:///C:\Users\puglisi\Documents\Lavoro\GTB\AppData\Local\Temp\R003r4e.doc" TargetMode="External"/><Relationship Id="rId33" Type="http://schemas.openxmlformats.org/officeDocument/2006/relationships/footer" Target="footer6.xml"/><Relationship Id="rId38" Type="http://schemas.openxmlformats.org/officeDocument/2006/relationships/header" Target="header10.xml"/><Relationship Id="rId46" Type="http://schemas.openxmlformats.org/officeDocument/2006/relationships/image" Target="media/image10.png"/><Relationship Id="rId59" Type="http://schemas.openxmlformats.org/officeDocument/2006/relationships/image" Target="media/image19.gif"/><Relationship Id="rId67" Type="http://schemas.openxmlformats.org/officeDocument/2006/relationships/footer" Target="footer13.xml"/><Relationship Id="rId103" Type="http://schemas.openxmlformats.org/officeDocument/2006/relationships/image" Target="media/image22.wmf"/><Relationship Id="rId108" Type="http://schemas.openxmlformats.org/officeDocument/2006/relationships/footer" Target="footer32.xml"/><Relationship Id="rId116" Type="http://schemas.openxmlformats.org/officeDocument/2006/relationships/header" Target="header41.xml"/><Relationship Id="rId124" Type="http://schemas.openxmlformats.org/officeDocument/2006/relationships/header" Target="header45.xml"/><Relationship Id="rId129" Type="http://schemas.openxmlformats.org/officeDocument/2006/relationships/image" Target="media/image26.png"/><Relationship Id="rId137" Type="http://schemas.openxmlformats.org/officeDocument/2006/relationships/footer" Target="footer44.xml"/><Relationship Id="rId20" Type="http://schemas.openxmlformats.org/officeDocument/2006/relationships/image" Target="media/image5.wmf"/><Relationship Id="rId41" Type="http://schemas.openxmlformats.org/officeDocument/2006/relationships/footer" Target="footer7.xml"/><Relationship Id="rId54" Type="http://schemas.openxmlformats.org/officeDocument/2006/relationships/image" Target="media/image14.png"/><Relationship Id="rId62" Type="http://schemas.openxmlformats.org/officeDocument/2006/relationships/header" Target="header16.xml"/><Relationship Id="rId70" Type="http://schemas.openxmlformats.org/officeDocument/2006/relationships/header" Target="header20.xml"/><Relationship Id="rId75" Type="http://schemas.openxmlformats.org/officeDocument/2006/relationships/footer" Target="footer17.xml"/><Relationship Id="rId83" Type="http://schemas.openxmlformats.org/officeDocument/2006/relationships/header" Target="header26.xml"/><Relationship Id="rId88" Type="http://schemas.openxmlformats.org/officeDocument/2006/relationships/footer" Target="footer24.xml"/><Relationship Id="rId91" Type="http://schemas.openxmlformats.org/officeDocument/2006/relationships/header" Target="header30.xml"/><Relationship Id="rId96" Type="http://schemas.openxmlformats.org/officeDocument/2006/relationships/footer" Target="footer28.xml"/><Relationship Id="rId111" Type="http://schemas.openxmlformats.org/officeDocument/2006/relationships/footer" Target="footer33.xml"/><Relationship Id="rId132"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image" Target="media/image13.jpeg"/><Relationship Id="rId57" Type="http://schemas.openxmlformats.org/officeDocument/2006/relationships/image" Target="media/image17.wmf"/><Relationship Id="rId106" Type="http://schemas.openxmlformats.org/officeDocument/2006/relationships/header" Target="header36.xml"/><Relationship Id="rId114" Type="http://schemas.openxmlformats.org/officeDocument/2006/relationships/footer" Target="footer35.xml"/><Relationship Id="rId119" Type="http://schemas.openxmlformats.org/officeDocument/2006/relationships/header" Target="header42.xml"/><Relationship Id="rId127" Type="http://schemas.openxmlformats.org/officeDocument/2006/relationships/image" Target="media/image24.png"/><Relationship Id="rId10" Type="http://schemas.openxmlformats.org/officeDocument/2006/relationships/header" Target="header2.xml"/><Relationship Id="rId31" Type="http://schemas.openxmlformats.org/officeDocument/2006/relationships/footer" Target="footer5.xml"/><Relationship Id="rId44" Type="http://schemas.openxmlformats.org/officeDocument/2006/relationships/oleObject" Target="embeddings/oleObject5.bin"/><Relationship Id="rId52" Type="http://schemas.openxmlformats.org/officeDocument/2006/relationships/footer" Target="footer9.xml"/><Relationship Id="rId60" Type="http://schemas.openxmlformats.org/officeDocument/2006/relationships/image" Target="media/image20.png"/><Relationship Id="rId65" Type="http://schemas.openxmlformats.org/officeDocument/2006/relationships/header" Target="header17.xml"/><Relationship Id="rId73" Type="http://schemas.openxmlformats.org/officeDocument/2006/relationships/header" Target="header21.xml"/><Relationship Id="rId78" Type="http://schemas.openxmlformats.org/officeDocument/2006/relationships/footer" Target="footer19.xml"/><Relationship Id="rId81" Type="http://schemas.openxmlformats.org/officeDocument/2006/relationships/header" Target="header25.xml"/><Relationship Id="rId86" Type="http://schemas.openxmlformats.org/officeDocument/2006/relationships/header" Target="header28.xml"/><Relationship Id="rId94" Type="http://schemas.openxmlformats.org/officeDocument/2006/relationships/footer" Target="footer27.xml"/><Relationship Id="rId99" Type="http://schemas.openxmlformats.org/officeDocument/2006/relationships/header" Target="header34.xml"/><Relationship Id="rId101" Type="http://schemas.openxmlformats.org/officeDocument/2006/relationships/image" Target="media/image21.wmf"/><Relationship Id="rId122" Type="http://schemas.openxmlformats.org/officeDocument/2006/relationships/footer" Target="footer39.xml"/><Relationship Id="rId130" Type="http://schemas.openxmlformats.org/officeDocument/2006/relationships/image" Target="media/image27.png"/><Relationship Id="rId135" Type="http://schemas.openxmlformats.org/officeDocument/2006/relationships/footer" Target="footer4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header" Target="header11.xml"/><Relationship Id="rId109" Type="http://schemas.openxmlformats.org/officeDocument/2006/relationships/header" Target="header37.xml"/><Relationship Id="rId34" Type="http://schemas.openxmlformats.org/officeDocument/2006/relationships/image" Target="media/image7.jpeg"/><Relationship Id="rId50" Type="http://schemas.openxmlformats.org/officeDocument/2006/relationships/header" Target="header13.xml"/><Relationship Id="rId55" Type="http://schemas.openxmlformats.org/officeDocument/2006/relationships/image" Target="media/image15.png"/><Relationship Id="rId76" Type="http://schemas.openxmlformats.org/officeDocument/2006/relationships/footer" Target="footer18.xml"/><Relationship Id="rId97" Type="http://schemas.openxmlformats.org/officeDocument/2006/relationships/header" Target="header33.xml"/><Relationship Id="rId104" Type="http://schemas.openxmlformats.org/officeDocument/2006/relationships/oleObject" Target="embeddings/oleObject7.bin"/><Relationship Id="rId120" Type="http://schemas.openxmlformats.org/officeDocument/2006/relationships/header" Target="header43.xml"/><Relationship Id="rId125" Type="http://schemas.openxmlformats.org/officeDocument/2006/relationships/footer" Target="footer40.xml"/><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footer" Target="footer26.xm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file:///C:\Users\puglisi\Documents\Lavoro\GTB\AppData\Local\Temp\R003r4e.doc" TargetMode="External"/><Relationship Id="rId40" Type="http://schemas.openxmlformats.org/officeDocument/2006/relationships/header" Target="header12.xml"/><Relationship Id="rId45" Type="http://schemas.openxmlformats.org/officeDocument/2006/relationships/image" Target="media/image9.png"/><Relationship Id="rId66" Type="http://schemas.openxmlformats.org/officeDocument/2006/relationships/header" Target="header18.xml"/><Relationship Id="rId87" Type="http://schemas.openxmlformats.org/officeDocument/2006/relationships/footer" Target="footer23.xml"/><Relationship Id="rId110" Type="http://schemas.openxmlformats.org/officeDocument/2006/relationships/header" Target="header38.xml"/><Relationship Id="rId115" Type="http://schemas.openxmlformats.org/officeDocument/2006/relationships/header" Target="header40.xml"/><Relationship Id="rId131" Type="http://schemas.openxmlformats.org/officeDocument/2006/relationships/image" Target="media/image28.png"/><Relationship Id="rId136" Type="http://schemas.openxmlformats.org/officeDocument/2006/relationships/header" Target="header48.xml"/><Relationship Id="rId61" Type="http://schemas.openxmlformats.org/officeDocument/2006/relationships/header" Target="header15.xml"/><Relationship Id="rId82" Type="http://schemas.openxmlformats.org/officeDocument/2006/relationships/footer" Target="footer21.xml"/><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footer" Target="footer4.xml"/><Relationship Id="rId35" Type="http://schemas.openxmlformats.org/officeDocument/2006/relationships/header" Target="header7.xml"/><Relationship Id="rId56" Type="http://schemas.openxmlformats.org/officeDocument/2006/relationships/image" Target="media/image16.png"/><Relationship Id="rId77" Type="http://schemas.openxmlformats.org/officeDocument/2006/relationships/header" Target="header23.xml"/><Relationship Id="rId100" Type="http://schemas.openxmlformats.org/officeDocument/2006/relationships/footer" Target="footer30.xml"/><Relationship Id="rId105" Type="http://schemas.openxmlformats.org/officeDocument/2006/relationships/header" Target="header35.xml"/><Relationship Id="rId126" Type="http://schemas.openxmlformats.org/officeDocument/2006/relationships/footer" Target="footer41.xml"/></Relationships>
</file>

<file path=word/_rels/footer35.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7906EA-3071-4930-9F8A-32FFB7215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Template>
  <TotalTime>19</TotalTime>
  <Pages>97</Pages>
  <Words>27654</Words>
  <Characters>140210</Characters>
  <Application>Microsoft Office Word</Application>
  <DocSecurity>0</DocSecurity>
  <Lines>4522</Lines>
  <Paragraphs>2751</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CSD</Company>
  <LinksUpToDate>false</LinksUpToDate>
  <CharactersWithSpaces>165113</CharactersWithSpaces>
  <SharedDoc>false</SharedDoc>
  <HLinks>
    <vt:vector size="138" baseType="variant">
      <vt:variant>
        <vt:i4>721010</vt:i4>
      </vt:variant>
      <vt:variant>
        <vt:i4>81</vt:i4>
      </vt:variant>
      <vt:variant>
        <vt:i4>0</vt:i4>
      </vt:variant>
      <vt:variant>
        <vt:i4>5</vt:i4>
      </vt:variant>
      <vt:variant>
        <vt:lpwstr>../../../../../AppData/Local/Temp/R003r4e.doc</vt:lpwstr>
      </vt:variant>
      <vt:variant>
        <vt:lpwstr>_Toc369177402</vt:lpwstr>
      </vt:variant>
      <vt:variant>
        <vt:i4>721010</vt:i4>
      </vt:variant>
      <vt:variant>
        <vt:i4>78</vt:i4>
      </vt:variant>
      <vt:variant>
        <vt:i4>0</vt:i4>
      </vt:variant>
      <vt:variant>
        <vt:i4>5</vt:i4>
      </vt:variant>
      <vt:variant>
        <vt:lpwstr>../../../../../AppData/Local/Temp/R003r4e.doc</vt:lpwstr>
      </vt:variant>
      <vt:variant>
        <vt:lpwstr>_Toc369177402</vt:lpwstr>
      </vt:variant>
      <vt:variant>
        <vt:i4>721010</vt:i4>
      </vt:variant>
      <vt:variant>
        <vt:i4>75</vt:i4>
      </vt:variant>
      <vt:variant>
        <vt:i4>0</vt:i4>
      </vt:variant>
      <vt:variant>
        <vt:i4>5</vt:i4>
      </vt:variant>
      <vt:variant>
        <vt:lpwstr>../../../../../AppData/Local/Temp/R003r4e.doc</vt:lpwstr>
      </vt:variant>
      <vt:variant>
        <vt:lpwstr>_Toc369177402</vt:lpwstr>
      </vt:variant>
      <vt:variant>
        <vt:i4>721010</vt:i4>
      </vt:variant>
      <vt:variant>
        <vt:i4>72</vt:i4>
      </vt:variant>
      <vt:variant>
        <vt:i4>0</vt:i4>
      </vt:variant>
      <vt:variant>
        <vt:i4>5</vt:i4>
      </vt:variant>
      <vt:variant>
        <vt:lpwstr>../../../../../AppData/Local/Temp/R003r4e.doc</vt:lpwstr>
      </vt:variant>
      <vt:variant>
        <vt:lpwstr>_Toc369177402</vt:lpwstr>
      </vt:variant>
      <vt:variant>
        <vt:i4>786549</vt:i4>
      </vt:variant>
      <vt:variant>
        <vt:i4>60</vt:i4>
      </vt:variant>
      <vt:variant>
        <vt:i4>0</vt:i4>
      </vt:variant>
      <vt:variant>
        <vt:i4>5</vt:i4>
      </vt:variant>
      <vt:variant>
        <vt:lpwstr>../../../../../AppData/Local/Temp/R003r4e.doc</vt:lpwstr>
      </vt:variant>
      <vt:variant>
        <vt:lpwstr>_Toc369177376</vt:lpwstr>
      </vt:variant>
      <vt:variant>
        <vt:i4>721010</vt:i4>
      </vt:variant>
      <vt:variant>
        <vt:i4>57</vt:i4>
      </vt:variant>
      <vt:variant>
        <vt:i4>0</vt:i4>
      </vt:variant>
      <vt:variant>
        <vt:i4>5</vt:i4>
      </vt:variant>
      <vt:variant>
        <vt:lpwstr>../../../../../AppData/Local/Temp/R003r4e.doc</vt:lpwstr>
      </vt:variant>
      <vt:variant>
        <vt:lpwstr>_Toc369177402</vt:lpwstr>
      </vt:variant>
      <vt:variant>
        <vt:i4>131189</vt:i4>
      </vt:variant>
      <vt:variant>
        <vt:i4>51</vt:i4>
      </vt:variant>
      <vt:variant>
        <vt:i4>0</vt:i4>
      </vt:variant>
      <vt:variant>
        <vt:i4>5</vt:i4>
      </vt:variant>
      <vt:variant>
        <vt:lpwstr>../../../../../AppData/Local/Temp/R003r4e.doc</vt:lpwstr>
      </vt:variant>
      <vt:variant>
        <vt:lpwstr>_Toc369177396</vt:lpwstr>
      </vt:variant>
      <vt:variant>
        <vt:i4>131189</vt:i4>
      </vt:variant>
      <vt:variant>
        <vt:i4>48</vt:i4>
      </vt:variant>
      <vt:variant>
        <vt:i4>0</vt:i4>
      </vt:variant>
      <vt:variant>
        <vt:i4>5</vt:i4>
      </vt:variant>
      <vt:variant>
        <vt:lpwstr>../../../../../AppData/Local/Temp/R003r4e.doc</vt:lpwstr>
      </vt:variant>
      <vt:variant>
        <vt:lpwstr>_Toc369177395</vt:lpwstr>
      </vt:variant>
      <vt:variant>
        <vt:i4>131189</vt:i4>
      </vt:variant>
      <vt:variant>
        <vt:i4>45</vt:i4>
      </vt:variant>
      <vt:variant>
        <vt:i4>0</vt:i4>
      </vt:variant>
      <vt:variant>
        <vt:i4>5</vt:i4>
      </vt:variant>
      <vt:variant>
        <vt:lpwstr>../../../../../AppData/Local/Temp/R003r4e.doc</vt:lpwstr>
      </vt:variant>
      <vt:variant>
        <vt:lpwstr>_Toc369177391</vt:lpwstr>
      </vt:variant>
      <vt:variant>
        <vt:i4>131189</vt:i4>
      </vt:variant>
      <vt:variant>
        <vt:i4>42</vt:i4>
      </vt:variant>
      <vt:variant>
        <vt:i4>0</vt:i4>
      </vt:variant>
      <vt:variant>
        <vt:i4>5</vt:i4>
      </vt:variant>
      <vt:variant>
        <vt:lpwstr>../../../../../AppData/Local/Temp/R003r4e.doc</vt:lpwstr>
      </vt:variant>
      <vt:variant>
        <vt:lpwstr>_Toc369177390</vt:lpwstr>
      </vt:variant>
      <vt:variant>
        <vt:i4>196725</vt:i4>
      </vt:variant>
      <vt:variant>
        <vt:i4>36</vt:i4>
      </vt:variant>
      <vt:variant>
        <vt:i4>0</vt:i4>
      </vt:variant>
      <vt:variant>
        <vt:i4>5</vt:i4>
      </vt:variant>
      <vt:variant>
        <vt:lpwstr>../../../../../AppData/Local/Temp/R003r4e.doc</vt:lpwstr>
      </vt:variant>
      <vt:variant>
        <vt:lpwstr>_Toc369177388</vt:lpwstr>
      </vt:variant>
      <vt:variant>
        <vt:i4>196725</vt:i4>
      </vt:variant>
      <vt:variant>
        <vt:i4>33</vt:i4>
      </vt:variant>
      <vt:variant>
        <vt:i4>0</vt:i4>
      </vt:variant>
      <vt:variant>
        <vt:i4>5</vt:i4>
      </vt:variant>
      <vt:variant>
        <vt:lpwstr>../../../../../AppData/Local/Temp/R003r4e.doc</vt:lpwstr>
      </vt:variant>
      <vt:variant>
        <vt:lpwstr>_Toc369177381</vt:lpwstr>
      </vt:variant>
      <vt:variant>
        <vt:i4>786549</vt:i4>
      </vt:variant>
      <vt:variant>
        <vt:i4>30</vt:i4>
      </vt:variant>
      <vt:variant>
        <vt:i4>0</vt:i4>
      </vt:variant>
      <vt:variant>
        <vt:i4>5</vt:i4>
      </vt:variant>
      <vt:variant>
        <vt:lpwstr>../../../../../AppData/Local/Temp/R003r4e.doc</vt:lpwstr>
      </vt:variant>
      <vt:variant>
        <vt:lpwstr>_Toc369177375</vt:lpwstr>
      </vt:variant>
      <vt:variant>
        <vt:i4>786549</vt:i4>
      </vt:variant>
      <vt:variant>
        <vt:i4>27</vt:i4>
      </vt:variant>
      <vt:variant>
        <vt:i4>0</vt:i4>
      </vt:variant>
      <vt:variant>
        <vt:i4>5</vt:i4>
      </vt:variant>
      <vt:variant>
        <vt:lpwstr>../../../../../AppData/Local/Temp/R003r4e.doc</vt:lpwstr>
      </vt:variant>
      <vt:variant>
        <vt:lpwstr>_Toc369177375</vt:lpwstr>
      </vt:variant>
      <vt:variant>
        <vt:i4>786549</vt:i4>
      </vt:variant>
      <vt:variant>
        <vt:i4>24</vt:i4>
      </vt:variant>
      <vt:variant>
        <vt:i4>0</vt:i4>
      </vt:variant>
      <vt:variant>
        <vt:i4>5</vt:i4>
      </vt:variant>
      <vt:variant>
        <vt:lpwstr>../../../../../AppData/Local/Temp/R003r4e.doc</vt:lpwstr>
      </vt:variant>
      <vt:variant>
        <vt:lpwstr>_Toc369177376</vt:lpwstr>
      </vt:variant>
      <vt:variant>
        <vt:i4>786549</vt:i4>
      </vt:variant>
      <vt:variant>
        <vt:i4>21</vt:i4>
      </vt:variant>
      <vt:variant>
        <vt:i4>0</vt:i4>
      </vt:variant>
      <vt:variant>
        <vt:i4>5</vt:i4>
      </vt:variant>
      <vt:variant>
        <vt:lpwstr>../../../../../AppData/Local/Temp/R003r4e.doc</vt:lpwstr>
      </vt:variant>
      <vt:variant>
        <vt:lpwstr>_Toc369177375</vt:lpwstr>
      </vt:variant>
      <vt:variant>
        <vt:i4>786549</vt:i4>
      </vt:variant>
      <vt:variant>
        <vt:i4>18</vt:i4>
      </vt:variant>
      <vt:variant>
        <vt:i4>0</vt:i4>
      </vt:variant>
      <vt:variant>
        <vt:i4>5</vt:i4>
      </vt:variant>
      <vt:variant>
        <vt:lpwstr>../../../../../AppData/Local/Temp/R003r4e.doc</vt:lpwstr>
      </vt:variant>
      <vt:variant>
        <vt:lpwstr>_Toc369177376</vt:lpwstr>
      </vt:variant>
      <vt:variant>
        <vt:i4>786549</vt:i4>
      </vt:variant>
      <vt:variant>
        <vt:i4>15</vt:i4>
      </vt:variant>
      <vt:variant>
        <vt:i4>0</vt:i4>
      </vt:variant>
      <vt:variant>
        <vt:i4>5</vt:i4>
      </vt:variant>
      <vt:variant>
        <vt:lpwstr>../../../../../AppData/Local/Temp/R003r4e.doc</vt:lpwstr>
      </vt:variant>
      <vt:variant>
        <vt:lpwstr>_Toc369177375</vt:lpwstr>
      </vt:variant>
      <vt:variant>
        <vt:i4>786549</vt:i4>
      </vt:variant>
      <vt:variant>
        <vt:i4>12</vt:i4>
      </vt:variant>
      <vt:variant>
        <vt:i4>0</vt:i4>
      </vt:variant>
      <vt:variant>
        <vt:i4>5</vt:i4>
      </vt:variant>
      <vt:variant>
        <vt:lpwstr>../../../../../AppData/Local/Temp/R003r4e.doc</vt:lpwstr>
      </vt:variant>
      <vt:variant>
        <vt:lpwstr>_Toc369177376</vt:lpwstr>
      </vt:variant>
      <vt:variant>
        <vt:i4>786549</vt:i4>
      </vt:variant>
      <vt:variant>
        <vt:i4>9</vt:i4>
      </vt:variant>
      <vt:variant>
        <vt:i4>0</vt:i4>
      </vt:variant>
      <vt:variant>
        <vt:i4>5</vt:i4>
      </vt:variant>
      <vt:variant>
        <vt:lpwstr>../../../../../AppData/Local/Temp/R003r4e.doc</vt:lpwstr>
      </vt:variant>
      <vt:variant>
        <vt:lpwstr>_Toc369177375</vt:lpwstr>
      </vt:variant>
      <vt:variant>
        <vt:i4>786549</vt:i4>
      </vt:variant>
      <vt:variant>
        <vt:i4>3</vt:i4>
      </vt:variant>
      <vt:variant>
        <vt:i4>0</vt:i4>
      </vt:variant>
      <vt:variant>
        <vt:i4>5</vt:i4>
      </vt:variant>
      <vt:variant>
        <vt:lpwstr>../../../../../AppData/Local/Temp/R003r4e.doc</vt:lpwstr>
      </vt:variant>
      <vt:variant>
        <vt:lpwstr>_Toc369177376</vt:lpwstr>
      </vt:variant>
      <vt:variant>
        <vt:i4>786549</vt:i4>
      </vt:variant>
      <vt:variant>
        <vt:i4>0</vt:i4>
      </vt:variant>
      <vt:variant>
        <vt:i4>0</vt:i4>
      </vt:variant>
      <vt:variant>
        <vt:i4>5</vt:i4>
      </vt:variant>
      <vt:variant>
        <vt:lpwstr>../../../../../AppData/Local/Temp/R003r4e.doc</vt:lpwstr>
      </vt:variant>
      <vt:variant>
        <vt:lpwstr>_Toc369177375</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Draper</dc:creator>
  <cp:lastModifiedBy>Marie-Claude Collet</cp:lastModifiedBy>
  <cp:revision>9</cp:revision>
  <cp:lastPrinted>2018-01-31T13:44:00Z</cp:lastPrinted>
  <dcterms:created xsi:type="dcterms:W3CDTF">2018-12-13T17:17:00Z</dcterms:created>
  <dcterms:modified xsi:type="dcterms:W3CDTF">2019-01-03T13:48:00Z</dcterms:modified>
</cp:coreProperties>
</file>